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BFBEF" w14:textId="4B40CC0F" w:rsidR="0071745C" w:rsidRDefault="0071745C" w:rsidP="00AD144F">
      <w:pPr>
        <w:pStyle w:val="Header"/>
        <w:jc w:val="center"/>
        <w:rPr>
          <w:rFonts w:ascii="Work Sans Light" w:hAnsi="Work Sans Light" w:cs="Arial"/>
          <w:bCs/>
          <w:color w:val="55345A"/>
          <w:sz w:val="44"/>
          <w:szCs w:val="44"/>
        </w:rPr>
      </w:pPr>
      <w:r w:rsidRPr="00662541">
        <w:rPr>
          <w:rFonts w:ascii="Work Sans Light" w:hAnsi="Work Sans Light" w:cs="Arial"/>
          <w:bCs/>
          <w:color w:val="55345A"/>
          <w:sz w:val="44"/>
          <w:szCs w:val="44"/>
        </w:rPr>
        <w:t>Offer Letter Template</w:t>
      </w:r>
    </w:p>
    <w:p w14:paraId="6C540D8B" w14:textId="77777777" w:rsidR="00AD144F" w:rsidRPr="00AD144F" w:rsidRDefault="00AD144F" w:rsidP="00AD144F">
      <w:pPr>
        <w:pStyle w:val="Header"/>
        <w:jc w:val="center"/>
        <w:rPr>
          <w:rFonts w:ascii="Work Sans Light" w:hAnsi="Work Sans Light" w:cs="Arial"/>
          <w:bCs/>
          <w:color w:val="55345A"/>
          <w:sz w:val="24"/>
          <w:szCs w:val="24"/>
        </w:rPr>
      </w:pPr>
    </w:p>
    <w:p w14:paraId="3ED9EE9A" w14:textId="77777777" w:rsidR="0071745C" w:rsidRPr="00662541" w:rsidRDefault="0071745C" w:rsidP="00662541">
      <w:pPr>
        <w:pStyle w:val="Header"/>
        <w:jc w:val="center"/>
        <w:rPr>
          <w:rFonts w:ascii="Work Sans SemiBold" w:hAnsi="Work Sans SemiBold" w:cs="Arial"/>
          <w:bCs/>
          <w:color w:val="55345A"/>
          <w:sz w:val="24"/>
          <w:szCs w:val="24"/>
        </w:rPr>
      </w:pPr>
      <w:r w:rsidRPr="00662541">
        <w:rPr>
          <w:rFonts w:ascii="Work Sans SemiBold" w:hAnsi="Work Sans SemiBold" w:cs="Arial"/>
          <w:bCs/>
          <w:color w:val="55345A"/>
          <w:sz w:val="24"/>
          <w:szCs w:val="24"/>
        </w:rPr>
        <w:t>[</w:t>
      </w:r>
      <w:r w:rsidRPr="00662541">
        <w:rPr>
          <w:rFonts w:ascii="Work Sans SemiBold" w:hAnsi="Work Sans SemiBold" w:cs="Arial"/>
          <w:bCs/>
          <w:color w:val="55345A"/>
          <w:sz w:val="24"/>
          <w:szCs w:val="24"/>
          <w:shd w:val="clear" w:color="auto" w:fill="F3ECF4"/>
        </w:rPr>
        <w:t>INSERT NAME OF THE GOVERNING BODY</w:t>
      </w:r>
      <w:r w:rsidRPr="00662541">
        <w:rPr>
          <w:rFonts w:ascii="Work Sans SemiBold" w:hAnsi="Work Sans SemiBold" w:cs="Arial"/>
          <w:bCs/>
          <w:color w:val="55345A"/>
          <w:sz w:val="24"/>
          <w:szCs w:val="24"/>
        </w:rPr>
        <w:t>]</w:t>
      </w:r>
    </w:p>
    <w:p w14:paraId="65130BDA" w14:textId="77777777" w:rsidR="00972039" w:rsidRPr="00662541" w:rsidRDefault="00972039" w:rsidP="00662541"/>
    <w:p w14:paraId="6C79ABFD" w14:textId="3181325C" w:rsidR="001E32C8" w:rsidRPr="00662541" w:rsidRDefault="002D01F7" w:rsidP="0046192C">
      <w:pPr>
        <w:jc w:val="center"/>
      </w:pPr>
      <w:r w:rsidRPr="00662541">
        <w:t>*Remove footnotes</w:t>
      </w:r>
      <w:r w:rsidR="00385C8E" w:rsidRPr="00662541">
        <w:t xml:space="preserve"> and commentary</w:t>
      </w:r>
      <w:r w:rsidRPr="00662541">
        <w:t xml:space="preserve"> before issuing*</w:t>
      </w:r>
    </w:p>
    <w:p w14:paraId="425F6B13" w14:textId="77777777" w:rsidR="00705719" w:rsidRPr="00662541" w:rsidRDefault="00705719" w:rsidP="00662541">
      <w:r w:rsidRPr="00662541">
        <w:t xml:space="preserve">Name </w:t>
      </w:r>
    </w:p>
    <w:p w14:paraId="65130BDB" w14:textId="619B9C9B" w:rsidR="00972039" w:rsidRPr="00662541" w:rsidRDefault="00972039" w:rsidP="00662541">
      <w:r w:rsidRPr="00662541">
        <w:t>Address</w:t>
      </w:r>
    </w:p>
    <w:p w14:paraId="65130BDC" w14:textId="77777777" w:rsidR="00972039" w:rsidRPr="00662541" w:rsidRDefault="00972039" w:rsidP="00662541">
      <w:r w:rsidRPr="00662541">
        <w:t>Address</w:t>
      </w:r>
    </w:p>
    <w:p w14:paraId="65130BDD" w14:textId="77777777" w:rsidR="00972039" w:rsidRPr="00662541" w:rsidRDefault="00972039" w:rsidP="00662541">
      <w:r w:rsidRPr="00662541">
        <w:t>Address</w:t>
      </w:r>
    </w:p>
    <w:p w14:paraId="65130BDE" w14:textId="77777777" w:rsidR="00972039" w:rsidRPr="00662541" w:rsidRDefault="00972039" w:rsidP="00662541">
      <w:r w:rsidRPr="00662541">
        <w:t>Address</w:t>
      </w:r>
    </w:p>
    <w:p w14:paraId="65130BDF" w14:textId="77777777" w:rsidR="00972039" w:rsidRPr="00662541" w:rsidRDefault="00972039" w:rsidP="00662541"/>
    <w:p w14:paraId="65130BE1" w14:textId="7BC7A951" w:rsidR="00972039" w:rsidRPr="00662541" w:rsidRDefault="00187A10" w:rsidP="00662541">
      <w:r w:rsidRPr="00662541">
        <w:t>[</w:t>
      </w:r>
      <w:r w:rsidR="00972039" w:rsidRPr="00662541">
        <w:rPr>
          <w:shd w:val="clear" w:color="auto" w:fill="F3ECF4"/>
        </w:rPr>
        <w:t>Home Email</w:t>
      </w:r>
      <w:r w:rsidRPr="00662541">
        <w:t>]</w:t>
      </w:r>
    </w:p>
    <w:p w14:paraId="65130BE4" w14:textId="35B793DE" w:rsidR="00972039" w:rsidRPr="00662541" w:rsidRDefault="00972039" w:rsidP="00662541">
      <w:r w:rsidRPr="00662541">
        <w:t>By post and by email</w:t>
      </w:r>
    </w:p>
    <w:p w14:paraId="73DE6D55" w14:textId="50B4FBDA" w:rsidR="00931C57" w:rsidRPr="00662541" w:rsidRDefault="00F30B36" w:rsidP="00662541">
      <w:r w:rsidRPr="00662541">
        <w:t>[</w:t>
      </w:r>
      <w:r w:rsidR="00931C57" w:rsidRPr="00662541">
        <w:rPr>
          <w:shd w:val="clear" w:color="auto" w:fill="F3ECF4"/>
        </w:rPr>
        <w:t>DATE</w:t>
      </w:r>
      <w:r w:rsidRPr="00662541">
        <w:t>]</w:t>
      </w:r>
    </w:p>
    <w:p w14:paraId="37154107" w14:textId="77777777" w:rsidR="00931C57" w:rsidRPr="00662541" w:rsidRDefault="00931C57" w:rsidP="00662541"/>
    <w:p w14:paraId="65130BE5" w14:textId="42F32554" w:rsidR="00972039" w:rsidRPr="00662541" w:rsidRDefault="00972039" w:rsidP="00662541">
      <w:r w:rsidRPr="00662541">
        <w:t xml:space="preserve">Dear </w:t>
      </w:r>
      <w:r w:rsidR="00F30B36" w:rsidRPr="00662541">
        <w:rPr>
          <w:shd w:val="clear" w:color="auto" w:fill="F3ECF4"/>
        </w:rPr>
        <w:t>[</w:t>
      </w:r>
      <w:r w:rsidRPr="00662541">
        <w:rPr>
          <w:shd w:val="clear" w:color="auto" w:fill="F3ECF4"/>
        </w:rPr>
        <w:t>NAME</w:t>
      </w:r>
      <w:r w:rsidR="009F57F3" w:rsidRPr="00662541">
        <w:t>]</w:t>
      </w:r>
    </w:p>
    <w:p w14:paraId="65130BE6" w14:textId="77777777" w:rsidR="00972039" w:rsidRPr="00662541" w:rsidRDefault="00972039" w:rsidP="00662541"/>
    <w:p w14:paraId="65130BE8" w14:textId="5EB086D6" w:rsidR="00972039" w:rsidRPr="0046192C" w:rsidRDefault="00376BA6" w:rsidP="00662541">
      <w:pPr>
        <w:rPr>
          <w:rFonts w:ascii="Work Sans SemiBold" w:hAnsi="Work Sans SemiBold"/>
        </w:rPr>
      </w:pPr>
      <w:r w:rsidRPr="0046192C">
        <w:rPr>
          <w:rFonts w:ascii="Work Sans SemiBold" w:hAnsi="Work Sans SemiBold"/>
        </w:rPr>
        <w:t>Re: Conditional Job Offer – [</w:t>
      </w:r>
      <w:r w:rsidRPr="0046192C">
        <w:rPr>
          <w:rFonts w:ascii="Work Sans SemiBold" w:hAnsi="Work Sans SemiBold"/>
          <w:shd w:val="clear" w:color="auto" w:fill="F3ECF4"/>
        </w:rPr>
        <w:t>JOB TITLE</w:t>
      </w:r>
      <w:r w:rsidRPr="0046192C">
        <w:rPr>
          <w:rFonts w:ascii="Work Sans SemiBold" w:hAnsi="Work Sans SemiBold"/>
        </w:rPr>
        <w:t>]</w:t>
      </w:r>
    </w:p>
    <w:p w14:paraId="65130BE9" w14:textId="166AB274" w:rsidR="00972039" w:rsidRPr="00662541" w:rsidRDefault="00972039" w:rsidP="00662541">
      <w:r w:rsidRPr="00662541">
        <w:t>I am delighted to offer you the post of</w:t>
      </w:r>
      <w:r w:rsidR="002B09EA" w:rsidRPr="00662541">
        <w:t xml:space="preserve"> </w:t>
      </w:r>
      <w:r w:rsidR="00F30B36" w:rsidRPr="00662541">
        <w:t>[</w:t>
      </w:r>
      <w:r w:rsidR="002B09EA" w:rsidRPr="00662541">
        <w:rPr>
          <w:shd w:val="clear" w:color="auto" w:fill="F3ECF4"/>
        </w:rPr>
        <w:t>INSERT POST</w:t>
      </w:r>
      <w:r w:rsidR="00F30B36" w:rsidRPr="00662541">
        <w:t>]</w:t>
      </w:r>
      <w:r w:rsidR="00D32BD2" w:rsidRPr="00662541">
        <w:t xml:space="preserve"> </w:t>
      </w:r>
      <w:r w:rsidR="002E7532" w:rsidRPr="00662541">
        <w:t>with the</w:t>
      </w:r>
      <w:r w:rsidR="00705719" w:rsidRPr="00662541">
        <w:t xml:space="preserve"> </w:t>
      </w:r>
      <w:r w:rsidR="005E5FE0" w:rsidRPr="00662541">
        <w:t>[</w:t>
      </w:r>
      <w:r w:rsidR="005E5FE0" w:rsidRPr="00662541">
        <w:rPr>
          <w:shd w:val="clear" w:color="auto" w:fill="F3ECF4"/>
        </w:rPr>
        <w:t xml:space="preserve">NAME OF </w:t>
      </w:r>
      <w:r w:rsidR="00203C6E" w:rsidRPr="00662541">
        <w:rPr>
          <w:shd w:val="clear" w:color="auto" w:fill="F3ECF4"/>
        </w:rPr>
        <w:t>GOVERNING BODY OF THE SCHOOL</w:t>
      </w:r>
      <w:r w:rsidR="005E5FE0" w:rsidRPr="00662541">
        <w:rPr>
          <w:shd w:val="clear" w:color="auto" w:fill="F3ECF4"/>
        </w:rPr>
        <w:t>]</w:t>
      </w:r>
      <w:r w:rsidR="00705719" w:rsidRPr="00662541">
        <w:t xml:space="preserve"> </w:t>
      </w:r>
      <w:r w:rsidR="00647769" w:rsidRPr="00662541">
        <w:t xml:space="preserve">(the </w:t>
      </w:r>
      <w:r w:rsidR="00203C6E" w:rsidRPr="00662541">
        <w:t>Governing Body</w:t>
      </w:r>
      <w:r w:rsidR="00647769" w:rsidRPr="00662541">
        <w:t>)</w:t>
      </w:r>
      <w:r w:rsidR="00203C6E" w:rsidRPr="00662541">
        <w:t xml:space="preserve"> which operates [</w:t>
      </w:r>
      <w:r w:rsidR="00203C6E" w:rsidRPr="00662541">
        <w:rPr>
          <w:shd w:val="clear" w:color="auto" w:fill="F3ECF4"/>
        </w:rPr>
        <w:t>the school of the same name/the [INSERT NAME OF SCHOOL</w:t>
      </w:r>
      <w:r w:rsidR="00203C6E" w:rsidRPr="00662541">
        <w:t>]] (the “School”</w:t>
      </w:r>
      <w:r w:rsidR="00385C8E" w:rsidRPr="00662541">
        <w:t xml:space="preserve"> and your “Place of Work”</w:t>
      </w:r>
      <w:r w:rsidR="00203C6E" w:rsidRPr="00662541">
        <w:t>)</w:t>
      </w:r>
      <w:r w:rsidRPr="00662541">
        <w:t>.</w:t>
      </w:r>
    </w:p>
    <w:p w14:paraId="65130BEA" w14:textId="77777777" w:rsidR="00972039" w:rsidRPr="00662541" w:rsidRDefault="00972039" w:rsidP="00662541"/>
    <w:p w14:paraId="4734007D" w14:textId="5C429A1C" w:rsidR="000519C6" w:rsidRPr="00662541" w:rsidRDefault="00376BA6" w:rsidP="00662541">
      <w:r w:rsidRPr="00662541">
        <w:t>T</w:t>
      </w:r>
      <w:r w:rsidR="0013752C" w:rsidRPr="00662541">
        <w:t xml:space="preserve">he basic terms of </w:t>
      </w:r>
      <w:r w:rsidR="002E7532" w:rsidRPr="00662541">
        <w:t>our</w:t>
      </w:r>
      <w:r w:rsidR="0013752C" w:rsidRPr="00662541">
        <w:t xml:space="preserve"> offer are set out in this </w:t>
      </w:r>
      <w:r w:rsidR="00414896" w:rsidRPr="00662541">
        <w:t xml:space="preserve">letter </w:t>
      </w:r>
      <w:r w:rsidR="0013752C" w:rsidRPr="00662541">
        <w:t>and are subject t</w:t>
      </w:r>
      <w:r w:rsidR="006F279A" w:rsidRPr="00662541">
        <w:t>o the conditions in this letter.</w:t>
      </w:r>
      <w:r w:rsidR="00C64027" w:rsidRPr="00662541">
        <w:t xml:space="preserve">  T</w:t>
      </w:r>
      <w:r w:rsidR="000519C6" w:rsidRPr="00662541">
        <w:t xml:space="preserve">he job description applicable to the post being offered is also enclosed.  You will also find a copy of our </w:t>
      </w:r>
      <w:r w:rsidR="00E43EE0" w:rsidRPr="00662541">
        <w:t>S</w:t>
      </w:r>
      <w:r w:rsidR="000519C6" w:rsidRPr="00662541">
        <w:t xml:space="preserve">tandard </w:t>
      </w:r>
      <w:r w:rsidR="00E43EE0" w:rsidRPr="00662541">
        <w:t>T</w:t>
      </w:r>
      <w:r w:rsidR="000519C6" w:rsidRPr="00662541">
        <w:t xml:space="preserve">erms and </w:t>
      </w:r>
      <w:r w:rsidR="00E43EE0" w:rsidRPr="00662541">
        <w:t>C</w:t>
      </w:r>
      <w:r w:rsidR="000519C6" w:rsidRPr="00662541">
        <w:t xml:space="preserve">onditions of </w:t>
      </w:r>
      <w:r w:rsidR="00E43EE0" w:rsidRPr="00662541">
        <w:t>E</w:t>
      </w:r>
      <w:r w:rsidR="000519C6" w:rsidRPr="00662541">
        <w:t xml:space="preserve">mployment for </w:t>
      </w:r>
      <w:r w:rsidR="00271F8A">
        <w:t xml:space="preserve">Teaching </w:t>
      </w:r>
      <w:r w:rsidR="00E43EE0" w:rsidRPr="00662541">
        <w:t>S</w:t>
      </w:r>
      <w:r w:rsidR="000519C6" w:rsidRPr="00662541">
        <w:t>taff</w:t>
      </w:r>
      <w:r w:rsidR="00385C8E" w:rsidRPr="00662541">
        <w:t xml:space="preserve">, which includes a description of our ethos and values, </w:t>
      </w:r>
      <w:r w:rsidR="000519C6" w:rsidRPr="00662541">
        <w:t xml:space="preserve">enclosed.  Taken together, these documents </w:t>
      </w:r>
      <w:r w:rsidR="00B05BDB" w:rsidRPr="00662541">
        <w:t>constitute y</w:t>
      </w:r>
      <w:r w:rsidR="000519C6" w:rsidRPr="00662541">
        <w:t xml:space="preserve">our contract of employment, including your section 1 </w:t>
      </w:r>
      <w:r w:rsidR="003E0003" w:rsidRPr="00662541">
        <w:t xml:space="preserve">written </w:t>
      </w:r>
      <w:r w:rsidR="000519C6" w:rsidRPr="00662541">
        <w:t xml:space="preserve">statement of particulars (as </w:t>
      </w:r>
      <w:r w:rsidR="00B05BDB" w:rsidRPr="00662541">
        <w:t xml:space="preserve">legally </w:t>
      </w:r>
      <w:r w:rsidR="000519C6" w:rsidRPr="00662541">
        <w:t xml:space="preserve">required </w:t>
      </w:r>
      <w:r w:rsidR="00B05BDB" w:rsidRPr="00662541">
        <w:t xml:space="preserve">by virtue of </w:t>
      </w:r>
      <w:r w:rsidR="000519C6" w:rsidRPr="00662541">
        <w:t xml:space="preserve">the Employment Rights Act 1996). </w:t>
      </w:r>
    </w:p>
    <w:p w14:paraId="3D304710" w14:textId="77777777" w:rsidR="00B05BDB" w:rsidRPr="00662541" w:rsidRDefault="00B05BDB" w:rsidP="00662541"/>
    <w:p w14:paraId="0E992FFA" w14:textId="4B31170D" w:rsidR="0046192C" w:rsidRPr="00662541" w:rsidRDefault="00B05BDB" w:rsidP="00662541">
      <w:r w:rsidRPr="00662541">
        <w:t>Before you can commence employment with us, we will require the second copy of this letter to be signed, dated and returned to us to confirm your acceptance of employment on the terms and conditions offered.</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5648"/>
      </w:tblGrid>
      <w:tr w:rsidR="00F61046" w:rsidRPr="00662541" w14:paraId="65130BF0" w14:textId="77777777" w:rsidTr="00C0154A">
        <w:tc>
          <w:tcPr>
            <w:tcW w:w="3227" w:type="dxa"/>
          </w:tcPr>
          <w:p w14:paraId="1F875AF3" w14:textId="13CD847D" w:rsidR="00F61046" w:rsidRPr="00662541" w:rsidRDefault="00B05BDB" w:rsidP="00662541">
            <w:pPr>
              <w:pStyle w:val="ListParagraph"/>
              <w:jc w:val="left"/>
            </w:pPr>
            <w:r w:rsidRPr="00662541">
              <w:lastRenderedPageBreak/>
              <w:t>Commencement Date</w:t>
            </w:r>
            <w:r w:rsidR="00D1053A" w:rsidRPr="00662541">
              <w:t xml:space="preserve"> and</w:t>
            </w:r>
            <w:r w:rsidR="00662541" w:rsidRPr="00662541">
              <w:t xml:space="preserve"> </w:t>
            </w:r>
            <w:r w:rsidR="00D1053A" w:rsidRPr="00662541">
              <w:t>Continuity of Employment</w:t>
            </w:r>
            <w:r w:rsidRPr="00662541">
              <w:t>:</w:t>
            </w:r>
          </w:p>
          <w:p w14:paraId="65130BED" w14:textId="6BB3A54B" w:rsidR="009F311C" w:rsidRPr="00662541" w:rsidRDefault="000616C7" w:rsidP="00662541">
            <w:pPr>
              <w:jc w:val="left"/>
            </w:pPr>
            <w:r w:rsidRPr="00662541">
              <w:tab/>
            </w:r>
            <w:r w:rsidRPr="00662541">
              <w:tab/>
            </w:r>
            <w:r w:rsidRPr="00662541">
              <w:tab/>
            </w:r>
            <w:r w:rsidRPr="00662541">
              <w:tab/>
            </w:r>
          </w:p>
        </w:tc>
        <w:tc>
          <w:tcPr>
            <w:tcW w:w="6015" w:type="dxa"/>
          </w:tcPr>
          <w:p w14:paraId="65130BEE" w14:textId="33676678" w:rsidR="00F61046" w:rsidRPr="00662541" w:rsidRDefault="0066421C" w:rsidP="00662541">
            <w:pPr>
              <w:jc w:val="left"/>
            </w:pPr>
            <w:r w:rsidRPr="00662541">
              <w:t xml:space="preserve">Your employment with the </w:t>
            </w:r>
            <w:r w:rsidR="002F3E4E" w:rsidRPr="00662541">
              <w:t>Governing Body [</w:t>
            </w:r>
            <w:r w:rsidRPr="00662541">
              <w:rPr>
                <w:shd w:val="clear" w:color="auto" w:fill="F3ECF4"/>
              </w:rPr>
              <w:t>commenced/will commence</w:t>
            </w:r>
            <w:r w:rsidRPr="00662541">
              <w:t xml:space="preserve">] on </w:t>
            </w:r>
            <w:r w:rsidR="00F30B36" w:rsidRPr="00662541">
              <w:t>[</w:t>
            </w:r>
            <w:r w:rsidRPr="00662541">
              <w:rPr>
                <w:shd w:val="clear" w:color="auto" w:fill="F3ECF4"/>
              </w:rPr>
              <w:t>DATE</w:t>
            </w:r>
            <w:r w:rsidR="00F30B36" w:rsidRPr="00662541">
              <w:t>]</w:t>
            </w:r>
            <w:r w:rsidR="00062FE7" w:rsidRPr="00662541">
              <w:t>.</w:t>
            </w:r>
          </w:p>
          <w:p w14:paraId="7369F8C6" w14:textId="4379BCDD" w:rsidR="008B481C" w:rsidRPr="00662541" w:rsidRDefault="008B481C" w:rsidP="00662541">
            <w:pPr>
              <w:jc w:val="left"/>
            </w:pPr>
          </w:p>
          <w:p w14:paraId="304F4AB8" w14:textId="73F8D940" w:rsidR="008B481C" w:rsidRPr="00662541" w:rsidRDefault="005B1ACB" w:rsidP="00662541">
            <w:pPr>
              <w:jc w:val="left"/>
            </w:pPr>
            <w:r w:rsidRPr="00662541">
              <w:t>[</w:t>
            </w:r>
            <w:r w:rsidR="008B481C" w:rsidRPr="00662541">
              <w:rPr>
                <w:shd w:val="clear" w:color="auto" w:fill="F3ECF4"/>
              </w:rPr>
              <w:t>Your period of continuous service for the purposes of statutory redundancy began on [DATE].</w:t>
            </w:r>
            <w:r w:rsidRPr="00662541">
              <w:rPr>
                <w:shd w:val="clear" w:color="auto" w:fill="F3ECF4"/>
              </w:rPr>
              <w:t>]</w:t>
            </w:r>
            <w:r w:rsidR="008B481C" w:rsidRPr="00662541">
              <w:t xml:space="preserve"> </w:t>
            </w:r>
          </w:p>
          <w:p w14:paraId="1FC6AF58" w14:textId="77777777" w:rsidR="001D011A" w:rsidRPr="00662541" w:rsidRDefault="001D011A" w:rsidP="00662541">
            <w:pPr>
              <w:jc w:val="left"/>
            </w:pPr>
          </w:p>
          <w:p w14:paraId="5966D87A" w14:textId="77777777" w:rsidR="00814E95" w:rsidRPr="00662541" w:rsidRDefault="001D011A" w:rsidP="00662541">
            <w:pPr>
              <w:jc w:val="left"/>
            </w:pPr>
            <w:r w:rsidRPr="00662541">
              <w:t>[</w:t>
            </w:r>
            <w:r w:rsidRPr="00662541">
              <w:rPr>
                <w:shd w:val="clear" w:color="auto" w:fill="F3ECF4"/>
              </w:rPr>
              <w:t xml:space="preserve">Your period of continuous service for the purposes of [occupational sick pay] [and] [occupational maternity </w:t>
            </w:r>
            <w:proofErr w:type="gramStart"/>
            <w:r w:rsidRPr="00662541">
              <w:rPr>
                <w:shd w:val="clear" w:color="auto" w:fill="F3ECF4"/>
              </w:rPr>
              <w:t>pay]  began</w:t>
            </w:r>
            <w:proofErr w:type="gramEnd"/>
            <w:r w:rsidRPr="00662541">
              <w:rPr>
                <w:shd w:val="clear" w:color="auto" w:fill="F3ECF4"/>
              </w:rPr>
              <w:t xml:space="preserve"> on [DATE].]</w:t>
            </w:r>
          </w:p>
          <w:p w14:paraId="45E45C29" w14:textId="77777777" w:rsidR="00376BA6" w:rsidRDefault="00376BA6" w:rsidP="00662541">
            <w:pPr>
              <w:spacing w:before="0"/>
              <w:jc w:val="left"/>
              <w:rPr>
                <w:rFonts w:ascii="Gill Sans MT" w:hAnsi="Gill Sans MT" w:cstheme="minorHAnsi"/>
                <w:sz w:val="24"/>
                <w:szCs w:val="24"/>
              </w:rPr>
            </w:pPr>
          </w:p>
          <w:p w14:paraId="65130BEF" w14:textId="5603587F" w:rsidR="00662541" w:rsidRPr="00662541" w:rsidRDefault="00662541" w:rsidP="00662541">
            <w:pPr>
              <w:spacing w:before="0"/>
              <w:jc w:val="left"/>
              <w:rPr>
                <w:rFonts w:ascii="Gill Sans MT" w:hAnsi="Gill Sans MT" w:cstheme="minorHAnsi"/>
                <w:sz w:val="24"/>
                <w:szCs w:val="24"/>
              </w:rPr>
            </w:pPr>
          </w:p>
        </w:tc>
      </w:tr>
      <w:tr w:rsidR="00F61046" w:rsidRPr="00662541" w14:paraId="65130BF4" w14:textId="77777777" w:rsidTr="00C0154A">
        <w:tc>
          <w:tcPr>
            <w:tcW w:w="3227" w:type="dxa"/>
          </w:tcPr>
          <w:p w14:paraId="65130BF1" w14:textId="77777777" w:rsidR="00F61046" w:rsidRPr="00662541" w:rsidRDefault="00F61046" w:rsidP="00662541">
            <w:pPr>
              <w:pStyle w:val="ListParagraph"/>
              <w:jc w:val="left"/>
            </w:pPr>
            <w:r w:rsidRPr="00662541">
              <w:t>Job Description:</w:t>
            </w:r>
            <w:r w:rsidRPr="00662541">
              <w:tab/>
            </w:r>
          </w:p>
        </w:tc>
        <w:tc>
          <w:tcPr>
            <w:tcW w:w="6015" w:type="dxa"/>
          </w:tcPr>
          <w:p w14:paraId="65130BF2" w14:textId="0DAAB66F" w:rsidR="00F61046" w:rsidRPr="00662541" w:rsidRDefault="00C64027" w:rsidP="00662541">
            <w:pPr>
              <w:jc w:val="left"/>
              <w:rPr>
                <w:b/>
                <w:bCs/>
              </w:rPr>
            </w:pPr>
            <w:r w:rsidRPr="00662541">
              <w:t>[</w:t>
            </w:r>
            <w:r w:rsidR="00F61046" w:rsidRPr="00662541">
              <w:rPr>
                <w:shd w:val="clear" w:color="auto" w:fill="F3ECF4"/>
              </w:rPr>
              <w:t>As set out in t</w:t>
            </w:r>
            <w:r w:rsidR="00B05BDB" w:rsidRPr="00662541">
              <w:rPr>
                <w:shd w:val="clear" w:color="auto" w:fill="F3ECF4"/>
              </w:rPr>
              <w:t>he recruitment pack</w:t>
            </w:r>
            <w:r w:rsidR="00F30B36" w:rsidRPr="00662541">
              <w:rPr>
                <w:shd w:val="clear" w:color="auto" w:fill="F3ECF4"/>
              </w:rPr>
              <w:t xml:space="preserve"> e</w:t>
            </w:r>
            <w:r w:rsidR="00B05BDB" w:rsidRPr="00662541">
              <w:rPr>
                <w:shd w:val="clear" w:color="auto" w:fill="F3ECF4"/>
              </w:rPr>
              <w:t>nclosed.</w:t>
            </w:r>
            <w:r w:rsidRPr="00662541">
              <w:rPr>
                <w:shd w:val="clear" w:color="auto" w:fill="F3ECF4"/>
              </w:rPr>
              <w:t>]</w:t>
            </w:r>
            <w:r w:rsidR="00B05BDB" w:rsidRPr="00662541">
              <w:t xml:space="preserve"> </w:t>
            </w:r>
          </w:p>
          <w:p w14:paraId="65130BF3" w14:textId="77777777" w:rsidR="00814E95" w:rsidRPr="00662541" w:rsidRDefault="00814E95" w:rsidP="00662541">
            <w:pPr>
              <w:tabs>
                <w:tab w:val="left" w:pos="2552"/>
              </w:tabs>
              <w:spacing w:before="0"/>
              <w:jc w:val="left"/>
              <w:rPr>
                <w:rFonts w:ascii="Gill Sans MT" w:hAnsi="Gill Sans MT" w:cstheme="minorHAnsi"/>
                <w:sz w:val="24"/>
                <w:szCs w:val="24"/>
              </w:rPr>
            </w:pPr>
          </w:p>
        </w:tc>
      </w:tr>
      <w:tr w:rsidR="00F61046" w:rsidRPr="00662541" w14:paraId="65130BF8" w14:textId="77777777" w:rsidTr="00C0154A">
        <w:tc>
          <w:tcPr>
            <w:tcW w:w="3227" w:type="dxa"/>
          </w:tcPr>
          <w:p w14:paraId="33513A5E" w14:textId="77777777" w:rsidR="00DE6245" w:rsidRPr="00662541" w:rsidRDefault="00DE6245" w:rsidP="00662541">
            <w:pPr>
              <w:pStyle w:val="ListParagraph"/>
              <w:numPr>
                <w:ilvl w:val="0"/>
                <w:numId w:val="0"/>
              </w:numPr>
              <w:ind w:left="360"/>
              <w:jc w:val="left"/>
            </w:pPr>
          </w:p>
          <w:p w14:paraId="65130BF5" w14:textId="385D1FF7" w:rsidR="00F61046" w:rsidRPr="00662541" w:rsidRDefault="00F61046" w:rsidP="00662541">
            <w:pPr>
              <w:pStyle w:val="ListParagraph"/>
              <w:jc w:val="left"/>
            </w:pPr>
            <w:r w:rsidRPr="00662541">
              <w:t>Full-Time/Part-Time:</w:t>
            </w:r>
          </w:p>
        </w:tc>
        <w:tc>
          <w:tcPr>
            <w:tcW w:w="6015" w:type="dxa"/>
          </w:tcPr>
          <w:p w14:paraId="3D6A5525" w14:textId="77777777" w:rsidR="00DE6245" w:rsidRPr="00662541" w:rsidRDefault="00DE6245" w:rsidP="00662541">
            <w:pPr>
              <w:jc w:val="left"/>
            </w:pPr>
          </w:p>
          <w:p w14:paraId="407DB862" w14:textId="587F1CF3" w:rsidR="00F30B36" w:rsidRPr="00662541" w:rsidRDefault="00361CE3" w:rsidP="00662541">
            <w:pPr>
              <w:jc w:val="left"/>
            </w:pPr>
            <w:r w:rsidRPr="00662541">
              <w:t>[</w:t>
            </w:r>
            <w:r w:rsidR="00F61046" w:rsidRPr="00662541">
              <w:rPr>
                <w:shd w:val="clear" w:color="auto" w:fill="F3ECF4"/>
              </w:rPr>
              <w:t>This post is full-time</w:t>
            </w:r>
            <w:proofErr w:type="gramStart"/>
            <w:r w:rsidR="00F61046" w:rsidRPr="00662541">
              <w:rPr>
                <w:shd w:val="clear" w:color="auto" w:fill="F3ECF4"/>
              </w:rPr>
              <w:t>.</w:t>
            </w:r>
            <w:r w:rsidR="001650FC" w:rsidRPr="00662541">
              <w:t xml:space="preserve"> </w:t>
            </w:r>
            <w:r w:rsidRPr="00662541">
              <w:t>]</w:t>
            </w:r>
            <w:proofErr w:type="gramEnd"/>
          </w:p>
          <w:p w14:paraId="465559F9" w14:textId="77777777" w:rsidR="00F30B36" w:rsidRPr="00662541" w:rsidRDefault="00F30B36" w:rsidP="00662541">
            <w:pPr>
              <w:jc w:val="left"/>
            </w:pPr>
          </w:p>
          <w:p w14:paraId="65130BF6" w14:textId="03FDDB46" w:rsidR="00D32BD2" w:rsidRPr="00662541" w:rsidRDefault="00361CE3" w:rsidP="00662541">
            <w:pPr>
              <w:jc w:val="left"/>
            </w:pPr>
            <w:r w:rsidRPr="00662541">
              <w:t>[</w:t>
            </w:r>
            <w:r w:rsidR="001650FC" w:rsidRPr="00662541">
              <w:rPr>
                <w:shd w:val="clear" w:color="auto" w:fill="F3ECF4"/>
              </w:rPr>
              <w:t>This post is part-time with you working [</w:t>
            </w:r>
            <w:r w:rsidR="00062464" w:rsidRPr="00662541">
              <w:rPr>
                <w:shd w:val="clear" w:color="auto" w:fill="F3ECF4"/>
              </w:rPr>
              <w:t>0.</w:t>
            </w:r>
            <w:r w:rsidR="001650FC" w:rsidRPr="00662541">
              <w:rPr>
                <w:shd w:val="clear" w:color="auto" w:fill="F3ECF4"/>
              </w:rPr>
              <w:t>X</w:t>
            </w:r>
            <w:r w:rsidR="00062464" w:rsidRPr="00662541">
              <w:rPr>
                <w:shd w:val="clear" w:color="auto" w:fill="F3ECF4"/>
              </w:rPr>
              <w:t>]</w:t>
            </w:r>
            <w:r w:rsidR="001650FC" w:rsidRPr="00662541">
              <w:rPr>
                <w:shd w:val="clear" w:color="auto" w:fill="F3ECF4"/>
              </w:rPr>
              <w:t xml:space="preserve"> of the </w:t>
            </w:r>
            <w:proofErr w:type="gramStart"/>
            <w:r w:rsidR="001650FC" w:rsidRPr="00662541">
              <w:rPr>
                <w:shd w:val="clear" w:color="auto" w:fill="F3ECF4"/>
              </w:rPr>
              <w:t>full time</w:t>
            </w:r>
            <w:proofErr w:type="gramEnd"/>
            <w:r w:rsidR="001650FC" w:rsidRPr="00662541">
              <w:rPr>
                <w:shd w:val="clear" w:color="auto" w:fill="F3ECF4"/>
              </w:rPr>
              <w:t xml:space="preserve"> equivalent role </w:t>
            </w:r>
            <w:r w:rsidR="00F020B1" w:rsidRPr="00662541">
              <w:rPr>
                <w:shd w:val="clear" w:color="auto" w:fill="F3ECF4"/>
              </w:rPr>
              <w:t xml:space="preserve">on the following work pattern: </w:t>
            </w:r>
            <w:r w:rsidR="00F30B36" w:rsidRPr="00662541">
              <w:rPr>
                <w:shd w:val="clear" w:color="auto" w:fill="F3ECF4"/>
              </w:rPr>
              <w:t>[</w:t>
            </w:r>
            <w:r w:rsidR="00F020B1" w:rsidRPr="00662541">
              <w:rPr>
                <w:shd w:val="clear" w:color="auto" w:fill="F3ECF4"/>
              </w:rPr>
              <w:t>INSERT</w:t>
            </w:r>
            <w:r w:rsidR="00F30B36" w:rsidRPr="00662541">
              <w:rPr>
                <w:shd w:val="clear" w:color="auto" w:fill="F3ECF4"/>
              </w:rPr>
              <w:t>]</w:t>
            </w:r>
            <w:r w:rsidR="00F020B1" w:rsidRPr="00662541">
              <w:rPr>
                <w:shd w:val="clear" w:color="auto" w:fill="F3ECF4"/>
              </w:rPr>
              <w:t>.</w:t>
            </w:r>
            <w:r w:rsidRPr="00662541">
              <w:rPr>
                <w:shd w:val="clear" w:color="auto" w:fill="F3ECF4"/>
              </w:rPr>
              <w:t>]</w:t>
            </w:r>
          </w:p>
          <w:p w14:paraId="38CF902E" w14:textId="77777777" w:rsidR="00814E95" w:rsidRPr="00662541" w:rsidRDefault="00814E95" w:rsidP="00662541">
            <w:pPr>
              <w:jc w:val="left"/>
            </w:pPr>
          </w:p>
          <w:p w14:paraId="68E5B976" w14:textId="77777777" w:rsidR="00376BA6" w:rsidRPr="00662541" w:rsidRDefault="00376BA6" w:rsidP="00662541">
            <w:pPr>
              <w:jc w:val="left"/>
            </w:pPr>
            <w:r w:rsidRPr="00662541">
              <w:t>[DELETE AS APPROPRIATE]</w:t>
            </w:r>
          </w:p>
          <w:p w14:paraId="5FE1759F" w14:textId="77777777" w:rsidR="00376BA6" w:rsidRDefault="00376BA6" w:rsidP="00662541">
            <w:pPr>
              <w:tabs>
                <w:tab w:val="left" w:pos="2552"/>
              </w:tabs>
              <w:spacing w:before="0"/>
              <w:jc w:val="left"/>
              <w:rPr>
                <w:rFonts w:ascii="Gill Sans MT" w:hAnsi="Gill Sans MT" w:cstheme="minorHAnsi"/>
                <w:sz w:val="24"/>
                <w:szCs w:val="24"/>
              </w:rPr>
            </w:pPr>
          </w:p>
          <w:p w14:paraId="65130BF7" w14:textId="3D1850EF" w:rsidR="00662541" w:rsidRPr="00662541" w:rsidRDefault="00662541" w:rsidP="00662541">
            <w:pPr>
              <w:tabs>
                <w:tab w:val="left" w:pos="2552"/>
              </w:tabs>
              <w:spacing w:before="0"/>
              <w:jc w:val="left"/>
              <w:rPr>
                <w:rFonts w:ascii="Gill Sans MT" w:hAnsi="Gill Sans MT" w:cstheme="minorHAnsi"/>
                <w:sz w:val="24"/>
                <w:szCs w:val="24"/>
              </w:rPr>
            </w:pPr>
          </w:p>
        </w:tc>
      </w:tr>
      <w:tr w:rsidR="00376BA6" w:rsidRPr="00662541" w14:paraId="607FDE9A" w14:textId="77777777" w:rsidTr="00C0154A">
        <w:tc>
          <w:tcPr>
            <w:tcW w:w="3227" w:type="dxa"/>
          </w:tcPr>
          <w:p w14:paraId="4CD79221" w14:textId="77777777" w:rsidR="00B05BDB" w:rsidRPr="00662541" w:rsidRDefault="00B05BDB" w:rsidP="00662541">
            <w:pPr>
              <w:pStyle w:val="ListParagraph"/>
              <w:jc w:val="left"/>
            </w:pPr>
            <w:r w:rsidRPr="00662541">
              <w:t>Permanent/Temporary/ Fixed Term</w:t>
            </w:r>
            <w:r w:rsidR="005A5C38" w:rsidRPr="00662541">
              <w:t>:</w:t>
            </w:r>
          </w:p>
          <w:p w14:paraId="17AC3907" w14:textId="77777777" w:rsidR="00C0154A" w:rsidRPr="00662541" w:rsidRDefault="00C0154A" w:rsidP="00662541">
            <w:pPr>
              <w:jc w:val="left"/>
            </w:pPr>
          </w:p>
          <w:p w14:paraId="40410B4E" w14:textId="77777777" w:rsidR="00C0154A" w:rsidRPr="00662541" w:rsidRDefault="00C0154A" w:rsidP="00662541">
            <w:pPr>
              <w:jc w:val="left"/>
            </w:pPr>
          </w:p>
          <w:p w14:paraId="4241FF71" w14:textId="45148BB9" w:rsidR="00C0154A" w:rsidRPr="00662541" w:rsidRDefault="00C0154A" w:rsidP="00662541">
            <w:pPr>
              <w:tabs>
                <w:tab w:val="left" w:pos="2552"/>
              </w:tabs>
              <w:jc w:val="left"/>
              <w:rPr>
                <w:rFonts w:ascii="Gill Sans MT" w:hAnsi="Gill Sans MT" w:cstheme="minorHAnsi"/>
                <w:b/>
                <w:bCs/>
                <w:sz w:val="24"/>
                <w:szCs w:val="24"/>
              </w:rPr>
            </w:pPr>
          </w:p>
        </w:tc>
        <w:tc>
          <w:tcPr>
            <w:tcW w:w="6015" w:type="dxa"/>
          </w:tcPr>
          <w:p w14:paraId="10DF9C03" w14:textId="2B600BD7" w:rsidR="00F30B36" w:rsidRPr="00662541" w:rsidRDefault="00361CE3" w:rsidP="00662541">
            <w:pPr>
              <w:jc w:val="left"/>
            </w:pPr>
            <w:r w:rsidRPr="00662541">
              <w:lastRenderedPageBreak/>
              <w:t>[</w:t>
            </w:r>
            <w:r w:rsidR="00B05BDB" w:rsidRPr="00662541">
              <w:rPr>
                <w:shd w:val="clear" w:color="auto" w:fill="F3ECF4"/>
              </w:rPr>
              <w:t>This post is a permanent post</w:t>
            </w:r>
            <w:r w:rsidR="009D480F" w:rsidRPr="00662541">
              <w:rPr>
                <w:shd w:val="clear" w:color="auto" w:fill="F3ECF4"/>
              </w:rPr>
              <w:t>.</w:t>
            </w:r>
            <w:r w:rsidRPr="00662541">
              <w:rPr>
                <w:shd w:val="clear" w:color="auto" w:fill="F3ECF4"/>
              </w:rPr>
              <w:t>]</w:t>
            </w:r>
            <w:r w:rsidR="00B05BDB" w:rsidRPr="00662541">
              <w:t xml:space="preserve"> </w:t>
            </w:r>
          </w:p>
          <w:p w14:paraId="166AFF94" w14:textId="54A27B50" w:rsidR="00F30B36" w:rsidRPr="00662541" w:rsidRDefault="00361CE3" w:rsidP="00662541">
            <w:pPr>
              <w:jc w:val="left"/>
            </w:pPr>
            <w:r w:rsidRPr="00662541">
              <w:t>[</w:t>
            </w:r>
            <w:r w:rsidR="00B05BDB" w:rsidRPr="00662541">
              <w:rPr>
                <w:shd w:val="clear" w:color="auto" w:fill="F3ECF4"/>
              </w:rPr>
              <w:t>This post is a temporary post</w:t>
            </w:r>
            <w:r w:rsidR="005A5C38" w:rsidRPr="00662541">
              <w:rPr>
                <w:rStyle w:val="FootnoteReference"/>
                <w:rFonts w:ascii="Gill Sans MT" w:hAnsi="Gill Sans MT" w:cstheme="minorHAnsi"/>
                <w:sz w:val="24"/>
                <w:szCs w:val="24"/>
                <w:shd w:val="clear" w:color="auto" w:fill="F3ECF4"/>
              </w:rPr>
              <w:footnoteReference w:id="1"/>
            </w:r>
            <w:r w:rsidR="009D480F" w:rsidRPr="00662541">
              <w:rPr>
                <w:shd w:val="clear" w:color="auto" w:fill="F3ECF4"/>
              </w:rPr>
              <w:t>.</w:t>
            </w:r>
            <w:r w:rsidRPr="00662541">
              <w:rPr>
                <w:shd w:val="clear" w:color="auto" w:fill="F3ECF4"/>
              </w:rPr>
              <w:t>]</w:t>
            </w:r>
          </w:p>
          <w:p w14:paraId="78F16A17" w14:textId="055F57AE" w:rsidR="00662541" w:rsidRPr="00662541" w:rsidRDefault="00361CE3" w:rsidP="00662541">
            <w:pPr>
              <w:jc w:val="left"/>
            </w:pPr>
            <w:r w:rsidRPr="00662541">
              <w:t>[</w:t>
            </w:r>
            <w:r w:rsidR="00B05BDB" w:rsidRPr="00662541">
              <w:rPr>
                <w:shd w:val="clear" w:color="auto" w:fill="F3ECF4"/>
              </w:rPr>
              <w:t>This post is a fixed term post commencing on the Commencement Date and continuing until [INSERT DATE/EVENT]</w:t>
            </w:r>
            <w:r w:rsidR="005A5C38" w:rsidRPr="00662541">
              <w:rPr>
                <w:rStyle w:val="FootnoteReference"/>
                <w:rFonts w:ascii="Gill Sans MT" w:hAnsi="Gill Sans MT" w:cstheme="minorHAnsi"/>
                <w:sz w:val="24"/>
                <w:szCs w:val="24"/>
                <w:shd w:val="clear" w:color="auto" w:fill="F3ECF4"/>
              </w:rPr>
              <w:footnoteReference w:id="2"/>
            </w:r>
            <w:r w:rsidR="00650794" w:rsidRPr="00662541">
              <w:rPr>
                <w:shd w:val="clear" w:color="auto" w:fill="F3ECF4"/>
              </w:rPr>
              <w:t>.</w:t>
            </w:r>
            <w:r w:rsidRPr="00662541">
              <w:rPr>
                <w:shd w:val="clear" w:color="auto" w:fill="F3ECF4"/>
              </w:rPr>
              <w:t>]</w:t>
            </w:r>
          </w:p>
        </w:tc>
      </w:tr>
      <w:tr w:rsidR="00376BA6" w:rsidRPr="00662541" w14:paraId="71EE2C75" w14:textId="77777777" w:rsidTr="00C0154A">
        <w:tc>
          <w:tcPr>
            <w:tcW w:w="3227" w:type="dxa"/>
          </w:tcPr>
          <w:p w14:paraId="3C84F297" w14:textId="0C12ABDA" w:rsidR="004814EE" w:rsidRPr="00662541" w:rsidRDefault="004814EE" w:rsidP="00662541">
            <w:pPr>
              <w:pStyle w:val="ListParagraph"/>
              <w:jc w:val="left"/>
            </w:pPr>
            <w:r w:rsidRPr="00662541">
              <w:t>Hours (</w:t>
            </w:r>
            <w:r w:rsidR="0046192C" w:rsidRPr="00662541">
              <w:t>e.g.,</w:t>
            </w:r>
            <w:r w:rsidRPr="00662541">
              <w:t xml:space="preserve"> term time only or </w:t>
            </w:r>
            <w:r w:rsidR="0046192C" w:rsidRPr="00662541">
              <w:t>year-round</w:t>
            </w:r>
            <w:r w:rsidRPr="00662541">
              <w:t xml:space="preserve"> employment</w:t>
            </w:r>
            <w:r w:rsidR="009D480F" w:rsidRPr="00662541">
              <w:t>):</w:t>
            </w:r>
            <w:r w:rsidR="00C0154A" w:rsidRPr="00662541">
              <w:br/>
            </w:r>
            <w:r w:rsidRPr="00662541">
              <w:t xml:space="preserve"> </w:t>
            </w:r>
          </w:p>
        </w:tc>
        <w:tc>
          <w:tcPr>
            <w:tcW w:w="6015" w:type="dxa"/>
          </w:tcPr>
          <w:p w14:paraId="51AE8F4E" w14:textId="77777777" w:rsidR="004814EE" w:rsidRPr="00662541" w:rsidRDefault="00F30B36" w:rsidP="00662541">
            <w:pPr>
              <w:jc w:val="left"/>
            </w:pPr>
            <w:r w:rsidRPr="00662541">
              <w:rPr>
                <w:shd w:val="clear" w:color="auto" w:fill="F3ECF4"/>
              </w:rPr>
              <w:t>[</w:t>
            </w:r>
            <w:r w:rsidR="004814EE" w:rsidRPr="00662541">
              <w:rPr>
                <w:shd w:val="clear" w:color="auto" w:fill="F3ECF4"/>
              </w:rPr>
              <w:t>INSERT</w:t>
            </w:r>
            <w:r w:rsidRPr="00662541">
              <w:t>]</w:t>
            </w:r>
          </w:p>
          <w:p w14:paraId="4BD5A51A" w14:textId="77777777" w:rsidR="0071745C" w:rsidRPr="00662541" w:rsidRDefault="0071745C" w:rsidP="00662541">
            <w:pPr>
              <w:jc w:val="left"/>
              <w:rPr>
                <w:b/>
                <w:bCs/>
              </w:rPr>
            </w:pPr>
          </w:p>
          <w:p w14:paraId="4FA614B4" w14:textId="77777777" w:rsidR="0071745C" w:rsidRPr="00662541" w:rsidRDefault="0071745C" w:rsidP="00662541">
            <w:pPr>
              <w:jc w:val="left"/>
              <w:rPr>
                <w:b/>
                <w:bCs/>
              </w:rPr>
            </w:pPr>
          </w:p>
          <w:p w14:paraId="535B558F" w14:textId="792EE2F3" w:rsidR="0071745C" w:rsidRPr="00662541" w:rsidRDefault="0071745C" w:rsidP="00662541">
            <w:pPr>
              <w:jc w:val="left"/>
              <w:rPr>
                <w:b/>
                <w:bCs/>
              </w:rPr>
            </w:pPr>
          </w:p>
        </w:tc>
      </w:tr>
      <w:tr w:rsidR="00376BA6" w:rsidRPr="00662541" w14:paraId="65130C01" w14:textId="77777777" w:rsidTr="00C0154A">
        <w:tc>
          <w:tcPr>
            <w:tcW w:w="3227" w:type="dxa"/>
          </w:tcPr>
          <w:p w14:paraId="65130BF9" w14:textId="1EDD8E48" w:rsidR="00062FE7" w:rsidRPr="00662541" w:rsidRDefault="00D1053A" w:rsidP="00662541">
            <w:pPr>
              <w:pStyle w:val="ListParagraph"/>
              <w:jc w:val="left"/>
            </w:pPr>
            <w:r w:rsidRPr="00662541">
              <w:t>Probationary Period:</w:t>
            </w:r>
          </w:p>
        </w:tc>
        <w:tc>
          <w:tcPr>
            <w:tcW w:w="6015" w:type="dxa"/>
          </w:tcPr>
          <w:p w14:paraId="044F04A6" w14:textId="77777777" w:rsidR="00C0154A" w:rsidRPr="00662541" w:rsidRDefault="00376BA6" w:rsidP="00662541">
            <w:pPr>
              <w:jc w:val="left"/>
            </w:pPr>
            <w:r w:rsidRPr="00662541">
              <w:t>Refer to the enclosed contract of employment.</w:t>
            </w:r>
          </w:p>
          <w:p w14:paraId="76E32341" w14:textId="77777777" w:rsidR="00376BA6" w:rsidRPr="00662541" w:rsidRDefault="00376BA6" w:rsidP="00662541">
            <w:pPr>
              <w:tabs>
                <w:tab w:val="left" w:pos="2552"/>
              </w:tabs>
              <w:spacing w:before="0"/>
              <w:jc w:val="left"/>
              <w:rPr>
                <w:rFonts w:ascii="Gill Sans MT" w:hAnsi="Gill Sans MT" w:cstheme="minorHAnsi"/>
                <w:sz w:val="24"/>
                <w:szCs w:val="24"/>
              </w:rPr>
            </w:pPr>
          </w:p>
          <w:p w14:paraId="76F55B54" w14:textId="77777777" w:rsidR="0071745C" w:rsidRPr="00662541" w:rsidRDefault="0071745C" w:rsidP="00662541">
            <w:pPr>
              <w:tabs>
                <w:tab w:val="left" w:pos="2552"/>
              </w:tabs>
              <w:spacing w:before="0"/>
              <w:jc w:val="left"/>
              <w:rPr>
                <w:rFonts w:ascii="Gill Sans MT" w:hAnsi="Gill Sans MT" w:cstheme="minorHAnsi"/>
                <w:sz w:val="24"/>
                <w:szCs w:val="24"/>
              </w:rPr>
            </w:pPr>
          </w:p>
          <w:p w14:paraId="65130C00" w14:textId="2C8EFB64" w:rsidR="0071745C" w:rsidRPr="00662541" w:rsidRDefault="0071745C" w:rsidP="00662541">
            <w:pPr>
              <w:tabs>
                <w:tab w:val="left" w:pos="2552"/>
              </w:tabs>
              <w:spacing w:before="0"/>
              <w:jc w:val="left"/>
              <w:rPr>
                <w:rFonts w:ascii="Gill Sans MT" w:hAnsi="Gill Sans MT" w:cstheme="minorHAnsi"/>
                <w:sz w:val="24"/>
                <w:szCs w:val="24"/>
              </w:rPr>
            </w:pPr>
          </w:p>
        </w:tc>
      </w:tr>
      <w:tr w:rsidR="00376BA6" w:rsidRPr="00662541" w14:paraId="6D234F83" w14:textId="77777777" w:rsidTr="00C0154A">
        <w:tc>
          <w:tcPr>
            <w:tcW w:w="3227" w:type="dxa"/>
          </w:tcPr>
          <w:p w14:paraId="0B0A0DC0" w14:textId="3102CE1E" w:rsidR="003227CC" w:rsidRPr="00662541" w:rsidRDefault="00C0154A" w:rsidP="00662541">
            <w:pPr>
              <w:pStyle w:val="ListParagraph"/>
              <w:jc w:val="left"/>
            </w:pPr>
            <w:r w:rsidRPr="00662541">
              <w:t>Total Annual Salary:</w:t>
            </w:r>
          </w:p>
        </w:tc>
        <w:tc>
          <w:tcPr>
            <w:tcW w:w="6015" w:type="dxa"/>
          </w:tcPr>
          <w:p w14:paraId="08996750" w14:textId="78FF20BA" w:rsidR="00C0154A" w:rsidRPr="009B03E7" w:rsidRDefault="00C0154A" w:rsidP="009B03E7">
            <w:pPr>
              <w:pStyle w:val="ListNumbering"/>
              <w:jc w:val="left"/>
            </w:pPr>
            <w:r w:rsidRPr="00662541">
              <w:t xml:space="preserve">Your total annual salary (which reflects whether you are full-time or part-time) with effect from the Commencement </w:t>
            </w:r>
            <w:proofErr w:type="gramStart"/>
            <w:r w:rsidRPr="00662541">
              <w:t>Date  is</w:t>
            </w:r>
            <w:proofErr w:type="gramEnd"/>
            <w:r w:rsidRPr="00662541">
              <w:t xml:space="preserve"> </w:t>
            </w:r>
            <w:r w:rsidRPr="00662541">
              <w:rPr>
                <w:shd w:val="clear" w:color="auto" w:fill="F3ECF4"/>
              </w:rPr>
              <w:t>[INSERT</w:t>
            </w:r>
            <w:r w:rsidRPr="00662541">
              <w:t>] and comprises</w:t>
            </w:r>
            <w:r w:rsidR="009B03E7">
              <w:t>:</w:t>
            </w:r>
          </w:p>
          <w:p w14:paraId="001D2F19" w14:textId="59CD0179" w:rsidR="00C0154A" w:rsidRPr="00662541" w:rsidRDefault="00C0154A" w:rsidP="00662541">
            <w:pPr>
              <w:pStyle w:val="ListNumbering"/>
              <w:jc w:val="left"/>
            </w:pPr>
            <w:r w:rsidRPr="00662541">
              <w:t>your basic salary of £[</w:t>
            </w:r>
            <w:r w:rsidRPr="00662541">
              <w:rPr>
                <w:shd w:val="clear" w:color="auto" w:fill="F3ECF4"/>
              </w:rPr>
              <w:t>INSERT</w:t>
            </w:r>
            <w:r w:rsidRPr="00662541">
              <w:t>] at point [</w:t>
            </w:r>
            <w:r w:rsidRPr="00662541">
              <w:rPr>
                <w:shd w:val="clear" w:color="auto" w:fill="F3ECF4"/>
              </w:rPr>
              <w:t>INSERT</w:t>
            </w:r>
            <w:r w:rsidRPr="00662541">
              <w:t>] o</w:t>
            </w:r>
            <w:r w:rsidR="00C55211" w:rsidRPr="00662541">
              <w:t>n</w:t>
            </w:r>
            <w:r w:rsidRPr="00662541">
              <w:t xml:space="preserve"> our [</w:t>
            </w:r>
            <w:r w:rsidRPr="00662541">
              <w:rPr>
                <w:shd w:val="clear" w:color="auto" w:fill="F3ECF4"/>
              </w:rPr>
              <w:t>INSERT</w:t>
            </w:r>
            <w:r w:rsidRPr="00662541">
              <w:t>] Pay Range.</w:t>
            </w:r>
          </w:p>
          <w:p w14:paraId="7AA48D0C" w14:textId="7A0FB2DF" w:rsidR="00C0154A" w:rsidRPr="00662541" w:rsidRDefault="00C0154A" w:rsidP="00662541">
            <w:pPr>
              <w:pStyle w:val="ListNumbering"/>
              <w:jc w:val="left"/>
            </w:pPr>
            <w:r w:rsidRPr="00662541">
              <w:t>[</w:t>
            </w:r>
            <w:proofErr w:type="gramStart"/>
            <w:r w:rsidRPr="00662541">
              <w:rPr>
                <w:shd w:val="clear" w:color="auto" w:fill="F3ECF4"/>
              </w:rPr>
              <w:t>an</w:t>
            </w:r>
            <w:proofErr w:type="gramEnd"/>
            <w:r w:rsidRPr="00662541">
              <w:rPr>
                <w:shd w:val="clear" w:color="auto" w:fill="F3ECF4"/>
              </w:rPr>
              <w:t xml:space="preserve"> SEN</w:t>
            </w:r>
            <w:r w:rsidR="00E50E32" w:rsidRPr="00662541">
              <w:rPr>
                <w:shd w:val="clear" w:color="auto" w:fill="F3ECF4"/>
              </w:rPr>
              <w:t>D</w:t>
            </w:r>
            <w:r w:rsidRPr="00662541">
              <w:rPr>
                <w:shd w:val="clear" w:color="auto" w:fill="F3ECF4"/>
              </w:rPr>
              <w:t xml:space="preserve"> allowance of £[INSERT].]</w:t>
            </w:r>
          </w:p>
          <w:p w14:paraId="708ACD3B" w14:textId="69CAF058" w:rsidR="00C0154A" w:rsidRPr="00662541" w:rsidRDefault="00C0154A" w:rsidP="00662541">
            <w:pPr>
              <w:pStyle w:val="ListNumbering"/>
              <w:jc w:val="left"/>
            </w:pPr>
            <w:r w:rsidRPr="00662541">
              <w:t>[</w:t>
            </w:r>
            <w:r w:rsidRPr="00662541">
              <w:rPr>
                <w:shd w:val="clear" w:color="auto" w:fill="F3ECF4"/>
              </w:rPr>
              <w:t>a recruitment allowance with an annual value of £[INSERT] which shall expire on [DATE] unless re-granted].]</w:t>
            </w:r>
          </w:p>
          <w:p w14:paraId="0239990E" w14:textId="348F9621" w:rsidR="0071745C" w:rsidRPr="00662541" w:rsidRDefault="00C0154A" w:rsidP="00662541">
            <w:pPr>
              <w:pStyle w:val="ListNumbering"/>
              <w:jc w:val="left"/>
            </w:pPr>
            <w:r w:rsidRPr="00662541">
              <w:t>[</w:t>
            </w:r>
            <w:r w:rsidRPr="00662541">
              <w:rPr>
                <w:shd w:val="clear" w:color="auto" w:fill="F3ECF4"/>
              </w:rPr>
              <w:t>INSERT AS APPROPRIATE</w:t>
            </w:r>
            <w:r w:rsidRPr="00662541">
              <w:t>].</w:t>
            </w:r>
          </w:p>
          <w:p w14:paraId="2CA8ADD5" w14:textId="77777777" w:rsidR="0071745C" w:rsidRPr="00662541" w:rsidRDefault="0071745C" w:rsidP="00662541">
            <w:pPr>
              <w:pStyle w:val="ListNumbering"/>
              <w:numPr>
                <w:ilvl w:val="0"/>
                <w:numId w:val="0"/>
              </w:numPr>
              <w:ind w:left="360"/>
              <w:jc w:val="left"/>
            </w:pPr>
          </w:p>
          <w:p w14:paraId="1BBE4329" w14:textId="6671F532" w:rsidR="0071745C" w:rsidRPr="00662541" w:rsidRDefault="0071745C" w:rsidP="00662541">
            <w:pPr>
              <w:pStyle w:val="ListNumbering"/>
              <w:numPr>
                <w:ilvl w:val="0"/>
                <w:numId w:val="0"/>
              </w:numPr>
              <w:ind w:left="360"/>
              <w:jc w:val="left"/>
            </w:pPr>
          </w:p>
        </w:tc>
      </w:tr>
      <w:tr w:rsidR="008A47D9" w:rsidRPr="00662541" w14:paraId="65130C0C" w14:textId="77777777" w:rsidTr="00C0154A">
        <w:tc>
          <w:tcPr>
            <w:tcW w:w="3227" w:type="dxa"/>
          </w:tcPr>
          <w:p w14:paraId="65130C09" w14:textId="571CBC05" w:rsidR="00062FE7" w:rsidRPr="00662541" w:rsidRDefault="007E0416" w:rsidP="00662541">
            <w:pPr>
              <w:pStyle w:val="ListParagraph"/>
              <w:jc w:val="left"/>
            </w:pPr>
            <w:r w:rsidRPr="00662541">
              <w:t>Notice Period:</w:t>
            </w:r>
          </w:p>
        </w:tc>
        <w:tc>
          <w:tcPr>
            <w:tcW w:w="6015" w:type="dxa"/>
          </w:tcPr>
          <w:p w14:paraId="7F222677" w14:textId="2FD6E084" w:rsidR="0034540A" w:rsidRPr="00662541" w:rsidRDefault="00F33CB8" w:rsidP="00662541">
            <w:pPr>
              <w:jc w:val="left"/>
            </w:pPr>
            <w:r w:rsidRPr="00662541">
              <w:t>Subject to clause 6 above, y</w:t>
            </w:r>
            <w:r w:rsidR="0034540A" w:rsidRPr="00662541">
              <w:t>ou are required to give [</w:t>
            </w:r>
            <w:r w:rsidR="00581BC2" w:rsidRPr="00662541">
              <w:rPr>
                <w:shd w:val="clear" w:color="auto" w:fill="F3ECF4"/>
              </w:rPr>
              <w:t>INSERT week</w:t>
            </w:r>
            <w:r w:rsidR="0034540A" w:rsidRPr="00662541">
              <w:rPr>
                <w:shd w:val="clear" w:color="auto" w:fill="F3ECF4"/>
              </w:rPr>
              <w:t>s</w:t>
            </w:r>
            <w:r w:rsidR="00581BC2" w:rsidRPr="00662541">
              <w:rPr>
                <w:shd w:val="clear" w:color="auto" w:fill="F3ECF4"/>
              </w:rPr>
              <w:t>’</w:t>
            </w:r>
            <w:r w:rsidR="0034540A" w:rsidRPr="00662541">
              <w:rPr>
                <w:shd w:val="clear" w:color="auto" w:fill="F3ECF4"/>
              </w:rPr>
              <w:t>/months</w:t>
            </w:r>
            <w:r w:rsidR="00581BC2" w:rsidRPr="00662541">
              <w:rPr>
                <w:shd w:val="clear" w:color="auto" w:fill="F3ECF4"/>
              </w:rPr>
              <w:t>’</w:t>
            </w:r>
            <w:r w:rsidR="0034540A" w:rsidRPr="00662541">
              <w:rPr>
                <w:shd w:val="clear" w:color="auto" w:fill="F3ECF4"/>
              </w:rPr>
              <w:t>]</w:t>
            </w:r>
            <w:r w:rsidR="0034540A" w:rsidRPr="00662541">
              <w:t xml:space="preserve"> notice to terminate your employment with us. </w:t>
            </w:r>
          </w:p>
          <w:p w14:paraId="65130C0B" w14:textId="3AFA0E2A" w:rsidR="0071745C" w:rsidRPr="00662541" w:rsidRDefault="003A7766" w:rsidP="00662541">
            <w:pPr>
              <w:jc w:val="left"/>
            </w:pPr>
            <w:r w:rsidRPr="00662541">
              <w:t>In all cases, including for temporary and fixed-term appointments</w:t>
            </w:r>
            <w:r w:rsidRPr="00662541">
              <w:rPr>
                <w:rStyle w:val="FootnoteReference"/>
                <w:rFonts w:ascii="Gill Sans MT" w:hAnsi="Gill Sans MT" w:cstheme="minorHAnsi"/>
                <w:sz w:val="24"/>
                <w:szCs w:val="24"/>
              </w:rPr>
              <w:footnoteReference w:id="3"/>
            </w:r>
            <w:r w:rsidRPr="00662541">
              <w:t>, w</w:t>
            </w:r>
            <w:r w:rsidR="0034540A" w:rsidRPr="00662541">
              <w:t xml:space="preserve">e are required to give </w:t>
            </w:r>
            <w:r w:rsidR="00C10149" w:rsidRPr="00662541">
              <w:t>[</w:t>
            </w:r>
            <w:r w:rsidR="00034A74" w:rsidRPr="00662541">
              <w:rPr>
                <w:shd w:val="clear" w:color="auto" w:fill="F3ECF4"/>
              </w:rPr>
              <w:t>INSERT</w:t>
            </w:r>
            <w:r w:rsidR="00697B7A" w:rsidRPr="00662541">
              <w:rPr>
                <w:shd w:val="clear" w:color="auto" w:fill="F3ECF4"/>
              </w:rPr>
              <w:t xml:space="preserve"> weeks</w:t>
            </w:r>
            <w:r w:rsidR="00581BC2" w:rsidRPr="00662541">
              <w:rPr>
                <w:shd w:val="clear" w:color="auto" w:fill="F3ECF4"/>
              </w:rPr>
              <w:t>’</w:t>
            </w:r>
            <w:r w:rsidR="00697B7A" w:rsidRPr="00662541">
              <w:rPr>
                <w:shd w:val="clear" w:color="auto" w:fill="F3ECF4"/>
              </w:rPr>
              <w:t>/months</w:t>
            </w:r>
            <w:r w:rsidR="00581BC2" w:rsidRPr="00662541">
              <w:rPr>
                <w:shd w:val="clear" w:color="auto" w:fill="F3ECF4"/>
              </w:rPr>
              <w:t>’</w:t>
            </w:r>
            <w:r w:rsidR="00DB39A8" w:rsidRPr="00662541">
              <w:rPr>
                <w:rStyle w:val="FootnoteReference"/>
                <w:rFonts w:ascii="Gill Sans MT" w:hAnsi="Gill Sans MT" w:cstheme="minorHAnsi"/>
                <w:sz w:val="24"/>
                <w:szCs w:val="24"/>
                <w:shd w:val="clear" w:color="auto" w:fill="F3ECF4"/>
              </w:rPr>
              <w:footnoteReference w:id="4"/>
            </w:r>
            <w:r w:rsidR="00C10149" w:rsidRPr="00662541">
              <w:t>]</w:t>
            </w:r>
            <w:r w:rsidR="0034540A" w:rsidRPr="00662541">
              <w:t xml:space="preserve"> notice to terminate your employment with us.</w:t>
            </w:r>
          </w:p>
        </w:tc>
      </w:tr>
    </w:tbl>
    <w:p w14:paraId="65130C10" w14:textId="5C2A9904" w:rsidR="002264BD" w:rsidRPr="00662541" w:rsidRDefault="002264BD" w:rsidP="00662541"/>
    <w:p w14:paraId="5206CFE0" w14:textId="0B6CF766" w:rsidR="00662541" w:rsidRPr="0046192C" w:rsidRDefault="00DB39A8" w:rsidP="0046192C">
      <w:pPr>
        <w:pStyle w:val="ListParagraph"/>
        <w:rPr>
          <w:rFonts w:ascii="Work Sans" w:hAnsi="Work Sans"/>
          <w:color w:val="auto"/>
          <w:sz w:val="20"/>
          <w:szCs w:val="18"/>
        </w:rPr>
      </w:pPr>
      <w:r w:rsidRPr="00662541">
        <w:t>Holiday entitlement:</w:t>
      </w:r>
      <w:r w:rsidRPr="00662541">
        <w:tab/>
      </w:r>
      <w:r w:rsidRPr="0046192C">
        <w:rPr>
          <w:rFonts w:ascii="Work Sans" w:hAnsi="Work Sans"/>
          <w:color w:val="auto"/>
          <w:sz w:val="20"/>
          <w:szCs w:val="18"/>
        </w:rPr>
        <w:t xml:space="preserve"> </w:t>
      </w:r>
      <w:proofErr w:type="gramStart"/>
      <w:r w:rsidRPr="0046192C">
        <w:rPr>
          <w:rFonts w:ascii="Work Sans" w:hAnsi="Work Sans"/>
          <w:color w:val="auto"/>
          <w:sz w:val="20"/>
          <w:szCs w:val="18"/>
        </w:rPr>
        <w:t xml:space="preserve">   [</w:t>
      </w:r>
      <w:proofErr w:type="gramEnd"/>
      <w:r w:rsidRPr="0046192C">
        <w:rPr>
          <w:rFonts w:ascii="Work Sans" w:hAnsi="Work Sans"/>
          <w:color w:val="auto"/>
          <w:sz w:val="20"/>
          <w:szCs w:val="18"/>
          <w:shd w:val="clear" w:color="auto" w:fill="F3ECF4"/>
        </w:rPr>
        <w:t>INSERT</w:t>
      </w:r>
      <w:r w:rsidRPr="0046192C">
        <w:rPr>
          <w:rFonts w:ascii="Work Sans" w:hAnsi="Work Sans"/>
          <w:color w:val="auto"/>
          <w:sz w:val="20"/>
          <w:szCs w:val="18"/>
          <w:shd w:val="clear" w:color="auto" w:fill="F3ECF4"/>
          <w:vertAlign w:val="superscript"/>
        </w:rPr>
        <w:footnoteReference w:id="5"/>
      </w:r>
      <w:r w:rsidR="00263FDD" w:rsidRPr="0046192C">
        <w:rPr>
          <w:rFonts w:ascii="Work Sans" w:hAnsi="Work Sans"/>
          <w:color w:val="auto"/>
          <w:sz w:val="20"/>
          <w:szCs w:val="18"/>
        </w:rPr>
        <w:t>]</w:t>
      </w:r>
      <w:r w:rsidR="00376BA6" w:rsidRPr="0046192C">
        <w:rPr>
          <w:rFonts w:ascii="Work Sans" w:hAnsi="Work Sans"/>
          <w:color w:val="auto"/>
          <w:sz w:val="20"/>
          <w:szCs w:val="18"/>
        </w:rPr>
        <w:t xml:space="preserve"> [IF APPROPRIATE]</w:t>
      </w:r>
    </w:p>
    <w:p w14:paraId="3D449E0F" w14:textId="77777777" w:rsidR="00662541" w:rsidRPr="00662541" w:rsidRDefault="00662541" w:rsidP="00662541">
      <w:pPr>
        <w:pStyle w:val="ListParagraph"/>
        <w:numPr>
          <w:ilvl w:val="0"/>
          <w:numId w:val="0"/>
        </w:numPr>
        <w:ind w:left="360"/>
      </w:pPr>
    </w:p>
    <w:p w14:paraId="65130C15" w14:textId="2493DDBF" w:rsidR="00062FE7" w:rsidRPr="00662541" w:rsidRDefault="00972039" w:rsidP="00662541">
      <w:pPr>
        <w:pStyle w:val="ListParagraph"/>
      </w:pPr>
      <w:r w:rsidRPr="00662541">
        <w:t>Checks</w:t>
      </w:r>
      <w:r w:rsidR="00D942AD" w:rsidRPr="00662541">
        <w:t>:</w:t>
      </w:r>
    </w:p>
    <w:p w14:paraId="65130C16" w14:textId="77777777" w:rsidR="00062FE7" w:rsidRPr="00662541" w:rsidRDefault="00062FE7" w:rsidP="00662541">
      <w:pPr>
        <w:pStyle w:val="ListParagraph"/>
        <w:numPr>
          <w:ilvl w:val="0"/>
          <w:numId w:val="0"/>
        </w:numPr>
        <w:ind w:left="360"/>
      </w:pPr>
    </w:p>
    <w:p w14:paraId="65130C19" w14:textId="1FD09A66" w:rsidR="00330DF5" w:rsidRPr="00662541" w:rsidRDefault="00330DF5" w:rsidP="00662541">
      <w:r w:rsidRPr="00662541">
        <w:t xml:space="preserve">This job offer is conditional upon us receiving </w:t>
      </w:r>
      <w:proofErr w:type="gramStart"/>
      <w:r w:rsidRPr="00662541">
        <w:t>all of</w:t>
      </w:r>
      <w:proofErr w:type="gramEnd"/>
      <w:r w:rsidRPr="00662541">
        <w:t xml:space="preserve"> the following</w:t>
      </w:r>
      <w:r w:rsidR="00D01EE8" w:rsidRPr="00662541">
        <w:t xml:space="preserve"> prior to the Commencement Date</w:t>
      </w:r>
      <w:r w:rsidRPr="00662541">
        <w:t>:</w:t>
      </w:r>
    </w:p>
    <w:p w14:paraId="65130C1A" w14:textId="77777777" w:rsidR="00330DF5" w:rsidRPr="00662541" w:rsidRDefault="00330DF5" w:rsidP="00662541"/>
    <w:p w14:paraId="65130C1C" w14:textId="5AD61A8F" w:rsidR="00330DF5" w:rsidRPr="00662541" w:rsidRDefault="00330DF5" w:rsidP="009B03E7">
      <w:pPr>
        <w:pStyle w:val="ListNumbering"/>
      </w:pPr>
      <w:r w:rsidRPr="00662541">
        <w:t>your signed copy of th</w:t>
      </w:r>
      <w:r w:rsidR="00FD73DA" w:rsidRPr="00662541">
        <w:t xml:space="preserve">is </w:t>
      </w:r>
      <w:proofErr w:type="gramStart"/>
      <w:r w:rsidR="00FD73DA" w:rsidRPr="00662541">
        <w:t>letter</w:t>
      </w:r>
      <w:r w:rsidRPr="00662541">
        <w:t>;</w:t>
      </w:r>
      <w:proofErr w:type="gramEnd"/>
    </w:p>
    <w:p w14:paraId="65130C1E" w14:textId="1403E340" w:rsidR="00330DF5" w:rsidRPr="00662541" w:rsidRDefault="00330DF5" w:rsidP="009B03E7">
      <w:pPr>
        <w:pStyle w:val="ListNumbering"/>
      </w:pPr>
      <w:r w:rsidRPr="00662541">
        <w:t xml:space="preserve">verification of your identity and </w:t>
      </w:r>
      <w:proofErr w:type="gramStart"/>
      <w:r w:rsidRPr="00662541">
        <w:t>qualifications;</w:t>
      </w:r>
      <w:proofErr w:type="gramEnd"/>
      <w:r w:rsidRPr="00662541">
        <w:t xml:space="preserve"> </w:t>
      </w:r>
    </w:p>
    <w:p w14:paraId="65130C20" w14:textId="259A0C95" w:rsidR="00330DF5" w:rsidRPr="00662541" w:rsidRDefault="005612C4" w:rsidP="00662541">
      <w:pPr>
        <w:pStyle w:val="ListNumbering"/>
      </w:pPr>
      <w:r w:rsidRPr="00662541">
        <w:t xml:space="preserve">at least two </w:t>
      </w:r>
      <w:r w:rsidR="00330DF5" w:rsidRPr="00662541">
        <w:t xml:space="preserve">satisfactory </w:t>
      </w:r>
      <w:r w:rsidRPr="00662541">
        <w:t xml:space="preserve">confidential </w:t>
      </w:r>
      <w:proofErr w:type="gramStart"/>
      <w:r w:rsidR="00330DF5" w:rsidRPr="00662541">
        <w:t>references;</w:t>
      </w:r>
      <w:proofErr w:type="gramEnd"/>
    </w:p>
    <w:p w14:paraId="65130C22" w14:textId="5E8335E7" w:rsidR="00330DF5" w:rsidRPr="00662541" w:rsidRDefault="00330DF5" w:rsidP="009B03E7">
      <w:pPr>
        <w:pStyle w:val="ListNumbering"/>
      </w:pPr>
      <w:r w:rsidRPr="00662541">
        <w:t xml:space="preserve">a satisfactory Enhanced DBS Criminal Record </w:t>
      </w:r>
      <w:proofErr w:type="gramStart"/>
      <w:r w:rsidRPr="00662541">
        <w:t>Check;</w:t>
      </w:r>
      <w:proofErr w:type="gramEnd"/>
    </w:p>
    <w:p w14:paraId="47122C16" w14:textId="2E3C456B" w:rsidR="008A47D9" w:rsidRPr="00662541" w:rsidRDefault="00AB4D1E" w:rsidP="009B03E7">
      <w:pPr>
        <w:pStyle w:val="ListNumbering"/>
      </w:pPr>
      <w:r w:rsidRPr="00662541">
        <w:t xml:space="preserve">verification of your legal right to work in the </w:t>
      </w:r>
      <w:proofErr w:type="gramStart"/>
      <w:r w:rsidRPr="00662541">
        <w:t>UK;</w:t>
      </w:r>
      <w:proofErr w:type="gramEnd"/>
    </w:p>
    <w:p w14:paraId="7EAC741E" w14:textId="3AFC4E9D" w:rsidR="002F5E7B" w:rsidRPr="009B03E7" w:rsidRDefault="008A47D9" w:rsidP="009B03E7">
      <w:pPr>
        <w:pStyle w:val="ListNumbering"/>
        <w:rPr>
          <w:i/>
          <w:iCs/>
        </w:rPr>
      </w:pPr>
      <w:r w:rsidRPr="00662541">
        <w:t xml:space="preserve">completion of all statutory safeguarding checks as laid out in </w:t>
      </w:r>
      <w:r w:rsidRPr="00662541">
        <w:rPr>
          <w:i/>
          <w:iCs/>
        </w:rPr>
        <w:t xml:space="preserve">Keeping </w:t>
      </w:r>
      <w:r w:rsidR="009B03E7">
        <w:rPr>
          <w:i/>
          <w:iCs/>
        </w:rPr>
        <w:t>C</w:t>
      </w:r>
      <w:r w:rsidRPr="00662541">
        <w:rPr>
          <w:i/>
          <w:iCs/>
        </w:rPr>
        <w:t xml:space="preserve">hildren </w:t>
      </w:r>
      <w:r w:rsidR="009B03E7">
        <w:rPr>
          <w:i/>
          <w:iCs/>
        </w:rPr>
        <w:t>S</w:t>
      </w:r>
      <w:r w:rsidRPr="00662541">
        <w:rPr>
          <w:i/>
          <w:iCs/>
        </w:rPr>
        <w:t xml:space="preserve">afe in </w:t>
      </w:r>
      <w:r w:rsidR="009B03E7">
        <w:rPr>
          <w:i/>
          <w:iCs/>
        </w:rPr>
        <w:t>E</w:t>
      </w:r>
      <w:r w:rsidRPr="00662541">
        <w:rPr>
          <w:i/>
          <w:iCs/>
        </w:rPr>
        <w:t>ducation 202</w:t>
      </w:r>
      <w:r w:rsidR="009B03E7">
        <w:rPr>
          <w:i/>
          <w:iCs/>
        </w:rPr>
        <w:t>3</w:t>
      </w:r>
      <w:r w:rsidRPr="00662541">
        <w:rPr>
          <w:i/>
          <w:iCs/>
        </w:rPr>
        <w:t>.</w:t>
      </w:r>
    </w:p>
    <w:p w14:paraId="0BC3034A" w14:textId="41F164C9" w:rsidR="001D41B0" w:rsidRPr="00662541" w:rsidRDefault="002F5E7B" w:rsidP="009B03E7">
      <w:pPr>
        <w:pStyle w:val="ListNumbering"/>
      </w:pPr>
      <w:r w:rsidRPr="00662541">
        <w:t xml:space="preserve">evidence that you are medically fit to work in a school </w:t>
      </w:r>
      <w:proofErr w:type="gramStart"/>
      <w:r w:rsidRPr="00662541">
        <w:t>setting;</w:t>
      </w:r>
      <w:proofErr w:type="gramEnd"/>
    </w:p>
    <w:p w14:paraId="65130C24" w14:textId="6EBA9FB6" w:rsidR="00330DF5" w:rsidRPr="00662541" w:rsidRDefault="001D41B0" w:rsidP="009B03E7">
      <w:pPr>
        <w:pStyle w:val="ListNumbering"/>
      </w:pPr>
      <w:r w:rsidRPr="00662541">
        <w:t>a signed Privacy Notice</w:t>
      </w:r>
      <w:r w:rsidR="009770C2" w:rsidRPr="00662541">
        <w:t xml:space="preserve"> (a copy of which is enclosed</w:t>
      </w:r>
      <w:proofErr w:type="gramStart"/>
      <w:r w:rsidR="009770C2" w:rsidRPr="00662541">
        <w:t>)</w:t>
      </w:r>
      <w:r w:rsidRPr="00662541">
        <w:t>;</w:t>
      </w:r>
      <w:proofErr w:type="gramEnd"/>
    </w:p>
    <w:p w14:paraId="0A78B430" w14:textId="10F41A65" w:rsidR="00DD0E92" w:rsidRPr="00662541" w:rsidRDefault="00330DF5" w:rsidP="00662541">
      <w:pPr>
        <w:pStyle w:val="ListNumbering"/>
      </w:pPr>
      <w:r w:rsidRPr="00662541">
        <w:t>satisfactory overseas criminal records checks if we consider them appropriate;</w:t>
      </w:r>
      <w:r w:rsidR="00C14AFE" w:rsidRPr="00662541">
        <w:t xml:space="preserve"> and </w:t>
      </w:r>
    </w:p>
    <w:p w14:paraId="6929FA6A" w14:textId="5D300E35" w:rsidR="00DD0E92" w:rsidRDefault="00EF0CCE" w:rsidP="00662541">
      <w:pPr>
        <w:pStyle w:val="ListNumbering"/>
      </w:pPr>
      <w:r w:rsidRPr="00662541">
        <w:t xml:space="preserve">completed </w:t>
      </w:r>
      <w:r w:rsidR="00DD0E92" w:rsidRPr="00662541">
        <w:t>register of interests</w:t>
      </w:r>
      <w:r w:rsidR="00B962E8" w:rsidRPr="00662541">
        <w:rPr>
          <w:rStyle w:val="FootnoteReference"/>
          <w:rFonts w:ascii="Gill Sans MT" w:hAnsi="Gill Sans MT" w:cstheme="minorHAnsi"/>
          <w:sz w:val="24"/>
          <w:szCs w:val="24"/>
        </w:rPr>
        <w:footnoteReference w:id="6"/>
      </w:r>
      <w:r w:rsidR="00C14AFE" w:rsidRPr="00662541">
        <w:t xml:space="preserve">. </w:t>
      </w:r>
    </w:p>
    <w:p w14:paraId="65130C2C" w14:textId="77777777" w:rsidR="00330DF5" w:rsidRPr="00662541" w:rsidRDefault="00330DF5" w:rsidP="00662541"/>
    <w:p w14:paraId="65130C36" w14:textId="77777777" w:rsidR="00972039" w:rsidRPr="00662541" w:rsidRDefault="00972039" w:rsidP="00662541">
      <w:pPr>
        <w:pStyle w:val="ListParagraph"/>
      </w:pPr>
      <w:r w:rsidRPr="00662541">
        <w:t>Next Steps</w:t>
      </w:r>
    </w:p>
    <w:p w14:paraId="65130C37" w14:textId="77777777" w:rsidR="00972039" w:rsidRPr="00662541" w:rsidRDefault="00972039" w:rsidP="00662541"/>
    <w:p w14:paraId="65130C39" w14:textId="3F17FE25" w:rsidR="00972039" w:rsidRPr="00662541" w:rsidRDefault="00330DF5" w:rsidP="00662541">
      <w:pPr>
        <w:pStyle w:val="ListNumbering"/>
      </w:pPr>
      <w:r w:rsidRPr="00662541">
        <w:t>Please</w:t>
      </w:r>
      <w:r w:rsidR="00972039" w:rsidRPr="00662541">
        <w:t xml:space="preserve"> confirm</w:t>
      </w:r>
      <w:r w:rsidR="002A3EC4" w:rsidRPr="00662541">
        <w:t xml:space="preserve"> your acceptance of this conditional offer of employment by signing, dating and returning the second copy of this letter which can be done by post or email.  </w:t>
      </w:r>
    </w:p>
    <w:p w14:paraId="7F5C4F66" w14:textId="77777777" w:rsidR="002A3EC4" w:rsidRPr="00662541" w:rsidRDefault="002A3EC4" w:rsidP="00662541">
      <w:pPr>
        <w:pStyle w:val="ListNumbering"/>
        <w:numPr>
          <w:ilvl w:val="0"/>
          <w:numId w:val="0"/>
        </w:numPr>
        <w:ind w:left="360"/>
      </w:pPr>
    </w:p>
    <w:p w14:paraId="65130C3A" w14:textId="66ECD9EA" w:rsidR="00972039" w:rsidRPr="00662541" w:rsidRDefault="00330DF5" w:rsidP="00662541">
      <w:pPr>
        <w:pStyle w:val="ListNumbering"/>
      </w:pPr>
      <w:r w:rsidRPr="00662541">
        <w:t>Please</w:t>
      </w:r>
      <w:r w:rsidR="00972039" w:rsidRPr="00662541">
        <w:t xml:space="preserve"> contact </w:t>
      </w:r>
      <w:r w:rsidR="008A47D9" w:rsidRPr="00662541">
        <w:t>School Office</w:t>
      </w:r>
      <w:r w:rsidR="00B30F28" w:rsidRPr="00662541">
        <w:t xml:space="preserve"> to </w:t>
      </w:r>
      <w:r w:rsidR="00972039" w:rsidRPr="00662541">
        <w:t>discuss the document</w:t>
      </w:r>
      <w:r w:rsidR="00B30F28" w:rsidRPr="00662541">
        <w:t>s</w:t>
      </w:r>
      <w:r w:rsidR="00972039" w:rsidRPr="00662541">
        <w:t xml:space="preserve"> you need to produce to the </w:t>
      </w:r>
      <w:proofErr w:type="gramStart"/>
      <w:r w:rsidR="003C40D7" w:rsidRPr="00662541">
        <w:t>School</w:t>
      </w:r>
      <w:proofErr w:type="gramEnd"/>
      <w:r w:rsidR="00972039" w:rsidRPr="00662541">
        <w:t xml:space="preserve"> to help with th</w:t>
      </w:r>
      <w:r w:rsidR="00B30F28" w:rsidRPr="00662541">
        <w:t xml:space="preserve">e employment </w:t>
      </w:r>
      <w:r w:rsidR="00972039" w:rsidRPr="00662541">
        <w:t xml:space="preserve">checks and to arrange to come into </w:t>
      </w:r>
      <w:r w:rsidR="00D942AD" w:rsidRPr="00662541">
        <w:t xml:space="preserve">the </w:t>
      </w:r>
      <w:r w:rsidR="003C40D7" w:rsidRPr="00662541">
        <w:t>School</w:t>
      </w:r>
      <w:r w:rsidR="00972039" w:rsidRPr="00662541">
        <w:t>.</w:t>
      </w:r>
      <w:r w:rsidR="00B30F28" w:rsidRPr="00662541">
        <w:t xml:space="preserve"> </w:t>
      </w:r>
      <w:r w:rsidR="00B30F28" w:rsidRPr="00662541">
        <w:lastRenderedPageBreak/>
        <w:t>You should also send details of your b</w:t>
      </w:r>
      <w:r w:rsidR="002A3EC4" w:rsidRPr="00662541">
        <w:t xml:space="preserve">ank account for salary payment [on the </w:t>
      </w:r>
      <w:r w:rsidR="008A47D9" w:rsidRPr="00662541">
        <w:t xml:space="preserve">enclosed </w:t>
      </w:r>
      <w:r w:rsidR="002A3EC4" w:rsidRPr="00662541">
        <w:t>form]</w:t>
      </w:r>
      <w:r w:rsidR="00B30F28" w:rsidRPr="00662541">
        <w:t xml:space="preserve"> </w:t>
      </w:r>
      <w:r w:rsidR="002A3EC4" w:rsidRPr="00662541">
        <w:t xml:space="preserve">together with your </w:t>
      </w:r>
      <w:r w:rsidR="00B30F28" w:rsidRPr="00662541">
        <w:t>P45 and NI number</w:t>
      </w:r>
      <w:r w:rsidR="00DD0E92" w:rsidRPr="00662541">
        <w:rPr>
          <w:rStyle w:val="FootnoteReference"/>
          <w:rFonts w:ascii="Gill Sans MT" w:hAnsi="Gill Sans MT" w:cstheme="minorHAnsi"/>
          <w:sz w:val="24"/>
          <w:szCs w:val="24"/>
        </w:rPr>
        <w:footnoteReference w:id="7"/>
      </w:r>
      <w:r w:rsidR="00B30F28" w:rsidRPr="00662541">
        <w:t>.</w:t>
      </w:r>
    </w:p>
    <w:p w14:paraId="65130C3B" w14:textId="77777777" w:rsidR="00972039" w:rsidRPr="00662541" w:rsidRDefault="00972039" w:rsidP="00662541">
      <w:pPr>
        <w:pStyle w:val="ListNumbering"/>
        <w:numPr>
          <w:ilvl w:val="0"/>
          <w:numId w:val="0"/>
        </w:numPr>
        <w:ind w:left="360"/>
      </w:pPr>
    </w:p>
    <w:p w14:paraId="65130C3D" w14:textId="35BE7007" w:rsidR="00330DF5" w:rsidRPr="00662541" w:rsidRDefault="001D41B0" w:rsidP="0046192C">
      <w:pPr>
        <w:pStyle w:val="ListNumbering"/>
        <w:shd w:val="clear" w:color="auto" w:fill="F3ECF4"/>
      </w:pPr>
      <w:r w:rsidRPr="00662541">
        <w:t>[</w:t>
      </w:r>
      <w:r w:rsidR="00972039" w:rsidRPr="00662541">
        <w:rPr>
          <w:shd w:val="clear" w:color="auto" w:fill="F3ECF4"/>
        </w:rPr>
        <w:t xml:space="preserve">Please complete the enclosed confidential occupational health form and send it to </w:t>
      </w:r>
      <w:r w:rsidR="00B30F28" w:rsidRPr="00662541">
        <w:rPr>
          <w:shd w:val="clear" w:color="auto" w:fill="F3ECF4"/>
        </w:rPr>
        <w:t>the ad</w:t>
      </w:r>
      <w:r w:rsidRPr="00662541">
        <w:rPr>
          <w:shd w:val="clear" w:color="auto" w:fill="F3ECF4"/>
        </w:rPr>
        <w:t xml:space="preserve">dress on the enclosed </w:t>
      </w:r>
      <w:proofErr w:type="gramStart"/>
      <w:r w:rsidRPr="00662541">
        <w:rPr>
          <w:shd w:val="clear" w:color="auto" w:fill="F3ECF4"/>
        </w:rPr>
        <w:t>envelope.</w:t>
      </w:r>
      <w:r w:rsidR="00DD0E92" w:rsidRPr="00662541">
        <w:rPr>
          <w:shd w:val="clear" w:color="auto" w:fill="F3ECF4"/>
        </w:rPr>
        <w:t>/</w:t>
      </w:r>
      <w:proofErr w:type="gramEnd"/>
      <w:r w:rsidR="00DD0E92" w:rsidRPr="00662541">
        <w:rPr>
          <w:shd w:val="clear" w:color="auto" w:fill="F3ECF4"/>
        </w:rPr>
        <w:t>You will be sent a link to an online health survey, please complete as soon as possible</w:t>
      </w:r>
      <w:r w:rsidR="00DD0E92" w:rsidRPr="00662541">
        <w:rPr>
          <w:rStyle w:val="FootnoteReference"/>
          <w:rFonts w:ascii="Gill Sans MT" w:hAnsi="Gill Sans MT" w:cstheme="minorHAnsi"/>
          <w:sz w:val="24"/>
          <w:szCs w:val="24"/>
          <w:shd w:val="clear" w:color="auto" w:fill="F3ECF4"/>
        </w:rPr>
        <w:footnoteReference w:id="8"/>
      </w:r>
      <w:r w:rsidR="0018505C" w:rsidRPr="00662541">
        <w:rPr>
          <w:shd w:val="clear" w:color="auto" w:fill="F3ECF4"/>
        </w:rPr>
        <w:t>.</w:t>
      </w:r>
      <w:r w:rsidRPr="00662541">
        <w:rPr>
          <w:shd w:val="clear" w:color="auto" w:fill="F3ECF4"/>
        </w:rPr>
        <w:t>]</w:t>
      </w:r>
    </w:p>
    <w:p w14:paraId="54FBC796" w14:textId="77777777" w:rsidR="00951AE3" w:rsidRPr="00662541" w:rsidRDefault="00951AE3" w:rsidP="00662541">
      <w:pPr>
        <w:pStyle w:val="ListNumbering"/>
        <w:numPr>
          <w:ilvl w:val="0"/>
          <w:numId w:val="0"/>
        </w:numPr>
        <w:ind w:left="360"/>
      </w:pPr>
    </w:p>
    <w:p w14:paraId="0DEAE1E0" w14:textId="77777777" w:rsidR="00662541" w:rsidRPr="00662541" w:rsidRDefault="00662541" w:rsidP="0046192C"/>
    <w:p w14:paraId="65130C40" w14:textId="77777777" w:rsidR="00972039" w:rsidRPr="00662541" w:rsidRDefault="00972039" w:rsidP="00662541">
      <w:pPr>
        <w:pStyle w:val="ListParagraph"/>
      </w:pPr>
      <w:r w:rsidRPr="00662541">
        <w:t>Induction</w:t>
      </w:r>
    </w:p>
    <w:p w14:paraId="65130C41" w14:textId="77777777" w:rsidR="002264BD" w:rsidRPr="00662541" w:rsidRDefault="002264BD" w:rsidP="00662541"/>
    <w:p w14:paraId="65130C42" w14:textId="77777777" w:rsidR="00972039" w:rsidRDefault="00052760" w:rsidP="00662541">
      <w:r w:rsidRPr="00662541">
        <w:t>We will write to you separately with details of the induction process.</w:t>
      </w:r>
    </w:p>
    <w:p w14:paraId="3613E03B" w14:textId="77777777" w:rsidR="00662541" w:rsidRPr="00662541" w:rsidRDefault="00662541" w:rsidP="00662541"/>
    <w:p w14:paraId="65130C43" w14:textId="77777777" w:rsidR="00B34A18" w:rsidRPr="00662541" w:rsidRDefault="00B34A18" w:rsidP="00662541"/>
    <w:p w14:paraId="633E0BE7" w14:textId="2986069B" w:rsidR="005E13C1" w:rsidRPr="00662541" w:rsidRDefault="005E13C1" w:rsidP="00662541">
      <w:pPr>
        <w:pStyle w:val="ListParagraph"/>
      </w:pPr>
      <w:r w:rsidRPr="00662541">
        <w:t xml:space="preserve">Keeping </w:t>
      </w:r>
      <w:r w:rsidR="007B1FA9">
        <w:t>C</w:t>
      </w:r>
      <w:r w:rsidRPr="00662541">
        <w:t xml:space="preserve">hildren </w:t>
      </w:r>
      <w:r w:rsidR="007B1FA9">
        <w:t>S</w:t>
      </w:r>
      <w:r w:rsidRPr="00662541">
        <w:t xml:space="preserve">afe in </w:t>
      </w:r>
      <w:r w:rsidR="007B1FA9">
        <w:t>E</w:t>
      </w:r>
      <w:r w:rsidRPr="00662541">
        <w:t>ducation</w:t>
      </w:r>
    </w:p>
    <w:p w14:paraId="767A5B8D" w14:textId="77777777" w:rsidR="005E13C1" w:rsidRPr="00662541" w:rsidRDefault="005E13C1" w:rsidP="00662541">
      <w:pPr>
        <w:pStyle w:val="ListParagraph"/>
        <w:numPr>
          <w:ilvl w:val="0"/>
          <w:numId w:val="0"/>
        </w:numPr>
        <w:ind w:left="360"/>
      </w:pPr>
    </w:p>
    <w:p w14:paraId="347BBEB8" w14:textId="1B1179CF" w:rsidR="008A47D9" w:rsidRPr="00662541" w:rsidRDefault="008A47D9" w:rsidP="00662541">
      <w:pPr>
        <w:rPr>
          <w:color w:val="000000" w:themeColor="text1"/>
        </w:rPr>
      </w:pPr>
      <w:r w:rsidRPr="00662541">
        <w:t xml:space="preserve">All employees are required to be familiar with the contents of the Government guidance on </w:t>
      </w:r>
      <w:r w:rsidR="002F18A7" w:rsidRPr="00662541">
        <w:t>k</w:t>
      </w:r>
      <w:r w:rsidRPr="00662541">
        <w:t xml:space="preserve">eeping </w:t>
      </w:r>
      <w:r w:rsidR="00F445B0" w:rsidRPr="00662541">
        <w:t>c</w:t>
      </w:r>
      <w:r w:rsidRPr="00662541">
        <w:t xml:space="preserve">hildren </w:t>
      </w:r>
      <w:r w:rsidR="00F445B0" w:rsidRPr="00662541">
        <w:t>s</w:t>
      </w:r>
      <w:r w:rsidRPr="00662541">
        <w:t xml:space="preserve">afe in </w:t>
      </w:r>
      <w:r w:rsidR="00F445B0" w:rsidRPr="00662541">
        <w:t>e</w:t>
      </w:r>
      <w:r w:rsidRPr="00662541">
        <w:t>ducation last updated from September 202</w:t>
      </w:r>
      <w:r w:rsidR="009B03E7">
        <w:t>3</w:t>
      </w:r>
      <w:r w:rsidR="007B1FA9">
        <w:t xml:space="preserve">, </w:t>
      </w:r>
      <w:hyperlink r:id="rId11" w:history="1">
        <w:r w:rsidR="007B1FA9" w:rsidRPr="007B1FA9">
          <w:rPr>
            <w:rStyle w:val="Hyperlink"/>
          </w:rPr>
          <w:t>he</w:t>
        </w:r>
        <w:r w:rsidR="007B1FA9" w:rsidRPr="007B1FA9">
          <w:rPr>
            <w:rStyle w:val="Hyperlink"/>
          </w:rPr>
          <w:t>re</w:t>
        </w:r>
      </w:hyperlink>
      <w:r w:rsidRPr="00662541">
        <w:t>:</w:t>
      </w:r>
    </w:p>
    <w:p w14:paraId="37C6F98D" w14:textId="087ABBC4" w:rsidR="008A47D9" w:rsidRPr="00662541" w:rsidRDefault="008A47D9" w:rsidP="00662541">
      <w:r w:rsidRPr="00662541">
        <w:t>You will be asked to sign each year to confirm you have read the guidance.</w:t>
      </w:r>
    </w:p>
    <w:p w14:paraId="6FBEC3A4" w14:textId="7D3C7D51" w:rsidR="008A47D9" w:rsidRDefault="00A9196B" w:rsidP="00662541">
      <w:r w:rsidRPr="00662541">
        <w:t xml:space="preserve">The </w:t>
      </w:r>
      <w:r w:rsidR="005B39E4" w:rsidRPr="00662541">
        <w:t>Governing Body’s D</w:t>
      </w:r>
      <w:r w:rsidRPr="00662541">
        <w:t>esignated Safeguarding Lead is</w:t>
      </w:r>
      <w:r w:rsidR="002A3EC4" w:rsidRPr="00662541">
        <w:t xml:space="preserve"> [</w:t>
      </w:r>
      <w:r w:rsidR="002A3EC4" w:rsidRPr="00662541">
        <w:rPr>
          <w:shd w:val="clear" w:color="auto" w:fill="F3ECF4"/>
        </w:rPr>
        <w:t>INSERT NAME</w:t>
      </w:r>
      <w:r w:rsidR="002A3EC4" w:rsidRPr="00662541">
        <w:t>]</w:t>
      </w:r>
      <w:r w:rsidRPr="00662541">
        <w:t>.</w:t>
      </w:r>
    </w:p>
    <w:p w14:paraId="01286628" w14:textId="77777777" w:rsidR="007B1FA9" w:rsidRPr="00662541" w:rsidRDefault="007B1FA9" w:rsidP="00662541"/>
    <w:p w14:paraId="07AF4823" w14:textId="77777777" w:rsidR="008A47D9" w:rsidRPr="00662541" w:rsidRDefault="008A47D9" w:rsidP="00662541">
      <w:pPr>
        <w:pStyle w:val="ListParagraph"/>
      </w:pPr>
      <w:r w:rsidRPr="00662541">
        <w:t xml:space="preserve">Pension Scheme </w:t>
      </w:r>
    </w:p>
    <w:p w14:paraId="70EF3153" w14:textId="77777777" w:rsidR="008A47D9" w:rsidRPr="00662541" w:rsidRDefault="008A47D9" w:rsidP="00662541">
      <w:pPr>
        <w:pStyle w:val="ListParagraph"/>
        <w:numPr>
          <w:ilvl w:val="0"/>
          <w:numId w:val="0"/>
        </w:numPr>
        <w:ind w:left="360"/>
      </w:pPr>
    </w:p>
    <w:p w14:paraId="44DC407D" w14:textId="0712A276" w:rsidR="008A47D9" w:rsidRPr="00662541" w:rsidRDefault="008A47D9" w:rsidP="00662541">
      <w:pPr>
        <w:rPr>
          <w:b/>
          <w:szCs w:val="20"/>
        </w:rPr>
      </w:pPr>
      <w:r w:rsidRPr="00662541">
        <w:t xml:space="preserve">You will be automatically enrolled into the appropriate pension scheme, either the </w:t>
      </w:r>
      <w:proofErr w:type="spellStart"/>
      <w:r w:rsidRPr="00662541">
        <w:t>Teachers</w:t>
      </w:r>
      <w:proofErr w:type="spellEnd"/>
      <w:r w:rsidRPr="00662541">
        <w:t xml:space="preserve"> Pension Scheme or Local Government Pension Scheme depending on your role.  Details are available here: </w:t>
      </w:r>
      <w:hyperlink r:id="rId12" w:history="1">
        <w:r w:rsidRPr="00662541">
          <w:rPr>
            <w:rStyle w:val="Hyperlink"/>
            <w:rFonts w:cstheme="minorHAnsi"/>
            <w:bCs/>
            <w:szCs w:val="20"/>
          </w:rPr>
          <w:t>www.teacherspensions.co.uk</w:t>
        </w:r>
      </w:hyperlink>
      <w:r w:rsidRPr="00662541">
        <w:rPr>
          <w:szCs w:val="20"/>
        </w:rPr>
        <w:t xml:space="preserve"> &amp; </w:t>
      </w:r>
      <w:hyperlink r:id="rId13" w:history="1">
        <w:r w:rsidRPr="00662541">
          <w:rPr>
            <w:rStyle w:val="Hyperlink"/>
            <w:rFonts w:cstheme="minorHAnsi"/>
            <w:bCs/>
            <w:szCs w:val="20"/>
          </w:rPr>
          <w:t>https://www.lgpsmember.org/</w:t>
        </w:r>
      </w:hyperlink>
      <w:r w:rsidRPr="00662541">
        <w:rPr>
          <w:szCs w:val="20"/>
        </w:rPr>
        <w:t>.  Further information is also included in the enclosed contract of employment.</w:t>
      </w:r>
    </w:p>
    <w:p w14:paraId="65130C4F" w14:textId="77777777" w:rsidR="00972039" w:rsidRPr="00662541" w:rsidRDefault="00972039" w:rsidP="007B1FA9">
      <w:pPr>
        <w:ind w:left="360" w:hanging="360"/>
      </w:pPr>
    </w:p>
    <w:p w14:paraId="65130C50" w14:textId="3F8C9C6A" w:rsidR="00EE5D04" w:rsidRPr="00662541" w:rsidRDefault="002A3EC4" w:rsidP="00662541">
      <w:r w:rsidRPr="00662541">
        <w:t>I</w:t>
      </w:r>
      <w:r w:rsidR="00EE5D04" w:rsidRPr="00662541">
        <w:t xml:space="preserve"> look forward to </w:t>
      </w:r>
      <w:r w:rsidRPr="00662541">
        <w:t>receiving the signed documents from you</w:t>
      </w:r>
      <w:r w:rsidR="00385C8E" w:rsidRPr="00662541">
        <w:t xml:space="preserve"> as per the checklist below</w:t>
      </w:r>
      <w:r w:rsidRPr="00662541">
        <w:t xml:space="preserve"> and to your j</w:t>
      </w:r>
      <w:r w:rsidR="003263FF" w:rsidRPr="00662541">
        <w:t>oining us</w:t>
      </w:r>
      <w:r w:rsidRPr="00662541">
        <w:t xml:space="preserve"> </w:t>
      </w:r>
      <w:proofErr w:type="gramStart"/>
      <w:r w:rsidRPr="00662541">
        <w:t>in the near future</w:t>
      </w:r>
      <w:proofErr w:type="gramEnd"/>
      <w:r w:rsidR="00EE5D04" w:rsidRPr="00662541">
        <w:t>.</w:t>
      </w:r>
    </w:p>
    <w:p w14:paraId="65130C51" w14:textId="77777777" w:rsidR="00972039" w:rsidRPr="00662541" w:rsidRDefault="00972039" w:rsidP="00662541"/>
    <w:p w14:paraId="65130C52" w14:textId="77777777" w:rsidR="00EE63FD" w:rsidRPr="00662541" w:rsidRDefault="00EE63FD" w:rsidP="00662541"/>
    <w:p w14:paraId="67A7F8F0" w14:textId="77777777" w:rsidR="00662541" w:rsidRPr="00662541" w:rsidRDefault="00662541" w:rsidP="00662541"/>
    <w:p w14:paraId="65130C53" w14:textId="77777777" w:rsidR="00972039" w:rsidRPr="00662541" w:rsidRDefault="00972039" w:rsidP="00662541">
      <w:r w:rsidRPr="00662541">
        <w:t>Yours sincerely</w:t>
      </w:r>
    </w:p>
    <w:p w14:paraId="65130C54" w14:textId="5EF472F3" w:rsidR="00972039" w:rsidRPr="00662541" w:rsidRDefault="00187767" w:rsidP="00662541">
      <w:r w:rsidRPr="00662541">
        <w:tab/>
      </w:r>
    </w:p>
    <w:p w14:paraId="65130C55" w14:textId="77777777" w:rsidR="00972039" w:rsidRPr="00662541" w:rsidRDefault="00972039" w:rsidP="00662541"/>
    <w:p w14:paraId="65130C56" w14:textId="77777777" w:rsidR="00972039" w:rsidRPr="00662541" w:rsidRDefault="00972039" w:rsidP="00662541"/>
    <w:p w14:paraId="2E8E8386" w14:textId="77777777" w:rsidR="008A47D9" w:rsidRPr="00662541" w:rsidRDefault="008A47D9" w:rsidP="00662541">
      <w:r w:rsidRPr="00662541">
        <w:t>[NAME]</w:t>
      </w:r>
    </w:p>
    <w:p w14:paraId="2C5883F2" w14:textId="77777777" w:rsidR="008A47D9" w:rsidRPr="00662541" w:rsidRDefault="008A47D9" w:rsidP="00662541">
      <w:r w:rsidRPr="00662541">
        <w:t xml:space="preserve">Headteacher </w:t>
      </w:r>
    </w:p>
    <w:p w14:paraId="5ACAB3B4" w14:textId="77777777" w:rsidR="008A47D9" w:rsidRPr="00662541" w:rsidRDefault="008A47D9" w:rsidP="00662541"/>
    <w:p w14:paraId="2A08695A" w14:textId="77777777" w:rsidR="00662541" w:rsidRPr="00662541" w:rsidRDefault="00662541" w:rsidP="00662541"/>
    <w:p w14:paraId="66BBE94A" w14:textId="77777777" w:rsidR="00662541" w:rsidRDefault="00662541" w:rsidP="00662541"/>
    <w:p w14:paraId="394A603F" w14:textId="77777777" w:rsidR="00662541" w:rsidRDefault="00662541" w:rsidP="00662541"/>
    <w:p w14:paraId="4709E1A7" w14:textId="77777777" w:rsidR="00662541" w:rsidRDefault="00662541" w:rsidP="00662541"/>
    <w:p w14:paraId="0A34BC8E" w14:textId="77777777" w:rsidR="00662541" w:rsidRDefault="00662541" w:rsidP="00662541"/>
    <w:p w14:paraId="377B46E2" w14:textId="77777777" w:rsidR="00662541" w:rsidRDefault="00662541" w:rsidP="00662541"/>
    <w:p w14:paraId="34BA7805" w14:textId="77777777" w:rsidR="00662541" w:rsidRDefault="00662541" w:rsidP="00662541"/>
    <w:p w14:paraId="0B629C00" w14:textId="77777777" w:rsidR="00662541" w:rsidRDefault="00662541" w:rsidP="00662541"/>
    <w:p w14:paraId="75E8FA54" w14:textId="77777777" w:rsidR="00662541" w:rsidRDefault="00662541" w:rsidP="00662541"/>
    <w:p w14:paraId="5B5B5F66" w14:textId="77777777" w:rsidR="00662541" w:rsidRDefault="00662541" w:rsidP="00662541"/>
    <w:p w14:paraId="338D65C5" w14:textId="77777777" w:rsidR="00662541" w:rsidRDefault="00662541" w:rsidP="00662541"/>
    <w:p w14:paraId="780B872C" w14:textId="77777777" w:rsidR="00662541" w:rsidRPr="00662541" w:rsidRDefault="00662541" w:rsidP="00662541"/>
    <w:p w14:paraId="3D9C19C6" w14:textId="77777777" w:rsidR="00662541" w:rsidRPr="00662541" w:rsidRDefault="00662541" w:rsidP="00662541">
      <w:pPr>
        <w:rPr>
          <w:rFonts w:ascii="Work Sans SemiBold" w:hAnsi="Work Sans SemiBold"/>
        </w:rPr>
      </w:pPr>
    </w:p>
    <w:p w14:paraId="2D5CE399" w14:textId="77777777" w:rsidR="008A47D9" w:rsidRPr="00662541" w:rsidRDefault="008A47D9" w:rsidP="00662541">
      <w:pPr>
        <w:rPr>
          <w:rFonts w:ascii="Work Sans SemiBold" w:hAnsi="Work Sans SemiBold"/>
        </w:rPr>
      </w:pPr>
    </w:p>
    <w:p w14:paraId="5F942AF0" w14:textId="77777777" w:rsidR="008A47D9" w:rsidRPr="00662541" w:rsidRDefault="008A47D9" w:rsidP="00662541">
      <w:pPr>
        <w:rPr>
          <w:rFonts w:ascii="Work Sans SemiBold" w:hAnsi="Work Sans SemiBold"/>
        </w:rPr>
      </w:pPr>
      <w:r w:rsidRPr="00662541">
        <w:rPr>
          <w:rFonts w:ascii="Work Sans SemiBold" w:hAnsi="Work Sans SemiBold"/>
        </w:rPr>
        <w:t>Enclosures:</w:t>
      </w:r>
    </w:p>
    <w:p w14:paraId="52402888" w14:textId="77777777" w:rsidR="008A47D9" w:rsidRPr="00662541" w:rsidRDefault="008A47D9" w:rsidP="00662541">
      <w:r w:rsidRPr="00662541">
        <w:t>Second copy offer letter for counter-</w:t>
      </w:r>
      <w:proofErr w:type="gramStart"/>
      <w:r w:rsidRPr="00662541">
        <w:t>signature</w:t>
      </w:r>
      <w:proofErr w:type="gramEnd"/>
    </w:p>
    <w:p w14:paraId="025FC01A" w14:textId="77777777" w:rsidR="008A47D9" w:rsidRPr="00662541" w:rsidRDefault="008A47D9" w:rsidP="00662541">
      <w:r w:rsidRPr="00662541">
        <w:t xml:space="preserve">Contract of Employment  </w:t>
      </w:r>
    </w:p>
    <w:p w14:paraId="2E595EFE" w14:textId="77777777" w:rsidR="008A47D9" w:rsidRPr="00662541" w:rsidRDefault="008A47D9" w:rsidP="00662541">
      <w:pPr>
        <w:shd w:val="clear" w:color="auto" w:fill="F3ECF4"/>
      </w:pPr>
      <w:r w:rsidRPr="00662541">
        <w:t>Job description</w:t>
      </w:r>
    </w:p>
    <w:p w14:paraId="359DFCEF" w14:textId="77777777" w:rsidR="008A47D9" w:rsidRPr="00662541" w:rsidRDefault="008A47D9" w:rsidP="00662541">
      <w:pPr>
        <w:shd w:val="clear" w:color="auto" w:fill="F3ECF4"/>
      </w:pPr>
      <w:r w:rsidRPr="00662541">
        <w:t>Salary payment form</w:t>
      </w:r>
    </w:p>
    <w:p w14:paraId="08FD3252" w14:textId="77777777" w:rsidR="008A47D9" w:rsidRPr="00662541" w:rsidRDefault="008A47D9" w:rsidP="00662541">
      <w:pPr>
        <w:shd w:val="clear" w:color="auto" w:fill="F3ECF4"/>
      </w:pPr>
      <w:r w:rsidRPr="00662541">
        <w:t>[Occupational Health Form]</w:t>
      </w:r>
    </w:p>
    <w:p w14:paraId="748030ED" w14:textId="77777777" w:rsidR="008A47D9" w:rsidRPr="00662541" w:rsidRDefault="008A47D9" w:rsidP="00662541">
      <w:r w:rsidRPr="00662541">
        <w:t>Register of Interests</w:t>
      </w:r>
    </w:p>
    <w:p w14:paraId="74E1FCB0" w14:textId="77777777" w:rsidR="008A47D9" w:rsidRPr="00662541" w:rsidRDefault="008A47D9" w:rsidP="00662541">
      <w:r w:rsidRPr="00662541">
        <w:t xml:space="preserve"> </w:t>
      </w:r>
    </w:p>
    <w:p w14:paraId="1CA7F13D" w14:textId="77777777" w:rsidR="008A47D9" w:rsidRPr="00662541" w:rsidRDefault="008A47D9" w:rsidP="00662541">
      <w:pPr>
        <w:rPr>
          <w:rFonts w:ascii="Work Sans SemiBold" w:hAnsi="Work Sans SemiBold"/>
        </w:rPr>
      </w:pPr>
    </w:p>
    <w:p w14:paraId="71DE6A07" w14:textId="77777777" w:rsidR="008A47D9" w:rsidRPr="00662541" w:rsidRDefault="008A47D9" w:rsidP="00662541">
      <w:pPr>
        <w:rPr>
          <w:rFonts w:ascii="Work Sans SemiBold" w:hAnsi="Work Sans SemiBold"/>
        </w:rPr>
      </w:pPr>
      <w:r w:rsidRPr="00662541">
        <w:rPr>
          <w:rFonts w:ascii="Work Sans SemiBold" w:hAnsi="Work Sans SemiBold"/>
        </w:rPr>
        <w:t xml:space="preserve">Checklist of items to be returned:  </w:t>
      </w:r>
    </w:p>
    <w:p w14:paraId="7C968992" w14:textId="77777777" w:rsidR="008A47D9" w:rsidRPr="00662541" w:rsidRDefault="008A47D9" w:rsidP="00662541"/>
    <w:p w14:paraId="3628B022" w14:textId="77777777" w:rsidR="008A47D9" w:rsidRPr="00662541" w:rsidRDefault="008A47D9" w:rsidP="00662541">
      <w:r w:rsidRPr="00662541">
        <w:t>Signed copy of this letter</w:t>
      </w:r>
      <w:r w:rsidRPr="00662541">
        <w:tab/>
      </w:r>
      <w:r w:rsidRPr="00662541">
        <w:tab/>
      </w:r>
      <w:r w:rsidRPr="00662541">
        <w:tab/>
      </w:r>
      <w:r w:rsidRPr="00662541">
        <w:tab/>
      </w:r>
      <w:sdt>
        <w:sdtPr>
          <w:id w:val="-1291582593"/>
          <w14:checkbox>
            <w14:checked w14:val="0"/>
            <w14:checkedState w14:val="2612" w14:font="MS Gothic"/>
            <w14:uncheckedState w14:val="2610" w14:font="MS Gothic"/>
          </w14:checkbox>
        </w:sdtPr>
        <w:sdtContent>
          <w:r w:rsidRPr="00662541">
            <w:rPr>
              <w:rFonts w:ascii="Segoe UI Symbol" w:hAnsi="Segoe UI Symbol" w:cs="Segoe UI Symbol"/>
            </w:rPr>
            <w:t>☐</w:t>
          </w:r>
        </w:sdtContent>
      </w:sdt>
      <w:r w:rsidRPr="00662541">
        <w:tab/>
      </w:r>
    </w:p>
    <w:p w14:paraId="51F9D933" w14:textId="77777777" w:rsidR="008A47D9" w:rsidRPr="00662541" w:rsidRDefault="008A47D9" w:rsidP="00662541">
      <w:r w:rsidRPr="00662541">
        <w:t>Proof of Identity</w:t>
      </w:r>
      <w:r w:rsidRPr="00662541">
        <w:tab/>
      </w:r>
      <w:r w:rsidRPr="00662541">
        <w:tab/>
      </w:r>
      <w:r w:rsidRPr="00662541">
        <w:tab/>
      </w:r>
      <w:r w:rsidRPr="00662541">
        <w:tab/>
      </w:r>
      <w:r w:rsidRPr="00662541">
        <w:tab/>
      </w:r>
      <w:sdt>
        <w:sdtPr>
          <w:id w:val="-864056767"/>
          <w14:checkbox>
            <w14:checked w14:val="0"/>
            <w14:checkedState w14:val="2612" w14:font="MS Gothic"/>
            <w14:uncheckedState w14:val="2610" w14:font="MS Gothic"/>
          </w14:checkbox>
        </w:sdtPr>
        <w:sdtContent>
          <w:r w:rsidRPr="00662541">
            <w:rPr>
              <w:rFonts w:ascii="Segoe UI Symbol" w:hAnsi="Segoe UI Symbol" w:cs="Segoe UI Symbol"/>
            </w:rPr>
            <w:t>☐</w:t>
          </w:r>
        </w:sdtContent>
      </w:sdt>
    </w:p>
    <w:p w14:paraId="790E52FD" w14:textId="77777777" w:rsidR="008A47D9" w:rsidRPr="00662541" w:rsidRDefault="008A47D9" w:rsidP="00662541">
      <w:r w:rsidRPr="00662541">
        <w:t>Proof of Right to Work in the UK</w:t>
      </w:r>
      <w:r w:rsidRPr="00662541">
        <w:tab/>
      </w:r>
      <w:r w:rsidRPr="00662541">
        <w:tab/>
      </w:r>
      <w:r w:rsidRPr="00662541">
        <w:tab/>
      </w:r>
      <w:sdt>
        <w:sdtPr>
          <w:id w:val="1449352266"/>
          <w14:checkbox>
            <w14:checked w14:val="0"/>
            <w14:checkedState w14:val="2612" w14:font="MS Gothic"/>
            <w14:uncheckedState w14:val="2610" w14:font="MS Gothic"/>
          </w14:checkbox>
        </w:sdtPr>
        <w:sdtContent>
          <w:r w:rsidRPr="00662541">
            <w:rPr>
              <w:rFonts w:ascii="Segoe UI Symbol" w:hAnsi="Segoe UI Symbol" w:cs="Segoe UI Symbol"/>
            </w:rPr>
            <w:t>☐</w:t>
          </w:r>
        </w:sdtContent>
      </w:sdt>
    </w:p>
    <w:p w14:paraId="3592AF78" w14:textId="77777777" w:rsidR="008A47D9" w:rsidRPr="00662541" w:rsidRDefault="008A47D9" w:rsidP="00662541">
      <w:r w:rsidRPr="00662541">
        <w:t>Evidence Of Qualifications</w:t>
      </w:r>
      <w:r w:rsidRPr="00662541">
        <w:tab/>
      </w:r>
      <w:r w:rsidRPr="00662541">
        <w:tab/>
      </w:r>
      <w:r w:rsidRPr="00662541">
        <w:tab/>
      </w:r>
      <w:r w:rsidRPr="00662541">
        <w:tab/>
      </w:r>
      <w:sdt>
        <w:sdtPr>
          <w:id w:val="-703174033"/>
          <w14:checkbox>
            <w14:checked w14:val="0"/>
            <w14:checkedState w14:val="2612" w14:font="MS Gothic"/>
            <w14:uncheckedState w14:val="2610" w14:font="MS Gothic"/>
          </w14:checkbox>
        </w:sdtPr>
        <w:sdtContent>
          <w:r w:rsidRPr="00662541">
            <w:rPr>
              <w:rFonts w:ascii="Segoe UI Symbol" w:hAnsi="Segoe UI Symbol" w:cs="Segoe UI Symbol"/>
            </w:rPr>
            <w:t>☐</w:t>
          </w:r>
        </w:sdtContent>
      </w:sdt>
    </w:p>
    <w:p w14:paraId="5762564D" w14:textId="77777777" w:rsidR="008A47D9" w:rsidRPr="00662541" w:rsidRDefault="008A47D9" w:rsidP="00662541">
      <w:r w:rsidRPr="00662541">
        <w:t xml:space="preserve">Signed Privacy Notice </w:t>
      </w:r>
      <w:r w:rsidRPr="00662541">
        <w:tab/>
      </w:r>
      <w:r w:rsidRPr="00662541">
        <w:tab/>
      </w:r>
      <w:r w:rsidRPr="00662541">
        <w:tab/>
      </w:r>
      <w:r w:rsidRPr="00662541">
        <w:tab/>
      </w:r>
      <w:sdt>
        <w:sdtPr>
          <w:id w:val="-147287323"/>
          <w14:checkbox>
            <w14:checked w14:val="0"/>
            <w14:checkedState w14:val="2612" w14:font="MS Gothic"/>
            <w14:uncheckedState w14:val="2610" w14:font="MS Gothic"/>
          </w14:checkbox>
        </w:sdtPr>
        <w:sdtContent>
          <w:r w:rsidRPr="00662541">
            <w:rPr>
              <w:rFonts w:ascii="Segoe UI Symbol" w:hAnsi="Segoe UI Symbol" w:cs="Segoe UI Symbol"/>
            </w:rPr>
            <w:t>☐</w:t>
          </w:r>
        </w:sdtContent>
      </w:sdt>
    </w:p>
    <w:p w14:paraId="72959B4A" w14:textId="77777777" w:rsidR="008A47D9" w:rsidRPr="00662541" w:rsidRDefault="008A47D9" w:rsidP="00662541">
      <w:r w:rsidRPr="00662541">
        <w:t xml:space="preserve">Completed Register of Interests </w:t>
      </w:r>
      <w:r w:rsidRPr="00662541">
        <w:tab/>
      </w:r>
      <w:r w:rsidRPr="00662541">
        <w:tab/>
      </w:r>
      <w:r w:rsidRPr="00662541">
        <w:tab/>
      </w:r>
      <w:sdt>
        <w:sdtPr>
          <w:id w:val="1947427934"/>
          <w14:checkbox>
            <w14:checked w14:val="0"/>
            <w14:checkedState w14:val="2612" w14:font="MS Gothic"/>
            <w14:uncheckedState w14:val="2610" w14:font="MS Gothic"/>
          </w14:checkbox>
        </w:sdtPr>
        <w:sdtContent>
          <w:r w:rsidRPr="00662541">
            <w:rPr>
              <w:rFonts w:ascii="Segoe UI Symbol" w:hAnsi="Segoe UI Symbol" w:cs="Segoe UI Symbol"/>
            </w:rPr>
            <w:t>☐</w:t>
          </w:r>
        </w:sdtContent>
      </w:sdt>
    </w:p>
    <w:p w14:paraId="7073657C" w14:textId="77777777" w:rsidR="008A47D9" w:rsidRPr="00662541" w:rsidRDefault="008A47D9" w:rsidP="00662541">
      <w:r w:rsidRPr="00662541">
        <w:t>Completed Salary Payment Form</w:t>
      </w:r>
      <w:r w:rsidRPr="00662541">
        <w:tab/>
      </w:r>
      <w:r w:rsidRPr="00662541">
        <w:tab/>
      </w:r>
      <w:r w:rsidRPr="00662541">
        <w:tab/>
      </w:r>
      <w:sdt>
        <w:sdtPr>
          <w:id w:val="288095369"/>
          <w14:checkbox>
            <w14:checked w14:val="0"/>
            <w14:checkedState w14:val="2612" w14:font="MS Gothic"/>
            <w14:uncheckedState w14:val="2610" w14:font="MS Gothic"/>
          </w14:checkbox>
        </w:sdtPr>
        <w:sdtContent>
          <w:r w:rsidRPr="00662541">
            <w:rPr>
              <w:rFonts w:ascii="Segoe UI Symbol" w:hAnsi="Segoe UI Symbol" w:cs="Segoe UI Symbol"/>
            </w:rPr>
            <w:t>☐</w:t>
          </w:r>
        </w:sdtContent>
      </w:sdt>
    </w:p>
    <w:p w14:paraId="16092CC7" w14:textId="77777777" w:rsidR="008A47D9" w:rsidRPr="00662541" w:rsidRDefault="008A47D9" w:rsidP="00662541">
      <w:pPr>
        <w:shd w:val="clear" w:color="auto" w:fill="F3ECF4"/>
      </w:pPr>
      <w:r w:rsidRPr="00662541">
        <w:t>[Completed Occupational Health Form]</w:t>
      </w:r>
      <w:r w:rsidRPr="00662541">
        <w:tab/>
      </w:r>
      <w:r w:rsidRPr="00662541">
        <w:tab/>
      </w:r>
      <w:sdt>
        <w:sdtPr>
          <w:id w:val="1022354167"/>
          <w14:checkbox>
            <w14:checked w14:val="0"/>
            <w14:checkedState w14:val="2612" w14:font="MS Gothic"/>
            <w14:uncheckedState w14:val="2610" w14:font="MS Gothic"/>
          </w14:checkbox>
        </w:sdtPr>
        <w:sdtContent>
          <w:r w:rsidRPr="00662541">
            <w:rPr>
              <w:rFonts w:ascii="Segoe UI Symbol" w:hAnsi="Segoe UI Symbol" w:cs="Segoe UI Symbol"/>
            </w:rPr>
            <w:t>☐</w:t>
          </w:r>
        </w:sdtContent>
      </w:sdt>
      <w:r w:rsidRPr="00662541">
        <w:tab/>
      </w:r>
    </w:p>
    <w:p w14:paraId="3038322C" w14:textId="14A08849" w:rsidR="008A47D9" w:rsidRPr="00662541" w:rsidRDefault="008A47D9" w:rsidP="0046192C">
      <w:pPr>
        <w:shd w:val="clear" w:color="auto" w:fill="F3ECF4"/>
      </w:pPr>
      <w:r w:rsidRPr="00662541">
        <w:t>[ANY OTHER DOCUMENT(S)]</w:t>
      </w:r>
      <w:r w:rsidRPr="00662541">
        <w:tab/>
      </w:r>
      <w:r w:rsidRPr="00662541">
        <w:tab/>
      </w:r>
      <w:r w:rsidR="00662541" w:rsidRPr="00662541">
        <w:tab/>
      </w:r>
      <w:r w:rsidRPr="00662541">
        <w:tab/>
      </w:r>
      <w:sdt>
        <w:sdtPr>
          <w:id w:val="275446734"/>
          <w14:checkbox>
            <w14:checked w14:val="0"/>
            <w14:checkedState w14:val="2612" w14:font="MS Gothic"/>
            <w14:uncheckedState w14:val="2610" w14:font="MS Gothic"/>
          </w14:checkbox>
        </w:sdtPr>
        <w:sdtContent>
          <w:r w:rsidRPr="00662541">
            <w:rPr>
              <w:rFonts w:ascii="Segoe UI Symbol" w:hAnsi="Segoe UI Symbol" w:cs="Segoe UI Symbol"/>
            </w:rPr>
            <w:t>☐</w:t>
          </w:r>
        </w:sdtContent>
      </w:sdt>
    </w:p>
    <w:p w14:paraId="3920F760" w14:textId="545532CF" w:rsidR="00A93D69" w:rsidRDefault="00A93D69" w:rsidP="00662541"/>
    <w:p w14:paraId="31129B76" w14:textId="77777777" w:rsidR="0046192C" w:rsidRDefault="0046192C" w:rsidP="00662541"/>
    <w:p w14:paraId="626C5B1C" w14:textId="77777777" w:rsidR="0046192C" w:rsidRPr="00662541" w:rsidRDefault="0046192C" w:rsidP="00662541"/>
    <w:p w14:paraId="505751DF" w14:textId="4E6D2432" w:rsidR="009015A8" w:rsidRPr="00662541" w:rsidRDefault="0046192C" w:rsidP="00662541">
      <w:pPr>
        <w:rPr>
          <w:rFonts w:ascii="Work Sans SemiBold" w:hAnsi="Work Sans SemiBold"/>
        </w:rPr>
      </w:pPr>
      <w:r w:rsidRPr="00662541">
        <w:rPr>
          <w:rFonts w:ascii="Work Sans SemiBold" w:hAnsi="Work Sans SemiBold"/>
        </w:rPr>
        <w:t>Copy Letter</w:t>
      </w:r>
    </w:p>
    <w:p w14:paraId="7F2766EA" w14:textId="77777777" w:rsidR="00D0078A" w:rsidRPr="00662541" w:rsidRDefault="00D0078A" w:rsidP="00662541"/>
    <w:p w14:paraId="0254EBB2" w14:textId="77777777" w:rsidR="00D0078A" w:rsidRPr="00662541" w:rsidRDefault="00D0078A" w:rsidP="00662541">
      <w:r w:rsidRPr="00662541">
        <w:t>*Copy and paste content of letter above here and leave and follow with the acceptance of offer below*</w:t>
      </w:r>
    </w:p>
    <w:p w14:paraId="0EE2B878" w14:textId="77777777" w:rsidR="00D0078A" w:rsidRPr="00662541" w:rsidRDefault="00D0078A" w:rsidP="00662541"/>
    <w:p w14:paraId="2ACB9746" w14:textId="77777777" w:rsidR="00D0078A" w:rsidRDefault="00D0078A" w:rsidP="00662541">
      <w:pPr>
        <w:rPr>
          <w:rFonts w:ascii="Work Sans SemiBold" w:hAnsi="Work Sans SemiBold"/>
        </w:rPr>
      </w:pPr>
    </w:p>
    <w:p w14:paraId="781B1108" w14:textId="77777777" w:rsidR="0046192C" w:rsidRDefault="0046192C" w:rsidP="00662541">
      <w:pPr>
        <w:rPr>
          <w:rFonts w:ascii="Work Sans SemiBold" w:hAnsi="Work Sans SemiBold"/>
        </w:rPr>
      </w:pPr>
    </w:p>
    <w:p w14:paraId="5964EA96" w14:textId="77777777" w:rsidR="00632E8C" w:rsidRDefault="00632E8C" w:rsidP="00662541">
      <w:pPr>
        <w:rPr>
          <w:rFonts w:ascii="Work Sans SemiBold" w:hAnsi="Work Sans SemiBold"/>
        </w:rPr>
      </w:pPr>
    </w:p>
    <w:p w14:paraId="003D3F15" w14:textId="77777777" w:rsidR="0046192C" w:rsidRPr="00662541" w:rsidRDefault="0046192C" w:rsidP="00662541">
      <w:pPr>
        <w:rPr>
          <w:rFonts w:ascii="Work Sans SemiBold" w:hAnsi="Work Sans SemiBold"/>
        </w:rPr>
      </w:pPr>
    </w:p>
    <w:p w14:paraId="5F77143D" w14:textId="77777777" w:rsidR="00D0078A" w:rsidRPr="00662541" w:rsidRDefault="00D0078A" w:rsidP="00662541">
      <w:pPr>
        <w:rPr>
          <w:rFonts w:ascii="Work Sans SemiBold" w:hAnsi="Work Sans SemiBold"/>
        </w:rPr>
      </w:pPr>
      <w:r w:rsidRPr="00662541">
        <w:rPr>
          <w:rFonts w:ascii="Work Sans SemiBold" w:hAnsi="Work Sans SemiBold"/>
        </w:rPr>
        <w:t xml:space="preserve">Acceptance of Offer: </w:t>
      </w:r>
    </w:p>
    <w:p w14:paraId="76505E95" w14:textId="77777777" w:rsidR="00D0078A" w:rsidRPr="00662541" w:rsidRDefault="00D0078A" w:rsidP="00662541">
      <w:pPr>
        <w:rPr>
          <w:rFonts w:ascii="Work Sans SemiBold" w:hAnsi="Work Sans SemiBold"/>
        </w:rPr>
      </w:pPr>
    </w:p>
    <w:p w14:paraId="04496A60" w14:textId="77777777" w:rsidR="00D0078A" w:rsidRPr="00662541" w:rsidRDefault="00D0078A" w:rsidP="00662541">
      <w:pPr>
        <w:rPr>
          <w:rFonts w:ascii="Work Sans SemiBold" w:hAnsi="Work Sans SemiBold"/>
        </w:rPr>
      </w:pPr>
    </w:p>
    <w:p w14:paraId="0F829C1A" w14:textId="05D20DE2" w:rsidR="00D0078A" w:rsidRPr="00662541" w:rsidRDefault="0046192C" w:rsidP="00662541">
      <w:r w:rsidRPr="00662541">
        <w:t>I…</w:t>
      </w:r>
      <w:r w:rsidR="00D0078A" w:rsidRPr="00662541">
        <w:t>………………………………………………………</w:t>
      </w:r>
      <w:r w:rsidRPr="00662541">
        <w:t>… (</w:t>
      </w:r>
      <w:r w:rsidR="00D0078A" w:rsidRPr="00662541">
        <w:t xml:space="preserve">INSERT NAME) confirm that I have read and understood this letter and the enclosures, particularly the </w:t>
      </w:r>
      <w:r w:rsidR="00ED3F40" w:rsidRPr="00662541">
        <w:t>S</w:t>
      </w:r>
      <w:r w:rsidR="00D0078A" w:rsidRPr="00662541">
        <w:t xml:space="preserve">tandard </w:t>
      </w:r>
      <w:r w:rsidR="00ED3F40" w:rsidRPr="00662541">
        <w:t>T</w:t>
      </w:r>
      <w:r w:rsidR="00D0078A" w:rsidRPr="00662541">
        <w:t xml:space="preserve">erms and </w:t>
      </w:r>
      <w:r w:rsidR="00ED3F40" w:rsidRPr="00662541">
        <w:t>C</w:t>
      </w:r>
      <w:r w:rsidR="00D0078A" w:rsidRPr="00662541">
        <w:t xml:space="preserve">onditions for </w:t>
      </w:r>
      <w:r w:rsidR="00ED3F40" w:rsidRPr="00662541">
        <w:t>S</w:t>
      </w:r>
      <w:r w:rsidR="00D0078A" w:rsidRPr="00662541">
        <w:t xml:space="preserve">upport </w:t>
      </w:r>
      <w:r w:rsidR="00ED3F40" w:rsidRPr="00662541">
        <w:t>S</w:t>
      </w:r>
      <w:r w:rsidR="00D0078A" w:rsidRPr="00662541">
        <w:t xml:space="preserve">taff, and agree to be bound by them in accepting the offer of employment contained </w:t>
      </w:r>
      <w:r w:rsidRPr="00662541">
        <w:t>here</w:t>
      </w:r>
      <w:r>
        <w:t>i</w:t>
      </w:r>
      <w:r w:rsidRPr="00662541">
        <w:t>n</w:t>
      </w:r>
      <w:r w:rsidR="00D0078A" w:rsidRPr="00662541">
        <w:t>:</w:t>
      </w:r>
    </w:p>
    <w:p w14:paraId="20AB3FE7" w14:textId="77777777" w:rsidR="00D0078A" w:rsidRPr="00662541" w:rsidRDefault="00D0078A" w:rsidP="00662541"/>
    <w:p w14:paraId="77728CBE" w14:textId="77777777" w:rsidR="00662541" w:rsidRDefault="00662541" w:rsidP="00662541"/>
    <w:p w14:paraId="781147B1" w14:textId="77777777" w:rsidR="0046192C" w:rsidRPr="00662541" w:rsidRDefault="0046192C" w:rsidP="00662541"/>
    <w:p w14:paraId="6F2366EB" w14:textId="77777777" w:rsidR="00662541" w:rsidRPr="00662541" w:rsidRDefault="00662541" w:rsidP="00662541"/>
    <w:p w14:paraId="64BF4C12" w14:textId="656DBD86" w:rsidR="00D0078A" w:rsidRPr="00662541" w:rsidRDefault="00D0078A" w:rsidP="00662541">
      <w:r w:rsidRPr="00662541">
        <w:lastRenderedPageBreak/>
        <w:t>…………………………………………………………</w:t>
      </w:r>
      <w:r w:rsidR="0046192C">
        <w:t>…</w:t>
      </w:r>
    </w:p>
    <w:p w14:paraId="19D62F80" w14:textId="77777777" w:rsidR="00D0078A" w:rsidRPr="00662541" w:rsidRDefault="00D0078A" w:rsidP="00662541">
      <w:r w:rsidRPr="00662541">
        <w:t>Signature</w:t>
      </w:r>
    </w:p>
    <w:p w14:paraId="48E8F6A0" w14:textId="77777777" w:rsidR="00D0078A" w:rsidRPr="00662541" w:rsidRDefault="00D0078A" w:rsidP="00662541"/>
    <w:p w14:paraId="2C4A29A6" w14:textId="77777777" w:rsidR="00D0078A" w:rsidRPr="00662541" w:rsidRDefault="00D0078A" w:rsidP="00662541">
      <w:r w:rsidRPr="00662541">
        <w:t>……………………………………..</w:t>
      </w:r>
    </w:p>
    <w:p w14:paraId="342C90C2" w14:textId="77777777" w:rsidR="00D0078A" w:rsidRPr="00F445B0" w:rsidRDefault="00D0078A" w:rsidP="00662541">
      <w:r w:rsidRPr="00662541">
        <w:t>Date</w:t>
      </w:r>
      <w:r w:rsidRPr="00F445B0">
        <w:t xml:space="preserve"> </w:t>
      </w:r>
    </w:p>
    <w:p w14:paraId="2CBA38F2" w14:textId="77777777" w:rsidR="00D0078A" w:rsidRPr="00F445B0" w:rsidRDefault="00D0078A" w:rsidP="00662541"/>
    <w:p w14:paraId="76AB1871" w14:textId="77777777" w:rsidR="0046192C" w:rsidRDefault="0046192C" w:rsidP="0046192C"/>
    <w:p w14:paraId="35483EBF" w14:textId="77777777" w:rsidR="0046192C" w:rsidRDefault="0046192C" w:rsidP="0046192C"/>
    <w:p w14:paraId="27B2C0F0" w14:textId="77777777" w:rsidR="0046192C" w:rsidRDefault="0046192C" w:rsidP="0046192C"/>
    <w:p w14:paraId="1C9B1A38" w14:textId="77777777" w:rsidR="0046192C" w:rsidRDefault="0046192C" w:rsidP="0046192C"/>
    <w:p w14:paraId="73CE3137" w14:textId="77777777" w:rsidR="0046192C" w:rsidRDefault="0046192C" w:rsidP="0046192C"/>
    <w:p w14:paraId="4AEF0B6A" w14:textId="77777777" w:rsidR="0046192C" w:rsidRDefault="0046192C" w:rsidP="0046192C"/>
    <w:p w14:paraId="3C894ACB" w14:textId="77777777" w:rsidR="0046192C" w:rsidRDefault="0046192C" w:rsidP="0046192C"/>
    <w:p w14:paraId="7C367D50" w14:textId="77777777" w:rsidR="0046192C" w:rsidRDefault="0046192C" w:rsidP="0046192C"/>
    <w:p w14:paraId="0F16C02F" w14:textId="77777777" w:rsidR="0046192C" w:rsidRDefault="0046192C" w:rsidP="0046192C"/>
    <w:p w14:paraId="1CD5ABFA" w14:textId="77777777" w:rsidR="0046192C" w:rsidRPr="00854879" w:rsidRDefault="0046192C" w:rsidP="0046192C">
      <w:pPr>
        <w:pStyle w:val="paragraph"/>
        <w:spacing w:before="0" w:beforeAutospacing="0" w:after="0" w:afterAutospacing="0"/>
        <w:textAlignment w:val="baseline"/>
        <w:rPr>
          <w:rFonts w:ascii="Work Sans" w:hAnsi="Work Sans" w:cs="Segoe UI"/>
          <w:sz w:val="18"/>
          <w:szCs w:val="18"/>
        </w:rPr>
      </w:pPr>
      <w:r w:rsidRPr="00854879">
        <w:rPr>
          <w:rStyle w:val="normaltextrun"/>
          <w:rFonts w:ascii="Work Sans" w:hAnsi="Work Sans" w:cs="Segoe UI"/>
          <w:sz w:val="18"/>
          <w:szCs w:val="18"/>
        </w:rPr>
        <w:t>© LDBS 2023</w:t>
      </w:r>
      <w:r w:rsidRPr="00854879">
        <w:rPr>
          <w:rStyle w:val="eop"/>
          <w:rFonts w:ascii="Work Sans" w:hAnsi="Work Sans" w:cs="Segoe UI"/>
          <w:sz w:val="18"/>
          <w:szCs w:val="18"/>
        </w:rPr>
        <w:t> </w:t>
      </w:r>
    </w:p>
    <w:p w14:paraId="40ECB453" w14:textId="0C4E0FDA" w:rsidR="009015A8" w:rsidRPr="0046192C" w:rsidRDefault="0046192C" w:rsidP="0046192C">
      <w:pPr>
        <w:pStyle w:val="paragraph"/>
        <w:spacing w:before="0" w:beforeAutospacing="0" w:after="0" w:afterAutospacing="0"/>
        <w:textAlignment w:val="baseline"/>
        <w:rPr>
          <w:rFonts w:ascii="Work Sans" w:hAnsi="Work Sans" w:cs="Segoe UI"/>
          <w:sz w:val="18"/>
          <w:szCs w:val="18"/>
        </w:rPr>
      </w:pPr>
      <w:r w:rsidRPr="00854879">
        <w:rPr>
          <w:rStyle w:val="normaltextrun"/>
          <w:rFonts w:ascii="Work Sans" w:hAnsi="Work Sans" w:cs="Segoe UI"/>
          <w:sz w:val="18"/>
          <w:szCs w:val="18"/>
        </w:rPr>
        <w:t xml:space="preserve">You can copy, </w:t>
      </w:r>
      <w:proofErr w:type="gramStart"/>
      <w:r w:rsidRPr="00854879">
        <w:rPr>
          <w:rStyle w:val="normaltextrun"/>
          <w:rFonts w:ascii="Work Sans" w:hAnsi="Work Sans" w:cs="Segoe UI"/>
          <w:sz w:val="18"/>
          <w:szCs w:val="18"/>
        </w:rPr>
        <w:t>download</w:t>
      </w:r>
      <w:proofErr w:type="gramEnd"/>
      <w:r w:rsidRPr="00854879">
        <w:rPr>
          <w:rStyle w:val="normaltextrun"/>
          <w:rFonts w:ascii="Work Sans" w:hAnsi="Work Sans" w:cs="Segoe UI"/>
          <w:sz w:val="18"/>
          <w:szCs w:val="18"/>
        </w:rPr>
        <w:t xml:space="preserve"> or print this document for use by your school or academy trust as long as you acknowledge the source. You must use the full </w:t>
      </w:r>
      <w:proofErr w:type="gramStart"/>
      <w:r w:rsidRPr="00854879">
        <w:rPr>
          <w:rStyle w:val="normaltextrun"/>
          <w:rFonts w:ascii="Work Sans" w:hAnsi="Work Sans" w:cs="Segoe UI"/>
          <w:sz w:val="18"/>
          <w:szCs w:val="18"/>
        </w:rPr>
        <w:t>document,</w:t>
      </w:r>
      <w:proofErr w:type="gramEnd"/>
      <w:r w:rsidRPr="00854879">
        <w:rPr>
          <w:rStyle w:val="normaltextrun"/>
          <w:rFonts w:ascii="Work Sans" w:hAnsi="Work Sans" w:cs="Segoe UI"/>
          <w:sz w:val="18"/>
          <w:szCs w:val="18"/>
        </w:rPr>
        <w:t xml:space="preserve"> you may not use excerpts or edit it. You may not distribute this document or use it for public or commercial purposes except with our express written permission; all enquiries to </w:t>
      </w:r>
      <w:hyperlink r:id="rId14" w:tgtFrame="_blank" w:history="1">
        <w:r w:rsidRPr="00854879">
          <w:rPr>
            <w:rStyle w:val="normaltextrun"/>
            <w:rFonts w:ascii="Work Sans" w:hAnsi="Work Sans" w:cs="Segoe UI"/>
            <w:color w:val="0563C1"/>
            <w:sz w:val="18"/>
            <w:szCs w:val="18"/>
            <w:u w:val="single"/>
          </w:rPr>
          <w:t>LDBS</w:t>
        </w:r>
      </w:hyperlink>
      <w:r w:rsidRPr="00854879">
        <w:rPr>
          <w:rStyle w:val="normaltextrun"/>
          <w:rFonts w:ascii="Work Sans" w:hAnsi="Work Sans" w:cs="Segoe UI"/>
          <w:sz w:val="18"/>
          <w:szCs w:val="18"/>
        </w:rPr>
        <w:t>.</w:t>
      </w:r>
    </w:p>
    <w:sectPr w:rsidR="009015A8" w:rsidRPr="0046192C" w:rsidSect="005867E5">
      <w:headerReference w:type="default" r:id="rId15"/>
      <w:footerReference w:type="default" r:id="rId16"/>
      <w:pgSz w:w="11906" w:h="16838" w:code="9"/>
      <w:pgMar w:top="1440" w:right="1440" w:bottom="1440" w:left="1440" w:header="204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AFFA4" w14:textId="77777777" w:rsidR="005867E5" w:rsidRDefault="005867E5" w:rsidP="00B76F41">
      <w:r>
        <w:separator/>
      </w:r>
    </w:p>
  </w:endnote>
  <w:endnote w:type="continuationSeparator" w:id="0">
    <w:p w14:paraId="6CCCF525" w14:textId="77777777" w:rsidR="005867E5" w:rsidRDefault="005867E5" w:rsidP="00B76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SemiBold">
    <w:altName w:val="Calibri"/>
    <w:panose1 w:val="00000000000000000000"/>
    <w:charset w:val="00"/>
    <w:family w:val="auto"/>
    <w:pitch w:val="variable"/>
    <w:sig w:usb0="A00000FF" w:usb1="5000E07B" w:usb2="00000000" w:usb3="00000000" w:csb0="00000193" w:csb1="00000000"/>
    <w:embedRegular r:id="rId1" w:fontKey="{F050DF26-21F5-45AE-A670-BF4426706385}"/>
  </w:font>
  <w:font w:name="Calibri">
    <w:panose1 w:val="020F0502020204030204"/>
    <w:charset w:val="00"/>
    <w:family w:val="swiss"/>
    <w:pitch w:val="variable"/>
    <w:sig w:usb0="E4002EFF" w:usb1="C000247B" w:usb2="00000009" w:usb3="00000000" w:csb0="000001FF" w:csb1="00000000"/>
    <w:embedRegular r:id="rId2" w:fontKey="{B9E52C40-3A96-4676-BFCD-0675D7583519}"/>
    <w:embedBold r:id="rId3" w:fontKey="{24E1A238-9DA9-4A14-A8D3-9C3906834CD6}"/>
    <w:embedItalic r:id="rId4" w:fontKey="{6E2240FF-A6E0-40CE-BEA7-420BCD878E89}"/>
    <w:embedBoldItalic r:id="rId5" w:fontKey="{913CC224-4BE7-4A89-948D-11E339E1CA5B}"/>
  </w:font>
  <w:font w:name="Work Sans">
    <w:altName w:val="Calibri"/>
    <w:panose1 w:val="00000000000000000000"/>
    <w:charset w:val="00"/>
    <w:family w:val="auto"/>
    <w:pitch w:val="variable"/>
    <w:sig w:usb0="A00000FF" w:usb1="5000E07B" w:usb2="00000000" w:usb3="00000000" w:csb0="00000193" w:csb1="00000000"/>
    <w:embedRegular r:id="rId6" w:fontKey="{3F11958D-ECD0-4932-878E-A15D429199F7}"/>
    <w:embedBold r:id="rId7" w:fontKey="{BEF0446C-C2AE-4840-8614-9B0809F37F1A}"/>
    <w:embedItalic r:id="rId8" w:fontKey="{ABBB7906-7286-4F35-AC51-7FEF5C64E8E4}"/>
    <w:embedBoldItalic r:id="rId9" w:fontKey="{F9B3CBC4-6F82-4475-AE1D-F88083E7CEED}"/>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0" w:fontKey="{34690757-9C80-4105-AADE-11A1D84588F1}"/>
  </w:font>
  <w:font w:name="Work Sans Light">
    <w:altName w:val="Calibri"/>
    <w:panose1 w:val="00000000000000000000"/>
    <w:charset w:val="00"/>
    <w:family w:val="auto"/>
    <w:pitch w:val="variable"/>
    <w:sig w:usb0="A00000FF" w:usb1="5000E07B" w:usb2="00000000" w:usb3="00000000" w:csb0="00000193" w:csb1="00000000"/>
    <w:embedRegular r:id="rId11" w:fontKey="{C7EBA891-09EE-4BC4-B2CA-FA7E24D8A30E}"/>
  </w:font>
  <w:font w:name="Gill Sans MT">
    <w:panose1 w:val="020B0502020104020203"/>
    <w:charset w:val="00"/>
    <w:family w:val="swiss"/>
    <w:pitch w:val="variable"/>
    <w:sig w:usb0="00000007" w:usb1="00000000" w:usb2="00000000" w:usb3="00000000" w:csb0="00000003" w:csb1="00000000"/>
    <w:embedRegular r:id="rId12" w:fontKey="{BB5C8C88-BCCD-45DA-BA4F-B8D7D2FDADCA}"/>
    <w:embedBold r:id="rId13" w:fontKey="{8DFA0C77-BAD7-44C8-83F2-9A8C0078BFAC}"/>
  </w:font>
  <w:font w:name="Segoe UI Symbol">
    <w:panose1 w:val="020B0502040204020203"/>
    <w:charset w:val="00"/>
    <w:family w:val="swiss"/>
    <w:pitch w:val="variable"/>
    <w:sig w:usb0="800001E3" w:usb1="1200FFEF" w:usb2="00040000" w:usb3="00000000" w:csb0="00000001" w:csb1="00000000"/>
    <w:embedRegular r:id="rId14" w:fontKey="{D220C86B-77B2-4760-A797-E32E9307E438}"/>
  </w:font>
  <w:font w:name="Segoe UI">
    <w:panose1 w:val="020B0502040204020203"/>
    <w:charset w:val="00"/>
    <w:family w:val="swiss"/>
    <w:pitch w:val="variable"/>
    <w:sig w:usb0="E4002EFF" w:usb1="C000E47F" w:usb2="00000009" w:usb3="00000000" w:csb0="000001FF" w:csb1="00000000"/>
    <w:embedRegular r:id="rId15" w:fontKey="{604B951A-92FF-4CF8-A769-371FCC86E6EA}"/>
  </w:font>
  <w:font w:name="Cambria">
    <w:panose1 w:val="02040503050406030204"/>
    <w:charset w:val="00"/>
    <w:family w:val="roman"/>
    <w:pitch w:val="variable"/>
    <w:sig w:usb0="E00006FF" w:usb1="420024FF" w:usb2="02000000" w:usb3="00000000" w:csb0="0000019F" w:csb1="00000000"/>
    <w:embedRegular r:id="rId16" w:fontKey="{F9F3CDD2-AA21-4F27-ABC7-2F165DED4F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0C6A" w14:textId="749B4E98" w:rsidR="00814E95" w:rsidRPr="00410557" w:rsidRDefault="008A47D9" w:rsidP="00931C57">
    <w:pPr>
      <w:pStyle w:val="Footer"/>
      <w:rPr>
        <w:szCs w:val="20"/>
      </w:rPr>
    </w:pPr>
    <w:r>
      <w:rPr>
        <w:szCs w:val="20"/>
      </w:rPr>
      <w:t>VA School</w:t>
    </w:r>
    <w:r w:rsidR="00410557" w:rsidRPr="00410557">
      <w:rPr>
        <w:szCs w:val="20"/>
      </w:rPr>
      <w:t xml:space="preserve"> – Offer Letter Template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B49F7" w14:textId="77777777" w:rsidR="005867E5" w:rsidRDefault="005867E5" w:rsidP="00B76F41">
      <w:r>
        <w:separator/>
      </w:r>
    </w:p>
  </w:footnote>
  <w:footnote w:type="continuationSeparator" w:id="0">
    <w:p w14:paraId="0AC4455C" w14:textId="77777777" w:rsidR="005867E5" w:rsidRDefault="005867E5" w:rsidP="00B76F41">
      <w:r>
        <w:continuationSeparator/>
      </w:r>
    </w:p>
  </w:footnote>
  <w:footnote w:id="1">
    <w:p w14:paraId="252909BB" w14:textId="5B37DD7D" w:rsidR="005A5C38" w:rsidRPr="009B03E7" w:rsidRDefault="005A5C38">
      <w:pPr>
        <w:pStyle w:val="FootnoteText"/>
        <w:rPr>
          <w:rFonts w:cs="Arial"/>
          <w:sz w:val="16"/>
          <w:szCs w:val="16"/>
        </w:rPr>
      </w:pPr>
      <w:r w:rsidRPr="009B03E7">
        <w:rPr>
          <w:rStyle w:val="FootnoteReference"/>
          <w:rFonts w:cs="Arial"/>
          <w:sz w:val="16"/>
          <w:szCs w:val="16"/>
        </w:rPr>
        <w:footnoteRef/>
      </w:r>
      <w:r w:rsidRPr="009B03E7">
        <w:rPr>
          <w:rFonts w:cs="Arial"/>
          <w:sz w:val="16"/>
          <w:szCs w:val="16"/>
        </w:rPr>
        <w:t xml:space="preserve"> </w:t>
      </w:r>
      <w:r w:rsidR="00133EE7" w:rsidRPr="009B03E7">
        <w:rPr>
          <w:rFonts w:cs="Arial"/>
          <w:sz w:val="16"/>
          <w:szCs w:val="16"/>
        </w:rPr>
        <w:t xml:space="preserve">Temporary employment is usually employment for an unknown </w:t>
      </w:r>
      <w:proofErr w:type="gramStart"/>
      <w:r w:rsidR="00133EE7" w:rsidRPr="009B03E7">
        <w:rPr>
          <w:rFonts w:cs="Arial"/>
          <w:sz w:val="16"/>
          <w:szCs w:val="16"/>
        </w:rPr>
        <w:t>period of time</w:t>
      </w:r>
      <w:proofErr w:type="gramEnd"/>
      <w:r w:rsidR="00133EE7" w:rsidRPr="009B03E7">
        <w:rPr>
          <w:rFonts w:cs="Arial"/>
          <w:sz w:val="16"/>
          <w:szCs w:val="16"/>
        </w:rPr>
        <w:t xml:space="preserve">, for example, to undertake work on a specific project of unknown length.  You should include in the letter when termination will occur e.g. on completion of the </w:t>
      </w:r>
      <w:proofErr w:type="gramStart"/>
      <w:r w:rsidR="00133EE7" w:rsidRPr="009B03E7">
        <w:rPr>
          <w:rFonts w:cs="Arial"/>
          <w:sz w:val="16"/>
          <w:szCs w:val="16"/>
        </w:rPr>
        <w:t>particular task</w:t>
      </w:r>
      <w:proofErr w:type="gramEnd"/>
      <w:r w:rsidR="00133EE7" w:rsidRPr="009B03E7">
        <w:rPr>
          <w:rFonts w:cs="Arial"/>
          <w:sz w:val="16"/>
          <w:szCs w:val="16"/>
        </w:rPr>
        <w:t xml:space="preserve">. </w:t>
      </w:r>
      <w:r w:rsidRPr="009B03E7">
        <w:rPr>
          <w:rFonts w:cs="Arial"/>
          <w:sz w:val="16"/>
          <w:szCs w:val="16"/>
        </w:rPr>
        <w:t xml:space="preserve"> </w:t>
      </w:r>
    </w:p>
  </w:footnote>
  <w:footnote w:id="2">
    <w:p w14:paraId="08DDA43D" w14:textId="5352412C" w:rsidR="005A5C38" w:rsidRPr="009B03E7" w:rsidRDefault="005A5C38" w:rsidP="009F286D">
      <w:pPr>
        <w:tabs>
          <w:tab w:val="left" w:pos="2552"/>
        </w:tabs>
        <w:rPr>
          <w:rFonts w:cs="Arial"/>
          <w:sz w:val="16"/>
          <w:szCs w:val="16"/>
        </w:rPr>
      </w:pPr>
      <w:r w:rsidRPr="009B03E7">
        <w:rPr>
          <w:rStyle w:val="FootnoteReference"/>
          <w:szCs w:val="20"/>
        </w:rPr>
        <w:footnoteRef/>
      </w:r>
      <w:r w:rsidR="00133EE7" w:rsidRPr="009B03E7">
        <w:rPr>
          <w:szCs w:val="20"/>
        </w:rPr>
        <w:t xml:space="preserve"> </w:t>
      </w:r>
      <w:r w:rsidR="00133EE7" w:rsidRPr="009B03E7">
        <w:rPr>
          <w:rFonts w:cs="Arial"/>
          <w:sz w:val="16"/>
          <w:szCs w:val="16"/>
        </w:rPr>
        <w:t>Examples of fixed-term</w:t>
      </w:r>
      <w:r w:rsidR="00274802" w:rsidRPr="009B03E7">
        <w:rPr>
          <w:rFonts w:cs="Arial"/>
          <w:sz w:val="16"/>
          <w:szCs w:val="16"/>
        </w:rPr>
        <w:t xml:space="preserve"> employment include, but are not limited to, </w:t>
      </w:r>
      <w:r w:rsidR="00274802" w:rsidRPr="009B03E7">
        <w:rPr>
          <w:rFonts w:cs="Arial"/>
          <w:color w:val="000000"/>
          <w:sz w:val="16"/>
          <w:szCs w:val="16"/>
        </w:rPr>
        <w:t xml:space="preserve">posts covering the role of an employee on maternity leave, adoption leave, shared parental leave, medical suspension.  The letter should state that the employee’s employment will be terminated on the resumption of work by the employee they are covering. </w:t>
      </w:r>
    </w:p>
  </w:footnote>
  <w:footnote w:id="3">
    <w:p w14:paraId="11B7BC3B" w14:textId="2101D6F2" w:rsidR="003A7766" w:rsidRPr="009B03E7" w:rsidRDefault="003A7766">
      <w:pPr>
        <w:pStyle w:val="FootnoteText"/>
      </w:pPr>
      <w:r w:rsidRPr="009B03E7">
        <w:rPr>
          <w:rStyle w:val="FootnoteReference"/>
        </w:rPr>
        <w:footnoteRef/>
      </w:r>
      <w:r w:rsidRPr="009B03E7">
        <w:t xml:space="preserve"> </w:t>
      </w:r>
      <w:r w:rsidRPr="009B03E7">
        <w:rPr>
          <w:rFonts w:cs="Arial"/>
          <w:sz w:val="16"/>
          <w:szCs w:val="16"/>
        </w:rPr>
        <w:t xml:space="preserve">This allows the </w:t>
      </w:r>
      <w:r w:rsidR="002F3E4E" w:rsidRPr="009B03E7">
        <w:rPr>
          <w:rFonts w:cs="Arial"/>
          <w:sz w:val="16"/>
          <w:szCs w:val="16"/>
        </w:rPr>
        <w:t>Governing Body</w:t>
      </w:r>
      <w:r w:rsidRPr="009B03E7">
        <w:rPr>
          <w:rFonts w:cs="Arial"/>
          <w:sz w:val="16"/>
          <w:szCs w:val="16"/>
        </w:rPr>
        <w:t xml:space="preserve"> to terminate a temporary/fixed term contract early.  However, </w:t>
      </w:r>
      <w:r w:rsidR="002F3E4E" w:rsidRPr="009B03E7">
        <w:rPr>
          <w:rFonts w:cs="Arial"/>
          <w:sz w:val="16"/>
          <w:szCs w:val="16"/>
        </w:rPr>
        <w:t xml:space="preserve">employers </w:t>
      </w:r>
      <w:r w:rsidRPr="009B03E7">
        <w:rPr>
          <w:rFonts w:cs="Arial"/>
          <w:sz w:val="16"/>
          <w:szCs w:val="16"/>
        </w:rPr>
        <w:t>are reminded that to bring employment to an end, there should be a fair reason and a fair procedure should be followed.</w:t>
      </w:r>
      <w:r w:rsidRPr="009B03E7">
        <w:t xml:space="preserve">   </w:t>
      </w:r>
    </w:p>
  </w:footnote>
  <w:footnote w:id="4">
    <w:p w14:paraId="69CF0656" w14:textId="09113B9D" w:rsidR="00DB39A8" w:rsidRPr="009B03E7" w:rsidRDefault="00DB39A8">
      <w:pPr>
        <w:pStyle w:val="FootnoteText"/>
        <w:rPr>
          <w:rFonts w:cs="Arial"/>
          <w:sz w:val="16"/>
          <w:szCs w:val="16"/>
        </w:rPr>
      </w:pPr>
      <w:r w:rsidRPr="009B03E7">
        <w:rPr>
          <w:rStyle w:val="FootnoteReference"/>
          <w:rFonts w:cs="Arial"/>
          <w:sz w:val="16"/>
          <w:szCs w:val="16"/>
        </w:rPr>
        <w:footnoteRef/>
      </w:r>
      <w:r w:rsidRPr="009B03E7">
        <w:rPr>
          <w:rFonts w:cs="Arial"/>
          <w:sz w:val="16"/>
          <w:szCs w:val="16"/>
        </w:rPr>
        <w:t xml:space="preserve"> Please ensure, at the very least, this reflects the </w:t>
      </w:r>
      <w:r w:rsidR="0034540A" w:rsidRPr="009B03E7">
        <w:rPr>
          <w:rFonts w:cs="Arial"/>
          <w:sz w:val="16"/>
          <w:szCs w:val="16"/>
        </w:rPr>
        <w:t xml:space="preserve">statutory minimum notice period prescribed by law (please note that the </w:t>
      </w:r>
      <w:r w:rsidRPr="009B03E7">
        <w:rPr>
          <w:rFonts w:cs="Arial"/>
          <w:sz w:val="16"/>
          <w:szCs w:val="16"/>
        </w:rPr>
        <w:t>Green Book minimum notice periods</w:t>
      </w:r>
      <w:r w:rsidR="0034540A" w:rsidRPr="009B03E7">
        <w:rPr>
          <w:rFonts w:cs="Arial"/>
          <w:sz w:val="16"/>
          <w:szCs w:val="16"/>
        </w:rPr>
        <w:t xml:space="preserve"> are the same as the statutory minimum). </w:t>
      </w:r>
      <w:r w:rsidRPr="009B03E7">
        <w:rPr>
          <w:rFonts w:cs="Arial"/>
          <w:sz w:val="16"/>
          <w:szCs w:val="16"/>
        </w:rPr>
        <w:t xml:space="preserve"> </w:t>
      </w:r>
    </w:p>
  </w:footnote>
  <w:footnote w:id="5">
    <w:p w14:paraId="484949E7" w14:textId="47B7EBE7" w:rsidR="00DB39A8" w:rsidRPr="009B03E7" w:rsidRDefault="00DB39A8">
      <w:pPr>
        <w:pStyle w:val="FootnoteText"/>
        <w:rPr>
          <w:rFonts w:cs="Arial"/>
          <w:sz w:val="16"/>
          <w:szCs w:val="16"/>
        </w:rPr>
      </w:pPr>
      <w:r w:rsidRPr="009B03E7">
        <w:rPr>
          <w:rStyle w:val="FootnoteReference"/>
          <w:rFonts w:cs="Arial"/>
          <w:sz w:val="16"/>
          <w:szCs w:val="16"/>
        </w:rPr>
        <w:footnoteRef/>
      </w:r>
      <w:r w:rsidR="008E42E3" w:rsidRPr="009B03E7">
        <w:rPr>
          <w:rFonts w:cs="Arial"/>
          <w:sz w:val="16"/>
          <w:szCs w:val="16"/>
        </w:rPr>
        <w:t xml:space="preserve"> </w:t>
      </w:r>
      <w:r w:rsidRPr="009B03E7">
        <w:rPr>
          <w:rFonts w:cs="Arial"/>
          <w:sz w:val="16"/>
          <w:szCs w:val="16"/>
        </w:rPr>
        <w:t>Please ensure</w:t>
      </w:r>
      <w:r w:rsidR="008E42E3" w:rsidRPr="009B03E7">
        <w:rPr>
          <w:rFonts w:cs="Arial"/>
          <w:sz w:val="16"/>
          <w:szCs w:val="16"/>
        </w:rPr>
        <w:t>, where applicable,</w:t>
      </w:r>
      <w:r w:rsidRPr="009B03E7">
        <w:rPr>
          <w:rFonts w:cs="Arial"/>
          <w:sz w:val="16"/>
          <w:szCs w:val="16"/>
        </w:rPr>
        <w:t xml:space="preserve"> this reflects the Green Book</w:t>
      </w:r>
      <w:r w:rsidR="008E42E3" w:rsidRPr="009B03E7">
        <w:rPr>
          <w:rFonts w:cs="Arial"/>
          <w:sz w:val="16"/>
          <w:szCs w:val="16"/>
        </w:rPr>
        <w:t xml:space="preserve"> and/or any local collective agreement </w:t>
      </w:r>
      <w:r w:rsidRPr="009B03E7">
        <w:rPr>
          <w:rFonts w:cs="Arial"/>
          <w:sz w:val="16"/>
          <w:szCs w:val="16"/>
        </w:rPr>
        <w:t>minimum annual leave entitlement</w:t>
      </w:r>
      <w:r w:rsidR="008E42E3" w:rsidRPr="009B03E7">
        <w:rPr>
          <w:rFonts w:cs="Arial"/>
          <w:sz w:val="16"/>
          <w:szCs w:val="16"/>
        </w:rPr>
        <w:t xml:space="preserve"> for support staff</w:t>
      </w:r>
      <w:r w:rsidRPr="009B03E7">
        <w:rPr>
          <w:rFonts w:cs="Arial"/>
          <w:sz w:val="16"/>
          <w:szCs w:val="16"/>
        </w:rPr>
        <w:t>.</w:t>
      </w:r>
    </w:p>
  </w:footnote>
  <w:footnote w:id="6">
    <w:p w14:paraId="5F989130" w14:textId="7A2BB496" w:rsidR="00B962E8" w:rsidRPr="009B03E7" w:rsidRDefault="00B962E8">
      <w:pPr>
        <w:pStyle w:val="FootnoteText"/>
        <w:rPr>
          <w:rFonts w:cs="Arial"/>
          <w:sz w:val="16"/>
          <w:szCs w:val="16"/>
        </w:rPr>
      </w:pPr>
      <w:r w:rsidRPr="009B03E7">
        <w:rPr>
          <w:rStyle w:val="FootnoteReference"/>
        </w:rPr>
        <w:footnoteRef/>
      </w:r>
      <w:r w:rsidRPr="009B03E7">
        <w:t xml:space="preserve"> </w:t>
      </w:r>
      <w:r w:rsidRPr="009B03E7">
        <w:rPr>
          <w:rFonts w:cs="Arial"/>
          <w:sz w:val="16"/>
          <w:szCs w:val="16"/>
        </w:rPr>
        <w:t xml:space="preserve">All governors </w:t>
      </w:r>
      <w:r w:rsidR="002F3E4E" w:rsidRPr="009B03E7">
        <w:rPr>
          <w:rFonts w:cs="Arial"/>
          <w:sz w:val="16"/>
          <w:szCs w:val="16"/>
        </w:rPr>
        <w:t xml:space="preserve">and the Headteacher </w:t>
      </w:r>
      <w:r w:rsidRPr="009B03E7">
        <w:rPr>
          <w:rFonts w:cs="Arial"/>
          <w:sz w:val="16"/>
          <w:szCs w:val="16"/>
        </w:rPr>
        <w:t xml:space="preserve">must have completed the register of interests. </w:t>
      </w:r>
    </w:p>
  </w:footnote>
  <w:footnote w:id="7">
    <w:p w14:paraId="09497D37" w14:textId="01232F4F" w:rsidR="00DD0E92" w:rsidRPr="009B03E7" w:rsidRDefault="00DD0E92">
      <w:pPr>
        <w:pStyle w:val="FootnoteText"/>
        <w:rPr>
          <w:rFonts w:cs="Arial"/>
          <w:sz w:val="16"/>
          <w:szCs w:val="16"/>
        </w:rPr>
      </w:pPr>
      <w:r w:rsidRPr="009B03E7">
        <w:rPr>
          <w:rStyle w:val="FootnoteReference"/>
          <w:rFonts w:cs="Arial"/>
          <w:sz w:val="16"/>
          <w:szCs w:val="16"/>
        </w:rPr>
        <w:footnoteRef/>
      </w:r>
      <w:r w:rsidRPr="009B03E7">
        <w:rPr>
          <w:rFonts w:cs="Arial"/>
          <w:sz w:val="16"/>
          <w:szCs w:val="16"/>
        </w:rPr>
        <w:t xml:space="preserve"> Please amend according to your</w:t>
      </w:r>
      <w:r w:rsidR="00684237" w:rsidRPr="009B03E7">
        <w:rPr>
          <w:rFonts w:cs="Arial"/>
          <w:sz w:val="16"/>
          <w:szCs w:val="16"/>
        </w:rPr>
        <w:t xml:space="preserve"> </w:t>
      </w:r>
      <w:proofErr w:type="gramStart"/>
      <w:r w:rsidR="00B9768C" w:rsidRPr="009B03E7">
        <w:rPr>
          <w:rFonts w:cs="Arial"/>
          <w:sz w:val="16"/>
          <w:szCs w:val="16"/>
        </w:rPr>
        <w:t>School’s</w:t>
      </w:r>
      <w:proofErr w:type="gramEnd"/>
      <w:r w:rsidR="00B9768C" w:rsidRPr="009B03E7">
        <w:rPr>
          <w:rFonts w:cs="Arial"/>
          <w:sz w:val="16"/>
          <w:szCs w:val="16"/>
        </w:rPr>
        <w:t xml:space="preserve"> </w:t>
      </w:r>
      <w:r w:rsidRPr="009B03E7">
        <w:rPr>
          <w:rFonts w:cs="Arial"/>
          <w:sz w:val="16"/>
          <w:szCs w:val="16"/>
        </w:rPr>
        <w:t>process</w:t>
      </w:r>
      <w:r w:rsidR="00AF4DFC" w:rsidRPr="009B03E7">
        <w:rPr>
          <w:rFonts w:cs="Arial"/>
          <w:sz w:val="16"/>
          <w:szCs w:val="16"/>
        </w:rPr>
        <w:t>.</w:t>
      </w:r>
    </w:p>
  </w:footnote>
  <w:footnote w:id="8">
    <w:p w14:paraId="5FA30410" w14:textId="579B6BC9" w:rsidR="00DD0E92" w:rsidRPr="009B03E7" w:rsidRDefault="00DD0E92">
      <w:pPr>
        <w:pStyle w:val="FootnoteText"/>
        <w:rPr>
          <w:rFonts w:cs="Arial"/>
          <w:sz w:val="16"/>
          <w:szCs w:val="16"/>
        </w:rPr>
      </w:pPr>
      <w:r w:rsidRPr="009B03E7">
        <w:rPr>
          <w:rStyle w:val="FootnoteReference"/>
          <w:rFonts w:cs="Arial"/>
          <w:sz w:val="16"/>
          <w:szCs w:val="16"/>
        </w:rPr>
        <w:footnoteRef/>
      </w:r>
      <w:r w:rsidRPr="009B03E7">
        <w:rPr>
          <w:rFonts w:cs="Arial"/>
          <w:sz w:val="16"/>
          <w:szCs w:val="16"/>
        </w:rPr>
        <w:t xml:space="preserve"> Please amend according to your </w:t>
      </w:r>
      <w:proofErr w:type="gramStart"/>
      <w:r w:rsidR="00B9768C" w:rsidRPr="009B03E7">
        <w:rPr>
          <w:rFonts w:cs="Arial"/>
          <w:sz w:val="16"/>
          <w:szCs w:val="16"/>
        </w:rPr>
        <w:t>School’s</w:t>
      </w:r>
      <w:proofErr w:type="gramEnd"/>
      <w:r w:rsidR="00B9768C" w:rsidRPr="009B03E7">
        <w:rPr>
          <w:rFonts w:cs="Arial"/>
          <w:sz w:val="16"/>
          <w:szCs w:val="16"/>
        </w:rPr>
        <w:t xml:space="preserve"> </w:t>
      </w:r>
      <w:r w:rsidRPr="009B03E7">
        <w:rPr>
          <w:rFonts w:cs="Arial"/>
          <w:sz w:val="16"/>
          <w:szCs w:val="16"/>
        </w:rPr>
        <w:t>process</w:t>
      </w:r>
      <w:r w:rsidR="00AF4DFC" w:rsidRPr="009B03E7">
        <w:rPr>
          <w:rFonts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2502A" w14:textId="77777777" w:rsidR="0071745C" w:rsidRDefault="0071745C">
    <w:pPr>
      <w:pStyle w:val="Header"/>
    </w:pPr>
  </w:p>
  <w:p w14:paraId="7F04FBDA" w14:textId="126F2DF2" w:rsidR="00114323" w:rsidRDefault="0071745C">
    <w:pPr>
      <w:pStyle w:val="Header"/>
    </w:pPr>
    <w:r w:rsidRPr="000F34F1">
      <w:rPr>
        <w:noProof/>
      </w:rPr>
      <w:drawing>
        <wp:anchor distT="0" distB="0" distL="114300" distR="114300" simplePos="0" relativeHeight="251659264" behindDoc="0" locked="0" layoutInCell="1" allowOverlap="1" wp14:anchorId="012E0570" wp14:editId="5D9350AF">
          <wp:simplePos x="0" y="0"/>
          <wp:positionH relativeFrom="page">
            <wp:align>center</wp:align>
          </wp:positionH>
          <wp:positionV relativeFrom="page">
            <wp:posOffset>360045</wp:posOffset>
          </wp:positionV>
          <wp:extent cx="936000" cy="93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8E78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8AEC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DA48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D44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C8B5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50D7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C2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F835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1464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D03A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A48B3"/>
    <w:multiLevelType w:val="multilevel"/>
    <w:tmpl w:val="1B6427D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5B17506"/>
    <w:multiLevelType w:val="multilevel"/>
    <w:tmpl w:val="01C4F91A"/>
    <w:lvl w:ilvl="0">
      <w:start w:val="1"/>
      <w:numFmt w:val="decimal"/>
      <w:pStyle w:val="Parties"/>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862501B"/>
    <w:multiLevelType w:val="multilevel"/>
    <w:tmpl w:val="77EC367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8E03759"/>
    <w:multiLevelType w:val="multilevel"/>
    <w:tmpl w:val="805EF8A4"/>
    <w:lvl w:ilvl="0">
      <w:start w:val="1"/>
      <w:numFmt w:val="decimal"/>
      <w:lvlText w:val="%1."/>
      <w:lvlJc w:val="left"/>
      <w:pPr>
        <w:tabs>
          <w:tab w:val="num" w:pos="855"/>
        </w:tabs>
        <w:ind w:left="855" w:hanging="855"/>
      </w:pPr>
      <w:rPr>
        <w:rFonts w:ascii="Arial" w:hAnsi="Arial" w:hint="default"/>
        <w:b w:val="0"/>
        <w:i w:val="0"/>
        <w:sz w:val="21"/>
      </w:rPr>
    </w:lvl>
    <w:lvl w:ilvl="1">
      <w:start w:val="1"/>
      <w:numFmt w:val="decimal"/>
      <w:lvlText w:val="%1.%2"/>
      <w:lvlJc w:val="left"/>
      <w:pPr>
        <w:tabs>
          <w:tab w:val="num" w:pos="1705"/>
        </w:tabs>
        <w:ind w:left="1705" w:hanging="855"/>
      </w:pPr>
      <w:rPr>
        <w:rFonts w:ascii="Arial" w:hAnsi="Arial" w:hint="default"/>
        <w:b w:val="0"/>
        <w:i w:val="0"/>
        <w:sz w:val="21"/>
      </w:rPr>
    </w:lvl>
    <w:lvl w:ilvl="2">
      <w:start w:val="1"/>
      <w:numFmt w:val="decimal"/>
      <w:lvlText w:val="%1.%2.%3"/>
      <w:lvlJc w:val="left"/>
      <w:pPr>
        <w:tabs>
          <w:tab w:val="num" w:pos="2555"/>
        </w:tabs>
        <w:ind w:left="2555" w:hanging="855"/>
      </w:pPr>
      <w:rPr>
        <w:rFonts w:hint="default"/>
        <w:b w:val="0"/>
        <w:i w:val="0"/>
        <w:sz w:val="21"/>
      </w:rPr>
    </w:lvl>
    <w:lvl w:ilvl="3">
      <w:start w:val="1"/>
      <w:numFmt w:val="decimal"/>
      <w:lvlText w:val="%1.%2.%3.%4"/>
      <w:lvlJc w:val="left"/>
      <w:pPr>
        <w:tabs>
          <w:tab w:val="num" w:pos="3405"/>
        </w:tabs>
        <w:ind w:left="3405" w:hanging="855"/>
      </w:pPr>
      <w:rPr>
        <w:rFonts w:ascii="Arial" w:hAnsi="Arial" w:hint="default"/>
        <w:b w:val="0"/>
        <w:i w:val="0"/>
        <w:sz w:val="21"/>
      </w:rPr>
    </w:lvl>
    <w:lvl w:ilvl="4">
      <w:start w:val="1"/>
      <w:numFmt w:val="decimal"/>
      <w:lvlText w:val="%1.%2.%3.%4.%5"/>
      <w:lvlJc w:val="left"/>
      <w:pPr>
        <w:tabs>
          <w:tab w:val="num" w:pos="4480"/>
        </w:tabs>
        <w:ind w:left="4480" w:hanging="1080"/>
      </w:pPr>
      <w:rPr>
        <w:rFonts w:hint="default"/>
        <w:b w:val="0"/>
        <w:i w:val="0"/>
      </w:rPr>
    </w:lvl>
    <w:lvl w:ilvl="5">
      <w:start w:val="1"/>
      <w:numFmt w:val="decimal"/>
      <w:lvlText w:val="%1.%2.%3.%4.%5.%6"/>
      <w:lvlJc w:val="left"/>
      <w:pPr>
        <w:tabs>
          <w:tab w:val="num" w:pos="5690"/>
        </w:tabs>
        <w:ind w:left="5330" w:hanging="1080"/>
      </w:pPr>
      <w:rPr>
        <w:rFonts w:hint="default"/>
        <w:b/>
      </w:rPr>
    </w:lvl>
    <w:lvl w:ilvl="6">
      <w:start w:val="1"/>
      <w:numFmt w:val="decimal"/>
      <w:pStyle w:val="Heading7"/>
      <w:lvlText w:val="%1.%2.%3.%4.%5.%6.%7"/>
      <w:lvlJc w:val="left"/>
      <w:pPr>
        <w:tabs>
          <w:tab w:val="num" w:pos="6900"/>
        </w:tabs>
        <w:ind w:left="6540" w:hanging="1440"/>
      </w:pPr>
      <w:rPr>
        <w:rFonts w:hint="default"/>
        <w:b/>
      </w:rPr>
    </w:lvl>
    <w:lvl w:ilvl="7">
      <w:start w:val="1"/>
      <w:numFmt w:val="decimal"/>
      <w:pStyle w:val="Heading8"/>
      <w:lvlText w:val="%1.%2.%3.%4.%5.%6.%7.%8"/>
      <w:lvlJc w:val="left"/>
      <w:pPr>
        <w:tabs>
          <w:tab w:val="num" w:pos="7750"/>
        </w:tabs>
        <w:ind w:left="7390" w:hanging="1440"/>
      </w:pPr>
      <w:rPr>
        <w:rFonts w:hint="default"/>
        <w:b/>
      </w:rPr>
    </w:lvl>
    <w:lvl w:ilvl="8">
      <w:start w:val="1"/>
      <w:numFmt w:val="decimal"/>
      <w:pStyle w:val="Heading9"/>
      <w:lvlText w:val="%1.%2.%3.%4.%5.%6.%7.%8.%9"/>
      <w:lvlJc w:val="left"/>
      <w:pPr>
        <w:tabs>
          <w:tab w:val="num" w:pos="8960"/>
        </w:tabs>
        <w:ind w:left="8600" w:hanging="1800"/>
      </w:pPr>
      <w:rPr>
        <w:rFonts w:hint="default"/>
        <w:b/>
      </w:rPr>
    </w:lvl>
  </w:abstractNum>
  <w:abstractNum w:abstractNumId="14" w15:restartNumberingAfterBreak="0">
    <w:nsid w:val="0C746CE2"/>
    <w:multiLevelType w:val="multilevel"/>
    <w:tmpl w:val="948C6614"/>
    <w:lvl w:ilvl="0">
      <w:start w:val="1"/>
      <w:numFmt w:val="upperLetter"/>
      <w:pStyle w:val="RECITALS"/>
      <w:lvlText w:val="(%1)"/>
      <w:lvlJc w:val="left"/>
      <w:pPr>
        <w:ind w:left="851" w:hanging="851"/>
      </w:pPr>
      <w:rPr>
        <w:rFonts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0ECE26C7"/>
    <w:multiLevelType w:val="hybridMultilevel"/>
    <w:tmpl w:val="10E0B5C4"/>
    <w:lvl w:ilvl="0" w:tplc="57AA7DA8">
      <w:start w:val="1"/>
      <w:numFmt w:val="decimal"/>
      <w:lvlText w:val="%1."/>
      <w:lvlJc w:val="left"/>
      <w:pPr>
        <w:tabs>
          <w:tab w:val="num" w:pos="567"/>
        </w:tabs>
        <w:ind w:left="567" w:hanging="56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832D71"/>
    <w:multiLevelType w:val="multilevel"/>
    <w:tmpl w:val="DBD4E65A"/>
    <w:lvl w:ilvl="0">
      <w:start w:val="1"/>
      <w:numFmt w:val="lowerRoman"/>
      <w:pStyle w:val="RomanNumeral1"/>
      <w:lvlText w:val="(%1)"/>
      <w:lvlJc w:val="left"/>
      <w:pPr>
        <w:ind w:left="1418" w:hanging="567"/>
      </w:pPr>
      <w:rPr>
        <w:rFonts w:hint="default"/>
      </w:rPr>
    </w:lvl>
    <w:lvl w:ilvl="1">
      <w:start w:val="1"/>
      <w:numFmt w:val="lowerRoman"/>
      <w:pStyle w:val="RomanNumeral2"/>
      <w:lvlText w:val="(%2)"/>
      <w:lvlJc w:val="left"/>
      <w:pPr>
        <w:tabs>
          <w:tab w:val="num" w:pos="1418"/>
        </w:tabs>
        <w:ind w:left="1418" w:hanging="567"/>
      </w:pPr>
      <w:rPr>
        <w:rFonts w:hint="default"/>
      </w:rPr>
    </w:lvl>
    <w:lvl w:ilvl="2">
      <w:start w:val="1"/>
      <w:numFmt w:val="lowerRoman"/>
      <w:pStyle w:val="RomanNumeral3"/>
      <w:lvlText w:val="(%3)"/>
      <w:lvlJc w:val="left"/>
      <w:pPr>
        <w:tabs>
          <w:tab w:val="num" w:pos="2268"/>
        </w:tabs>
        <w:ind w:left="2268" w:hanging="567"/>
      </w:pPr>
      <w:rPr>
        <w:rFonts w:hint="default"/>
      </w:rPr>
    </w:lvl>
    <w:lvl w:ilvl="3">
      <w:start w:val="1"/>
      <w:numFmt w:val="lowerRoman"/>
      <w:pStyle w:val="RomanNumeral4"/>
      <w:lvlText w:val="(%4)"/>
      <w:lvlJc w:val="left"/>
      <w:pPr>
        <w:tabs>
          <w:tab w:val="num" w:pos="3402"/>
        </w:tabs>
        <w:ind w:left="3402" w:hanging="567"/>
      </w:pPr>
      <w:rPr>
        <w:rFonts w:hint="default"/>
      </w:rPr>
    </w:lvl>
    <w:lvl w:ilvl="4">
      <w:start w:val="1"/>
      <w:numFmt w:val="lowerRoman"/>
      <w:pStyle w:val="RomanNumeral5"/>
      <w:lvlText w:val="(%5)"/>
      <w:lvlJc w:val="left"/>
      <w:pPr>
        <w:tabs>
          <w:tab w:val="num" w:pos="4820"/>
        </w:tabs>
        <w:ind w:left="4820" w:hanging="567"/>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7" w15:restartNumberingAfterBreak="0">
    <w:nsid w:val="1BA544CE"/>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F9D060F"/>
    <w:multiLevelType w:val="hybridMultilevel"/>
    <w:tmpl w:val="10E0B5C4"/>
    <w:lvl w:ilvl="0" w:tplc="57AA7DA8">
      <w:start w:val="1"/>
      <w:numFmt w:val="decimal"/>
      <w:lvlText w:val="%1."/>
      <w:lvlJc w:val="left"/>
      <w:pPr>
        <w:tabs>
          <w:tab w:val="num" w:pos="567"/>
        </w:tabs>
        <w:ind w:left="567" w:hanging="56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5C76F4A"/>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0" w15:restartNumberingAfterBreak="0">
    <w:nsid w:val="271F7BD8"/>
    <w:multiLevelType w:val="multilevel"/>
    <w:tmpl w:val="73BEB3A0"/>
    <w:lvl w:ilvl="0">
      <w:start w:val="1"/>
      <w:numFmt w:val="lowerLetter"/>
      <w:pStyle w:val="Alphabet1"/>
      <w:lvlText w:val="(%1)"/>
      <w:lvlJc w:val="left"/>
      <w:pPr>
        <w:ind w:left="1418" w:hanging="567"/>
      </w:pPr>
      <w:rPr>
        <w:rFonts w:hint="default"/>
      </w:rPr>
    </w:lvl>
    <w:lvl w:ilvl="1">
      <w:start w:val="1"/>
      <w:numFmt w:val="lowerLetter"/>
      <w:pStyle w:val="Alphabet2"/>
      <w:lvlText w:val="(%2)"/>
      <w:lvlJc w:val="left"/>
      <w:pPr>
        <w:tabs>
          <w:tab w:val="num" w:pos="1418"/>
        </w:tabs>
        <w:ind w:left="1418" w:hanging="567"/>
      </w:pPr>
      <w:rPr>
        <w:rFonts w:hint="default"/>
      </w:rPr>
    </w:lvl>
    <w:lvl w:ilvl="2">
      <w:start w:val="1"/>
      <w:numFmt w:val="lowerLetter"/>
      <w:pStyle w:val="Alphabet3"/>
      <w:lvlText w:val="(%3)"/>
      <w:lvlJc w:val="left"/>
      <w:pPr>
        <w:tabs>
          <w:tab w:val="num" w:pos="2268"/>
        </w:tabs>
        <w:ind w:left="2268" w:hanging="567"/>
      </w:pPr>
      <w:rPr>
        <w:rFonts w:hint="default"/>
      </w:rPr>
    </w:lvl>
    <w:lvl w:ilvl="3">
      <w:start w:val="1"/>
      <w:numFmt w:val="lowerLetter"/>
      <w:pStyle w:val="Alphabet4"/>
      <w:lvlText w:val="(%4)"/>
      <w:lvlJc w:val="left"/>
      <w:pPr>
        <w:ind w:left="3402" w:hanging="567"/>
      </w:pPr>
      <w:rPr>
        <w:rFonts w:hint="default"/>
      </w:rPr>
    </w:lvl>
    <w:lvl w:ilvl="4">
      <w:start w:val="1"/>
      <w:numFmt w:val="lowerLetter"/>
      <w:pStyle w:val="Alphabet5"/>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2994584"/>
    <w:multiLevelType w:val="hybridMultilevel"/>
    <w:tmpl w:val="713C640C"/>
    <w:lvl w:ilvl="0" w:tplc="25A0DA68">
      <w:start w:val="1"/>
      <w:numFmt w:val="upp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3" w15:restartNumberingAfterBreak="0">
    <w:nsid w:val="372015FB"/>
    <w:multiLevelType w:val="multilevel"/>
    <w:tmpl w:val="A66AA606"/>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4" w15:restartNumberingAfterBreak="0">
    <w:nsid w:val="3D4E17F6"/>
    <w:multiLevelType w:val="hybridMultilevel"/>
    <w:tmpl w:val="FA42669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4868144C"/>
    <w:multiLevelType w:val="multilevel"/>
    <w:tmpl w:val="504A9130"/>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ind w:left="1701" w:hanging="850"/>
      </w:pPr>
      <w:rPr>
        <w:rFonts w:hint="default"/>
      </w:rPr>
    </w:lvl>
    <w:lvl w:ilvl="3">
      <w:start w:val="1"/>
      <w:numFmt w:val="decimal"/>
      <w:pStyle w:val="Heading4"/>
      <w:lvlText w:val="%1.%2.%3.%4"/>
      <w:lvlJc w:val="left"/>
      <w:pPr>
        <w:ind w:left="2835" w:hanging="1134"/>
      </w:pPr>
      <w:rPr>
        <w:rFonts w:hint="default"/>
      </w:rPr>
    </w:lvl>
    <w:lvl w:ilvl="4">
      <w:start w:val="1"/>
      <w:numFmt w:val="decimal"/>
      <w:pStyle w:val="Heading5"/>
      <w:lvlText w:val="%1.%2.%3.%4.%5"/>
      <w:lvlJc w:val="left"/>
      <w:pPr>
        <w:ind w:left="4253" w:hanging="1418"/>
      </w:pPr>
      <w:rPr>
        <w:rFonts w:hint="default"/>
      </w:rPr>
    </w:lvl>
    <w:lvl w:ilvl="5">
      <w:start w:val="1"/>
      <w:numFmt w:val="decimal"/>
      <w:lvlText w:val="%6."/>
      <w:lvlJc w:val="left"/>
      <w:pPr>
        <w:tabs>
          <w:tab w:val="num" w:pos="851"/>
        </w:tabs>
        <w:ind w:left="851" w:hanging="851"/>
      </w:pPr>
      <w:rPr>
        <w:rFonts w:hint="default"/>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26" w15:restartNumberingAfterBreak="0">
    <w:nsid w:val="49D52294"/>
    <w:multiLevelType w:val="multilevel"/>
    <w:tmpl w:val="1B329D10"/>
    <w:lvl w:ilvl="0">
      <w:start w:val="1"/>
      <w:numFmt w:val="decimal"/>
      <w:pStyle w:val="AnnexureHeading1"/>
      <w:lvlText w:val="%1."/>
      <w:lvlJc w:val="left"/>
      <w:pPr>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ureHeading2"/>
      <w:lvlText w:val="%1.%2"/>
      <w:lvlJc w:val="left"/>
      <w:pPr>
        <w:ind w:left="1701" w:hanging="850"/>
      </w:pPr>
      <w:rPr>
        <w:rFonts w:hint="default"/>
      </w:rPr>
    </w:lvl>
    <w:lvl w:ilvl="2">
      <w:start w:val="1"/>
      <w:numFmt w:val="decimal"/>
      <w:pStyle w:val="AnnexureHeading3"/>
      <w:lvlText w:val="%1.%2.%3"/>
      <w:lvlJc w:val="left"/>
      <w:pPr>
        <w:ind w:left="2835" w:hanging="1134"/>
      </w:pPr>
      <w:rPr>
        <w:rFonts w:hint="default"/>
      </w:rPr>
    </w:lvl>
    <w:lvl w:ilvl="3">
      <w:start w:val="1"/>
      <w:numFmt w:val="decimal"/>
      <w:pStyle w:val="AnnexureHeading4"/>
      <w:lvlText w:val="%1.%2.%3.%4"/>
      <w:lvlJc w:val="left"/>
      <w:pPr>
        <w:ind w:left="3969" w:hanging="1134"/>
      </w:pPr>
      <w:rPr>
        <w:rFonts w:hint="default"/>
      </w:rPr>
    </w:lvl>
    <w:lvl w:ilvl="4">
      <w:start w:val="1"/>
      <w:numFmt w:val="decimal"/>
      <w:lvlText w:val="%5."/>
      <w:lvlJc w:val="left"/>
      <w:pPr>
        <w:ind w:left="851" w:hanging="851"/>
      </w:pPr>
      <w:rPr>
        <w:rFonts w:hint="default"/>
      </w:rPr>
    </w:lvl>
    <w:lvl w:ilvl="5">
      <w:start w:val="1"/>
      <w:numFmt w:val="decimal"/>
      <w:lvlText w:val="%5.%6"/>
      <w:lvlJc w:val="left"/>
      <w:pPr>
        <w:ind w:left="1701" w:hanging="850"/>
      </w:pPr>
      <w:rPr>
        <w:rFonts w:hint="default"/>
      </w:rPr>
    </w:lvl>
    <w:lvl w:ilvl="6">
      <w:start w:val="1"/>
      <w:numFmt w:val="decimal"/>
      <w:lvlText w:val="%5.%6.%7"/>
      <w:lvlJc w:val="left"/>
      <w:pPr>
        <w:ind w:left="2835" w:hanging="1134"/>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AE97475"/>
    <w:multiLevelType w:val="hybridMultilevel"/>
    <w:tmpl w:val="60728F24"/>
    <w:lvl w:ilvl="0" w:tplc="CB808A7C">
      <w:start w:val="1"/>
      <w:numFmt w:val="decimal"/>
      <w:pStyle w:val="ListParagraph"/>
      <w:lvlText w:val="%1."/>
      <w:lvlJc w:val="left"/>
      <w:pPr>
        <w:ind w:left="1440" w:hanging="360"/>
      </w:pPr>
      <w:rPr>
        <w:rFonts w:ascii="Work Sans SemiBold" w:hAnsi="Work Sans SemiBold" w:hint="default"/>
        <w:color w:val="55345A"/>
        <w:sz w:val="24"/>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72F022E6"/>
    <w:multiLevelType w:val="multilevel"/>
    <w:tmpl w:val="1EF2A224"/>
    <w:lvl w:ilvl="0">
      <w:start w:val="1"/>
      <w:numFmt w:val="decimal"/>
      <w:pStyle w:val="ScheduleHeading1"/>
      <w:lvlText w:val="%1."/>
      <w:lvlJc w:val="left"/>
      <w:pPr>
        <w:tabs>
          <w:tab w:val="num" w:pos="851"/>
        </w:tabs>
        <w:ind w:left="851" w:hanging="851"/>
      </w:pPr>
      <w:rPr>
        <w:rFonts w:hint="default"/>
      </w:rPr>
    </w:lvl>
    <w:lvl w:ilvl="1">
      <w:start w:val="1"/>
      <w:numFmt w:val="decimal"/>
      <w:pStyle w:val="ScheduleHeading2"/>
      <w:lvlText w:val="%1.%2"/>
      <w:lvlJc w:val="left"/>
      <w:pPr>
        <w:tabs>
          <w:tab w:val="num" w:pos="1701"/>
        </w:tabs>
        <w:ind w:left="1701" w:hanging="850"/>
      </w:pPr>
      <w:rPr>
        <w:rFonts w:hint="default"/>
      </w:rPr>
    </w:lvl>
    <w:lvl w:ilvl="2">
      <w:start w:val="1"/>
      <w:numFmt w:val="decimal"/>
      <w:pStyle w:val="ScheduleHeading3"/>
      <w:lvlText w:val="%1.%2.%3"/>
      <w:lvlJc w:val="left"/>
      <w:pPr>
        <w:tabs>
          <w:tab w:val="num" w:pos="2835"/>
        </w:tabs>
        <w:ind w:left="2835" w:hanging="1134"/>
      </w:pPr>
      <w:rPr>
        <w:rFonts w:hint="default"/>
      </w:rPr>
    </w:lvl>
    <w:lvl w:ilvl="3">
      <w:start w:val="1"/>
      <w:numFmt w:val="decimal"/>
      <w:pStyle w:val="ScheduleHeading4"/>
      <w:lvlText w:val="%1.%2.%3.%4"/>
      <w:lvlJc w:val="left"/>
      <w:pPr>
        <w:tabs>
          <w:tab w:val="num" w:pos="3969"/>
        </w:tabs>
        <w:ind w:left="3969"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76107A1"/>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15:restartNumberingAfterBreak="0">
    <w:nsid w:val="7DC124ED"/>
    <w:multiLevelType w:val="hybridMultilevel"/>
    <w:tmpl w:val="1D76BD9A"/>
    <w:lvl w:ilvl="0" w:tplc="BF7EF740">
      <w:start w:val="1"/>
      <w:numFmt w:val="bullet"/>
      <w:lvlText w:val=""/>
      <w:lvlJc w:val="left"/>
      <w:pPr>
        <w:tabs>
          <w:tab w:val="num" w:pos="567"/>
        </w:tabs>
        <w:ind w:left="567" w:hanging="567"/>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7F471F4E"/>
    <w:multiLevelType w:val="multilevel"/>
    <w:tmpl w:val="65284CF0"/>
    <w:lvl w:ilvl="0">
      <w:start w:val="1"/>
      <w:numFmt w:val="bullet"/>
      <w:pStyle w:val="ListNumbering"/>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43614433">
    <w:abstractNumId w:val="20"/>
  </w:num>
  <w:num w:numId="2" w16cid:durableId="974874034">
    <w:abstractNumId w:val="26"/>
  </w:num>
  <w:num w:numId="3" w16cid:durableId="37828061">
    <w:abstractNumId w:val="17"/>
  </w:num>
  <w:num w:numId="4" w16cid:durableId="544028767">
    <w:abstractNumId w:val="21"/>
  </w:num>
  <w:num w:numId="5" w16cid:durableId="50079754">
    <w:abstractNumId w:val="23"/>
  </w:num>
  <w:num w:numId="6" w16cid:durableId="69348919">
    <w:abstractNumId w:val="25"/>
  </w:num>
  <w:num w:numId="7" w16cid:durableId="1619291519">
    <w:abstractNumId w:val="13"/>
  </w:num>
  <w:num w:numId="8" w16cid:durableId="321079953">
    <w:abstractNumId w:val="31"/>
  </w:num>
  <w:num w:numId="9" w16cid:durableId="1828016561">
    <w:abstractNumId w:val="11"/>
  </w:num>
  <w:num w:numId="10" w16cid:durableId="1350527626">
    <w:abstractNumId w:val="14"/>
  </w:num>
  <w:num w:numId="11" w16cid:durableId="1668510098">
    <w:abstractNumId w:val="16"/>
  </w:num>
  <w:num w:numId="12" w16cid:durableId="2018997592">
    <w:abstractNumId w:val="28"/>
  </w:num>
  <w:num w:numId="13" w16cid:durableId="1117913710">
    <w:abstractNumId w:val="9"/>
  </w:num>
  <w:num w:numId="14" w16cid:durableId="2121146945">
    <w:abstractNumId w:val="7"/>
  </w:num>
  <w:num w:numId="15" w16cid:durableId="970012581">
    <w:abstractNumId w:val="6"/>
  </w:num>
  <w:num w:numId="16" w16cid:durableId="1933465427">
    <w:abstractNumId w:val="5"/>
  </w:num>
  <w:num w:numId="17" w16cid:durableId="950211150">
    <w:abstractNumId w:val="4"/>
  </w:num>
  <w:num w:numId="18" w16cid:durableId="792675141">
    <w:abstractNumId w:val="8"/>
  </w:num>
  <w:num w:numId="19" w16cid:durableId="1955750571">
    <w:abstractNumId w:val="3"/>
  </w:num>
  <w:num w:numId="20" w16cid:durableId="1105418161">
    <w:abstractNumId w:val="2"/>
  </w:num>
  <w:num w:numId="21" w16cid:durableId="225801625">
    <w:abstractNumId w:val="1"/>
  </w:num>
  <w:num w:numId="22" w16cid:durableId="719551014">
    <w:abstractNumId w:val="0"/>
  </w:num>
  <w:num w:numId="23" w16cid:durableId="7761016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29544143">
    <w:abstractNumId w:val="30"/>
  </w:num>
  <w:num w:numId="25" w16cid:durableId="93645078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133796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41059923">
    <w:abstractNumId w:val="24"/>
  </w:num>
  <w:num w:numId="28" w16cid:durableId="734091543">
    <w:abstractNumId w:val="19"/>
  </w:num>
  <w:num w:numId="29" w16cid:durableId="1796558221">
    <w:abstractNumId w:val="12"/>
  </w:num>
  <w:num w:numId="30" w16cid:durableId="999504674">
    <w:abstractNumId w:val="10"/>
  </w:num>
  <w:num w:numId="31" w16cid:durableId="808665246">
    <w:abstractNumId w:val="15"/>
  </w:num>
  <w:num w:numId="32" w16cid:durableId="174226914">
    <w:abstractNumId w:val="18"/>
  </w:num>
  <w:num w:numId="33" w16cid:durableId="548105484">
    <w:abstractNumId w:val="29"/>
  </w:num>
  <w:num w:numId="34" w16cid:durableId="1459255706">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INAL" w:val="1"/>
  </w:docVars>
  <w:rsids>
    <w:rsidRoot w:val="00972039"/>
    <w:rsid w:val="00004840"/>
    <w:rsid w:val="00007189"/>
    <w:rsid w:val="00014937"/>
    <w:rsid w:val="00022160"/>
    <w:rsid w:val="00024185"/>
    <w:rsid w:val="000332D1"/>
    <w:rsid w:val="00034A74"/>
    <w:rsid w:val="00044715"/>
    <w:rsid w:val="0004492D"/>
    <w:rsid w:val="0004657D"/>
    <w:rsid w:val="000519C6"/>
    <w:rsid w:val="00052760"/>
    <w:rsid w:val="000616C7"/>
    <w:rsid w:val="00062464"/>
    <w:rsid w:val="00062A25"/>
    <w:rsid w:val="00062FE7"/>
    <w:rsid w:val="00067C13"/>
    <w:rsid w:val="00071CDA"/>
    <w:rsid w:val="000A73B0"/>
    <w:rsid w:val="000B3B94"/>
    <w:rsid w:val="000B4B44"/>
    <w:rsid w:val="000B5485"/>
    <w:rsid w:val="000C4C29"/>
    <w:rsid w:val="000C59A3"/>
    <w:rsid w:val="000E2219"/>
    <w:rsid w:val="000F53A7"/>
    <w:rsid w:val="00106030"/>
    <w:rsid w:val="00114323"/>
    <w:rsid w:val="00127A5C"/>
    <w:rsid w:val="00127D56"/>
    <w:rsid w:val="00133EE7"/>
    <w:rsid w:val="0013752C"/>
    <w:rsid w:val="001650FC"/>
    <w:rsid w:val="00171E67"/>
    <w:rsid w:val="00173430"/>
    <w:rsid w:val="0018505C"/>
    <w:rsid w:val="00187767"/>
    <w:rsid w:val="00187A10"/>
    <w:rsid w:val="0019582C"/>
    <w:rsid w:val="001B6EFC"/>
    <w:rsid w:val="001D011A"/>
    <w:rsid w:val="001D41B0"/>
    <w:rsid w:val="001D738A"/>
    <w:rsid w:val="001E32C8"/>
    <w:rsid w:val="001E6DDB"/>
    <w:rsid w:val="001F1CC1"/>
    <w:rsid w:val="00203C6E"/>
    <w:rsid w:val="002079CC"/>
    <w:rsid w:val="00222EF1"/>
    <w:rsid w:val="002264BD"/>
    <w:rsid w:val="002441D5"/>
    <w:rsid w:val="002453EC"/>
    <w:rsid w:val="00250F2D"/>
    <w:rsid w:val="00263FDD"/>
    <w:rsid w:val="00267FC8"/>
    <w:rsid w:val="002700C4"/>
    <w:rsid w:val="00271F8A"/>
    <w:rsid w:val="00272789"/>
    <w:rsid w:val="00274802"/>
    <w:rsid w:val="00280688"/>
    <w:rsid w:val="002A3EC4"/>
    <w:rsid w:val="002B09EA"/>
    <w:rsid w:val="002D01F7"/>
    <w:rsid w:val="002E5B3C"/>
    <w:rsid w:val="002E7532"/>
    <w:rsid w:val="002F18A7"/>
    <w:rsid w:val="002F3E4E"/>
    <w:rsid w:val="002F5E7B"/>
    <w:rsid w:val="00310016"/>
    <w:rsid w:val="00310047"/>
    <w:rsid w:val="003227CC"/>
    <w:rsid w:val="003263FF"/>
    <w:rsid w:val="00330DF5"/>
    <w:rsid w:val="00344057"/>
    <w:rsid w:val="0034540A"/>
    <w:rsid w:val="00345763"/>
    <w:rsid w:val="0035557D"/>
    <w:rsid w:val="00361CE3"/>
    <w:rsid w:val="00376BA6"/>
    <w:rsid w:val="00381327"/>
    <w:rsid w:val="00385C8E"/>
    <w:rsid w:val="00387389"/>
    <w:rsid w:val="003A3AC7"/>
    <w:rsid w:val="003A7766"/>
    <w:rsid w:val="003B52EE"/>
    <w:rsid w:val="003C0136"/>
    <w:rsid w:val="003C40D7"/>
    <w:rsid w:val="003D20AE"/>
    <w:rsid w:val="003D33DF"/>
    <w:rsid w:val="003D4EB3"/>
    <w:rsid w:val="003E0003"/>
    <w:rsid w:val="003F0B6A"/>
    <w:rsid w:val="004060A9"/>
    <w:rsid w:val="00410557"/>
    <w:rsid w:val="00414896"/>
    <w:rsid w:val="004237DA"/>
    <w:rsid w:val="00436711"/>
    <w:rsid w:val="00442291"/>
    <w:rsid w:val="0046192C"/>
    <w:rsid w:val="00473C08"/>
    <w:rsid w:val="004814EE"/>
    <w:rsid w:val="004D586C"/>
    <w:rsid w:val="004E27AB"/>
    <w:rsid w:val="004F6538"/>
    <w:rsid w:val="00512F17"/>
    <w:rsid w:val="00523225"/>
    <w:rsid w:val="0053045C"/>
    <w:rsid w:val="00531A28"/>
    <w:rsid w:val="00545BE0"/>
    <w:rsid w:val="005612C4"/>
    <w:rsid w:val="005716F2"/>
    <w:rsid w:val="00572C5D"/>
    <w:rsid w:val="00581BC2"/>
    <w:rsid w:val="00582A79"/>
    <w:rsid w:val="005867E5"/>
    <w:rsid w:val="005930E4"/>
    <w:rsid w:val="005963C1"/>
    <w:rsid w:val="005A5C38"/>
    <w:rsid w:val="005B1ACB"/>
    <w:rsid w:val="005B39E4"/>
    <w:rsid w:val="005B7C00"/>
    <w:rsid w:val="005C2EE2"/>
    <w:rsid w:val="005C2F06"/>
    <w:rsid w:val="005D142F"/>
    <w:rsid w:val="005E13C1"/>
    <w:rsid w:val="005E5FE0"/>
    <w:rsid w:val="005F7821"/>
    <w:rsid w:val="006079C8"/>
    <w:rsid w:val="00613B4D"/>
    <w:rsid w:val="00624661"/>
    <w:rsid w:val="00632E8C"/>
    <w:rsid w:val="006411AA"/>
    <w:rsid w:val="00642FA9"/>
    <w:rsid w:val="00643577"/>
    <w:rsid w:val="00647769"/>
    <w:rsid w:val="006500A0"/>
    <w:rsid w:val="00650794"/>
    <w:rsid w:val="0065232C"/>
    <w:rsid w:val="00654719"/>
    <w:rsid w:val="00662541"/>
    <w:rsid w:val="0066421C"/>
    <w:rsid w:val="006734FB"/>
    <w:rsid w:val="00684237"/>
    <w:rsid w:val="0069336F"/>
    <w:rsid w:val="006948B0"/>
    <w:rsid w:val="00697B7A"/>
    <w:rsid w:val="006A5556"/>
    <w:rsid w:val="006A5F7B"/>
    <w:rsid w:val="006C52F8"/>
    <w:rsid w:val="006D01CE"/>
    <w:rsid w:val="006D6C26"/>
    <w:rsid w:val="006E534E"/>
    <w:rsid w:val="006F279A"/>
    <w:rsid w:val="006F4B85"/>
    <w:rsid w:val="006F5C0A"/>
    <w:rsid w:val="00705719"/>
    <w:rsid w:val="007107D6"/>
    <w:rsid w:val="0071745C"/>
    <w:rsid w:val="00723B45"/>
    <w:rsid w:val="00726BCE"/>
    <w:rsid w:val="007277D1"/>
    <w:rsid w:val="007315D6"/>
    <w:rsid w:val="00742BF4"/>
    <w:rsid w:val="00744E26"/>
    <w:rsid w:val="00747F3D"/>
    <w:rsid w:val="00764A38"/>
    <w:rsid w:val="00773A99"/>
    <w:rsid w:val="007B1FA9"/>
    <w:rsid w:val="007D4550"/>
    <w:rsid w:val="007E0416"/>
    <w:rsid w:val="00800AD0"/>
    <w:rsid w:val="0080257A"/>
    <w:rsid w:val="00803D96"/>
    <w:rsid w:val="00814E95"/>
    <w:rsid w:val="00823CEF"/>
    <w:rsid w:val="00835AEA"/>
    <w:rsid w:val="00837947"/>
    <w:rsid w:val="00856AAB"/>
    <w:rsid w:val="008603C5"/>
    <w:rsid w:val="008A0341"/>
    <w:rsid w:val="008A47D9"/>
    <w:rsid w:val="008A52D8"/>
    <w:rsid w:val="008B481C"/>
    <w:rsid w:val="008C415E"/>
    <w:rsid w:val="008D0580"/>
    <w:rsid w:val="008E3F54"/>
    <w:rsid w:val="008E42E3"/>
    <w:rsid w:val="008E71B4"/>
    <w:rsid w:val="009015A8"/>
    <w:rsid w:val="00903886"/>
    <w:rsid w:val="0091134E"/>
    <w:rsid w:val="009128FB"/>
    <w:rsid w:val="00922170"/>
    <w:rsid w:val="00931C57"/>
    <w:rsid w:val="00932D6A"/>
    <w:rsid w:val="00933CF9"/>
    <w:rsid w:val="00950CF6"/>
    <w:rsid w:val="0095146E"/>
    <w:rsid w:val="00951AE3"/>
    <w:rsid w:val="00966935"/>
    <w:rsid w:val="00972039"/>
    <w:rsid w:val="009770C2"/>
    <w:rsid w:val="00977CE9"/>
    <w:rsid w:val="00984485"/>
    <w:rsid w:val="0098519D"/>
    <w:rsid w:val="0099125C"/>
    <w:rsid w:val="0099624E"/>
    <w:rsid w:val="009B03E7"/>
    <w:rsid w:val="009B34CF"/>
    <w:rsid w:val="009C0A8A"/>
    <w:rsid w:val="009C4F48"/>
    <w:rsid w:val="009D3250"/>
    <w:rsid w:val="009D480F"/>
    <w:rsid w:val="009E5ACB"/>
    <w:rsid w:val="009F286D"/>
    <w:rsid w:val="009F311C"/>
    <w:rsid w:val="009F57F3"/>
    <w:rsid w:val="009F61DD"/>
    <w:rsid w:val="00A23571"/>
    <w:rsid w:val="00A26573"/>
    <w:rsid w:val="00A32A34"/>
    <w:rsid w:val="00A52658"/>
    <w:rsid w:val="00A56A7D"/>
    <w:rsid w:val="00A71F21"/>
    <w:rsid w:val="00A77601"/>
    <w:rsid w:val="00A83D76"/>
    <w:rsid w:val="00A9196B"/>
    <w:rsid w:val="00A93D69"/>
    <w:rsid w:val="00AB1D21"/>
    <w:rsid w:val="00AB4D1E"/>
    <w:rsid w:val="00AB5DCB"/>
    <w:rsid w:val="00AD144F"/>
    <w:rsid w:val="00AD5C2B"/>
    <w:rsid w:val="00AE4E27"/>
    <w:rsid w:val="00AF4DFC"/>
    <w:rsid w:val="00B01E1E"/>
    <w:rsid w:val="00B042AB"/>
    <w:rsid w:val="00B05BDB"/>
    <w:rsid w:val="00B22F79"/>
    <w:rsid w:val="00B30F28"/>
    <w:rsid w:val="00B34A18"/>
    <w:rsid w:val="00B372DD"/>
    <w:rsid w:val="00B63E14"/>
    <w:rsid w:val="00B640CB"/>
    <w:rsid w:val="00B71364"/>
    <w:rsid w:val="00B76F41"/>
    <w:rsid w:val="00B8386B"/>
    <w:rsid w:val="00B912AC"/>
    <w:rsid w:val="00B962E8"/>
    <w:rsid w:val="00B9768C"/>
    <w:rsid w:val="00BB05CE"/>
    <w:rsid w:val="00BB69E6"/>
    <w:rsid w:val="00BC31D1"/>
    <w:rsid w:val="00BE6465"/>
    <w:rsid w:val="00BF109E"/>
    <w:rsid w:val="00C0154A"/>
    <w:rsid w:val="00C10149"/>
    <w:rsid w:val="00C14AFE"/>
    <w:rsid w:val="00C21D46"/>
    <w:rsid w:val="00C40488"/>
    <w:rsid w:val="00C4352F"/>
    <w:rsid w:val="00C46677"/>
    <w:rsid w:val="00C544A1"/>
    <w:rsid w:val="00C55211"/>
    <w:rsid w:val="00C64027"/>
    <w:rsid w:val="00C87FAE"/>
    <w:rsid w:val="00C97431"/>
    <w:rsid w:val="00CA3143"/>
    <w:rsid w:val="00CB4988"/>
    <w:rsid w:val="00CB53A4"/>
    <w:rsid w:val="00CD68DD"/>
    <w:rsid w:val="00CD6CF7"/>
    <w:rsid w:val="00CE10B4"/>
    <w:rsid w:val="00CE1C99"/>
    <w:rsid w:val="00CF118C"/>
    <w:rsid w:val="00D0078A"/>
    <w:rsid w:val="00D01EE8"/>
    <w:rsid w:val="00D02EC2"/>
    <w:rsid w:val="00D1053A"/>
    <w:rsid w:val="00D144FC"/>
    <w:rsid w:val="00D223AD"/>
    <w:rsid w:val="00D32BD2"/>
    <w:rsid w:val="00D37090"/>
    <w:rsid w:val="00D37EF3"/>
    <w:rsid w:val="00D52757"/>
    <w:rsid w:val="00D7601C"/>
    <w:rsid w:val="00D8661F"/>
    <w:rsid w:val="00D91A0C"/>
    <w:rsid w:val="00D942AD"/>
    <w:rsid w:val="00D94EEE"/>
    <w:rsid w:val="00DA3F6A"/>
    <w:rsid w:val="00DB39A8"/>
    <w:rsid w:val="00DD0E92"/>
    <w:rsid w:val="00DD7ABA"/>
    <w:rsid w:val="00DE1614"/>
    <w:rsid w:val="00DE3524"/>
    <w:rsid w:val="00DE6245"/>
    <w:rsid w:val="00E0620B"/>
    <w:rsid w:val="00E121E9"/>
    <w:rsid w:val="00E24BA0"/>
    <w:rsid w:val="00E372FB"/>
    <w:rsid w:val="00E43EE0"/>
    <w:rsid w:val="00E44BE8"/>
    <w:rsid w:val="00E50E32"/>
    <w:rsid w:val="00E52F83"/>
    <w:rsid w:val="00E568C9"/>
    <w:rsid w:val="00E57262"/>
    <w:rsid w:val="00E70073"/>
    <w:rsid w:val="00E762F1"/>
    <w:rsid w:val="00E8128A"/>
    <w:rsid w:val="00E81D86"/>
    <w:rsid w:val="00E823C5"/>
    <w:rsid w:val="00EA1658"/>
    <w:rsid w:val="00EA6ADB"/>
    <w:rsid w:val="00EB5DBC"/>
    <w:rsid w:val="00ED3F40"/>
    <w:rsid w:val="00EE1BC2"/>
    <w:rsid w:val="00EE5D04"/>
    <w:rsid w:val="00EE63FD"/>
    <w:rsid w:val="00EF0CCE"/>
    <w:rsid w:val="00F020B1"/>
    <w:rsid w:val="00F02CE6"/>
    <w:rsid w:val="00F30B36"/>
    <w:rsid w:val="00F33CB8"/>
    <w:rsid w:val="00F35B09"/>
    <w:rsid w:val="00F377EB"/>
    <w:rsid w:val="00F41195"/>
    <w:rsid w:val="00F445B0"/>
    <w:rsid w:val="00F46F71"/>
    <w:rsid w:val="00F60F83"/>
    <w:rsid w:val="00F61046"/>
    <w:rsid w:val="00F6472C"/>
    <w:rsid w:val="00F66ECE"/>
    <w:rsid w:val="00F67073"/>
    <w:rsid w:val="00F71655"/>
    <w:rsid w:val="00F7642D"/>
    <w:rsid w:val="00F80692"/>
    <w:rsid w:val="00F84140"/>
    <w:rsid w:val="00F85BF6"/>
    <w:rsid w:val="00F9142F"/>
    <w:rsid w:val="00FA01D6"/>
    <w:rsid w:val="00FD73DA"/>
    <w:rsid w:val="00FF24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30BDA"/>
  <w15:docId w15:val="{C2D44EF6-01A1-4DA2-B9C6-9F7EFFD57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45C"/>
    <w:rPr>
      <w:rFonts w:ascii="Work Sans" w:eastAsiaTheme="minorHAnsi" w:hAnsi="Work Sans" w:cs="Times New Roman"/>
      <w:sz w:val="20"/>
      <w:lang w:eastAsia="en-GB"/>
    </w:rPr>
  </w:style>
  <w:style w:type="paragraph" w:styleId="Heading1">
    <w:name w:val="heading 1"/>
    <w:basedOn w:val="Normal"/>
    <w:next w:val="Heading2"/>
    <w:link w:val="Heading1Char"/>
    <w:qFormat/>
    <w:rsid w:val="005C2EE2"/>
    <w:pPr>
      <w:numPr>
        <w:numId w:val="6"/>
      </w:numPr>
      <w:outlineLvl w:val="0"/>
    </w:pPr>
    <w:rPr>
      <w:rFonts w:ascii="Arial Bold" w:hAnsi="Arial Bold" w:cs="Arial"/>
      <w:b/>
      <w:szCs w:val="21"/>
    </w:rPr>
  </w:style>
  <w:style w:type="paragraph" w:styleId="Heading2">
    <w:name w:val="heading 2"/>
    <w:basedOn w:val="Normal"/>
    <w:link w:val="Heading2Char"/>
    <w:qFormat/>
    <w:rsid w:val="005C2EE2"/>
    <w:pPr>
      <w:numPr>
        <w:ilvl w:val="1"/>
        <w:numId w:val="6"/>
      </w:numPr>
      <w:outlineLvl w:val="1"/>
    </w:pPr>
    <w:rPr>
      <w:rFonts w:cs="Arial"/>
      <w:szCs w:val="21"/>
    </w:rPr>
  </w:style>
  <w:style w:type="paragraph" w:styleId="Heading3">
    <w:name w:val="heading 3"/>
    <w:basedOn w:val="Normal"/>
    <w:link w:val="Heading3Char"/>
    <w:qFormat/>
    <w:rsid w:val="005C2EE2"/>
    <w:pPr>
      <w:numPr>
        <w:ilvl w:val="2"/>
        <w:numId w:val="6"/>
      </w:numPr>
      <w:tabs>
        <w:tab w:val="left" w:pos="1701"/>
      </w:tabs>
      <w:outlineLvl w:val="2"/>
    </w:pPr>
    <w:rPr>
      <w:rFonts w:cs="Arial"/>
      <w:szCs w:val="21"/>
    </w:rPr>
  </w:style>
  <w:style w:type="paragraph" w:styleId="Heading4">
    <w:name w:val="heading 4"/>
    <w:basedOn w:val="Normal"/>
    <w:link w:val="Heading4Char"/>
    <w:qFormat/>
    <w:rsid w:val="005C2EE2"/>
    <w:pPr>
      <w:numPr>
        <w:ilvl w:val="3"/>
        <w:numId w:val="6"/>
      </w:numPr>
      <w:tabs>
        <w:tab w:val="left" w:pos="2835"/>
      </w:tabs>
      <w:outlineLvl w:val="3"/>
    </w:pPr>
  </w:style>
  <w:style w:type="paragraph" w:styleId="Heading5">
    <w:name w:val="heading 5"/>
    <w:basedOn w:val="Normal"/>
    <w:link w:val="Heading5Char"/>
    <w:rsid w:val="005C2EE2"/>
    <w:pPr>
      <w:numPr>
        <w:ilvl w:val="4"/>
        <w:numId w:val="6"/>
      </w:numPr>
      <w:tabs>
        <w:tab w:val="left" w:pos="4253"/>
      </w:tabs>
      <w:outlineLvl w:val="4"/>
    </w:pPr>
    <w:rPr>
      <w:bCs/>
      <w:iCs/>
      <w:szCs w:val="26"/>
    </w:rPr>
  </w:style>
  <w:style w:type="paragraph" w:styleId="Heading6">
    <w:name w:val="heading 6"/>
    <w:basedOn w:val="Normal"/>
    <w:next w:val="Normal"/>
    <w:link w:val="Heading6Char"/>
    <w:semiHidden/>
    <w:qFormat/>
    <w:rsid w:val="005C2EE2"/>
    <w:pPr>
      <w:keepNext/>
      <w:spacing w:before="60" w:after="60"/>
      <w:ind w:left="3402"/>
      <w:outlineLvl w:val="5"/>
    </w:pPr>
    <w:rPr>
      <w:b/>
    </w:rPr>
  </w:style>
  <w:style w:type="paragraph" w:styleId="Heading7">
    <w:name w:val="heading 7"/>
    <w:basedOn w:val="Normal"/>
    <w:next w:val="Normal"/>
    <w:link w:val="Heading7Char"/>
    <w:semiHidden/>
    <w:qFormat/>
    <w:rsid w:val="005C2EE2"/>
    <w:pPr>
      <w:numPr>
        <w:ilvl w:val="6"/>
        <w:numId w:val="7"/>
      </w:numPr>
      <w:spacing w:before="240" w:after="60"/>
      <w:outlineLvl w:val="6"/>
    </w:pPr>
  </w:style>
  <w:style w:type="paragraph" w:styleId="Heading8">
    <w:name w:val="heading 8"/>
    <w:basedOn w:val="Normal"/>
    <w:next w:val="Normal"/>
    <w:link w:val="Heading8Char"/>
    <w:semiHidden/>
    <w:qFormat/>
    <w:rsid w:val="005C2EE2"/>
    <w:pPr>
      <w:numPr>
        <w:ilvl w:val="7"/>
        <w:numId w:val="7"/>
      </w:numPr>
      <w:spacing w:before="240" w:after="60"/>
      <w:outlineLvl w:val="7"/>
    </w:pPr>
    <w:rPr>
      <w:i/>
    </w:rPr>
  </w:style>
  <w:style w:type="paragraph" w:styleId="Heading9">
    <w:name w:val="heading 9"/>
    <w:basedOn w:val="Normal"/>
    <w:next w:val="Normal"/>
    <w:link w:val="Heading9Char"/>
    <w:semiHidden/>
    <w:qFormat/>
    <w:rsid w:val="005C2EE2"/>
    <w:pPr>
      <w:numPr>
        <w:ilvl w:val="8"/>
        <w:numId w:val="7"/>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phabet1">
    <w:name w:val="Alphabet 1"/>
    <w:basedOn w:val="Normal"/>
    <w:qFormat/>
    <w:rsid w:val="005C2EE2"/>
    <w:pPr>
      <w:numPr>
        <w:numId w:val="1"/>
      </w:numPr>
      <w:tabs>
        <w:tab w:val="left" w:pos="1418"/>
      </w:tabs>
    </w:pPr>
  </w:style>
  <w:style w:type="paragraph" w:customStyle="1" w:styleId="Alphabet2">
    <w:name w:val="Alphabet 2"/>
    <w:basedOn w:val="Normal"/>
    <w:semiHidden/>
    <w:qFormat/>
    <w:rsid w:val="005C2EE2"/>
    <w:pPr>
      <w:numPr>
        <w:ilvl w:val="1"/>
        <w:numId w:val="1"/>
      </w:numPr>
    </w:pPr>
  </w:style>
  <w:style w:type="paragraph" w:customStyle="1" w:styleId="Alphabet3">
    <w:name w:val="Alphabet 3"/>
    <w:basedOn w:val="Normal"/>
    <w:qFormat/>
    <w:rsid w:val="005C2EE2"/>
    <w:pPr>
      <w:numPr>
        <w:ilvl w:val="2"/>
        <w:numId w:val="1"/>
      </w:numPr>
    </w:pPr>
  </w:style>
  <w:style w:type="paragraph" w:customStyle="1" w:styleId="Alphabet4">
    <w:name w:val="Alphabet 4"/>
    <w:basedOn w:val="Normal"/>
    <w:qFormat/>
    <w:rsid w:val="005C2EE2"/>
    <w:pPr>
      <w:numPr>
        <w:ilvl w:val="3"/>
        <w:numId w:val="1"/>
      </w:numPr>
      <w:tabs>
        <w:tab w:val="left" w:pos="3402"/>
      </w:tabs>
    </w:pPr>
  </w:style>
  <w:style w:type="paragraph" w:customStyle="1" w:styleId="Alphabet5">
    <w:name w:val="Alphabet 5"/>
    <w:basedOn w:val="Normal"/>
    <w:qFormat/>
    <w:rsid w:val="005C2EE2"/>
    <w:pPr>
      <w:numPr>
        <w:ilvl w:val="4"/>
        <w:numId w:val="1"/>
      </w:numPr>
    </w:pPr>
  </w:style>
  <w:style w:type="paragraph" w:customStyle="1" w:styleId="AnnexureHeading1">
    <w:name w:val="Annexure Heading 1"/>
    <w:basedOn w:val="Normal"/>
    <w:next w:val="Normal"/>
    <w:qFormat/>
    <w:rsid w:val="005C2EE2"/>
    <w:pPr>
      <w:numPr>
        <w:numId w:val="2"/>
      </w:numPr>
      <w:tabs>
        <w:tab w:val="left" w:pos="851"/>
      </w:tabs>
    </w:pPr>
  </w:style>
  <w:style w:type="paragraph" w:customStyle="1" w:styleId="AnnexureHeading2">
    <w:name w:val="Annexure Heading 2"/>
    <w:basedOn w:val="Normal"/>
    <w:qFormat/>
    <w:rsid w:val="005C2EE2"/>
    <w:pPr>
      <w:numPr>
        <w:ilvl w:val="1"/>
        <w:numId w:val="2"/>
      </w:numPr>
      <w:tabs>
        <w:tab w:val="left" w:pos="1701"/>
      </w:tabs>
    </w:pPr>
  </w:style>
  <w:style w:type="paragraph" w:customStyle="1" w:styleId="AnnexureHeading3">
    <w:name w:val="Annexure Heading 3"/>
    <w:basedOn w:val="Normal"/>
    <w:qFormat/>
    <w:rsid w:val="005C2EE2"/>
    <w:pPr>
      <w:numPr>
        <w:ilvl w:val="2"/>
        <w:numId w:val="2"/>
      </w:numPr>
      <w:tabs>
        <w:tab w:val="left" w:pos="2835"/>
      </w:tabs>
    </w:pPr>
  </w:style>
  <w:style w:type="paragraph" w:customStyle="1" w:styleId="AnnexureHeading4">
    <w:name w:val="Annexure Heading 4"/>
    <w:basedOn w:val="Normal"/>
    <w:qFormat/>
    <w:rsid w:val="005C2EE2"/>
    <w:pPr>
      <w:numPr>
        <w:ilvl w:val="3"/>
        <w:numId w:val="2"/>
      </w:numPr>
      <w:tabs>
        <w:tab w:val="left" w:pos="3969"/>
      </w:tabs>
    </w:pPr>
  </w:style>
  <w:style w:type="paragraph" w:customStyle="1" w:styleId="AnnexureHeadingMain">
    <w:name w:val="Annexure Heading Main"/>
    <w:basedOn w:val="Normal"/>
    <w:next w:val="Normal"/>
    <w:qFormat/>
    <w:rsid w:val="005C2EE2"/>
    <w:pPr>
      <w:jc w:val="center"/>
    </w:pPr>
    <w:rPr>
      <w:b/>
      <w:caps/>
    </w:rPr>
  </w:style>
  <w:style w:type="paragraph" w:customStyle="1" w:styleId="AnnexureHeadingSub">
    <w:name w:val="Annexure Heading Sub"/>
    <w:basedOn w:val="Normal"/>
    <w:next w:val="AnnexureHeading1"/>
    <w:qFormat/>
    <w:rsid w:val="005C2EE2"/>
    <w:pPr>
      <w:jc w:val="center"/>
    </w:pPr>
    <w:rPr>
      <w:b/>
    </w:rPr>
  </w:style>
  <w:style w:type="numbering" w:customStyle="1" w:styleId="ArticleSection">
    <w:name w:val="ArticleSection"/>
    <w:rsid w:val="005C2EE2"/>
    <w:pPr>
      <w:numPr>
        <w:numId w:val="3"/>
      </w:numPr>
    </w:pPr>
  </w:style>
  <w:style w:type="paragraph" w:styleId="BodyText">
    <w:name w:val="Body Text"/>
    <w:basedOn w:val="Normal"/>
    <w:link w:val="BodyTextChar"/>
    <w:rsid w:val="005C2EE2"/>
    <w:pPr>
      <w:tabs>
        <w:tab w:val="left" w:pos="0"/>
      </w:tabs>
    </w:pPr>
    <w:rPr>
      <w:rFonts w:cs="Arial"/>
      <w:szCs w:val="21"/>
    </w:rPr>
  </w:style>
  <w:style w:type="character" w:customStyle="1" w:styleId="BodyTextChar">
    <w:name w:val="Body Text Char"/>
    <w:basedOn w:val="DefaultParagraphFont"/>
    <w:link w:val="BodyText"/>
    <w:rsid w:val="005C2EE2"/>
    <w:rPr>
      <w:rFonts w:ascii="Arial" w:hAnsi="Arial" w:cs="Arial"/>
      <w:sz w:val="21"/>
      <w:szCs w:val="21"/>
    </w:rPr>
  </w:style>
  <w:style w:type="paragraph" w:customStyle="1" w:styleId="BodyText1">
    <w:name w:val="Body Text 1"/>
    <w:basedOn w:val="Normal"/>
    <w:qFormat/>
    <w:rsid w:val="005C2EE2"/>
    <w:pPr>
      <w:tabs>
        <w:tab w:val="left" w:pos="851"/>
      </w:tabs>
      <w:ind w:left="851"/>
    </w:pPr>
  </w:style>
  <w:style w:type="paragraph" w:styleId="BodyText3">
    <w:name w:val="Body Text 3"/>
    <w:basedOn w:val="Normal"/>
    <w:link w:val="BodyText3Char"/>
    <w:rsid w:val="005C2EE2"/>
    <w:pPr>
      <w:tabs>
        <w:tab w:val="left" w:pos="1701"/>
      </w:tabs>
      <w:ind w:left="1701"/>
    </w:pPr>
    <w:rPr>
      <w:rFonts w:cs="Arial"/>
      <w:szCs w:val="21"/>
    </w:rPr>
  </w:style>
  <w:style w:type="character" w:customStyle="1" w:styleId="BodyText3Char">
    <w:name w:val="Body Text 3 Char"/>
    <w:basedOn w:val="DefaultParagraphFont"/>
    <w:link w:val="BodyText3"/>
    <w:rsid w:val="005C2EE2"/>
    <w:rPr>
      <w:rFonts w:ascii="Arial" w:hAnsi="Arial" w:cs="Arial"/>
      <w:sz w:val="21"/>
      <w:szCs w:val="21"/>
    </w:rPr>
  </w:style>
  <w:style w:type="paragraph" w:customStyle="1" w:styleId="Bodytext4">
    <w:name w:val="Body text 4"/>
    <w:basedOn w:val="Normal"/>
    <w:qFormat/>
    <w:rsid w:val="005C2EE2"/>
    <w:pPr>
      <w:tabs>
        <w:tab w:val="left" w:pos="2835"/>
      </w:tabs>
      <w:ind w:left="2835"/>
    </w:pPr>
  </w:style>
  <w:style w:type="paragraph" w:customStyle="1" w:styleId="BodyText5">
    <w:name w:val="Body Text 5"/>
    <w:basedOn w:val="Normal"/>
    <w:qFormat/>
    <w:rsid w:val="005C2EE2"/>
    <w:pPr>
      <w:tabs>
        <w:tab w:val="left" w:pos="4253"/>
      </w:tabs>
      <w:ind w:left="4253"/>
    </w:pPr>
  </w:style>
  <w:style w:type="paragraph" w:customStyle="1" w:styleId="Bullet">
    <w:name w:val="Bullet"/>
    <w:basedOn w:val="Normal"/>
    <w:rsid w:val="005C2EE2"/>
    <w:pPr>
      <w:numPr>
        <w:numId w:val="4"/>
      </w:numPr>
    </w:pPr>
  </w:style>
  <w:style w:type="paragraph" w:customStyle="1" w:styleId="Bullet1">
    <w:name w:val="Bullet 1"/>
    <w:basedOn w:val="Normal"/>
    <w:qFormat/>
    <w:rsid w:val="005C2EE2"/>
    <w:pPr>
      <w:numPr>
        <w:numId w:val="5"/>
      </w:numPr>
    </w:pPr>
  </w:style>
  <w:style w:type="paragraph" w:customStyle="1" w:styleId="Bullet3">
    <w:name w:val="Bullet 3"/>
    <w:basedOn w:val="Normal"/>
    <w:qFormat/>
    <w:rsid w:val="005C2EE2"/>
    <w:pPr>
      <w:numPr>
        <w:ilvl w:val="1"/>
        <w:numId w:val="5"/>
      </w:numPr>
    </w:pPr>
  </w:style>
  <w:style w:type="paragraph" w:customStyle="1" w:styleId="Bullet4">
    <w:name w:val="Bullet 4"/>
    <w:basedOn w:val="Normal"/>
    <w:qFormat/>
    <w:rsid w:val="005C2EE2"/>
    <w:pPr>
      <w:numPr>
        <w:ilvl w:val="2"/>
        <w:numId w:val="5"/>
      </w:numPr>
    </w:pPr>
  </w:style>
  <w:style w:type="paragraph" w:customStyle="1" w:styleId="Bullet5">
    <w:name w:val="Bullet 5"/>
    <w:basedOn w:val="Normal"/>
    <w:qFormat/>
    <w:rsid w:val="005C2EE2"/>
    <w:pPr>
      <w:numPr>
        <w:ilvl w:val="3"/>
        <w:numId w:val="5"/>
      </w:numPr>
    </w:pPr>
  </w:style>
  <w:style w:type="paragraph" w:customStyle="1" w:styleId="Heading0">
    <w:name w:val="Heading 0"/>
    <w:basedOn w:val="Normal"/>
    <w:next w:val="Normal"/>
    <w:rsid w:val="005C2EE2"/>
    <w:rPr>
      <w:rFonts w:cs="Arial"/>
      <w:b/>
      <w:szCs w:val="21"/>
    </w:rPr>
  </w:style>
  <w:style w:type="character" w:customStyle="1" w:styleId="Heading1Char">
    <w:name w:val="Heading 1 Char"/>
    <w:basedOn w:val="DefaultParagraphFont"/>
    <w:link w:val="Heading1"/>
    <w:rsid w:val="00C46677"/>
    <w:rPr>
      <w:rFonts w:ascii="Arial Bold" w:hAnsi="Arial Bold" w:cs="Arial"/>
      <w:b/>
      <w:sz w:val="21"/>
      <w:szCs w:val="21"/>
    </w:rPr>
  </w:style>
  <w:style w:type="character" w:customStyle="1" w:styleId="Heading2Char">
    <w:name w:val="Heading 2 Char"/>
    <w:basedOn w:val="DefaultParagraphFont"/>
    <w:link w:val="Heading2"/>
    <w:rsid w:val="00C46677"/>
    <w:rPr>
      <w:rFonts w:ascii="Arial" w:hAnsi="Arial" w:cs="Arial"/>
      <w:sz w:val="21"/>
      <w:szCs w:val="21"/>
    </w:rPr>
  </w:style>
  <w:style w:type="character" w:customStyle="1" w:styleId="Heading3Char">
    <w:name w:val="Heading 3 Char"/>
    <w:basedOn w:val="DefaultParagraphFont"/>
    <w:link w:val="Heading3"/>
    <w:rsid w:val="00C46677"/>
    <w:rPr>
      <w:rFonts w:ascii="Arial" w:hAnsi="Arial" w:cs="Arial"/>
      <w:sz w:val="21"/>
      <w:szCs w:val="21"/>
    </w:rPr>
  </w:style>
  <w:style w:type="character" w:customStyle="1" w:styleId="Heading4Char">
    <w:name w:val="Heading 4 Char"/>
    <w:basedOn w:val="DefaultParagraphFont"/>
    <w:link w:val="Heading4"/>
    <w:rsid w:val="00C46677"/>
    <w:rPr>
      <w:rFonts w:ascii="Arial" w:hAnsi="Arial" w:cs="Tahoma"/>
      <w:sz w:val="21"/>
      <w:szCs w:val="20"/>
    </w:rPr>
  </w:style>
  <w:style w:type="character" w:customStyle="1" w:styleId="Heading5Char">
    <w:name w:val="Heading 5 Char"/>
    <w:basedOn w:val="DefaultParagraphFont"/>
    <w:link w:val="Heading5"/>
    <w:rsid w:val="0065232C"/>
    <w:rPr>
      <w:rFonts w:ascii="Arial" w:hAnsi="Arial" w:cs="Times New Roman"/>
      <w:bCs/>
      <w:iCs/>
      <w:sz w:val="21"/>
      <w:szCs w:val="26"/>
    </w:rPr>
  </w:style>
  <w:style w:type="character" w:customStyle="1" w:styleId="Heading6Char">
    <w:name w:val="Heading 6 Char"/>
    <w:basedOn w:val="DefaultParagraphFont"/>
    <w:link w:val="Heading6"/>
    <w:semiHidden/>
    <w:rsid w:val="0065232C"/>
    <w:rPr>
      <w:rFonts w:ascii="Arial" w:hAnsi="Arial" w:cs="Tahoma"/>
      <w:b/>
      <w:sz w:val="21"/>
      <w:szCs w:val="20"/>
    </w:rPr>
  </w:style>
  <w:style w:type="character" w:customStyle="1" w:styleId="Heading7Char">
    <w:name w:val="Heading 7 Char"/>
    <w:basedOn w:val="DefaultParagraphFont"/>
    <w:link w:val="Heading7"/>
    <w:semiHidden/>
    <w:rsid w:val="0065232C"/>
    <w:rPr>
      <w:rFonts w:ascii="Arial" w:hAnsi="Arial" w:cs="Tahoma"/>
      <w:sz w:val="20"/>
      <w:szCs w:val="20"/>
    </w:rPr>
  </w:style>
  <w:style w:type="character" w:customStyle="1" w:styleId="Heading8Char">
    <w:name w:val="Heading 8 Char"/>
    <w:basedOn w:val="DefaultParagraphFont"/>
    <w:link w:val="Heading8"/>
    <w:semiHidden/>
    <w:rsid w:val="0065232C"/>
    <w:rPr>
      <w:rFonts w:ascii="Arial" w:hAnsi="Arial" w:cs="Tahoma"/>
      <w:i/>
      <w:sz w:val="20"/>
      <w:szCs w:val="20"/>
    </w:rPr>
  </w:style>
  <w:style w:type="character" w:customStyle="1" w:styleId="Heading9Char">
    <w:name w:val="Heading 9 Char"/>
    <w:basedOn w:val="DefaultParagraphFont"/>
    <w:link w:val="Heading9"/>
    <w:semiHidden/>
    <w:rsid w:val="0065232C"/>
    <w:rPr>
      <w:rFonts w:ascii="Arial" w:hAnsi="Arial" w:cs="Tahoma"/>
      <w:b/>
      <w:i/>
      <w:sz w:val="18"/>
      <w:szCs w:val="20"/>
    </w:rPr>
  </w:style>
  <w:style w:type="character" w:styleId="Hyperlink">
    <w:name w:val="Hyperlink"/>
    <w:basedOn w:val="DefaultParagraphFont"/>
    <w:uiPriority w:val="99"/>
    <w:unhideWhenUsed/>
    <w:rsid w:val="005C2EE2"/>
    <w:rPr>
      <w:color w:val="0000FF"/>
      <w:u w:val="single"/>
    </w:rPr>
  </w:style>
  <w:style w:type="paragraph" w:customStyle="1" w:styleId="ListNumbering">
    <w:name w:val="List Numbering"/>
    <w:basedOn w:val="Normal"/>
    <w:qFormat/>
    <w:rsid w:val="0071745C"/>
    <w:pPr>
      <w:numPr>
        <w:numId w:val="8"/>
      </w:numPr>
      <w:tabs>
        <w:tab w:val="left" w:pos="851"/>
      </w:tabs>
    </w:pPr>
  </w:style>
  <w:style w:type="paragraph" w:customStyle="1" w:styleId="Parties">
    <w:name w:val="Parties"/>
    <w:basedOn w:val="Normal"/>
    <w:qFormat/>
    <w:rsid w:val="005C2EE2"/>
    <w:pPr>
      <w:numPr>
        <w:numId w:val="9"/>
      </w:numPr>
      <w:tabs>
        <w:tab w:val="left" w:pos="851"/>
      </w:tabs>
    </w:pPr>
  </w:style>
  <w:style w:type="paragraph" w:customStyle="1" w:styleId="RECITALS">
    <w:name w:val="RECITALS"/>
    <w:basedOn w:val="Normal"/>
    <w:rsid w:val="005C2EE2"/>
    <w:pPr>
      <w:numPr>
        <w:numId w:val="10"/>
      </w:numPr>
      <w:tabs>
        <w:tab w:val="left" w:pos="851"/>
      </w:tabs>
    </w:pPr>
  </w:style>
  <w:style w:type="paragraph" w:customStyle="1" w:styleId="RomanNumeral1">
    <w:name w:val="Roman Numeral 1"/>
    <w:basedOn w:val="Normal"/>
    <w:qFormat/>
    <w:rsid w:val="005C2EE2"/>
    <w:pPr>
      <w:numPr>
        <w:numId w:val="11"/>
      </w:numPr>
      <w:tabs>
        <w:tab w:val="left" w:pos="1418"/>
      </w:tabs>
    </w:pPr>
  </w:style>
  <w:style w:type="paragraph" w:customStyle="1" w:styleId="RomanNumeral2">
    <w:name w:val="Roman Numeral 2"/>
    <w:basedOn w:val="Normal"/>
    <w:semiHidden/>
    <w:qFormat/>
    <w:rsid w:val="005C2EE2"/>
    <w:pPr>
      <w:numPr>
        <w:ilvl w:val="1"/>
        <w:numId w:val="11"/>
      </w:numPr>
    </w:pPr>
  </w:style>
  <w:style w:type="paragraph" w:customStyle="1" w:styleId="RomanNumeral3">
    <w:name w:val="Roman Numeral 3"/>
    <w:basedOn w:val="Normal"/>
    <w:qFormat/>
    <w:rsid w:val="005C2EE2"/>
    <w:pPr>
      <w:numPr>
        <w:ilvl w:val="2"/>
        <w:numId w:val="11"/>
      </w:numPr>
    </w:pPr>
  </w:style>
  <w:style w:type="paragraph" w:customStyle="1" w:styleId="RomanNumeral4">
    <w:name w:val="Roman Numeral 4"/>
    <w:basedOn w:val="Normal"/>
    <w:qFormat/>
    <w:rsid w:val="005C2EE2"/>
    <w:pPr>
      <w:numPr>
        <w:ilvl w:val="3"/>
        <w:numId w:val="11"/>
      </w:numPr>
    </w:pPr>
  </w:style>
  <w:style w:type="paragraph" w:customStyle="1" w:styleId="RomanNumeral5">
    <w:name w:val="Roman Numeral 5"/>
    <w:basedOn w:val="Normal"/>
    <w:qFormat/>
    <w:rsid w:val="005C2EE2"/>
    <w:pPr>
      <w:numPr>
        <w:ilvl w:val="4"/>
        <w:numId w:val="11"/>
      </w:numPr>
    </w:pPr>
  </w:style>
  <w:style w:type="paragraph" w:customStyle="1" w:styleId="ScheduleHeading1">
    <w:name w:val="Schedule Heading 1"/>
    <w:basedOn w:val="Normal"/>
    <w:next w:val="Normal"/>
    <w:qFormat/>
    <w:rsid w:val="005C2EE2"/>
    <w:pPr>
      <w:numPr>
        <w:numId w:val="12"/>
      </w:numPr>
    </w:pPr>
  </w:style>
  <w:style w:type="paragraph" w:customStyle="1" w:styleId="ScheduleHeading2">
    <w:name w:val="Schedule Heading 2"/>
    <w:basedOn w:val="Normal"/>
    <w:qFormat/>
    <w:rsid w:val="005C2EE2"/>
    <w:pPr>
      <w:numPr>
        <w:ilvl w:val="1"/>
        <w:numId w:val="12"/>
      </w:numPr>
    </w:pPr>
  </w:style>
  <w:style w:type="paragraph" w:customStyle="1" w:styleId="ScheduleHeading3">
    <w:name w:val="Schedule Heading 3"/>
    <w:basedOn w:val="Normal"/>
    <w:qFormat/>
    <w:rsid w:val="005C2EE2"/>
    <w:pPr>
      <w:numPr>
        <w:ilvl w:val="2"/>
        <w:numId w:val="12"/>
      </w:numPr>
    </w:pPr>
  </w:style>
  <w:style w:type="paragraph" w:customStyle="1" w:styleId="ScheduleHeading4">
    <w:name w:val="Schedule Heading 4"/>
    <w:basedOn w:val="Normal"/>
    <w:qFormat/>
    <w:rsid w:val="005C2EE2"/>
    <w:pPr>
      <w:numPr>
        <w:ilvl w:val="3"/>
        <w:numId w:val="12"/>
      </w:numPr>
    </w:pPr>
  </w:style>
  <w:style w:type="paragraph" w:customStyle="1" w:styleId="ScheduleHeadingMain">
    <w:name w:val="Schedule Heading Main"/>
    <w:basedOn w:val="Normal"/>
    <w:next w:val="Normal"/>
    <w:rsid w:val="005C2EE2"/>
    <w:pPr>
      <w:keepNext/>
      <w:jc w:val="center"/>
      <w:outlineLvl w:val="0"/>
    </w:pPr>
    <w:rPr>
      <w:rFonts w:ascii="Arial Bold" w:hAnsi="Arial Bold"/>
      <w:b/>
      <w:caps/>
    </w:rPr>
  </w:style>
  <w:style w:type="paragraph" w:customStyle="1" w:styleId="ScheduleHeadingSub">
    <w:name w:val="Schedule Heading Sub"/>
    <w:basedOn w:val="Normal"/>
    <w:next w:val="ScheduleHeading1"/>
    <w:qFormat/>
    <w:rsid w:val="005C2EE2"/>
    <w:pPr>
      <w:jc w:val="center"/>
    </w:pPr>
    <w:rPr>
      <w:b/>
    </w:rPr>
  </w:style>
  <w:style w:type="table" w:styleId="TableGrid">
    <w:name w:val="Table Grid"/>
    <w:rsid w:val="005C2EE2"/>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semiHidden/>
    <w:unhideWhenUsed/>
    <w:rsid w:val="005C2EE2"/>
    <w:pPr>
      <w:tabs>
        <w:tab w:val="left" w:pos="567"/>
        <w:tab w:val="right" w:leader="dot" w:pos="9072"/>
      </w:tabs>
    </w:pPr>
  </w:style>
  <w:style w:type="paragraph" w:styleId="TOC2">
    <w:name w:val="toc 2"/>
    <w:basedOn w:val="Normal"/>
    <w:next w:val="Normal"/>
    <w:autoRedefine/>
    <w:uiPriority w:val="39"/>
    <w:semiHidden/>
    <w:unhideWhenUsed/>
    <w:rsid w:val="005C2EE2"/>
    <w:pPr>
      <w:ind w:left="210"/>
    </w:pPr>
  </w:style>
  <w:style w:type="paragraph" w:styleId="TOC3">
    <w:name w:val="toc 3"/>
    <w:basedOn w:val="Normal"/>
    <w:next w:val="Normal"/>
    <w:autoRedefine/>
    <w:uiPriority w:val="39"/>
    <w:semiHidden/>
    <w:unhideWhenUsed/>
    <w:rsid w:val="005C2EE2"/>
    <w:pPr>
      <w:ind w:left="420"/>
    </w:pPr>
  </w:style>
  <w:style w:type="paragraph" w:styleId="TOC4">
    <w:name w:val="toc 4"/>
    <w:basedOn w:val="Normal"/>
    <w:next w:val="Normal"/>
    <w:autoRedefine/>
    <w:uiPriority w:val="39"/>
    <w:semiHidden/>
    <w:unhideWhenUsed/>
    <w:rsid w:val="00CA3143"/>
    <w:pPr>
      <w:spacing w:after="100"/>
      <w:ind w:left="630"/>
    </w:pPr>
  </w:style>
  <w:style w:type="paragraph" w:styleId="TOC5">
    <w:name w:val="toc 5"/>
    <w:basedOn w:val="Normal"/>
    <w:next w:val="Normal"/>
    <w:autoRedefine/>
    <w:uiPriority w:val="39"/>
    <w:semiHidden/>
    <w:unhideWhenUsed/>
    <w:rsid w:val="00CA3143"/>
    <w:pPr>
      <w:spacing w:after="100"/>
      <w:ind w:left="840"/>
    </w:pPr>
  </w:style>
  <w:style w:type="paragraph" w:styleId="TOC6">
    <w:name w:val="toc 6"/>
    <w:basedOn w:val="Normal"/>
    <w:next w:val="Normal"/>
    <w:autoRedefine/>
    <w:uiPriority w:val="39"/>
    <w:semiHidden/>
    <w:unhideWhenUsed/>
    <w:rsid w:val="00CA3143"/>
    <w:pPr>
      <w:spacing w:after="100"/>
      <w:ind w:left="1050"/>
    </w:pPr>
  </w:style>
  <w:style w:type="paragraph" w:styleId="TOC7">
    <w:name w:val="toc 7"/>
    <w:basedOn w:val="Normal"/>
    <w:next w:val="Normal"/>
    <w:autoRedefine/>
    <w:uiPriority w:val="39"/>
    <w:semiHidden/>
    <w:unhideWhenUsed/>
    <w:rsid w:val="00CA3143"/>
    <w:pPr>
      <w:spacing w:after="100"/>
      <w:ind w:left="1260"/>
    </w:pPr>
  </w:style>
  <w:style w:type="paragraph" w:styleId="TOC8">
    <w:name w:val="toc 8"/>
    <w:basedOn w:val="Normal"/>
    <w:next w:val="Normal"/>
    <w:autoRedefine/>
    <w:uiPriority w:val="39"/>
    <w:semiHidden/>
    <w:unhideWhenUsed/>
    <w:rsid w:val="00CA3143"/>
    <w:pPr>
      <w:spacing w:after="100"/>
      <w:ind w:left="1470"/>
    </w:pPr>
  </w:style>
  <w:style w:type="paragraph" w:styleId="TOC9">
    <w:name w:val="toc 9"/>
    <w:basedOn w:val="Normal"/>
    <w:next w:val="Normal"/>
    <w:autoRedefine/>
    <w:uiPriority w:val="39"/>
    <w:semiHidden/>
    <w:unhideWhenUsed/>
    <w:rsid w:val="00CA3143"/>
    <w:pPr>
      <w:spacing w:after="100"/>
      <w:ind w:left="1680"/>
    </w:pPr>
  </w:style>
  <w:style w:type="paragraph" w:customStyle="1" w:styleId="Nodocx">
    <w:name w:val="Nodocx"/>
    <w:basedOn w:val="Normal"/>
    <w:next w:val="BodyText"/>
    <w:qFormat/>
    <w:rsid w:val="0069336F"/>
  </w:style>
  <w:style w:type="paragraph" w:styleId="ListParagraph">
    <w:name w:val="List Paragraph"/>
    <w:basedOn w:val="Normal"/>
    <w:uiPriority w:val="34"/>
    <w:qFormat/>
    <w:rsid w:val="0071745C"/>
    <w:pPr>
      <w:numPr>
        <w:numId w:val="34"/>
      </w:numPr>
      <w:ind w:left="360"/>
    </w:pPr>
    <w:rPr>
      <w:rFonts w:ascii="Work Sans SemiBold" w:hAnsi="Work Sans SemiBold"/>
      <w:color w:val="55345A"/>
      <w:sz w:val="24"/>
    </w:rPr>
  </w:style>
  <w:style w:type="paragraph" w:styleId="Header">
    <w:name w:val="header"/>
    <w:basedOn w:val="Normal"/>
    <w:link w:val="HeaderChar"/>
    <w:uiPriority w:val="99"/>
    <w:unhideWhenUsed/>
    <w:rsid w:val="00B76F41"/>
    <w:pPr>
      <w:tabs>
        <w:tab w:val="center" w:pos="4513"/>
        <w:tab w:val="right" w:pos="9026"/>
      </w:tabs>
    </w:pPr>
  </w:style>
  <w:style w:type="character" w:customStyle="1" w:styleId="HeaderChar">
    <w:name w:val="Header Char"/>
    <w:basedOn w:val="DefaultParagraphFont"/>
    <w:link w:val="Header"/>
    <w:uiPriority w:val="99"/>
    <w:rsid w:val="00B76F41"/>
    <w:rPr>
      <w:rFonts w:ascii="Calibri" w:eastAsiaTheme="minorHAnsi" w:hAnsi="Calibri" w:cs="Times New Roman"/>
      <w:lang w:eastAsia="en-GB"/>
    </w:rPr>
  </w:style>
  <w:style w:type="paragraph" w:styleId="Footer">
    <w:name w:val="footer"/>
    <w:basedOn w:val="Normal"/>
    <w:link w:val="FooterChar"/>
    <w:uiPriority w:val="99"/>
    <w:unhideWhenUsed/>
    <w:rsid w:val="00B76F41"/>
    <w:pPr>
      <w:tabs>
        <w:tab w:val="center" w:pos="4513"/>
        <w:tab w:val="right" w:pos="9026"/>
      </w:tabs>
    </w:pPr>
  </w:style>
  <w:style w:type="character" w:customStyle="1" w:styleId="FooterChar">
    <w:name w:val="Footer Char"/>
    <w:basedOn w:val="DefaultParagraphFont"/>
    <w:link w:val="Footer"/>
    <w:uiPriority w:val="99"/>
    <w:rsid w:val="00B76F41"/>
    <w:rPr>
      <w:rFonts w:ascii="Calibri" w:eastAsiaTheme="minorHAnsi" w:hAnsi="Calibri" w:cs="Times New Roman"/>
      <w:lang w:eastAsia="en-GB"/>
    </w:rPr>
  </w:style>
  <w:style w:type="paragraph" w:styleId="BalloonText">
    <w:name w:val="Balloon Text"/>
    <w:basedOn w:val="Normal"/>
    <w:link w:val="BalloonTextChar"/>
    <w:uiPriority w:val="99"/>
    <w:semiHidden/>
    <w:unhideWhenUsed/>
    <w:rsid w:val="006F279A"/>
    <w:rPr>
      <w:rFonts w:ascii="Tahoma" w:hAnsi="Tahoma" w:cs="Tahoma"/>
      <w:sz w:val="16"/>
      <w:szCs w:val="16"/>
    </w:rPr>
  </w:style>
  <w:style w:type="character" w:customStyle="1" w:styleId="BalloonTextChar">
    <w:name w:val="Balloon Text Char"/>
    <w:basedOn w:val="DefaultParagraphFont"/>
    <w:link w:val="BalloonText"/>
    <w:uiPriority w:val="99"/>
    <w:semiHidden/>
    <w:rsid w:val="006F279A"/>
    <w:rPr>
      <w:rFonts w:ascii="Tahoma" w:eastAsiaTheme="minorHAnsi" w:hAnsi="Tahoma" w:cs="Tahoma"/>
      <w:sz w:val="16"/>
      <w:szCs w:val="16"/>
      <w:lang w:eastAsia="en-GB"/>
    </w:rPr>
  </w:style>
  <w:style w:type="character" w:styleId="Strong">
    <w:name w:val="Strong"/>
    <w:basedOn w:val="DefaultParagraphFont"/>
    <w:uiPriority w:val="22"/>
    <w:qFormat/>
    <w:rsid w:val="00B30F28"/>
    <w:rPr>
      <w:b/>
      <w:bCs/>
    </w:rPr>
  </w:style>
  <w:style w:type="paragraph" w:styleId="FootnoteText">
    <w:name w:val="footnote text"/>
    <w:basedOn w:val="Normal"/>
    <w:link w:val="FootnoteTextChar"/>
    <w:uiPriority w:val="99"/>
    <w:semiHidden/>
    <w:unhideWhenUsed/>
    <w:rsid w:val="005A5C38"/>
    <w:rPr>
      <w:szCs w:val="20"/>
    </w:rPr>
  </w:style>
  <w:style w:type="character" w:customStyle="1" w:styleId="FootnoteTextChar">
    <w:name w:val="Footnote Text Char"/>
    <w:basedOn w:val="DefaultParagraphFont"/>
    <w:link w:val="FootnoteText"/>
    <w:uiPriority w:val="99"/>
    <w:semiHidden/>
    <w:rsid w:val="005A5C38"/>
    <w:rPr>
      <w:rFonts w:ascii="Calibri" w:eastAsiaTheme="minorHAnsi" w:hAnsi="Calibri" w:cs="Times New Roman"/>
      <w:sz w:val="20"/>
      <w:szCs w:val="20"/>
      <w:lang w:eastAsia="en-GB"/>
    </w:rPr>
  </w:style>
  <w:style w:type="character" w:styleId="FootnoteReference">
    <w:name w:val="footnote reference"/>
    <w:basedOn w:val="DefaultParagraphFont"/>
    <w:uiPriority w:val="99"/>
    <w:semiHidden/>
    <w:unhideWhenUsed/>
    <w:rsid w:val="005A5C38"/>
    <w:rPr>
      <w:vertAlign w:val="superscript"/>
    </w:rPr>
  </w:style>
  <w:style w:type="character" w:styleId="CommentReference">
    <w:name w:val="annotation reference"/>
    <w:basedOn w:val="DefaultParagraphFont"/>
    <w:uiPriority w:val="99"/>
    <w:semiHidden/>
    <w:unhideWhenUsed/>
    <w:rsid w:val="00274802"/>
    <w:rPr>
      <w:sz w:val="16"/>
      <w:szCs w:val="16"/>
    </w:rPr>
  </w:style>
  <w:style w:type="paragraph" w:styleId="CommentText">
    <w:name w:val="annotation text"/>
    <w:basedOn w:val="Normal"/>
    <w:link w:val="CommentTextChar"/>
    <w:uiPriority w:val="99"/>
    <w:semiHidden/>
    <w:unhideWhenUsed/>
    <w:rsid w:val="00274802"/>
    <w:rPr>
      <w:szCs w:val="20"/>
    </w:rPr>
  </w:style>
  <w:style w:type="character" w:customStyle="1" w:styleId="CommentTextChar">
    <w:name w:val="Comment Text Char"/>
    <w:basedOn w:val="DefaultParagraphFont"/>
    <w:link w:val="CommentText"/>
    <w:uiPriority w:val="99"/>
    <w:semiHidden/>
    <w:rsid w:val="00274802"/>
    <w:rPr>
      <w:rFonts w:ascii="Calibri" w:eastAsiaTheme="minorHAns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74802"/>
    <w:rPr>
      <w:b/>
      <w:bCs/>
    </w:rPr>
  </w:style>
  <w:style w:type="character" w:customStyle="1" w:styleId="CommentSubjectChar">
    <w:name w:val="Comment Subject Char"/>
    <w:basedOn w:val="CommentTextChar"/>
    <w:link w:val="CommentSubject"/>
    <w:uiPriority w:val="99"/>
    <w:semiHidden/>
    <w:rsid w:val="00274802"/>
    <w:rPr>
      <w:rFonts w:ascii="Calibri" w:eastAsiaTheme="minorHAnsi" w:hAnsi="Calibri" w:cs="Times New Roman"/>
      <w:b/>
      <w:bCs/>
      <w:sz w:val="20"/>
      <w:szCs w:val="20"/>
      <w:lang w:eastAsia="en-GB"/>
    </w:rPr>
  </w:style>
  <w:style w:type="table" w:customStyle="1" w:styleId="TableGrid1">
    <w:name w:val="Table Grid1"/>
    <w:next w:val="TableGrid"/>
    <w:rsid w:val="00D52757"/>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D1053A"/>
    <w:rPr>
      <w:szCs w:val="20"/>
    </w:rPr>
  </w:style>
  <w:style w:type="character" w:customStyle="1" w:styleId="EndnoteTextChar">
    <w:name w:val="Endnote Text Char"/>
    <w:basedOn w:val="DefaultParagraphFont"/>
    <w:link w:val="EndnoteText"/>
    <w:uiPriority w:val="99"/>
    <w:semiHidden/>
    <w:rsid w:val="00D1053A"/>
    <w:rPr>
      <w:rFonts w:ascii="Calibri" w:eastAsiaTheme="minorHAnsi" w:hAnsi="Calibri" w:cs="Times New Roman"/>
      <w:sz w:val="20"/>
      <w:szCs w:val="20"/>
      <w:lang w:eastAsia="en-GB"/>
    </w:rPr>
  </w:style>
  <w:style w:type="character" w:styleId="EndnoteReference">
    <w:name w:val="endnote reference"/>
    <w:basedOn w:val="DefaultParagraphFont"/>
    <w:uiPriority w:val="99"/>
    <w:semiHidden/>
    <w:unhideWhenUsed/>
    <w:rsid w:val="00D1053A"/>
    <w:rPr>
      <w:vertAlign w:val="superscript"/>
    </w:rPr>
  </w:style>
  <w:style w:type="character" w:styleId="UnresolvedMention">
    <w:name w:val="Unresolved Mention"/>
    <w:basedOn w:val="DefaultParagraphFont"/>
    <w:uiPriority w:val="99"/>
    <w:semiHidden/>
    <w:unhideWhenUsed/>
    <w:rsid w:val="00D942AD"/>
    <w:rPr>
      <w:color w:val="605E5C"/>
      <w:shd w:val="clear" w:color="auto" w:fill="E1DFDD"/>
    </w:rPr>
  </w:style>
  <w:style w:type="paragraph" w:customStyle="1" w:styleId="paragraph">
    <w:name w:val="paragraph"/>
    <w:basedOn w:val="Normal"/>
    <w:rsid w:val="0046192C"/>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46192C"/>
  </w:style>
  <w:style w:type="character" w:customStyle="1" w:styleId="eop">
    <w:name w:val="eop"/>
    <w:basedOn w:val="DefaultParagraphFont"/>
    <w:rsid w:val="0046192C"/>
  </w:style>
  <w:style w:type="character" w:styleId="FollowedHyperlink">
    <w:name w:val="FollowedHyperlink"/>
    <w:basedOn w:val="DefaultParagraphFont"/>
    <w:uiPriority w:val="99"/>
    <w:semiHidden/>
    <w:unhideWhenUsed/>
    <w:rsid w:val="007B1F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209908">
      <w:bodyDiv w:val="1"/>
      <w:marLeft w:val="0"/>
      <w:marRight w:val="0"/>
      <w:marTop w:val="0"/>
      <w:marBottom w:val="0"/>
      <w:divBdr>
        <w:top w:val="none" w:sz="0" w:space="0" w:color="auto"/>
        <w:left w:val="none" w:sz="0" w:space="0" w:color="auto"/>
        <w:bottom w:val="none" w:sz="0" w:space="0" w:color="auto"/>
        <w:right w:val="none" w:sz="0" w:space="0" w:color="auto"/>
      </w:divBdr>
    </w:div>
    <w:div w:id="1045835168">
      <w:bodyDiv w:val="1"/>
      <w:marLeft w:val="0"/>
      <w:marRight w:val="0"/>
      <w:marTop w:val="0"/>
      <w:marBottom w:val="0"/>
      <w:divBdr>
        <w:top w:val="none" w:sz="0" w:space="0" w:color="auto"/>
        <w:left w:val="none" w:sz="0" w:space="0" w:color="auto"/>
        <w:bottom w:val="none" w:sz="0" w:space="0" w:color="auto"/>
        <w:right w:val="none" w:sz="0" w:space="0" w:color="auto"/>
      </w:divBdr>
    </w:div>
    <w:div w:id="193308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gpsmember.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eacherspensions.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publishing.service.gov.uk/media/64f0a68ea78c5f000dc6f3b2/Keeping_children_safe_in_education_2023.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bigail.chand@london.anglican.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contract%20template%20sty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80bad5d-b82e-4f19-b675-614634d732ec" xsi:nil="true"/>
    <lcf76f155ced4ddcb4097134ff3c332f xmlns="54847bee-ce4d-47b8-81a5-46788634d85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14" ma:contentTypeDescription="Create a new document." ma:contentTypeScope="" ma:versionID="a5363c03300b68fb97a71965782e1f92">
  <xsd:schema xmlns:xsd="http://www.w3.org/2001/XMLSchema" xmlns:xs="http://www.w3.org/2001/XMLSchema" xmlns:p="http://schemas.microsoft.com/office/2006/metadata/properties" xmlns:ns2="54847bee-ce4d-47b8-81a5-46788634d856" xmlns:ns3="680bad5d-b82e-4f19-b675-614634d732ec" targetNamespace="http://schemas.microsoft.com/office/2006/metadata/properties" ma:root="true" ma:fieldsID="fa8d9871c31520ffb0d1d88255449ad1" ns2:_="" ns3:_="">
    <xsd:import namespace="54847bee-ce4d-47b8-81a5-46788634d856"/>
    <xsd:import namespace="680bad5d-b82e-4f19-b675-614634d73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0bad5d-b82e-4f19-b675-614634d732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12c4990-d404-4526-9214-90afc0e05169}" ma:internalName="TaxCatchAll" ma:showField="CatchAllData" ma:web="680bad5d-b82e-4f19-b675-614634d73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D52E1A-7495-4749-8FC9-773A9329F1BB}">
  <ds:schemaRefs>
    <ds:schemaRef ds:uri="http://schemas.openxmlformats.org/officeDocument/2006/bibliography"/>
  </ds:schemaRefs>
</ds:datastoreItem>
</file>

<file path=customXml/itemProps2.xml><?xml version="1.0" encoding="utf-8"?>
<ds:datastoreItem xmlns:ds="http://schemas.openxmlformats.org/officeDocument/2006/customXml" ds:itemID="{E1DFBDF1-DF5B-4F46-8E5F-F595EA12E1FD}">
  <ds:schemaRefs>
    <ds:schemaRef ds:uri="http://schemas.microsoft.com/sharepoint/v3/contenttype/forms"/>
  </ds:schemaRefs>
</ds:datastoreItem>
</file>

<file path=customXml/itemProps3.xml><?xml version="1.0" encoding="utf-8"?>
<ds:datastoreItem xmlns:ds="http://schemas.openxmlformats.org/officeDocument/2006/customXml" ds:itemID="{66F0172D-E63F-41DD-8A62-1AF6101D3315}">
  <ds:schemaRefs>
    <ds:schemaRef ds:uri="http://schemas.microsoft.com/office/2006/metadata/properties"/>
    <ds:schemaRef ds:uri="http://schemas.microsoft.com/office/infopath/2007/PartnerControls"/>
    <ds:schemaRef ds:uri="680bad5d-b82e-4f19-b675-614634d732ec"/>
    <ds:schemaRef ds:uri="54847bee-ce4d-47b8-81a5-46788634d856"/>
  </ds:schemaRefs>
</ds:datastoreItem>
</file>

<file path=customXml/itemProps4.xml><?xml version="1.0" encoding="utf-8"?>
<ds:datastoreItem xmlns:ds="http://schemas.openxmlformats.org/officeDocument/2006/customXml" ds:itemID="{5E8456B9-FF9D-4DF1-A61D-37E203470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47bee-ce4d-47b8-81a5-46788634d856"/>
    <ds:schemaRef ds:uri="680bad5d-b82e-4f19-b675-614634d73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contract template style</Template>
  <TotalTime>7</TotalTime>
  <Pages>8</Pages>
  <Words>1044</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Goodhall</dc:creator>
  <cp:keywords/>
  <dc:description/>
  <cp:lastModifiedBy>Clare de Courcy Ling @ GROW Education / LDBS</cp:lastModifiedBy>
  <cp:revision>6</cp:revision>
  <cp:lastPrinted>2023-08-02T11:49:00Z</cp:lastPrinted>
  <dcterms:created xsi:type="dcterms:W3CDTF">2023-08-02T11:49:00Z</dcterms:created>
  <dcterms:modified xsi:type="dcterms:W3CDTF">2024-03-13T09:03:00Z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33489/6/080915143100.docx</vt:lpwstr>
  </property>
  <property fmtid="{D5CDD505-2E9C-101B-9397-08002B2CF9AE}" pid="3" name="WSVersion">
    <vt:lpwstr/>
  </property>
  <property fmtid="{D5CDD505-2E9C-101B-9397-08002B2CF9AE}" pid="4" name="ContentType">
    <vt:lpwstr>Other Document</vt:lpwstr>
  </property>
  <property fmtid="{D5CDD505-2E9C-101B-9397-08002B2CF9AE}" pid="5" name="ContentTypeId">
    <vt:lpwstr>0x010100C5DAF56D4AD6384F96B146D93B217379</vt:lpwstr>
  </property>
</Properties>
</file>