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EB23D" w14:textId="49E0AB34" w:rsidR="008E0DFF" w:rsidRDefault="00437DDC" w:rsidP="00A03DAC">
      <w:pPr>
        <w:pStyle w:val="Title"/>
      </w:pPr>
      <w:r w:rsidRPr="00437DDC">
        <w:t>LDBS Model Pay Policy</w:t>
      </w:r>
      <w:r>
        <w:t xml:space="preserve"> </w:t>
      </w:r>
      <w:r w:rsidR="00A932DC">
        <w:t>–</w:t>
      </w:r>
      <w:r>
        <w:t xml:space="preserve"> 20</w:t>
      </w:r>
      <w:r w:rsidR="00A932DC">
        <w:t>2</w:t>
      </w:r>
      <w:r w:rsidR="00AE339F">
        <w:t>3</w:t>
      </w:r>
      <w:r w:rsidR="00A932DC">
        <w:t>/24</w:t>
      </w:r>
    </w:p>
    <w:p w14:paraId="43774663" w14:textId="77777777" w:rsidR="00437DDC" w:rsidRDefault="00437DDC">
      <w:pPr>
        <w:rPr>
          <w:b/>
          <w:bCs/>
        </w:rPr>
      </w:pPr>
    </w:p>
    <w:p w14:paraId="51F85477" w14:textId="77777777" w:rsidR="00437DDC" w:rsidRPr="00A03DAC" w:rsidRDefault="00437DDC">
      <w:pPr>
        <w:rPr>
          <w:rStyle w:val="normaltextrun"/>
        </w:rPr>
      </w:pPr>
    </w:p>
    <w:p w14:paraId="1844C86A" w14:textId="3ECD2B5A" w:rsidR="00437DDC" w:rsidRDefault="00437DDC">
      <w:pPr>
        <w:rPr>
          <w:rStyle w:val="normaltextrun"/>
        </w:rPr>
      </w:pPr>
      <w:r w:rsidRPr="00A03DAC">
        <w:rPr>
          <w:rStyle w:val="normaltextrun"/>
        </w:rPr>
        <w:t>The Governing Body of _________________________________ School adopted this policy on____________________</w:t>
      </w:r>
    </w:p>
    <w:p w14:paraId="690C2510" w14:textId="77777777" w:rsidR="00A03DAC" w:rsidRDefault="00A03DAC">
      <w:pPr>
        <w:rPr>
          <w:rStyle w:val="normaltextrun"/>
        </w:rPr>
      </w:pPr>
    </w:p>
    <w:p w14:paraId="43871E70" w14:textId="77777777" w:rsidR="00A03DAC" w:rsidRPr="00A03DAC" w:rsidRDefault="00A03DAC">
      <w:pPr>
        <w:rPr>
          <w:rStyle w:val="normaltextrun"/>
        </w:rPr>
      </w:pPr>
    </w:p>
    <w:p w14:paraId="10758A2D" w14:textId="77777777" w:rsidR="00A03DAC" w:rsidRDefault="00437DDC">
      <w:pPr>
        <w:rPr>
          <w:rStyle w:val="normaltextrun"/>
        </w:rPr>
      </w:pPr>
      <w:r w:rsidRPr="00A03DAC">
        <w:rPr>
          <w:rStyle w:val="normaltextrun"/>
        </w:rPr>
        <w:t>Introduction</w:t>
      </w:r>
    </w:p>
    <w:p w14:paraId="58ADEBDD" w14:textId="7DA07A02" w:rsidR="00437DDC" w:rsidRPr="00A03DAC" w:rsidRDefault="00437DDC">
      <w:pPr>
        <w:rPr>
          <w:rFonts w:ascii="Work Sans SemiBold" w:hAnsi="Work Sans SemiBold"/>
          <w:color w:val="55345A" w:themeColor="text2"/>
          <w:sz w:val="24"/>
        </w:rPr>
      </w:pPr>
      <w:r>
        <w:t>This policy sets out the framework for making decisions on teachers’ pay.  It has been developed to comply with current legislation and the requirements of the School Teachers’ Pay and Conditions Document (STPCD)</w:t>
      </w:r>
      <w:r w:rsidR="00811368">
        <w:t xml:space="preserve"> and has been consulted on with recognised trade unions.</w:t>
      </w:r>
    </w:p>
    <w:p w14:paraId="08FB8528" w14:textId="6F07426E" w:rsidR="00811368" w:rsidRDefault="00811368">
      <w:r>
        <w:t>In adopting this policy the aim is to:</w:t>
      </w:r>
    </w:p>
    <w:p w14:paraId="08130A41" w14:textId="048C6F20" w:rsidR="00811368" w:rsidRDefault="00811368" w:rsidP="00811368">
      <w:pPr>
        <w:pStyle w:val="ListParagraph"/>
        <w:numPr>
          <w:ilvl w:val="0"/>
          <w:numId w:val="1"/>
        </w:numPr>
      </w:pPr>
      <w:r>
        <w:t>Recognise and reward teachers appropriately for their contribution to the School</w:t>
      </w:r>
      <w:r w:rsidR="00405956">
        <w:t>;</w:t>
      </w:r>
    </w:p>
    <w:p w14:paraId="231D162A" w14:textId="18D85400" w:rsidR="00811368" w:rsidRDefault="00811368" w:rsidP="00811368">
      <w:pPr>
        <w:pStyle w:val="ListParagraph"/>
        <w:numPr>
          <w:ilvl w:val="0"/>
          <w:numId w:val="1"/>
        </w:numPr>
      </w:pPr>
      <w:r>
        <w:t xml:space="preserve">Ensure that decisions on pay are managed in a fair, just and transparent way focusing on the central importance of </w:t>
      </w:r>
      <w:r w:rsidR="00EC4142">
        <w:t>high-quality</w:t>
      </w:r>
      <w:r>
        <w:t xml:space="preserve"> teaching and learning, improving standards and making a positive impact on pupil progress and outcomes</w:t>
      </w:r>
      <w:r w:rsidR="00405956">
        <w:t>;</w:t>
      </w:r>
    </w:p>
    <w:p w14:paraId="33DFCC2E" w14:textId="74867BB4" w:rsidR="00811368" w:rsidRDefault="00811368" w:rsidP="00811368">
      <w:pPr>
        <w:pStyle w:val="ListParagraph"/>
        <w:numPr>
          <w:ilvl w:val="0"/>
          <w:numId w:val="1"/>
        </w:numPr>
      </w:pPr>
      <w:r>
        <w:t>Ensure accountability, transparency, objectivity and equality of opportunity.</w:t>
      </w:r>
    </w:p>
    <w:p w14:paraId="4D340DAF" w14:textId="126328ED" w:rsidR="00C2283C" w:rsidRDefault="00C2283C" w:rsidP="00C2283C">
      <w:r>
        <w:t xml:space="preserve">Pay decisions at this school are made by the Governing Body which has delegated certain responsibilities and </w:t>
      </w:r>
      <w:r w:rsidR="00EC4142">
        <w:t>decision-making</w:t>
      </w:r>
      <w:r>
        <w:t xml:space="preserve"> powers to the Pay Committee </w:t>
      </w:r>
      <w:r w:rsidR="00EC4142">
        <w:t>as set</w:t>
      </w:r>
      <w:r>
        <w:t xml:space="preserve"> out in Appendix 1. The Pay Committee shall be responsible for the establishment and review of the pay policy, subject to the approval of the Governing Body in accordance with this policy. The Headteacher/Executive Headteacher/Principal shall be responsible for advising the Pay Committee on its decisions. </w:t>
      </w:r>
    </w:p>
    <w:p w14:paraId="1EB962A4" w14:textId="77777777" w:rsidR="00A03DAC" w:rsidRDefault="00A03DAC" w:rsidP="00C2283C"/>
    <w:p w14:paraId="1FF0EF60" w14:textId="791BEF31" w:rsidR="00A03DAC" w:rsidRPr="00A03DAC" w:rsidRDefault="00C2283C" w:rsidP="00A03DAC">
      <w:pPr>
        <w:pStyle w:val="Heading2"/>
      </w:pPr>
      <w:r>
        <w:t xml:space="preserve">Pay Reviews </w:t>
      </w:r>
    </w:p>
    <w:p w14:paraId="2B00D972" w14:textId="01719EDE" w:rsidR="00C2283C" w:rsidRDefault="00D924F5" w:rsidP="00C2283C">
      <w:r>
        <w:t>The Governing Body will ensure that each teacher’s salary is reviewed annually with effect from 1 September</w:t>
      </w:r>
      <w:r w:rsidR="00405956">
        <w:t xml:space="preserve">; </w:t>
      </w:r>
      <w:r>
        <w:t xml:space="preserve"> that each teacher is notified of the outcome by no later than 31</w:t>
      </w:r>
      <w:r w:rsidR="00EC4142" w:rsidRPr="00EC4142">
        <w:rPr>
          <w:vertAlign w:val="superscript"/>
        </w:rPr>
        <w:t>st</w:t>
      </w:r>
      <w:r w:rsidR="00EC4142">
        <w:t xml:space="preserve"> </w:t>
      </w:r>
      <w:r>
        <w:t>October each year</w:t>
      </w:r>
      <w:r w:rsidR="00405956">
        <w:t xml:space="preserve">; </w:t>
      </w:r>
      <w:r>
        <w:t>and that all teachers are given a written statement setting out their salary and any other financial benefits to which they are entitled.</w:t>
      </w:r>
    </w:p>
    <w:p w14:paraId="1FF02D57" w14:textId="4A5F8F18" w:rsidR="00D924F5" w:rsidRDefault="00D924F5" w:rsidP="00C2283C">
      <w:r>
        <w:t>Reviews may take place at other times of the year to reflect any changes in circumstances or job description that lead to a change in the basis for calculating an individual’s pay.  A written statement will be given after any review and where applicable will give information about the basis on which it was made.</w:t>
      </w:r>
    </w:p>
    <w:p w14:paraId="4F0177D7" w14:textId="2426503E" w:rsidR="00D924F5" w:rsidRDefault="00D924F5" w:rsidP="00C2283C">
      <w:r>
        <w:t>Where a pay determination leads or may lead to the start of a period of safeguarding, the Governing Body will give the required notification as soon as possible and no later than one month after the date of the determination.</w:t>
      </w:r>
    </w:p>
    <w:p w14:paraId="6CE13170" w14:textId="31E5F504" w:rsidR="00D924F5" w:rsidRDefault="00D924F5" w:rsidP="00A03DAC">
      <w:pPr>
        <w:pStyle w:val="Heading2"/>
      </w:pPr>
      <w:r>
        <w:t xml:space="preserve">Basic Pay Determination </w:t>
      </w:r>
      <w:r w:rsidR="00405956">
        <w:t>o</w:t>
      </w:r>
      <w:r>
        <w:t>n Appointment</w:t>
      </w:r>
    </w:p>
    <w:p w14:paraId="6DC458F5" w14:textId="4060ACA3" w:rsidR="00D924F5" w:rsidRDefault="00FD36AD" w:rsidP="00C2283C">
      <w:r>
        <w:t>The Governing Body will determine the pay range for a vacancy prior to advertising it. On appointment it will determine the starting salary within that range to be offered to the successful candidate.</w:t>
      </w:r>
    </w:p>
    <w:p w14:paraId="63AC1310" w14:textId="77777777" w:rsidR="00D53150" w:rsidRDefault="00D53150" w:rsidP="00C2283C">
      <w:pPr>
        <w:rPr>
          <w:i/>
          <w:iCs/>
        </w:rPr>
      </w:pPr>
    </w:p>
    <w:p w14:paraId="2F89FF8B" w14:textId="77777777" w:rsidR="00D53150" w:rsidRDefault="00D53150" w:rsidP="00C2283C">
      <w:pPr>
        <w:rPr>
          <w:i/>
          <w:iCs/>
        </w:rPr>
      </w:pPr>
    </w:p>
    <w:p w14:paraId="704B84F5" w14:textId="5B643D21" w:rsidR="00FD36AD" w:rsidRPr="00A03DAC" w:rsidRDefault="00FD36AD" w:rsidP="00A03DAC">
      <w:pPr>
        <w:pStyle w:val="Subtitle"/>
        <w:rPr>
          <w:rStyle w:val="normaltextrun"/>
        </w:rPr>
      </w:pPr>
      <w:r w:rsidRPr="00A03DAC">
        <w:rPr>
          <w:rStyle w:val="normaltextrun"/>
        </w:rPr>
        <w:t>Classroom Teacher Posts</w:t>
      </w:r>
    </w:p>
    <w:p w14:paraId="76C6DFAE" w14:textId="5C2DE5D2" w:rsidR="00FD36AD" w:rsidRDefault="00FD36AD" w:rsidP="00C2283C">
      <w:r>
        <w:t>The Governing Body has established the following pay scales for classroom teacher posts paid on the Main Pay Range and Upper Pay Range</w:t>
      </w:r>
      <w:r w:rsidR="00D71137">
        <w:t>;</w:t>
      </w:r>
    </w:p>
    <w:p w14:paraId="237892F9" w14:textId="77777777" w:rsidR="00A03DAC" w:rsidRDefault="00A03DAC" w:rsidP="00A03DAC">
      <w:pPr>
        <w:pStyle w:val="Heading2"/>
      </w:pPr>
    </w:p>
    <w:p w14:paraId="5DBBB77B" w14:textId="6F97893B" w:rsidR="00D71137" w:rsidRPr="00D71137" w:rsidRDefault="00EC4142" w:rsidP="00A03DAC">
      <w:pPr>
        <w:pStyle w:val="Heading2"/>
      </w:pPr>
      <w:r w:rsidRPr="00D71137">
        <w:t>Main Pay Range</w:t>
      </w:r>
    </w:p>
    <w:tbl>
      <w:tblPr>
        <w:tblStyle w:val="TableGridLight"/>
        <w:tblW w:w="7174" w:type="dxa"/>
        <w:tblLayout w:type="fixed"/>
        <w:tblLook w:val="01E0" w:firstRow="1" w:lastRow="1" w:firstColumn="1" w:lastColumn="1" w:noHBand="0" w:noVBand="0"/>
      </w:tblPr>
      <w:tblGrid>
        <w:gridCol w:w="1627"/>
        <w:gridCol w:w="1848"/>
        <w:gridCol w:w="1850"/>
        <w:gridCol w:w="1849"/>
      </w:tblGrid>
      <w:tr w:rsidR="00D71137" w:rsidRPr="00D71137" w14:paraId="6F80D48C" w14:textId="77777777" w:rsidTr="00A03DAC">
        <w:trPr>
          <w:trHeight w:hRule="exact" w:val="645"/>
        </w:trPr>
        <w:tc>
          <w:tcPr>
            <w:tcW w:w="1627" w:type="dxa"/>
            <w:shd w:val="clear" w:color="auto" w:fill="EFE8F0" w:themeFill="background2"/>
          </w:tcPr>
          <w:p w14:paraId="057ABFEE" w14:textId="77777777" w:rsidR="00D71137" w:rsidRPr="00D71137" w:rsidRDefault="00D71137" w:rsidP="00D53150">
            <w:pPr>
              <w:spacing w:after="0" w:line="240" w:lineRule="auto"/>
              <w:jc w:val="center"/>
            </w:pPr>
          </w:p>
        </w:tc>
        <w:tc>
          <w:tcPr>
            <w:tcW w:w="1848" w:type="dxa"/>
            <w:shd w:val="clear" w:color="auto" w:fill="EFE8F0" w:themeFill="background2"/>
          </w:tcPr>
          <w:p w14:paraId="5121C38F" w14:textId="77777777" w:rsidR="00D71137" w:rsidRPr="00D71137" w:rsidRDefault="00D71137" w:rsidP="00D53150">
            <w:pPr>
              <w:spacing w:after="0" w:line="240" w:lineRule="auto"/>
              <w:jc w:val="center"/>
            </w:pPr>
            <w:r w:rsidRPr="00D71137">
              <w:t>Inner London Area</w:t>
            </w:r>
          </w:p>
        </w:tc>
        <w:tc>
          <w:tcPr>
            <w:tcW w:w="1850" w:type="dxa"/>
            <w:shd w:val="clear" w:color="auto" w:fill="EFE8F0" w:themeFill="background2"/>
          </w:tcPr>
          <w:p w14:paraId="17582456" w14:textId="77777777" w:rsidR="00D71137" w:rsidRPr="00D71137" w:rsidRDefault="00D71137" w:rsidP="00D53150">
            <w:pPr>
              <w:spacing w:after="0" w:line="240" w:lineRule="auto"/>
              <w:jc w:val="center"/>
            </w:pPr>
            <w:r w:rsidRPr="00D71137">
              <w:t>Outer London</w:t>
            </w:r>
          </w:p>
          <w:p w14:paraId="2B76B37C" w14:textId="77777777" w:rsidR="00D71137" w:rsidRPr="00D71137" w:rsidRDefault="00D71137" w:rsidP="00D53150">
            <w:pPr>
              <w:spacing w:after="0" w:line="240" w:lineRule="auto"/>
              <w:jc w:val="center"/>
            </w:pPr>
            <w:r w:rsidRPr="00D71137">
              <w:t>Area</w:t>
            </w:r>
          </w:p>
        </w:tc>
        <w:tc>
          <w:tcPr>
            <w:tcW w:w="1849" w:type="dxa"/>
            <w:shd w:val="clear" w:color="auto" w:fill="EFE8F0" w:themeFill="background2"/>
          </w:tcPr>
          <w:p w14:paraId="03D07763" w14:textId="77777777" w:rsidR="00D71137" w:rsidRPr="00D71137" w:rsidRDefault="00D71137" w:rsidP="00D53150">
            <w:pPr>
              <w:spacing w:after="0" w:line="240" w:lineRule="auto"/>
              <w:jc w:val="center"/>
            </w:pPr>
            <w:r w:rsidRPr="00D71137">
              <w:t>Fringe Area</w:t>
            </w:r>
          </w:p>
        </w:tc>
      </w:tr>
      <w:tr w:rsidR="00AE339F" w:rsidRPr="00D71137" w14:paraId="2ED14EB5" w14:textId="77777777" w:rsidTr="00A03DAC">
        <w:trPr>
          <w:trHeight w:hRule="exact" w:val="378"/>
        </w:trPr>
        <w:tc>
          <w:tcPr>
            <w:tcW w:w="1627" w:type="dxa"/>
          </w:tcPr>
          <w:p w14:paraId="3C66F8EB" w14:textId="77777777" w:rsidR="00AE339F" w:rsidRPr="00D71137" w:rsidRDefault="00AE339F" w:rsidP="00AE339F">
            <w:pPr>
              <w:jc w:val="center"/>
            </w:pPr>
            <w:r w:rsidRPr="00D71137">
              <w:t>1(minimum)</w:t>
            </w:r>
          </w:p>
        </w:tc>
        <w:tc>
          <w:tcPr>
            <w:tcW w:w="1848" w:type="dxa"/>
          </w:tcPr>
          <w:p w14:paraId="5568252A" w14:textId="52AE400D" w:rsidR="00AE339F" w:rsidRPr="00D71137" w:rsidRDefault="00AE339F" w:rsidP="00AE339F">
            <w:pPr>
              <w:jc w:val="center"/>
            </w:pPr>
            <w:r w:rsidRPr="005A7A62">
              <w:t>£</w:t>
            </w:r>
            <w:r w:rsidR="00A932DC">
              <w:t>36,745</w:t>
            </w:r>
          </w:p>
        </w:tc>
        <w:tc>
          <w:tcPr>
            <w:tcW w:w="1850" w:type="dxa"/>
          </w:tcPr>
          <w:p w14:paraId="17669547" w14:textId="7E7514E7" w:rsidR="00AE339F" w:rsidRPr="00D71137" w:rsidRDefault="00AE339F" w:rsidP="00AE339F">
            <w:pPr>
              <w:jc w:val="center"/>
            </w:pPr>
            <w:r w:rsidRPr="005A7A62">
              <w:t>£</w:t>
            </w:r>
            <w:r w:rsidR="00627C99">
              <w:t>34,514</w:t>
            </w:r>
          </w:p>
        </w:tc>
        <w:tc>
          <w:tcPr>
            <w:tcW w:w="1849" w:type="dxa"/>
          </w:tcPr>
          <w:p w14:paraId="5579702D" w14:textId="4585ACB6" w:rsidR="00AE339F" w:rsidRPr="00D71137" w:rsidRDefault="00AE339F" w:rsidP="00AE339F">
            <w:pPr>
              <w:jc w:val="center"/>
            </w:pPr>
            <w:r w:rsidRPr="00D71137">
              <w:t>£</w:t>
            </w:r>
            <w:r w:rsidR="00A932DC">
              <w:t>31,350</w:t>
            </w:r>
          </w:p>
        </w:tc>
      </w:tr>
      <w:tr w:rsidR="00AE339F" w:rsidRPr="00D71137" w14:paraId="417FC64D" w14:textId="77777777" w:rsidTr="00A03DAC">
        <w:trPr>
          <w:trHeight w:hRule="exact" w:val="359"/>
        </w:trPr>
        <w:tc>
          <w:tcPr>
            <w:tcW w:w="1627" w:type="dxa"/>
          </w:tcPr>
          <w:p w14:paraId="2EC53FDC" w14:textId="77777777" w:rsidR="00AE339F" w:rsidRPr="00D71137" w:rsidRDefault="00AE339F" w:rsidP="00AE339F">
            <w:pPr>
              <w:jc w:val="center"/>
            </w:pPr>
            <w:r w:rsidRPr="00D71137">
              <w:t>2</w:t>
            </w:r>
          </w:p>
        </w:tc>
        <w:tc>
          <w:tcPr>
            <w:tcW w:w="1848" w:type="dxa"/>
          </w:tcPr>
          <w:p w14:paraId="602FA70C" w14:textId="3021F5F2" w:rsidR="00AE339F" w:rsidRPr="00D71137" w:rsidRDefault="00AE339F" w:rsidP="00AE339F">
            <w:pPr>
              <w:jc w:val="center"/>
            </w:pPr>
            <w:r w:rsidRPr="005A7A62">
              <w:t>£3</w:t>
            </w:r>
            <w:r w:rsidR="00A932DC">
              <w:t>8</w:t>
            </w:r>
            <w:r w:rsidRPr="005A7A62">
              <w:t>,</w:t>
            </w:r>
            <w:r w:rsidR="00A932DC">
              <w:t>491</w:t>
            </w:r>
          </w:p>
        </w:tc>
        <w:tc>
          <w:tcPr>
            <w:tcW w:w="1850" w:type="dxa"/>
          </w:tcPr>
          <w:p w14:paraId="1F28662E" w14:textId="0C423792" w:rsidR="00AE339F" w:rsidRPr="00D71137" w:rsidRDefault="00AE339F" w:rsidP="00AE339F">
            <w:pPr>
              <w:jc w:val="center"/>
            </w:pPr>
            <w:r w:rsidRPr="005A7A62">
              <w:t>£</w:t>
            </w:r>
            <w:r w:rsidR="00627C99">
              <w:t>36,320</w:t>
            </w:r>
          </w:p>
        </w:tc>
        <w:tc>
          <w:tcPr>
            <w:tcW w:w="1849" w:type="dxa"/>
          </w:tcPr>
          <w:p w14:paraId="6BE4BEFC" w14:textId="73B7EB72" w:rsidR="00AE339F" w:rsidRPr="00D71137" w:rsidRDefault="00AE339F" w:rsidP="00AE339F">
            <w:pPr>
              <w:jc w:val="center"/>
            </w:pPr>
            <w:r w:rsidRPr="00D71137">
              <w:t>£</w:t>
            </w:r>
            <w:r w:rsidR="003D3961">
              <w:t>33,150</w:t>
            </w:r>
          </w:p>
        </w:tc>
      </w:tr>
      <w:tr w:rsidR="00AE339F" w:rsidRPr="00D71137" w14:paraId="3D938D6E" w14:textId="77777777" w:rsidTr="00A03DAC">
        <w:trPr>
          <w:trHeight w:hRule="exact" w:val="376"/>
        </w:trPr>
        <w:tc>
          <w:tcPr>
            <w:tcW w:w="1627" w:type="dxa"/>
          </w:tcPr>
          <w:p w14:paraId="5DE76272" w14:textId="77777777" w:rsidR="00AE339F" w:rsidRPr="00D71137" w:rsidRDefault="00AE339F" w:rsidP="00AE339F">
            <w:pPr>
              <w:jc w:val="center"/>
            </w:pPr>
            <w:r w:rsidRPr="00D71137">
              <w:t>3</w:t>
            </w:r>
          </w:p>
        </w:tc>
        <w:tc>
          <w:tcPr>
            <w:tcW w:w="1848" w:type="dxa"/>
          </w:tcPr>
          <w:p w14:paraId="10B88D87" w14:textId="49923E36" w:rsidR="00AE339F" w:rsidRPr="00D71137" w:rsidRDefault="00AE339F" w:rsidP="00AE339F">
            <w:pPr>
              <w:jc w:val="center"/>
            </w:pPr>
            <w:r w:rsidRPr="005A7A62">
              <w:t>£</w:t>
            </w:r>
            <w:r w:rsidR="00A932DC">
              <w:t>40,318</w:t>
            </w:r>
          </w:p>
        </w:tc>
        <w:tc>
          <w:tcPr>
            <w:tcW w:w="1850" w:type="dxa"/>
          </w:tcPr>
          <w:p w14:paraId="131A2CEB" w14:textId="54A69850" w:rsidR="00AE339F" w:rsidRPr="00D71137" w:rsidRDefault="00AE339F" w:rsidP="00AE339F">
            <w:pPr>
              <w:jc w:val="center"/>
            </w:pPr>
            <w:r w:rsidRPr="005A7A62">
              <w:t>£</w:t>
            </w:r>
            <w:r w:rsidR="00627C99">
              <w:t>38,219</w:t>
            </w:r>
          </w:p>
        </w:tc>
        <w:tc>
          <w:tcPr>
            <w:tcW w:w="1849" w:type="dxa"/>
          </w:tcPr>
          <w:p w14:paraId="6E39E1AD" w14:textId="219839E4" w:rsidR="00AE339F" w:rsidRPr="00D71137" w:rsidRDefault="00AE339F" w:rsidP="00AE339F">
            <w:pPr>
              <w:jc w:val="center"/>
            </w:pPr>
            <w:r w:rsidRPr="00D71137">
              <w:t>£</w:t>
            </w:r>
            <w:r w:rsidR="003D3961">
              <w:t>35,204</w:t>
            </w:r>
          </w:p>
        </w:tc>
      </w:tr>
      <w:tr w:rsidR="00AE339F" w:rsidRPr="00D71137" w14:paraId="2FD0F026" w14:textId="77777777" w:rsidTr="00A03DAC">
        <w:trPr>
          <w:trHeight w:hRule="exact" w:val="359"/>
        </w:trPr>
        <w:tc>
          <w:tcPr>
            <w:tcW w:w="1627" w:type="dxa"/>
          </w:tcPr>
          <w:p w14:paraId="60A577DF" w14:textId="77777777" w:rsidR="00AE339F" w:rsidRPr="00D71137" w:rsidRDefault="00AE339F" w:rsidP="00AE339F">
            <w:pPr>
              <w:jc w:val="center"/>
            </w:pPr>
            <w:r w:rsidRPr="00D71137">
              <w:t>4</w:t>
            </w:r>
          </w:p>
        </w:tc>
        <w:tc>
          <w:tcPr>
            <w:tcW w:w="1848" w:type="dxa"/>
          </w:tcPr>
          <w:p w14:paraId="46F487B8" w14:textId="3CDC34D1" w:rsidR="00AE339F" w:rsidRPr="00D71137" w:rsidRDefault="00AE339F" w:rsidP="00AE339F">
            <w:pPr>
              <w:jc w:val="center"/>
            </w:pPr>
            <w:r w:rsidRPr="005A7A62">
              <w:t>£</w:t>
            </w:r>
            <w:r w:rsidR="00A932DC">
              <w:t>42,233</w:t>
            </w:r>
          </w:p>
        </w:tc>
        <w:tc>
          <w:tcPr>
            <w:tcW w:w="1850" w:type="dxa"/>
          </w:tcPr>
          <w:p w14:paraId="2E07724A" w14:textId="64CD080F" w:rsidR="00AE339F" w:rsidRPr="00D71137" w:rsidRDefault="00AE339F" w:rsidP="00AE339F">
            <w:pPr>
              <w:jc w:val="center"/>
            </w:pPr>
            <w:r w:rsidRPr="005A7A62">
              <w:t>£</w:t>
            </w:r>
            <w:r w:rsidR="00627C99">
              <w:t>40,218</w:t>
            </w:r>
          </w:p>
        </w:tc>
        <w:tc>
          <w:tcPr>
            <w:tcW w:w="1849" w:type="dxa"/>
          </w:tcPr>
          <w:p w14:paraId="6EB84F8E" w14:textId="6DA3A48A" w:rsidR="00AE339F" w:rsidRPr="00D71137" w:rsidRDefault="00AE339F" w:rsidP="00AE339F">
            <w:pPr>
              <w:jc w:val="center"/>
            </w:pPr>
            <w:r w:rsidRPr="00D71137">
              <w:t>£</w:t>
            </w:r>
            <w:r w:rsidR="00B55A95">
              <w:t>3</w:t>
            </w:r>
            <w:r w:rsidR="003D3961">
              <w:t>7,436</w:t>
            </w:r>
          </w:p>
        </w:tc>
      </w:tr>
      <w:tr w:rsidR="00AE339F" w:rsidRPr="00D71137" w14:paraId="373434AB" w14:textId="77777777" w:rsidTr="00A03DAC">
        <w:trPr>
          <w:trHeight w:hRule="exact" w:val="378"/>
        </w:trPr>
        <w:tc>
          <w:tcPr>
            <w:tcW w:w="1627" w:type="dxa"/>
          </w:tcPr>
          <w:p w14:paraId="7D99BB7E" w14:textId="77777777" w:rsidR="00AE339F" w:rsidRPr="00D71137" w:rsidRDefault="00AE339F" w:rsidP="00AE339F">
            <w:pPr>
              <w:jc w:val="center"/>
            </w:pPr>
            <w:r w:rsidRPr="00D71137">
              <w:t>5</w:t>
            </w:r>
          </w:p>
        </w:tc>
        <w:tc>
          <w:tcPr>
            <w:tcW w:w="1848" w:type="dxa"/>
          </w:tcPr>
          <w:p w14:paraId="0DBABAE0" w14:textId="518D7148" w:rsidR="00AE339F" w:rsidRPr="00D71137" w:rsidRDefault="00AE339F" w:rsidP="00AE339F">
            <w:pPr>
              <w:jc w:val="center"/>
            </w:pPr>
            <w:r w:rsidRPr="005A7A62">
              <w:t>£</w:t>
            </w:r>
            <w:r w:rsidR="00A932DC">
              <w:t>44,615</w:t>
            </w:r>
          </w:p>
        </w:tc>
        <w:tc>
          <w:tcPr>
            <w:tcW w:w="1850" w:type="dxa"/>
          </w:tcPr>
          <w:p w14:paraId="4F9FDEA5" w14:textId="0CB64D3B" w:rsidR="00AE339F" w:rsidRPr="00D71137" w:rsidRDefault="00AE339F" w:rsidP="00AE339F">
            <w:pPr>
              <w:jc w:val="center"/>
            </w:pPr>
            <w:r w:rsidRPr="005A7A62">
              <w:t>£</w:t>
            </w:r>
            <w:r w:rsidR="00627C99">
              <w:t>42,654</w:t>
            </w:r>
          </w:p>
        </w:tc>
        <w:tc>
          <w:tcPr>
            <w:tcW w:w="1849" w:type="dxa"/>
          </w:tcPr>
          <w:p w14:paraId="432D2D6B" w14:textId="7D27CC4D" w:rsidR="00AE339F" w:rsidRPr="00D71137" w:rsidRDefault="00AE339F" w:rsidP="00AE339F">
            <w:pPr>
              <w:jc w:val="center"/>
            </w:pPr>
            <w:r w:rsidRPr="00D71137">
              <w:t>£</w:t>
            </w:r>
            <w:r w:rsidR="00B55A95">
              <w:t>3</w:t>
            </w:r>
            <w:r w:rsidR="003D3961">
              <w:t>9</w:t>
            </w:r>
            <w:r w:rsidR="00B55A95">
              <w:t>,</w:t>
            </w:r>
            <w:r w:rsidR="003D3961">
              <w:t>687</w:t>
            </w:r>
          </w:p>
        </w:tc>
      </w:tr>
      <w:tr w:rsidR="00AE339F" w:rsidRPr="00D71137" w14:paraId="0AB8534C" w14:textId="77777777" w:rsidTr="00A03DAC">
        <w:trPr>
          <w:trHeight w:hRule="exact" w:val="359"/>
        </w:trPr>
        <w:tc>
          <w:tcPr>
            <w:tcW w:w="1627" w:type="dxa"/>
          </w:tcPr>
          <w:p w14:paraId="68D552F2" w14:textId="77777777" w:rsidR="00AE339F" w:rsidRPr="00D71137" w:rsidRDefault="00AE339F" w:rsidP="00AE339F">
            <w:pPr>
              <w:jc w:val="center"/>
            </w:pPr>
            <w:r w:rsidRPr="00D71137">
              <w:t>6(maximum)</w:t>
            </w:r>
          </w:p>
        </w:tc>
        <w:tc>
          <w:tcPr>
            <w:tcW w:w="1848" w:type="dxa"/>
          </w:tcPr>
          <w:p w14:paraId="1FB78A73" w14:textId="37FCC575" w:rsidR="00AE339F" w:rsidRDefault="00743725" w:rsidP="00AE339F">
            <w:pPr>
              <w:jc w:val="center"/>
            </w:pPr>
            <w:r>
              <w:t>£4</w:t>
            </w:r>
            <w:r w:rsidR="00A932DC">
              <w:t>7</w:t>
            </w:r>
            <w:r>
              <w:t>,</w:t>
            </w:r>
            <w:r w:rsidR="00A932DC">
              <w:t>666</w:t>
            </w:r>
          </w:p>
          <w:p w14:paraId="5ADBEB0C" w14:textId="60044AD4" w:rsidR="00743725" w:rsidRPr="00D71137" w:rsidRDefault="00743725" w:rsidP="00AE339F">
            <w:pPr>
              <w:jc w:val="center"/>
            </w:pPr>
          </w:p>
        </w:tc>
        <w:tc>
          <w:tcPr>
            <w:tcW w:w="1850" w:type="dxa"/>
          </w:tcPr>
          <w:p w14:paraId="41D52318" w14:textId="7B938A06" w:rsidR="00AE339F" w:rsidRPr="00D71137" w:rsidRDefault="00AE339F" w:rsidP="00AE339F">
            <w:pPr>
              <w:jc w:val="center"/>
            </w:pPr>
            <w:r w:rsidRPr="005A7A62">
              <w:t>£</w:t>
            </w:r>
            <w:r w:rsidR="00627C99">
              <w:t>46,001</w:t>
            </w:r>
          </w:p>
        </w:tc>
        <w:tc>
          <w:tcPr>
            <w:tcW w:w="1849" w:type="dxa"/>
          </w:tcPr>
          <w:p w14:paraId="28B0339A" w14:textId="41176BFC" w:rsidR="00AE339F" w:rsidRPr="00D71137" w:rsidRDefault="00AE339F" w:rsidP="00AE339F">
            <w:pPr>
              <w:jc w:val="center"/>
            </w:pPr>
            <w:r w:rsidRPr="00D71137">
              <w:t>£</w:t>
            </w:r>
            <w:r w:rsidR="00B55A95">
              <w:t>4</w:t>
            </w:r>
            <w:r w:rsidR="003D3961">
              <w:t>2,689</w:t>
            </w:r>
          </w:p>
        </w:tc>
      </w:tr>
    </w:tbl>
    <w:p w14:paraId="7583C2B6" w14:textId="77777777" w:rsidR="00EC4142" w:rsidRPr="00EC4142" w:rsidRDefault="00EC4142" w:rsidP="00D71137">
      <w:pPr>
        <w:rPr>
          <w:b/>
          <w:sz w:val="6"/>
          <w:szCs w:val="6"/>
        </w:rPr>
      </w:pPr>
    </w:p>
    <w:p w14:paraId="49A239FD" w14:textId="77777777" w:rsidR="00A03DAC" w:rsidRDefault="00A03DAC" w:rsidP="00A03DAC">
      <w:pPr>
        <w:pStyle w:val="Heading2"/>
      </w:pPr>
    </w:p>
    <w:p w14:paraId="70E4BE90" w14:textId="0D42757F" w:rsidR="00D71137" w:rsidRPr="00D71137" w:rsidRDefault="00EC4142" w:rsidP="00A03DAC">
      <w:pPr>
        <w:pStyle w:val="Heading2"/>
      </w:pPr>
      <w:r w:rsidRPr="00D71137">
        <w:t>Upper Pay Range</w:t>
      </w:r>
    </w:p>
    <w:tbl>
      <w:tblPr>
        <w:tblStyle w:val="TableGridLight"/>
        <w:tblW w:w="7174" w:type="dxa"/>
        <w:tblLayout w:type="fixed"/>
        <w:tblLook w:val="01E0" w:firstRow="1" w:lastRow="1" w:firstColumn="1" w:lastColumn="1" w:noHBand="0" w:noVBand="0"/>
      </w:tblPr>
      <w:tblGrid>
        <w:gridCol w:w="1627"/>
        <w:gridCol w:w="1848"/>
        <w:gridCol w:w="1850"/>
        <w:gridCol w:w="1849"/>
      </w:tblGrid>
      <w:tr w:rsidR="00D71137" w:rsidRPr="00D71137" w14:paraId="3BE266B9" w14:textId="77777777" w:rsidTr="00A03DAC">
        <w:trPr>
          <w:trHeight w:hRule="exact" w:val="638"/>
        </w:trPr>
        <w:tc>
          <w:tcPr>
            <w:tcW w:w="1627" w:type="dxa"/>
            <w:shd w:val="clear" w:color="auto" w:fill="EFE8F0" w:themeFill="background2"/>
          </w:tcPr>
          <w:p w14:paraId="126F80E4" w14:textId="77777777" w:rsidR="00D71137" w:rsidRPr="00D71137" w:rsidRDefault="00D71137" w:rsidP="00D53150">
            <w:pPr>
              <w:spacing w:after="0" w:line="240" w:lineRule="auto"/>
              <w:jc w:val="center"/>
            </w:pPr>
          </w:p>
        </w:tc>
        <w:tc>
          <w:tcPr>
            <w:tcW w:w="1848" w:type="dxa"/>
            <w:shd w:val="clear" w:color="auto" w:fill="EFE8F0" w:themeFill="background2"/>
          </w:tcPr>
          <w:p w14:paraId="5AB077EE" w14:textId="77777777" w:rsidR="00D71137" w:rsidRPr="00D71137" w:rsidRDefault="00D71137" w:rsidP="00D53150">
            <w:pPr>
              <w:spacing w:after="0" w:line="240" w:lineRule="auto"/>
              <w:jc w:val="center"/>
            </w:pPr>
            <w:r w:rsidRPr="00D71137">
              <w:t>Inner London Area</w:t>
            </w:r>
          </w:p>
        </w:tc>
        <w:tc>
          <w:tcPr>
            <w:tcW w:w="1850" w:type="dxa"/>
            <w:shd w:val="clear" w:color="auto" w:fill="EFE8F0" w:themeFill="background2"/>
          </w:tcPr>
          <w:p w14:paraId="3EF5BBC7" w14:textId="77777777" w:rsidR="00D71137" w:rsidRPr="00D71137" w:rsidRDefault="00D71137" w:rsidP="00D53150">
            <w:pPr>
              <w:spacing w:after="0" w:line="240" w:lineRule="auto"/>
              <w:jc w:val="center"/>
            </w:pPr>
            <w:r w:rsidRPr="00D71137">
              <w:t>Outer London</w:t>
            </w:r>
          </w:p>
          <w:p w14:paraId="7431A4B8" w14:textId="77777777" w:rsidR="00D71137" w:rsidRPr="00D71137" w:rsidRDefault="00D71137" w:rsidP="00D53150">
            <w:pPr>
              <w:spacing w:after="0" w:line="240" w:lineRule="auto"/>
              <w:jc w:val="center"/>
            </w:pPr>
            <w:r w:rsidRPr="00D71137">
              <w:t>Area</w:t>
            </w:r>
          </w:p>
        </w:tc>
        <w:tc>
          <w:tcPr>
            <w:tcW w:w="1849" w:type="dxa"/>
            <w:shd w:val="clear" w:color="auto" w:fill="EFE8F0" w:themeFill="background2"/>
          </w:tcPr>
          <w:p w14:paraId="2F892879" w14:textId="77777777" w:rsidR="00D71137" w:rsidRPr="00D71137" w:rsidRDefault="00D71137" w:rsidP="00D53150">
            <w:pPr>
              <w:spacing w:after="0" w:line="240" w:lineRule="auto"/>
              <w:jc w:val="center"/>
            </w:pPr>
            <w:r w:rsidRPr="00D71137">
              <w:t>Fringe Area</w:t>
            </w:r>
          </w:p>
        </w:tc>
      </w:tr>
      <w:tr w:rsidR="00AE339F" w:rsidRPr="00D71137" w14:paraId="3ACACB0E" w14:textId="77777777" w:rsidTr="00A03DAC">
        <w:trPr>
          <w:trHeight w:hRule="exact" w:val="378"/>
        </w:trPr>
        <w:tc>
          <w:tcPr>
            <w:tcW w:w="1627" w:type="dxa"/>
          </w:tcPr>
          <w:p w14:paraId="778BACF5" w14:textId="77777777" w:rsidR="00AE339F" w:rsidRPr="00D71137" w:rsidRDefault="00AE339F" w:rsidP="00AE339F">
            <w:pPr>
              <w:jc w:val="center"/>
            </w:pPr>
            <w:r w:rsidRPr="00D71137">
              <w:t>1(minimum)</w:t>
            </w:r>
          </w:p>
        </w:tc>
        <w:tc>
          <w:tcPr>
            <w:tcW w:w="1848" w:type="dxa"/>
          </w:tcPr>
          <w:p w14:paraId="44772678" w14:textId="1F9E7384" w:rsidR="00AE339F" w:rsidRPr="00D71137" w:rsidRDefault="00AE339F" w:rsidP="00AE339F">
            <w:pPr>
              <w:jc w:val="center"/>
            </w:pPr>
            <w:r w:rsidRPr="00CD2547">
              <w:t>£</w:t>
            </w:r>
            <w:r w:rsidR="003D3961">
              <w:t>52,526</w:t>
            </w:r>
          </w:p>
        </w:tc>
        <w:tc>
          <w:tcPr>
            <w:tcW w:w="1850" w:type="dxa"/>
          </w:tcPr>
          <w:p w14:paraId="2A0B9FFD" w14:textId="191ADFEE" w:rsidR="00AE339F" w:rsidRPr="00D71137" w:rsidRDefault="00AE339F" w:rsidP="00AE339F">
            <w:pPr>
              <w:jc w:val="center"/>
            </w:pPr>
            <w:r w:rsidRPr="00CD2547">
              <w:t>£4</w:t>
            </w:r>
            <w:r w:rsidR="003D3961">
              <w:t>7</w:t>
            </w:r>
            <w:r w:rsidRPr="00CD2547">
              <w:t>,</w:t>
            </w:r>
            <w:r w:rsidR="003D3961">
              <w:t>592</w:t>
            </w:r>
          </w:p>
        </w:tc>
        <w:tc>
          <w:tcPr>
            <w:tcW w:w="1849" w:type="dxa"/>
          </w:tcPr>
          <w:p w14:paraId="1B0570F3" w14:textId="5CE19A19" w:rsidR="00AE339F" w:rsidRPr="00D71137" w:rsidRDefault="00AE339F" w:rsidP="00AE339F">
            <w:pPr>
              <w:jc w:val="center"/>
            </w:pPr>
            <w:r w:rsidRPr="00D71137">
              <w:t>£</w:t>
            </w:r>
            <w:r w:rsidR="00424CB8" w:rsidRPr="00424CB8">
              <w:t>4</w:t>
            </w:r>
            <w:r w:rsidR="003D3961">
              <w:t>4</w:t>
            </w:r>
            <w:r w:rsidR="00424CB8" w:rsidRPr="00424CB8">
              <w:t>,</w:t>
            </w:r>
            <w:r w:rsidR="003D3961">
              <w:t>579</w:t>
            </w:r>
          </w:p>
        </w:tc>
      </w:tr>
      <w:tr w:rsidR="00AE339F" w:rsidRPr="00D71137" w14:paraId="6602C40C" w14:textId="77777777" w:rsidTr="00A03DAC">
        <w:trPr>
          <w:trHeight w:hRule="exact" w:val="359"/>
        </w:trPr>
        <w:tc>
          <w:tcPr>
            <w:tcW w:w="1627" w:type="dxa"/>
          </w:tcPr>
          <w:p w14:paraId="10DCBB72" w14:textId="77777777" w:rsidR="00AE339F" w:rsidRPr="00D71137" w:rsidRDefault="00AE339F" w:rsidP="00AE339F">
            <w:pPr>
              <w:jc w:val="center"/>
            </w:pPr>
            <w:r w:rsidRPr="00D71137">
              <w:t>2</w:t>
            </w:r>
          </w:p>
        </w:tc>
        <w:tc>
          <w:tcPr>
            <w:tcW w:w="1848" w:type="dxa"/>
          </w:tcPr>
          <w:p w14:paraId="7F0FB257" w14:textId="5A9914E4" w:rsidR="00AE339F" w:rsidRPr="00D71137" w:rsidRDefault="00AE339F" w:rsidP="00AE339F">
            <w:pPr>
              <w:jc w:val="center"/>
            </w:pPr>
            <w:r w:rsidRPr="00CD2547">
              <w:t>£5</w:t>
            </w:r>
            <w:r w:rsidR="003D3961">
              <w:t>5</w:t>
            </w:r>
            <w:r w:rsidRPr="00CD2547">
              <w:t>,</w:t>
            </w:r>
            <w:r w:rsidR="003D3961">
              <w:t>107</w:t>
            </w:r>
          </w:p>
        </w:tc>
        <w:tc>
          <w:tcPr>
            <w:tcW w:w="1850" w:type="dxa"/>
          </w:tcPr>
          <w:p w14:paraId="1839C113" w14:textId="36F49B7E" w:rsidR="00AE339F" w:rsidRPr="00D71137" w:rsidRDefault="00AE339F" w:rsidP="00AE339F">
            <w:pPr>
              <w:jc w:val="center"/>
            </w:pPr>
            <w:r w:rsidRPr="00CD2547">
              <w:t>£4</w:t>
            </w:r>
            <w:r w:rsidR="003D3961">
              <w:t>9</w:t>
            </w:r>
            <w:r w:rsidRPr="00CD2547">
              <w:t>,3</w:t>
            </w:r>
            <w:r w:rsidR="003D3961">
              <w:t>53</w:t>
            </w:r>
          </w:p>
        </w:tc>
        <w:tc>
          <w:tcPr>
            <w:tcW w:w="1849" w:type="dxa"/>
          </w:tcPr>
          <w:p w14:paraId="7AB0A6FA" w14:textId="60D2644F" w:rsidR="00AE339F" w:rsidRPr="00D71137" w:rsidRDefault="00AE339F" w:rsidP="00AE339F">
            <w:pPr>
              <w:jc w:val="center"/>
            </w:pPr>
            <w:r w:rsidRPr="00D71137">
              <w:t>£</w:t>
            </w:r>
            <w:r w:rsidR="00424CB8" w:rsidRPr="00424CB8">
              <w:t>4</w:t>
            </w:r>
            <w:r w:rsidR="003D3961">
              <w:t>6</w:t>
            </w:r>
            <w:r w:rsidR="00424CB8" w:rsidRPr="00424CB8">
              <w:t>,</w:t>
            </w:r>
            <w:r w:rsidR="003D3961">
              <w:t>179</w:t>
            </w:r>
          </w:p>
        </w:tc>
      </w:tr>
      <w:tr w:rsidR="00AE339F" w:rsidRPr="00D71137" w14:paraId="26C3EC63" w14:textId="77777777" w:rsidTr="00A03DAC">
        <w:trPr>
          <w:trHeight w:hRule="exact" w:val="374"/>
        </w:trPr>
        <w:tc>
          <w:tcPr>
            <w:tcW w:w="1627" w:type="dxa"/>
          </w:tcPr>
          <w:p w14:paraId="1327EAB0" w14:textId="77777777" w:rsidR="00AE339F" w:rsidRPr="00D71137" w:rsidRDefault="00AE339F" w:rsidP="00AE339F">
            <w:pPr>
              <w:jc w:val="center"/>
            </w:pPr>
            <w:r w:rsidRPr="00D71137">
              <w:t>3(maximum)</w:t>
            </w:r>
          </w:p>
        </w:tc>
        <w:tc>
          <w:tcPr>
            <w:tcW w:w="1848" w:type="dxa"/>
          </w:tcPr>
          <w:p w14:paraId="7D630BBE" w14:textId="6089CD19" w:rsidR="00AE339F" w:rsidRPr="00D71137" w:rsidRDefault="00AE339F" w:rsidP="00AE339F">
            <w:pPr>
              <w:jc w:val="center"/>
            </w:pPr>
            <w:r w:rsidRPr="00CD2547">
              <w:t>£5</w:t>
            </w:r>
            <w:r w:rsidR="003D3961">
              <w:t>6</w:t>
            </w:r>
            <w:r w:rsidRPr="00CD2547">
              <w:t>,</w:t>
            </w:r>
            <w:r w:rsidR="003D3961">
              <w:t>959</w:t>
            </w:r>
          </w:p>
        </w:tc>
        <w:tc>
          <w:tcPr>
            <w:tcW w:w="1850" w:type="dxa"/>
          </w:tcPr>
          <w:p w14:paraId="5BC685DC" w14:textId="630BA374" w:rsidR="00AE339F" w:rsidRPr="00D71137" w:rsidRDefault="00AE339F" w:rsidP="00AE339F">
            <w:pPr>
              <w:jc w:val="center"/>
            </w:pPr>
            <w:r w:rsidRPr="00CD2547">
              <w:t>£</w:t>
            </w:r>
            <w:r w:rsidR="003D3961">
              <w:t>51,179</w:t>
            </w:r>
          </w:p>
        </w:tc>
        <w:tc>
          <w:tcPr>
            <w:tcW w:w="1849" w:type="dxa"/>
          </w:tcPr>
          <w:p w14:paraId="6A0A4347" w14:textId="5C431CB3" w:rsidR="00AE339F" w:rsidRPr="00D71137" w:rsidRDefault="00AE339F" w:rsidP="00AE339F">
            <w:pPr>
              <w:jc w:val="center"/>
            </w:pPr>
            <w:r w:rsidRPr="00D71137">
              <w:t>£4</w:t>
            </w:r>
            <w:r w:rsidR="003D3961">
              <w:t>7</w:t>
            </w:r>
            <w:r w:rsidR="00424CB8">
              <w:t>,</w:t>
            </w:r>
            <w:r w:rsidR="003D3961">
              <w:t>839</w:t>
            </w:r>
          </w:p>
        </w:tc>
      </w:tr>
    </w:tbl>
    <w:p w14:paraId="37930C2A" w14:textId="77777777" w:rsidR="00EC4142" w:rsidRPr="00EC4142" w:rsidRDefault="00EC4142" w:rsidP="00811368">
      <w:pPr>
        <w:rPr>
          <w:sz w:val="10"/>
          <w:szCs w:val="10"/>
        </w:rPr>
      </w:pPr>
    </w:p>
    <w:p w14:paraId="3193C6E8" w14:textId="77777777" w:rsidR="00A03DAC" w:rsidRDefault="00A03DAC" w:rsidP="00811368"/>
    <w:p w14:paraId="73138B4F" w14:textId="661AEA1A" w:rsidR="003A0567" w:rsidRDefault="00FD36AD" w:rsidP="00811368">
      <w:r>
        <w:t xml:space="preserve">The Governing Body undertakes that it will not restrict the pay range advertised for or starting salary and pay progression prospects available for classroom teacher posts, other than the minimum of the Main Pay Range and the maximum of the </w:t>
      </w:r>
      <w:r w:rsidR="003A0567">
        <w:t>Upper pay Range.</w:t>
      </w:r>
    </w:p>
    <w:p w14:paraId="0CAD14B1" w14:textId="77777777" w:rsidR="00A03DAC" w:rsidRDefault="00A03DAC" w:rsidP="00811368"/>
    <w:p w14:paraId="6E48E48E" w14:textId="77777777" w:rsidR="00A03DAC" w:rsidRDefault="003A0567" w:rsidP="00811368">
      <w:pPr>
        <w:rPr>
          <w:color w:val="55345A" w:themeColor="text2"/>
        </w:rPr>
      </w:pPr>
      <w:r w:rsidRPr="003D3961">
        <w:rPr>
          <w:color w:val="55345A" w:themeColor="text2"/>
          <w:highlight w:val="yellow"/>
        </w:rPr>
        <w:t>Governing Bod</w:t>
      </w:r>
      <w:r w:rsidR="00405956" w:rsidRPr="003D3961">
        <w:rPr>
          <w:color w:val="55345A" w:themeColor="text2"/>
          <w:highlight w:val="yellow"/>
        </w:rPr>
        <w:t>ies</w:t>
      </w:r>
      <w:r w:rsidRPr="003D3961">
        <w:rPr>
          <w:color w:val="55345A" w:themeColor="text2"/>
          <w:highlight w:val="yellow"/>
        </w:rPr>
        <w:t xml:space="preserve"> of one or two form entry schools only may wish to exchange the paragraph above for the following:</w:t>
      </w:r>
      <w:r w:rsidRPr="00A03DAC">
        <w:rPr>
          <w:color w:val="55345A" w:themeColor="text2"/>
        </w:rPr>
        <w:t xml:space="preserve"> </w:t>
      </w:r>
    </w:p>
    <w:p w14:paraId="12130FA0" w14:textId="174FDFC9" w:rsidR="005E0581" w:rsidRDefault="003A0567" w:rsidP="00811368">
      <w:r w:rsidRPr="003A0567">
        <w:t xml:space="preserve">The </w:t>
      </w:r>
      <w:r>
        <w:t xml:space="preserve">Governing Body </w:t>
      </w:r>
      <w:r w:rsidR="005E0581">
        <w:t>has decided that</w:t>
      </w:r>
      <w:r w:rsidR="00405956">
        <w:t>,</w:t>
      </w:r>
      <w:r w:rsidR="00B6172A">
        <w:t xml:space="preserve"> </w:t>
      </w:r>
      <w:r w:rsidR="005E0581">
        <w:t xml:space="preserve">given the size of the school and the number of pupils on roll, teachers are unable to meet the criteria to progress to UPS 3.  Any teachers already paid on UPS 3 will be unaffected and the Headteacher/Executive Headteacher will ensure that they carry out responsibilities </w:t>
      </w:r>
      <w:r w:rsidR="00AA4C26">
        <w:t>to maintain</w:t>
      </w:r>
      <w:r w:rsidR="005E0581">
        <w:t xml:space="preserve"> their salary.  Posts will be advertised </w:t>
      </w:r>
      <w:r w:rsidR="00AA4C26">
        <w:t>clearly stating</w:t>
      </w:r>
      <w:r w:rsidR="005E0581">
        <w:t xml:space="preserve"> the salary range, reflecting this decision</w:t>
      </w:r>
      <w:r w:rsidR="00AA4C26">
        <w:t>. A</w:t>
      </w:r>
      <w:r w:rsidR="005E0581">
        <w:t xml:space="preserve">pplicants who </w:t>
      </w:r>
      <w:r w:rsidR="00AA4C26">
        <w:t>we</w:t>
      </w:r>
      <w:r w:rsidR="005E0581">
        <w:t xml:space="preserve">re paid at UPS3 in a previous role will be expected to accept the role </w:t>
      </w:r>
      <w:r w:rsidR="00AA4C26">
        <w:t>as advertise</w:t>
      </w:r>
      <w:r w:rsidR="00EC4142">
        <w:t>d</w:t>
      </w:r>
      <w:r w:rsidR="00AA4C26">
        <w:t xml:space="preserve"> </w:t>
      </w:r>
      <w:r w:rsidR="005E0581">
        <w:t>and be paid on the range for this school.</w:t>
      </w:r>
      <w:r w:rsidR="00AF09E4">
        <w:t xml:space="preserve"> This decision will be reviewed on an annual basis.</w:t>
      </w:r>
    </w:p>
    <w:p w14:paraId="09CC862E" w14:textId="77777777" w:rsidR="005E0581" w:rsidRDefault="005E0581" w:rsidP="00811368">
      <w:r>
        <w:t>The Governing Body will apply the principle of pay portability in making pay determinations for all new appointees as follows:</w:t>
      </w:r>
    </w:p>
    <w:p w14:paraId="27A5F575" w14:textId="77777777" w:rsidR="005E0581" w:rsidRDefault="005E0581" w:rsidP="00811368">
      <w:r>
        <w:t>When determining the starting pay for a classroom teacher taking up their first appointment as a qualified classroom teacher, the Governing Body will pay the teacher on the Main Pay Range and will allocate pay scale points, as a minimum, on the following basis:</w:t>
      </w:r>
    </w:p>
    <w:p w14:paraId="4F40AE58" w14:textId="6BDB4DBB" w:rsidR="005E0581" w:rsidRDefault="005725C5" w:rsidP="005E0581">
      <w:pPr>
        <w:pStyle w:val="ListParagraph"/>
        <w:numPr>
          <w:ilvl w:val="0"/>
          <w:numId w:val="2"/>
        </w:numPr>
      </w:pPr>
      <w:r>
        <w:t>o</w:t>
      </w:r>
      <w:r w:rsidR="005E0581">
        <w:t>ne point for each year of service as a qualified teacher in a maintained school, Academy, City Technology College or independent school;</w:t>
      </w:r>
    </w:p>
    <w:p w14:paraId="35E16A7F" w14:textId="6F11045B" w:rsidR="005E0581" w:rsidRDefault="005725C5" w:rsidP="005E0581">
      <w:pPr>
        <w:pStyle w:val="ListParagraph"/>
        <w:numPr>
          <w:ilvl w:val="0"/>
          <w:numId w:val="2"/>
        </w:numPr>
      </w:pPr>
      <w:r>
        <w:t>one point for each year of service as a qualified teacher in higher education or further education including sixth form colleges, or in countries outside England and Wales in a school in the maintained sector of the country concerned;</w:t>
      </w:r>
    </w:p>
    <w:p w14:paraId="7AE0FEFB" w14:textId="13330247" w:rsidR="005725C5" w:rsidRDefault="005725C5" w:rsidP="005E0581">
      <w:pPr>
        <w:pStyle w:val="ListParagraph"/>
        <w:numPr>
          <w:ilvl w:val="0"/>
          <w:numId w:val="2"/>
        </w:numPr>
      </w:pPr>
      <w:r>
        <w:t>one point for each three years of non-teaching experience spent working in a relevant area, including industrial or commercial training, time spent working in an occupation relevant to the teacher’s work at the school, and experience with children/young people;</w:t>
      </w:r>
    </w:p>
    <w:p w14:paraId="26EB1923" w14:textId="3F66E41D" w:rsidR="005725C5" w:rsidRDefault="005725C5" w:rsidP="005E0581">
      <w:pPr>
        <w:pStyle w:val="ListParagraph"/>
        <w:numPr>
          <w:ilvl w:val="0"/>
          <w:numId w:val="2"/>
        </w:numPr>
      </w:pPr>
      <w:r>
        <w:t>one point for each three years of other remunerated or unremunerated experience including caring for children during a career break.</w:t>
      </w:r>
    </w:p>
    <w:p w14:paraId="3A8415A6" w14:textId="452E3FAE" w:rsidR="005725C5" w:rsidRDefault="005725C5" w:rsidP="005725C5">
      <w:r>
        <w:t>The Governing Body will also consider the allocation of additional scale point</w:t>
      </w:r>
      <w:r w:rsidR="00D53150">
        <w:t>/s</w:t>
      </w:r>
      <w:r>
        <w:t xml:space="preserve"> on the above basis to other teachers to the Main or Upper Pay Ranges if necessary.</w:t>
      </w:r>
    </w:p>
    <w:p w14:paraId="1F8D3593" w14:textId="694A107D" w:rsidR="005725C5" w:rsidRDefault="005725C5" w:rsidP="005725C5">
      <w:r>
        <w:t>When determining the starting pay for a classroom teacher who has previously worked in an LA maintained school or academy in England and Wales, the Governing Body will normally pay the teacher on a salary point which at least maintains the teacher’s previous pay entitlement plus any pay progression which they would have received had they remained in their previous post.</w:t>
      </w:r>
    </w:p>
    <w:p w14:paraId="5FEA929D" w14:textId="77777777" w:rsidR="00A03DAC" w:rsidRDefault="00A03DAC" w:rsidP="005725C5"/>
    <w:p w14:paraId="59677116" w14:textId="22658FF3" w:rsidR="005725C5" w:rsidRDefault="005725C5" w:rsidP="00A03DAC">
      <w:pPr>
        <w:pStyle w:val="Heading2"/>
      </w:pPr>
      <w:r>
        <w:t>Leading Practitioner Posts</w:t>
      </w:r>
    </w:p>
    <w:p w14:paraId="30384DD9" w14:textId="64C0EFBC" w:rsidR="00EB27D9" w:rsidRDefault="005725C5" w:rsidP="005725C5">
      <w:r>
        <w:t xml:space="preserve">The Governing Body has established the following pay scale(s) for Leading Practitioner teacher posts </w:t>
      </w:r>
      <w:r w:rsidR="00EB27D9">
        <w:t>paid to the Leading Practitioner Range:</w:t>
      </w:r>
    </w:p>
    <w:tbl>
      <w:tblPr>
        <w:tblStyle w:val="TableGridLight"/>
        <w:tblW w:w="7174" w:type="dxa"/>
        <w:tblLayout w:type="fixed"/>
        <w:tblLook w:val="01E0" w:firstRow="1" w:lastRow="1" w:firstColumn="1" w:lastColumn="1" w:noHBand="0" w:noVBand="0"/>
      </w:tblPr>
      <w:tblGrid>
        <w:gridCol w:w="1627"/>
        <w:gridCol w:w="1848"/>
        <w:gridCol w:w="1850"/>
        <w:gridCol w:w="1849"/>
      </w:tblGrid>
      <w:tr w:rsidR="00D71137" w:rsidRPr="00D71137" w14:paraId="0300D8CB" w14:textId="77777777" w:rsidTr="00A03DAC">
        <w:trPr>
          <w:trHeight w:hRule="exact" w:val="632"/>
        </w:trPr>
        <w:tc>
          <w:tcPr>
            <w:tcW w:w="1627" w:type="dxa"/>
            <w:shd w:val="clear" w:color="auto" w:fill="EFE8F0" w:themeFill="background2"/>
          </w:tcPr>
          <w:p w14:paraId="78CD5150" w14:textId="77777777" w:rsidR="00D71137" w:rsidRPr="00D71137" w:rsidRDefault="00D71137" w:rsidP="00D53150">
            <w:pPr>
              <w:spacing w:after="0" w:line="240" w:lineRule="auto"/>
              <w:jc w:val="center"/>
            </w:pPr>
          </w:p>
        </w:tc>
        <w:tc>
          <w:tcPr>
            <w:tcW w:w="1848" w:type="dxa"/>
            <w:shd w:val="clear" w:color="auto" w:fill="EFE8F0" w:themeFill="background2"/>
          </w:tcPr>
          <w:p w14:paraId="77B56444" w14:textId="77777777" w:rsidR="00D71137" w:rsidRPr="00D71137" w:rsidRDefault="00D71137" w:rsidP="00D53150">
            <w:pPr>
              <w:spacing w:after="0" w:line="240" w:lineRule="auto"/>
              <w:jc w:val="center"/>
            </w:pPr>
            <w:r w:rsidRPr="00D71137">
              <w:t>Inner London Area</w:t>
            </w:r>
          </w:p>
        </w:tc>
        <w:tc>
          <w:tcPr>
            <w:tcW w:w="1850" w:type="dxa"/>
            <w:shd w:val="clear" w:color="auto" w:fill="EFE8F0" w:themeFill="background2"/>
          </w:tcPr>
          <w:p w14:paraId="04D48ECD" w14:textId="77777777" w:rsidR="00D71137" w:rsidRPr="00D71137" w:rsidRDefault="00D71137" w:rsidP="00D53150">
            <w:pPr>
              <w:spacing w:after="0" w:line="240" w:lineRule="auto"/>
              <w:jc w:val="center"/>
            </w:pPr>
            <w:r w:rsidRPr="00D71137">
              <w:t>Outer London</w:t>
            </w:r>
          </w:p>
          <w:p w14:paraId="6976F8F4" w14:textId="77777777" w:rsidR="00D71137" w:rsidRPr="00D71137" w:rsidRDefault="00D71137" w:rsidP="00D53150">
            <w:pPr>
              <w:spacing w:after="0" w:line="240" w:lineRule="auto"/>
              <w:jc w:val="center"/>
            </w:pPr>
            <w:r w:rsidRPr="00D71137">
              <w:t>Area</w:t>
            </w:r>
          </w:p>
        </w:tc>
        <w:tc>
          <w:tcPr>
            <w:tcW w:w="1849" w:type="dxa"/>
            <w:shd w:val="clear" w:color="auto" w:fill="EFE8F0" w:themeFill="background2"/>
          </w:tcPr>
          <w:p w14:paraId="1439A879" w14:textId="77777777" w:rsidR="00D71137" w:rsidRPr="00D71137" w:rsidRDefault="00D71137" w:rsidP="00D53150">
            <w:pPr>
              <w:spacing w:after="0" w:line="240" w:lineRule="auto"/>
              <w:jc w:val="center"/>
            </w:pPr>
            <w:r w:rsidRPr="00D71137">
              <w:t>Fringe Area</w:t>
            </w:r>
          </w:p>
        </w:tc>
      </w:tr>
      <w:tr w:rsidR="00AE339F" w:rsidRPr="00D71137" w14:paraId="2DE54C8A" w14:textId="77777777" w:rsidTr="00A03DAC">
        <w:trPr>
          <w:trHeight w:hRule="exact" w:val="378"/>
        </w:trPr>
        <w:tc>
          <w:tcPr>
            <w:tcW w:w="1627" w:type="dxa"/>
          </w:tcPr>
          <w:p w14:paraId="52898503" w14:textId="2AE1B497" w:rsidR="00AE339F" w:rsidRPr="00D71137" w:rsidRDefault="00AE339F" w:rsidP="00AE339F">
            <w:pPr>
              <w:jc w:val="center"/>
            </w:pPr>
            <w:r w:rsidRPr="00D71137">
              <w:t>minimum</w:t>
            </w:r>
          </w:p>
        </w:tc>
        <w:tc>
          <w:tcPr>
            <w:tcW w:w="1848" w:type="dxa"/>
          </w:tcPr>
          <w:p w14:paraId="00C0B6D0" w14:textId="4E25EE42" w:rsidR="00AE339F" w:rsidRPr="00D71137" w:rsidRDefault="00AE339F" w:rsidP="00AE339F">
            <w:pPr>
              <w:jc w:val="center"/>
            </w:pPr>
            <w:r w:rsidRPr="00142D8B">
              <w:t>£5</w:t>
            </w:r>
            <w:r w:rsidR="003D3961">
              <w:t>6,377</w:t>
            </w:r>
          </w:p>
        </w:tc>
        <w:tc>
          <w:tcPr>
            <w:tcW w:w="1850" w:type="dxa"/>
          </w:tcPr>
          <w:p w14:paraId="7C31F132" w14:textId="179A3996" w:rsidR="00AE339F" w:rsidRPr="00D71137" w:rsidRDefault="00AE339F" w:rsidP="00AE339F">
            <w:pPr>
              <w:jc w:val="center"/>
            </w:pPr>
            <w:r w:rsidRPr="00142D8B">
              <w:t>£</w:t>
            </w:r>
            <w:r w:rsidR="003D3961">
              <w:t>51,179</w:t>
            </w:r>
          </w:p>
        </w:tc>
        <w:tc>
          <w:tcPr>
            <w:tcW w:w="1849" w:type="dxa"/>
          </w:tcPr>
          <w:p w14:paraId="22FF0EBE" w14:textId="2B9563C0" w:rsidR="00AE339F" w:rsidRPr="00D71137" w:rsidRDefault="00AE339F" w:rsidP="00AE339F">
            <w:pPr>
              <w:jc w:val="center"/>
            </w:pPr>
            <w:r w:rsidRPr="00D71137">
              <w:t>£</w:t>
            </w:r>
            <w:r w:rsidR="003D3961">
              <w:t>48,723</w:t>
            </w:r>
          </w:p>
        </w:tc>
      </w:tr>
      <w:tr w:rsidR="00AE339F" w:rsidRPr="00D71137" w14:paraId="4FFD4AB5" w14:textId="77777777" w:rsidTr="00A03DAC">
        <w:trPr>
          <w:trHeight w:hRule="exact" w:val="359"/>
        </w:trPr>
        <w:tc>
          <w:tcPr>
            <w:tcW w:w="1627" w:type="dxa"/>
          </w:tcPr>
          <w:p w14:paraId="50B628D7" w14:textId="77777777" w:rsidR="00AE339F" w:rsidRPr="00D71137" w:rsidRDefault="00AE339F" w:rsidP="00AE339F">
            <w:pPr>
              <w:jc w:val="center"/>
            </w:pPr>
            <w:r w:rsidRPr="00D71137">
              <w:t>maximum</w:t>
            </w:r>
          </w:p>
        </w:tc>
        <w:tc>
          <w:tcPr>
            <w:tcW w:w="1848" w:type="dxa"/>
          </w:tcPr>
          <w:p w14:paraId="7749B0B8" w14:textId="2A424DD0" w:rsidR="00AE339F" w:rsidRPr="00D71137" w:rsidRDefault="00AE339F" w:rsidP="00AE339F">
            <w:pPr>
              <w:jc w:val="center"/>
            </w:pPr>
            <w:r w:rsidRPr="00142D8B">
              <w:t>£</w:t>
            </w:r>
            <w:r w:rsidR="003D3961">
              <w:t>81,051</w:t>
            </w:r>
          </w:p>
        </w:tc>
        <w:tc>
          <w:tcPr>
            <w:tcW w:w="1850" w:type="dxa"/>
          </w:tcPr>
          <w:p w14:paraId="610D8345" w14:textId="0DEF159B" w:rsidR="00AE339F" w:rsidRPr="00D71137" w:rsidRDefault="00AE339F" w:rsidP="00AE339F">
            <w:pPr>
              <w:jc w:val="center"/>
            </w:pPr>
            <w:r w:rsidRPr="00142D8B">
              <w:t>£7</w:t>
            </w:r>
            <w:r w:rsidR="003D3961">
              <w:t>5</w:t>
            </w:r>
            <w:r w:rsidRPr="00142D8B">
              <w:t>,</w:t>
            </w:r>
            <w:r w:rsidR="003D3961">
              <w:t>850</w:t>
            </w:r>
          </w:p>
        </w:tc>
        <w:tc>
          <w:tcPr>
            <w:tcW w:w="1849" w:type="dxa"/>
          </w:tcPr>
          <w:p w14:paraId="5E71D4CB" w14:textId="1C09D444" w:rsidR="00AE339F" w:rsidRPr="00D71137" w:rsidRDefault="00AE339F" w:rsidP="00AE339F">
            <w:pPr>
              <w:jc w:val="center"/>
            </w:pPr>
            <w:r w:rsidRPr="00D71137">
              <w:t>£</w:t>
            </w:r>
            <w:r w:rsidR="003D3961">
              <w:t>73,</w:t>
            </w:r>
            <w:r w:rsidR="004070BF">
              <w:t>393</w:t>
            </w:r>
          </w:p>
        </w:tc>
      </w:tr>
    </w:tbl>
    <w:p w14:paraId="166F757D" w14:textId="77777777" w:rsidR="00EB27D9" w:rsidRPr="00D53150" w:rsidRDefault="00EB27D9" w:rsidP="005725C5">
      <w:pPr>
        <w:rPr>
          <w:sz w:val="4"/>
          <w:szCs w:val="4"/>
        </w:rPr>
      </w:pPr>
    </w:p>
    <w:p w14:paraId="4598E32D" w14:textId="77777777" w:rsidR="00A03DAC" w:rsidRDefault="00A03DAC" w:rsidP="005725C5"/>
    <w:p w14:paraId="0EF95F14" w14:textId="7A41B3BA" w:rsidR="00EB27D9" w:rsidRDefault="00EB27D9" w:rsidP="005725C5">
      <w:r>
        <w:t>Such posts may be established for teachers whose primary purpose is the modelling and leading improvement of teaching skills, where those duties fall outside the criteria for TLR payment structure.</w:t>
      </w:r>
    </w:p>
    <w:p w14:paraId="2D501F24" w14:textId="472C13F5" w:rsidR="005725C5" w:rsidRDefault="00EB27D9" w:rsidP="005725C5">
      <w:r>
        <w:t xml:space="preserve">When determining the pay scales for such posts, the Governing Body will do this </w:t>
      </w:r>
      <w:r w:rsidR="005D0F73">
        <w:t xml:space="preserve">with reference </w:t>
      </w:r>
      <w:r>
        <w:t>to the weight of the responsibilities of the post</w:t>
      </w:r>
      <w:r w:rsidR="005D0F73">
        <w:t>,</w:t>
      </w:r>
      <w:r>
        <w:t xml:space="preserve"> </w:t>
      </w:r>
      <w:r w:rsidR="00405956">
        <w:t xml:space="preserve">and </w:t>
      </w:r>
      <w:r>
        <w:t>bearing in mind the need to ensure pay equality</w:t>
      </w:r>
      <w:r w:rsidR="00405956">
        <w:t>,</w:t>
      </w:r>
      <w:r>
        <w:t xml:space="preserve"> where posts are equally onerous</w:t>
      </w:r>
      <w:r w:rsidR="00405956">
        <w:t>,</w:t>
      </w:r>
      <w:r>
        <w:t xml:space="preserve"> and fair pay relativities between posts of differing  levels of responsibility.</w:t>
      </w:r>
    </w:p>
    <w:p w14:paraId="65EFE351" w14:textId="4AE6CE02" w:rsidR="00EB27D9" w:rsidRDefault="00EB27D9" w:rsidP="005725C5">
      <w:r>
        <w:t>The policy of the Governing Body is to appoint any new Leading Practitioner teacher at the bottom of the pay range.</w:t>
      </w:r>
    </w:p>
    <w:p w14:paraId="3202EB5D" w14:textId="77777777" w:rsidR="00A03DAC" w:rsidRDefault="00A03DAC" w:rsidP="005725C5"/>
    <w:p w14:paraId="1A9BF802" w14:textId="768DDF30" w:rsidR="00EB27D9" w:rsidRDefault="00EB27D9" w:rsidP="00A03DAC">
      <w:pPr>
        <w:pStyle w:val="Heading2"/>
      </w:pPr>
      <w:r>
        <w:t>Unqualified Teachers</w:t>
      </w:r>
    </w:p>
    <w:p w14:paraId="1F2CA9AC" w14:textId="739DCD9F" w:rsidR="00D53150" w:rsidRDefault="00EB27D9" w:rsidP="005725C5">
      <w:r>
        <w:t>The Governing Body has established the following pay scale for unqualified teachers employed in classroom teacher posts:</w:t>
      </w:r>
    </w:p>
    <w:tbl>
      <w:tblPr>
        <w:tblStyle w:val="TableGridLight"/>
        <w:tblW w:w="7174" w:type="dxa"/>
        <w:tblLayout w:type="fixed"/>
        <w:tblLook w:val="01E0" w:firstRow="1" w:lastRow="1" w:firstColumn="1" w:lastColumn="1" w:noHBand="0" w:noVBand="0"/>
      </w:tblPr>
      <w:tblGrid>
        <w:gridCol w:w="1627"/>
        <w:gridCol w:w="1848"/>
        <w:gridCol w:w="1850"/>
        <w:gridCol w:w="1849"/>
      </w:tblGrid>
      <w:tr w:rsidR="00D71137" w:rsidRPr="00D71137" w14:paraId="45B09B13" w14:textId="77777777" w:rsidTr="00A03DAC">
        <w:trPr>
          <w:trHeight w:hRule="exact" w:val="599"/>
        </w:trPr>
        <w:tc>
          <w:tcPr>
            <w:tcW w:w="1627" w:type="dxa"/>
            <w:shd w:val="clear" w:color="auto" w:fill="EFE8F0" w:themeFill="background2"/>
          </w:tcPr>
          <w:p w14:paraId="2561AFB3" w14:textId="77777777" w:rsidR="00D71137" w:rsidRPr="00D71137" w:rsidRDefault="00D71137" w:rsidP="00D53150">
            <w:pPr>
              <w:spacing w:after="0" w:line="240" w:lineRule="auto"/>
              <w:jc w:val="center"/>
            </w:pPr>
          </w:p>
        </w:tc>
        <w:tc>
          <w:tcPr>
            <w:tcW w:w="1848" w:type="dxa"/>
            <w:shd w:val="clear" w:color="auto" w:fill="EFE8F0" w:themeFill="background2"/>
          </w:tcPr>
          <w:p w14:paraId="2F9E2857" w14:textId="77777777" w:rsidR="00D71137" w:rsidRPr="00D71137" w:rsidRDefault="00D71137" w:rsidP="00D53150">
            <w:pPr>
              <w:spacing w:after="0" w:line="240" w:lineRule="auto"/>
              <w:jc w:val="center"/>
            </w:pPr>
            <w:r w:rsidRPr="00D71137">
              <w:t>Inner London Area</w:t>
            </w:r>
          </w:p>
        </w:tc>
        <w:tc>
          <w:tcPr>
            <w:tcW w:w="1850" w:type="dxa"/>
            <w:shd w:val="clear" w:color="auto" w:fill="EFE8F0" w:themeFill="background2"/>
          </w:tcPr>
          <w:p w14:paraId="617E61ED" w14:textId="77777777" w:rsidR="00D71137" w:rsidRPr="00D71137" w:rsidRDefault="00D71137" w:rsidP="00D53150">
            <w:pPr>
              <w:spacing w:after="0" w:line="240" w:lineRule="auto"/>
              <w:jc w:val="center"/>
            </w:pPr>
            <w:r w:rsidRPr="00D71137">
              <w:t>Outer London</w:t>
            </w:r>
          </w:p>
          <w:p w14:paraId="487FB683" w14:textId="77777777" w:rsidR="00D71137" w:rsidRPr="00D71137" w:rsidRDefault="00D71137" w:rsidP="00D53150">
            <w:pPr>
              <w:spacing w:after="0" w:line="240" w:lineRule="auto"/>
              <w:jc w:val="center"/>
            </w:pPr>
            <w:r w:rsidRPr="00D71137">
              <w:t>Area</w:t>
            </w:r>
          </w:p>
        </w:tc>
        <w:tc>
          <w:tcPr>
            <w:tcW w:w="1849" w:type="dxa"/>
            <w:shd w:val="clear" w:color="auto" w:fill="EFE8F0" w:themeFill="background2"/>
          </w:tcPr>
          <w:p w14:paraId="66898B44" w14:textId="77777777" w:rsidR="00D71137" w:rsidRPr="00D71137" w:rsidRDefault="00D71137" w:rsidP="00D53150">
            <w:pPr>
              <w:spacing w:after="0" w:line="240" w:lineRule="auto"/>
              <w:jc w:val="center"/>
            </w:pPr>
            <w:r w:rsidRPr="00D71137">
              <w:t>Fringe Area</w:t>
            </w:r>
          </w:p>
        </w:tc>
      </w:tr>
      <w:tr w:rsidR="00044DC9" w:rsidRPr="00D71137" w14:paraId="7BC086CB" w14:textId="77777777" w:rsidTr="00A03DAC">
        <w:trPr>
          <w:trHeight w:hRule="exact" w:val="378"/>
        </w:trPr>
        <w:tc>
          <w:tcPr>
            <w:tcW w:w="1627" w:type="dxa"/>
          </w:tcPr>
          <w:p w14:paraId="233A0CE8" w14:textId="77777777" w:rsidR="00044DC9" w:rsidRPr="00D71137" w:rsidRDefault="00044DC9" w:rsidP="00044DC9">
            <w:pPr>
              <w:jc w:val="center"/>
            </w:pPr>
            <w:r w:rsidRPr="00D71137">
              <w:t>1</w:t>
            </w:r>
          </w:p>
        </w:tc>
        <w:tc>
          <w:tcPr>
            <w:tcW w:w="1848" w:type="dxa"/>
          </w:tcPr>
          <w:p w14:paraId="050DF46E" w14:textId="000D3C76" w:rsidR="00044DC9" w:rsidRPr="00D71137" w:rsidRDefault="00044DC9" w:rsidP="00044DC9">
            <w:pPr>
              <w:jc w:val="center"/>
            </w:pPr>
            <w:r w:rsidRPr="00395B78">
              <w:t>£2</w:t>
            </w:r>
            <w:r w:rsidR="004070BF">
              <w:t>5</w:t>
            </w:r>
            <w:r w:rsidRPr="00395B78">
              <w:t>,</w:t>
            </w:r>
            <w:r w:rsidR="004070BF">
              <w:t>831</w:t>
            </w:r>
          </w:p>
        </w:tc>
        <w:tc>
          <w:tcPr>
            <w:tcW w:w="1850" w:type="dxa"/>
          </w:tcPr>
          <w:p w14:paraId="0366D2C4" w14:textId="244AD4AF" w:rsidR="00044DC9" w:rsidRPr="00D71137" w:rsidRDefault="00044DC9" w:rsidP="00044DC9">
            <w:pPr>
              <w:jc w:val="center"/>
            </w:pPr>
            <w:r w:rsidRPr="00395B78">
              <w:t>£2</w:t>
            </w:r>
            <w:r w:rsidR="004070BF">
              <w:t>4</w:t>
            </w:r>
            <w:r w:rsidRPr="00395B78">
              <w:t>,</w:t>
            </w:r>
            <w:r w:rsidR="004070BF">
              <w:t>415</w:t>
            </w:r>
          </w:p>
        </w:tc>
        <w:tc>
          <w:tcPr>
            <w:tcW w:w="1849" w:type="dxa"/>
          </w:tcPr>
          <w:p w14:paraId="1AB06287" w14:textId="39A1DE2E" w:rsidR="00044DC9" w:rsidRPr="00D71137" w:rsidRDefault="00044DC9" w:rsidP="00044DC9">
            <w:pPr>
              <w:jc w:val="center"/>
            </w:pPr>
            <w:r w:rsidRPr="00D71137">
              <w:t>£</w:t>
            </w:r>
            <w:r w:rsidR="004070BF">
              <w:t>21,933</w:t>
            </w:r>
          </w:p>
        </w:tc>
      </w:tr>
      <w:tr w:rsidR="00044DC9" w:rsidRPr="00D71137" w14:paraId="645E517C" w14:textId="77777777" w:rsidTr="00A03DAC">
        <w:trPr>
          <w:trHeight w:hRule="exact" w:val="359"/>
        </w:trPr>
        <w:tc>
          <w:tcPr>
            <w:tcW w:w="1627" w:type="dxa"/>
          </w:tcPr>
          <w:p w14:paraId="24000AF7" w14:textId="77777777" w:rsidR="00044DC9" w:rsidRPr="00D71137" w:rsidRDefault="00044DC9" w:rsidP="00044DC9">
            <w:pPr>
              <w:jc w:val="center"/>
            </w:pPr>
            <w:r w:rsidRPr="00D71137">
              <w:t>2</w:t>
            </w:r>
          </w:p>
        </w:tc>
        <w:tc>
          <w:tcPr>
            <w:tcW w:w="1848" w:type="dxa"/>
          </w:tcPr>
          <w:p w14:paraId="30B16AE4" w14:textId="45653844" w:rsidR="00044DC9" w:rsidRPr="00D71137" w:rsidRDefault="00044DC9" w:rsidP="00044DC9">
            <w:pPr>
              <w:jc w:val="center"/>
            </w:pPr>
            <w:r w:rsidRPr="00395B78">
              <w:t>£2</w:t>
            </w:r>
            <w:r w:rsidR="004070BF">
              <w:t>8</w:t>
            </w:r>
            <w:r w:rsidRPr="00395B78">
              <w:t>,</w:t>
            </w:r>
            <w:r w:rsidR="004070BF">
              <w:t>194</w:t>
            </w:r>
          </w:p>
        </w:tc>
        <w:tc>
          <w:tcPr>
            <w:tcW w:w="1850" w:type="dxa"/>
          </w:tcPr>
          <w:p w14:paraId="215E7968" w14:textId="00EB1616" w:rsidR="00044DC9" w:rsidRPr="00D71137" w:rsidRDefault="00044DC9" w:rsidP="00044DC9">
            <w:pPr>
              <w:jc w:val="center"/>
            </w:pPr>
            <w:r w:rsidRPr="00395B78">
              <w:t>£2</w:t>
            </w:r>
            <w:r w:rsidR="004070BF">
              <w:t>6</w:t>
            </w:r>
            <w:r w:rsidR="00226BA7">
              <w:t>,</w:t>
            </w:r>
            <w:r w:rsidR="004070BF">
              <w:t>779</w:t>
            </w:r>
          </w:p>
        </w:tc>
        <w:tc>
          <w:tcPr>
            <w:tcW w:w="1849" w:type="dxa"/>
          </w:tcPr>
          <w:p w14:paraId="406456AF" w14:textId="2E421F5C" w:rsidR="00044DC9" w:rsidRPr="00D71137" w:rsidRDefault="00044DC9" w:rsidP="00044DC9">
            <w:pPr>
              <w:jc w:val="center"/>
            </w:pPr>
            <w:r w:rsidRPr="00D71137">
              <w:t>£</w:t>
            </w:r>
            <w:r w:rsidR="00424CB8">
              <w:t>2</w:t>
            </w:r>
            <w:r w:rsidR="004070BF">
              <w:t>4</w:t>
            </w:r>
            <w:r w:rsidR="00424CB8">
              <w:t>,</w:t>
            </w:r>
            <w:r w:rsidR="004070BF">
              <w:t>293</w:t>
            </w:r>
          </w:p>
        </w:tc>
      </w:tr>
      <w:tr w:rsidR="00044DC9" w:rsidRPr="00D71137" w14:paraId="14E96F0C" w14:textId="77777777" w:rsidTr="00A03DAC">
        <w:trPr>
          <w:trHeight w:hRule="exact" w:val="376"/>
        </w:trPr>
        <w:tc>
          <w:tcPr>
            <w:tcW w:w="1627" w:type="dxa"/>
          </w:tcPr>
          <w:p w14:paraId="1169010E" w14:textId="77777777" w:rsidR="00044DC9" w:rsidRPr="00D71137" w:rsidRDefault="00044DC9" w:rsidP="00044DC9">
            <w:pPr>
              <w:jc w:val="center"/>
            </w:pPr>
            <w:r w:rsidRPr="00D71137">
              <w:t>3</w:t>
            </w:r>
          </w:p>
        </w:tc>
        <w:tc>
          <w:tcPr>
            <w:tcW w:w="1848" w:type="dxa"/>
          </w:tcPr>
          <w:p w14:paraId="045A24FF" w14:textId="45C9BA0B" w:rsidR="00044DC9" w:rsidRPr="00D71137" w:rsidRDefault="00044DC9" w:rsidP="00044DC9">
            <w:pPr>
              <w:jc w:val="center"/>
            </w:pPr>
            <w:r w:rsidRPr="00395B78">
              <w:t>£</w:t>
            </w:r>
            <w:r w:rsidR="004070BF">
              <w:t>30</w:t>
            </w:r>
            <w:r w:rsidRPr="00395B78">
              <w:t>,</w:t>
            </w:r>
            <w:r w:rsidR="004070BF">
              <w:t>557</w:t>
            </w:r>
          </w:p>
        </w:tc>
        <w:tc>
          <w:tcPr>
            <w:tcW w:w="1850" w:type="dxa"/>
          </w:tcPr>
          <w:p w14:paraId="1149F2E0" w14:textId="58BABD87" w:rsidR="00044DC9" w:rsidRPr="00D71137" w:rsidRDefault="00044DC9" w:rsidP="00044DC9">
            <w:pPr>
              <w:jc w:val="center"/>
            </w:pPr>
            <w:r w:rsidRPr="00395B78">
              <w:t>£2</w:t>
            </w:r>
            <w:r w:rsidR="004070BF">
              <w:t>9</w:t>
            </w:r>
            <w:r w:rsidRPr="00395B78">
              <w:t>,</w:t>
            </w:r>
            <w:r w:rsidR="004070BF">
              <w:t>141</w:t>
            </w:r>
          </w:p>
        </w:tc>
        <w:tc>
          <w:tcPr>
            <w:tcW w:w="1849" w:type="dxa"/>
          </w:tcPr>
          <w:p w14:paraId="5CF7439B" w14:textId="1D3878BD" w:rsidR="00044DC9" w:rsidRPr="00D71137" w:rsidRDefault="00044DC9" w:rsidP="00044DC9">
            <w:pPr>
              <w:jc w:val="center"/>
            </w:pPr>
            <w:r w:rsidRPr="00D71137">
              <w:t>£2</w:t>
            </w:r>
            <w:r w:rsidR="004070BF">
              <w:t>6,656</w:t>
            </w:r>
          </w:p>
        </w:tc>
      </w:tr>
      <w:tr w:rsidR="00044DC9" w:rsidRPr="00D71137" w14:paraId="52BDA652" w14:textId="77777777" w:rsidTr="00A03DAC">
        <w:trPr>
          <w:trHeight w:hRule="exact" w:val="359"/>
        </w:trPr>
        <w:tc>
          <w:tcPr>
            <w:tcW w:w="1627" w:type="dxa"/>
          </w:tcPr>
          <w:p w14:paraId="5A55DBC0" w14:textId="77777777" w:rsidR="00044DC9" w:rsidRPr="00D71137" w:rsidRDefault="00044DC9" w:rsidP="00044DC9">
            <w:pPr>
              <w:jc w:val="center"/>
            </w:pPr>
            <w:r w:rsidRPr="00D71137">
              <w:t>4</w:t>
            </w:r>
          </w:p>
        </w:tc>
        <w:tc>
          <w:tcPr>
            <w:tcW w:w="1848" w:type="dxa"/>
          </w:tcPr>
          <w:p w14:paraId="2ADC3E07" w14:textId="4B45F15F" w:rsidR="00044DC9" w:rsidRPr="00D71137" w:rsidRDefault="00044DC9" w:rsidP="00044DC9">
            <w:pPr>
              <w:jc w:val="center"/>
            </w:pPr>
            <w:r w:rsidRPr="00395B78">
              <w:t>£3</w:t>
            </w:r>
            <w:r w:rsidR="004070BF">
              <w:t>2</w:t>
            </w:r>
            <w:r w:rsidRPr="00395B78">
              <w:t>,64</w:t>
            </w:r>
            <w:r w:rsidR="004070BF">
              <w:t>0</w:t>
            </w:r>
          </w:p>
        </w:tc>
        <w:tc>
          <w:tcPr>
            <w:tcW w:w="1850" w:type="dxa"/>
          </w:tcPr>
          <w:p w14:paraId="5E444DE2" w14:textId="00D29028" w:rsidR="00044DC9" w:rsidRPr="00D71137" w:rsidRDefault="00044DC9" w:rsidP="00044DC9">
            <w:pPr>
              <w:jc w:val="center"/>
            </w:pPr>
            <w:r w:rsidRPr="00395B78">
              <w:t>£</w:t>
            </w:r>
            <w:r w:rsidR="004070BF">
              <w:t>31,229</w:t>
            </w:r>
          </w:p>
        </w:tc>
        <w:tc>
          <w:tcPr>
            <w:tcW w:w="1849" w:type="dxa"/>
          </w:tcPr>
          <w:p w14:paraId="7D6CD1E8" w14:textId="04D3AA97" w:rsidR="00044DC9" w:rsidRPr="00D71137" w:rsidRDefault="00044DC9" w:rsidP="00044DC9">
            <w:pPr>
              <w:jc w:val="center"/>
            </w:pPr>
            <w:r w:rsidRPr="00D71137">
              <w:t>£2</w:t>
            </w:r>
            <w:r w:rsidR="004070BF">
              <w:t>8,738</w:t>
            </w:r>
          </w:p>
        </w:tc>
      </w:tr>
      <w:tr w:rsidR="00044DC9" w:rsidRPr="00D71137" w14:paraId="4D551DFB" w14:textId="77777777" w:rsidTr="00A03DAC">
        <w:trPr>
          <w:trHeight w:hRule="exact" w:val="378"/>
        </w:trPr>
        <w:tc>
          <w:tcPr>
            <w:tcW w:w="1627" w:type="dxa"/>
          </w:tcPr>
          <w:p w14:paraId="50A26723" w14:textId="77777777" w:rsidR="00044DC9" w:rsidRPr="00D71137" w:rsidRDefault="00044DC9" w:rsidP="00044DC9">
            <w:pPr>
              <w:jc w:val="center"/>
            </w:pPr>
            <w:r w:rsidRPr="00D71137">
              <w:t>5</w:t>
            </w:r>
          </w:p>
        </w:tc>
        <w:tc>
          <w:tcPr>
            <w:tcW w:w="1848" w:type="dxa"/>
          </w:tcPr>
          <w:p w14:paraId="015B9145" w14:textId="2B8CC462" w:rsidR="00044DC9" w:rsidRPr="00D71137" w:rsidRDefault="00044DC9" w:rsidP="00044DC9">
            <w:pPr>
              <w:jc w:val="center"/>
            </w:pPr>
            <w:r w:rsidRPr="00395B78">
              <w:t>£3</w:t>
            </w:r>
            <w:r w:rsidR="004070BF">
              <w:t>5,000</w:t>
            </w:r>
          </w:p>
        </w:tc>
        <w:tc>
          <w:tcPr>
            <w:tcW w:w="1850" w:type="dxa"/>
          </w:tcPr>
          <w:p w14:paraId="30E0B898" w14:textId="5F4BC4CA" w:rsidR="00044DC9" w:rsidRPr="00D71137" w:rsidRDefault="00044DC9" w:rsidP="00044DC9">
            <w:pPr>
              <w:jc w:val="center"/>
            </w:pPr>
            <w:r w:rsidRPr="00395B78">
              <w:t>£3</w:t>
            </w:r>
            <w:r w:rsidR="004070BF">
              <w:t>3</w:t>
            </w:r>
            <w:r w:rsidRPr="00395B78">
              <w:t>,59</w:t>
            </w:r>
            <w:r w:rsidR="004070BF">
              <w:t>0</w:t>
            </w:r>
          </w:p>
        </w:tc>
        <w:tc>
          <w:tcPr>
            <w:tcW w:w="1849" w:type="dxa"/>
          </w:tcPr>
          <w:p w14:paraId="38165F5C" w14:textId="322CC5E4" w:rsidR="00044DC9" w:rsidRPr="00D71137" w:rsidRDefault="00044DC9" w:rsidP="00044DC9">
            <w:pPr>
              <w:jc w:val="center"/>
            </w:pPr>
            <w:r w:rsidRPr="00D71137">
              <w:t>£</w:t>
            </w:r>
            <w:r w:rsidR="004070BF">
              <w:t>31,102</w:t>
            </w:r>
          </w:p>
        </w:tc>
      </w:tr>
      <w:tr w:rsidR="00044DC9" w:rsidRPr="00D71137" w14:paraId="45001F8E" w14:textId="77777777" w:rsidTr="00A03DAC">
        <w:trPr>
          <w:trHeight w:hRule="exact" w:val="359"/>
        </w:trPr>
        <w:tc>
          <w:tcPr>
            <w:tcW w:w="1627" w:type="dxa"/>
          </w:tcPr>
          <w:p w14:paraId="556C0857" w14:textId="77777777" w:rsidR="00044DC9" w:rsidRPr="00D71137" w:rsidRDefault="00044DC9" w:rsidP="00044DC9">
            <w:pPr>
              <w:jc w:val="center"/>
            </w:pPr>
            <w:r w:rsidRPr="00D71137">
              <w:t>6</w:t>
            </w:r>
          </w:p>
        </w:tc>
        <w:tc>
          <w:tcPr>
            <w:tcW w:w="1848" w:type="dxa"/>
          </w:tcPr>
          <w:p w14:paraId="2C88C97F" w14:textId="74283AFB" w:rsidR="00044DC9" w:rsidRPr="00D71137" w:rsidRDefault="00044DC9" w:rsidP="00044DC9">
            <w:pPr>
              <w:jc w:val="center"/>
            </w:pPr>
            <w:r w:rsidRPr="00395B78">
              <w:t>£3</w:t>
            </w:r>
            <w:r w:rsidR="004070BF">
              <w:t>7</w:t>
            </w:r>
            <w:r w:rsidRPr="00395B78">
              <w:t>,</w:t>
            </w:r>
            <w:r w:rsidR="004070BF">
              <w:t>362</w:t>
            </w:r>
          </w:p>
        </w:tc>
        <w:tc>
          <w:tcPr>
            <w:tcW w:w="1850" w:type="dxa"/>
          </w:tcPr>
          <w:p w14:paraId="16A6E974" w14:textId="466195E4" w:rsidR="00044DC9" w:rsidRPr="00D71137" w:rsidRDefault="00044DC9" w:rsidP="00044DC9">
            <w:pPr>
              <w:jc w:val="center"/>
            </w:pPr>
            <w:r w:rsidRPr="00395B78">
              <w:t>£3</w:t>
            </w:r>
            <w:r w:rsidR="004070BF">
              <w:t>5,954</w:t>
            </w:r>
          </w:p>
        </w:tc>
        <w:tc>
          <w:tcPr>
            <w:tcW w:w="1849" w:type="dxa"/>
          </w:tcPr>
          <w:p w14:paraId="1C56B23A" w14:textId="08C92D79" w:rsidR="00044DC9" w:rsidRPr="00D71137" w:rsidRDefault="00044DC9" w:rsidP="00044DC9">
            <w:pPr>
              <w:jc w:val="center"/>
            </w:pPr>
            <w:r w:rsidRPr="00D71137">
              <w:t>£</w:t>
            </w:r>
            <w:r w:rsidR="00424CB8">
              <w:t>3</w:t>
            </w:r>
            <w:r w:rsidR="004070BF">
              <w:t>3,464</w:t>
            </w:r>
          </w:p>
        </w:tc>
      </w:tr>
    </w:tbl>
    <w:p w14:paraId="2A4EE6A9" w14:textId="2FF3988B" w:rsidR="00EB27D9" w:rsidRPr="00D53150" w:rsidRDefault="00EB27D9" w:rsidP="00D71137">
      <w:pPr>
        <w:jc w:val="center"/>
        <w:rPr>
          <w:sz w:val="18"/>
          <w:szCs w:val="18"/>
        </w:rPr>
      </w:pPr>
    </w:p>
    <w:p w14:paraId="6AD6A022" w14:textId="77777777" w:rsidR="00A03DAC" w:rsidRDefault="00A03DAC" w:rsidP="005725C5">
      <w:pPr>
        <w:rPr>
          <w:i/>
          <w:iCs/>
        </w:rPr>
      </w:pPr>
    </w:p>
    <w:p w14:paraId="0D91E18E" w14:textId="32C280DE" w:rsidR="00BA4900" w:rsidRDefault="00EB27D9" w:rsidP="00A03DAC">
      <w:pPr>
        <w:pStyle w:val="Heading2"/>
      </w:pPr>
      <w:r>
        <w:t>Leadership Teacher Posts (Headteacher</w:t>
      </w:r>
      <w:r w:rsidR="00E7575D">
        <w:t>/Executive Headteacher</w:t>
      </w:r>
      <w:r>
        <w:t>, Deputy and Assistant Headteacher)</w:t>
      </w:r>
    </w:p>
    <w:p w14:paraId="7E105763" w14:textId="77777777" w:rsidR="00A03DAC" w:rsidRPr="00A03DAC" w:rsidRDefault="00A03DAC" w:rsidP="00A03DAC"/>
    <w:p w14:paraId="4C55FEF2" w14:textId="74690940" w:rsidR="00AA4C26" w:rsidRDefault="00AA4C26" w:rsidP="005725C5">
      <w:r>
        <w:t xml:space="preserve">The pay ranges for </w:t>
      </w:r>
      <w:r w:rsidR="005D0F73">
        <w:t>L</w:t>
      </w:r>
      <w:r>
        <w:t xml:space="preserve">eadership </w:t>
      </w:r>
      <w:r w:rsidR="005D0F73">
        <w:t>T</w:t>
      </w:r>
      <w:r>
        <w:t>eachers will be determined in accordance with the criteria specified in the STPCD and ensuring fair pay relativities.</w:t>
      </w:r>
    </w:p>
    <w:p w14:paraId="2CB72E12" w14:textId="77777777" w:rsidR="00AA4C26" w:rsidRDefault="00AA4C26" w:rsidP="005725C5">
      <w:r>
        <w:t>The Governing Body has established the following pay ranges for Leadership Teachers (appendix 2)</w:t>
      </w:r>
    </w:p>
    <w:p w14:paraId="41F979A5" w14:textId="7B39EF91" w:rsidR="00AA4C26" w:rsidRDefault="00D53150" w:rsidP="005725C5">
      <w:pPr>
        <w:rPr>
          <w:i/>
          <w:iCs/>
        </w:rPr>
      </w:pPr>
      <w:r>
        <w:rPr>
          <w:i/>
          <w:iCs/>
        </w:rPr>
        <w:t>[</w:t>
      </w:r>
      <w:r w:rsidR="00AA4C26">
        <w:rPr>
          <w:i/>
          <w:iCs/>
        </w:rPr>
        <w:t>Insert 7 point range for Headteacher</w:t>
      </w:r>
      <w:r>
        <w:rPr>
          <w:i/>
          <w:iCs/>
        </w:rPr>
        <w:t>]</w:t>
      </w:r>
    </w:p>
    <w:p w14:paraId="7237A637" w14:textId="293C6EC6" w:rsidR="00AA4C26" w:rsidRDefault="00D53150" w:rsidP="005725C5">
      <w:pPr>
        <w:rPr>
          <w:i/>
          <w:iCs/>
        </w:rPr>
      </w:pPr>
      <w:r>
        <w:rPr>
          <w:i/>
          <w:iCs/>
        </w:rPr>
        <w:t>[</w:t>
      </w:r>
      <w:r w:rsidR="00AA4C26">
        <w:rPr>
          <w:i/>
          <w:iCs/>
        </w:rPr>
        <w:t>Insert 5 point range for deputy headteacher</w:t>
      </w:r>
      <w:r>
        <w:rPr>
          <w:i/>
          <w:iCs/>
        </w:rPr>
        <w:t>]</w:t>
      </w:r>
    </w:p>
    <w:p w14:paraId="5B6E2506" w14:textId="0E726A17" w:rsidR="00AA4C26" w:rsidRDefault="00D53150" w:rsidP="005725C5">
      <w:pPr>
        <w:rPr>
          <w:i/>
          <w:iCs/>
        </w:rPr>
      </w:pPr>
      <w:r>
        <w:rPr>
          <w:i/>
          <w:iCs/>
        </w:rPr>
        <w:t>[</w:t>
      </w:r>
      <w:r w:rsidR="00AA4C26">
        <w:rPr>
          <w:i/>
          <w:iCs/>
        </w:rPr>
        <w:t>Insert 5 point range for Assistant Headteacher</w:t>
      </w:r>
      <w:r>
        <w:rPr>
          <w:i/>
          <w:iCs/>
        </w:rPr>
        <w:t>]</w:t>
      </w:r>
    </w:p>
    <w:p w14:paraId="4C5C9638" w14:textId="05193EE3" w:rsidR="00AA4C26" w:rsidRDefault="00AA4C26" w:rsidP="005725C5">
      <w:r>
        <w:t>Discretionar</w:t>
      </w:r>
      <w:r w:rsidR="00A322B6">
        <w:t xml:space="preserve">y </w:t>
      </w:r>
      <w:r>
        <w:t xml:space="preserve"> paym</w:t>
      </w:r>
      <w:r w:rsidR="00A322B6">
        <w:t>ents to the headteacher</w:t>
      </w:r>
      <w:r w:rsidR="00E7575D">
        <w:t>/executive headteacher</w:t>
      </w:r>
      <w:r w:rsidR="00A322B6">
        <w:t xml:space="preserve"> will be determined in accordance with the provisions of the current STPCD and will be reviewed annually.</w:t>
      </w:r>
    </w:p>
    <w:p w14:paraId="348E418A" w14:textId="4D7D3A6D" w:rsidR="00AE7592" w:rsidRPr="00A03DAC" w:rsidRDefault="00AE7592" w:rsidP="005725C5">
      <w:pPr>
        <w:rPr>
          <w:rFonts w:ascii="Work Sans Light" w:hAnsi="Work Sans Light"/>
          <w:color w:val="55345A" w:themeColor="text2"/>
        </w:rPr>
      </w:pPr>
      <w:r>
        <w:t>Once the headteacher has reached the maximum point on their salary range, Governors may decide to pay an additional sum for clearly defined reasons of up to 25% of the maximum of the salary range.</w:t>
      </w:r>
      <w:r w:rsidR="009D2F5D">
        <w:t xml:space="preserve"> </w:t>
      </w:r>
      <w:r w:rsidR="00F27AE0" w:rsidRPr="000742EF">
        <w:rPr>
          <w:rFonts w:ascii="Work Sans Light" w:hAnsi="Work Sans Light"/>
          <w:color w:val="55345A" w:themeColor="text2"/>
          <w:highlight w:val="yellow"/>
        </w:rPr>
        <w:t>Governors</w:t>
      </w:r>
      <w:r w:rsidR="00EC674A" w:rsidRPr="000742EF">
        <w:rPr>
          <w:rFonts w:ascii="Work Sans Light" w:hAnsi="Work Sans Light"/>
          <w:color w:val="55345A" w:themeColor="text2"/>
          <w:highlight w:val="yellow"/>
        </w:rPr>
        <w:t xml:space="preserve"> should decide on an annual basis </w:t>
      </w:r>
      <w:r w:rsidR="009E23BB" w:rsidRPr="000742EF">
        <w:rPr>
          <w:rFonts w:ascii="Work Sans Light" w:hAnsi="Work Sans Light"/>
          <w:color w:val="55345A" w:themeColor="text2"/>
          <w:highlight w:val="yellow"/>
        </w:rPr>
        <w:t>whether this discretionary uplift should be retained based on perfor</w:t>
      </w:r>
      <w:r w:rsidR="00471004" w:rsidRPr="000742EF">
        <w:rPr>
          <w:rFonts w:ascii="Work Sans Light" w:hAnsi="Work Sans Light"/>
          <w:color w:val="55345A" w:themeColor="text2"/>
          <w:highlight w:val="yellow"/>
        </w:rPr>
        <w:t xml:space="preserve">mance management objectives and the current needs of the </w:t>
      </w:r>
      <w:proofErr w:type="spellStart"/>
      <w:proofErr w:type="gramStart"/>
      <w:r w:rsidR="00471004" w:rsidRPr="000742EF">
        <w:rPr>
          <w:rFonts w:ascii="Work Sans Light" w:hAnsi="Work Sans Light"/>
          <w:color w:val="55345A" w:themeColor="text2"/>
          <w:highlight w:val="yellow"/>
        </w:rPr>
        <w:t>school.</w:t>
      </w:r>
      <w:r w:rsidR="0074717B">
        <w:rPr>
          <w:rFonts w:ascii="Work Sans Light" w:hAnsi="Work Sans Light"/>
          <w:color w:val="55345A" w:themeColor="text2"/>
          <w:highlight w:val="yellow"/>
        </w:rPr>
        <w:t>Governors</w:t>
      </w:r>
      <w:proofErr w:type="spellEnd"/>
      <w:proofErr w:type="gramEnd"/>
      <w:r w:rsidR="0074717B">
        <w:rPr>
          <w:rFonts w:ascii="Work Sans Light" w:hAnsi="Work Sans Light"/>
          <w:color w:val="55345A" w:themeColor="text2"/>
          <w:highlight w:val="yellow"/>
        </w:rPr>
        <w:t xml:space="preserve"> may decide to pay up to 15% rather than 25%.</w:t>
      </w:r>
      <w:r w:rsidR="009E23BB" w:rsidRPr="000742EF">
        <w:rPr>
          <w:rFonts w:ascii="Work Sans Light" w:hAnsi="Work Sans Light"/>
          <w:color w:val="55345A" w:themeColor="text2"/>
          <w:highlight w:val="yellow"/>
        </w:rPr>
        <w:t xml:space="preserve"> </w:t>
      </w:r>
      <w:r w:rsidR="000742EF" w:rsidRPr="000742EF">
        <w:rPr>
          <w:rFonts w:ascii="Work Sans Light" w:hAnsi="Work Sans Light"/>
          <w:color w:val="55345A" w:themeColor="text2"/>
          <w:highlight w:val="yellow"/>
        </w:rPr>
        <w:t>Where the salary exceeds £100,000 in a primary school advice should be sought from the LDBS</w:t>
      </w:r>
      <w:r w:rsidR="000742EF">
        <w:rPr>
          <w:rFonts w:ascii="Work Sans Light" w:hAnsi="Work Sans Light"/>
          <w:color w:val="55345A" w:themeColor="text2"/>
        </w:rPr>
        <w:t xml:space="preserve"> </w:t>
      </w:r>
      <w:r w:rsidR="000742EF" w:rsidRPr="000742EF">
        <w:rPr>
          <w:rFonts w:ascii="Work Sans Light" w:hAnsi="Work Sans Light"/>
          <w:color w:val="55345A" w:themeColor="text2"/>
          <w:highlight w:val="yellow"/>
        </w:rPr>
        <w:t>to explore any long term implications</w:t>
      </w:r>
      <w:r w:rsidR="000742EF">
        <w:rPr>
          <w:rFonts w:ascii="Work Sans Light" w:hAnsi="Work Sans Light"/>
          <w:color w:val="55345A" w:themeColor="text2"/>
        </w:rPr>
        <w:t xml:space="preserve">  </w:t>
      </w:r>
    </w:p>
    <w:p w14:paraId="6DA26836" w14:textId="7925B4CE" w:rsidR="00AE7592" w:rsidRPr="00627C99" w:rsidRDefault="00AE7592" w:rsidP="005725C5">
      <w:pPr>
        <w:rPr>
          <w:rFonts w:asciiTheme="majorHAnsi" w:hAnsiTheme="majorHAnsi"/>
        </w:rPr>
      </w:pPr>
      <w:r w:rsidRPr="00627C99">
        <w:rPr>
          <w:rFonts w:asciiTheme="majorHAnsi" w:hAnsiTheme="majorHAnsi"/>
          <w:highlight w:val="yellow"/>
        </w:rPr>
        <w:t>The Governing Body</w:t>
      </w:r>
      <w:r w:rsidR="005D0F73" w:rsidRPr="00627C99">
        <w:rPr>
          <w:rFonts w:asciiTheme="majorHAnsi" w:hAnsiTheme="majorHAnsi"/>
          <w:highlight w:val="yellow"/>
        </w:rPr>
        <w:t>,</w:t>
      </w:r>
      <w:r w:rsidRPr="00627C99">
        <w:rPr>
          <w:rFonts w:asciiTheme="majorHAnsi" w:hAnsiTheme="majorHAnsi"/>
          <w:highlight w:val="yellow"/>
        </w:rPr>
        <w:t xml:space="preserve"> in order to recognise any additional work during the year and into periods of school closure, or as part of the commitment to well being</w:t>
      </w:r>
      <w:r w:rsidR="005D0F73" w:rsidRPr="00627C99">
        <w:rPr>
          <w:rFonts w:asciiTheme="majorHAnsi" w:hAnsiTheme="majorHAnsi"/>
          <w:highlight w:val="yellow"/>
        </w:rPr>
        <w:t>,</w:t>
      </w:r>
      <w:r w:rsidRPr="00627C99">
        <w:rPr>
          <w:rFonts w:asciiTheme="majorHAnsi" w:hAnsiTheme="majorHAnsi"/>
          <w:highlight w:val="yellow"/>
        </w:rPr>
        <w:t xml:space="preserve"> will </w:t>
      </w:r>
      <w:r w:rsidR="005D0F73" w:rsidRPr="00627C99">
        <w:rPr>
          <w:rFonts w:asciiTheme="majorHAnsi" w:hAnsiTheme="majorHAnsi"/>
          <w:highlight w:val="yellow"/>
        </w:rPr>
        <w:t>allow</w:t>
      </w:r>
      <w:r w:rsidRPr="00627C99">
        <w:rPr>
          <w:rFonts w:asciiTheme="majorHAnsi" w:hAnsiTheme="majorHAnsi"/>
          <w:highlight w:val="yellow"/>
        </w:rPr>
        <w:t xml:space="preserve"> Headteachers/Executive Headteachers up to 10 days</w:t>
      </w:r>
      <w:r w:rsidR="005D0F73" w:rsidRPr="00627C99">
        <w:rPr>
          <w:rFonts w:asciiTheme="majorHAnsi" w:hAnsiTheme="majorHAnsi"/>
          <w:highlight w:val="yellow"/>
        </w:rPr>
        <w:t>’</w:t>
      </w:r>
      <w:r w:rsidRPr="00627C99">
        <w:rPr>
          <w:rFonts w:asciiTheme="majorHAnsi" w:hAnsiTheme="majorHAnsi"/>
          <w:highlight w:val="yellow"/>
        </w:rPr>
        <w:t xml:space="preserve"> leave during term time.</w:t>
      </w:r>
      <w:r w:rsidRPr="00627C99">
        <w:rPr>
          <w:rFonts w:asciiTheme="majorHAnsi" w:hAnsiTheme="majorHAnsi"/>
        </w:rPr>
        <w:t xml:space="preserve"> </w:t>
      </w:r>
    </w:p>
    <w:p w14:paraId="4AC269C4" w14:textId="4D03E365" w:rsidR="00A322B6" w:rsidRDefault="00A322B6" w:rsidP="005725C5">
      <w:r>
        <w:t xml:space="preserve">The Governing Body will normally appoint new </w:t>
      </w:r>
      <w:r w:rsidR="005D0F73">
        <w:t>L</w:t>
      </w:r>
      <w:r>
        <w:t xml:space="preserve">eadership </w:t>
      </w:r>
      <w:r w:rsidR="005D0F73">
        <w:t>T</w:t>
      </w:r>
      <w:r>
        <w:t>eachers at the bottom point of the relevant pay range.</w:t>
      </w:r>
    </w:p>
    <w:p w14:paraId="46C8EBB5" w14:textId="6E0ABE82" w:rsidR="00A322B6" w:rsidRDefault="00A322B6" w:rsidP="005725C5">
      <w:r>
        <w:t xml:space="preserve">The Governing Body will pay teachers on the leadership range only where </w:t>
      </w:r>
      <w:r w:rsidR="005D0F73">
        <w:t>it</w:t>
      </w:r>
      <w:r>
        <w:t xml:space="preserve"> is satisfied that, in the context of the teacher’s duties, the role includes a significant responsibility that is not required of all classroom teachers or TLR holders, and that the role –</w:t>
      </w:r>
    </w:p>
    <w:p w14:paraId="1F8C10BE" w14:textId="1914748C" w:rsidR="00A322B6" w:rsidRDefault="00A322B6" w:rsidP="00A322B6">
      <w:pPr>
        <w:pStyle w:val="ListParagraph"/>
        <w:numPr>
          <w:ilvl w:val="0"/>
          <w:numId w:val="3"/>
        </w:numPr>
      </w:pPr>
      <w:r>
        <w:t>is focussed on teaching and learning;</w:t>
      </w:r>
    </w:p>
    <w:p w14:paraId="40C7E7B1" w14:textId="2706D2D3" w:rsidR="00A322B6" w:rsidRDefault="00A322B6" w:rsidP="00A322B6">
      <w:pPr>
        <w:pStyle w:val="ListParagraph"/>
        <w:numPr>
          <w:ilvl w:val="0"/>
          <w:numId w:val="3"/>
        </w:numPr>
      </w:pPr>
      <w:r>
        <w:t>requires the exercise of a teacher’s professional skills and judgement;</w:t>
      </w:r>
    </w:p>
    <w:p w14:paraId="4BD2A5A5" w14:textId="3C632578" w:rsidR="00A322B6" w:rsidRDefault="00A322B6" w:rsidP="00A322B6">
      <w:pPr>
        <w:pStyle w:val="ListParagraph"/>
        <w:numPr>
          <w:ilvl w:val="0"/>
          <w:numId w:val="3"/>
        </w:numPr>
      </w:pPr>
      <w:r>
        <w:t>requires the teacher to lead and manage the school;</w:t>
      </w:r>
    </w:p>
    <w:p w14:paraId="42A12F5B" w14:textId="2A0F5617" w:rsidR="00A322B6" w:rsidRDefault="00A322B6" w:rsidP="00A322B6">
      <w:pPr>
        <w:pStyle w:val="ListParagraph"/>
        <w:numPr>
          <w:ilvl w:val="0"/>
          <w:numId w:val="3"/>
        </w:numPr>
      </w:pPr>
      <w:r>
        <w:t>develop teaching and learning responsibilities across the school;</w:t>
      </w:r>
    </w:p>
    <w:p w14:paraId="296685A0" w14:textId="775058B0" w:rsidR="00A322B6" w:rsidRDefault="00A322B6" w:rsidP="00A322B6">
      <w:pPr>
        <w:pStyle w:val="ListParagraph"/>
        <w:numPr>
          <w:ilvl w:val="0"/>
          <w:numId w:val="3"/>
        </w:numPr>
      </w:pPr>
      <w:r>
        <w:t>have accountability for the standards of achievement and behaviour of pupils across the school;</w:t>
      </w:r>
    </w:p>
    <w:p w14:paraId="60673EBD" w14:textId="4CCF524C" w:rsidR="00A322B6" w:rsidRDefault="00A322B6" w:rsidP="00A322B6">
      <w:pPr>
        <w:pStyle w:val="ListParagraph"/>
        <w:numPr>
          <w:ilvl w:val="0"/>
          <w:numId w:val="3"/>
        </w:numPr>
      </w:pPr>
      <w:r>
        <w:t>have accountability for the planning and deployment of school’s resources;</w:t>
      </w:r>
    </w:p>
    <w:p w14:paraId="48951071" w14:textId="3E9E4E8B" w:rsidR="00A322B6" w:rsidRDefault="00766342" w:rsidP="00A322B6">
      <w:pPr>
        <w:pStyle w:val="ListParagraph"/>
        <w:numPr>
          <w:ilvl w:val="0"/>
          <w:numId w:val="3"/>
        </w:numPr>
      </w:pPr>
      <w:r>
        <w:t>must lead policy development and implementation across the school in accordance with statutory provisions;</w:t>
      </w:r>
    </w:p>
    <w:p w14:paraId="5A37FF2A" w14:textId="7B45292C" w:rsidR="00766342" w:rsidRDefault="00766342" w:rsidP="00A322B6">
      <w:pPr>
        <w:pStyle w:val="ListParagraph"/>
        <w:numPr>
          <w:ilvl w:val="0"/>
          <w:numId w:val="3"/>
        </w:numPr>
      </w:pPr>
      <w:r>
        <w:t>must manage whole school operational activity;</w:t>
      </w:r>
    </w:p>
    <w:p w14:paraId="27497BB1" w14:textId="2F8AD53B" w:rsidR="00766342" w:rsidRDefault="00766342" w:rsidP="00A322B6">
      <w:pPr>
        <w:pStyle w:val="ListParagraph"/>
        <w:numPr>
          <w:ilvl w:val="0"/>
          <w:numId w:val="3"/>
        </w:numPr>
      </w:pPr>
      <w:r>
        <w:t>work with external bodies and agencies; and</w:t>
      </w:r>
    </w:p>
    <w:p w14:paraId="7C230887" w14:textId="7A84A288" w:rsidR="00766342" w:rsidRDefault="00766342" w:rsidP="00A322B6">
      <w:pPr>
        <w:pStyle w:val="ListParagraph"/>
        <w:numPr>
          <w:ilvl w:val="0"/>
          <w:numId w:val="3"/>
        </w:numPr>
      </w:pPr>
      <w:r>
        <w:t>secure pupils’ access to their educational entitlements;</w:t>
      </w:r>
    </w:p>
    <w:p w14:paraId="4D5C2C53" w14:textId="0FB10B0D" w:rsidR="00766342" w:rsidRDefault="00766342" w:rsidP="00A322B6">
      <w:pPr>
        <w:pStyle w:val="ListParagraph"/>
        <w:numPr>
          <w:ilvl w:val="0"/>
          <w:numId w:val="3"/>
        </w:numPr>
      </w:pPr>
      <w:r>
        <w:t>have an impact on the educational progress of the school’s pupils;</w:t>
      </w:r>
    </w:p>
    <w:p w14:paraId="6B648048" w14:textId="77777777" w:rsidR="00766342" w:rsidRDefault="00766342" w:rsidP="00A322B6">
      <w:pPr>
        <w:pStyle w:val="ListParagraph"/>
        <w:numPr>
          <w:ilvl w:val="0"/>
          <w:numId w:val="3"/>
        </w:numPr>
      </w:pPr>
      <w:r>
        <w:t>must lead, develop and enhance the teaching practice of the school’s staff; and</w:t>
      </w:r>
    </w:p>
    <w:p w14:paraId="55C2E35A" w14:textId="2D3B81BB" w:rsidR="00766342" w:rsidRDefault="00766342" w:rsidP="00A322B6">
      <w:pPr>
        <w:pStyle w:val="ListParagraph"/>
        <w:numPr>
          <w:ilvl w:val="0"/>
          <w:numId w:val="3"/>
        </w:numPr>
      </w:pPr>
      <w:r>
        <w:t>have line management responsibility for a significant number of people and/or the line management of other line managers</w:t>
      </w:r>
      <w:r w:rsidR="005D0F73">
        <w:t>.</w:t>
      </w:r>
    </w:p>
    <w:p w14:paraId="26D322F7" w14:textId="6339CE99" w:rsidR="00E9567B" w:rsidRPr="00A03DAC" w:rsidRDefault="00E9567B" w:rsidP="00AF09E4">
      <w:pPr>
        <w:rPr>
          <w:rFonts w:ascii="Work Sans Light" w:hAnsi="Work Sans Light"/>
          <w:color w:val="55345A" w:themeColor="text2"/>
        </w:rPr>
      </w:pPr>
      <w:r w:rsidRPr="004070BF">
        <w:rPr>
          <w:rFonts w:ascii="Work Sans Light" w:hAnsi="Work Sans Light"/>
          <w:color w:val="55345A" w:themeColor="text2"/>
          <w:highlight w:val="yellow"/>
        </w:rPr>
        <w:t xml:space="preserve">If the school </w:t>
      </w:r>
      <w:proofErr w:type="gramStart"/>
      <w:r w:rsidRPr="004070BF">
        <w:rPr>
          <w:rFonts w:ascii="Work Sans Light" w:hAnsi="Work Sans Light"/>
          <w:color w:val="55345A" w:themeColor="text2"/>
          <w:highlight w:val="yellow"/>
        </w:rPr>
        <w:t>enters into</w:t>
      </w:r>
      <w:proofErr w:type="gramEnd"/>
      <w:r w:rsidRPr="004070BF">
        <w:rPr>
          <w:rFonts w:ascii="Work Sans Light" w:hAnsi="Work Sans Light"/>
          <w:color w:val="55345A" w:themeColor="text2"/>
          <w:highlight w:val="yellow"/>
        </w:rPr>
        <w:t xml:space="preserve"> a partnership with another school or schools, and the Headteacher becomes an Executive Headteacher</w:t>
      </w:r>
      <w:r w:rsidR="005D0F73" w:rsidRPr="004070BF">
        <w:rPr>
          <w:rFonts w:ascii="Work Sans Light" w:hAnsi="Work Sans Light"/>
          <w:color w:val="55345A" w:themeColor="text2"/>
          <w:highlight w:val="yellow"/>
        </w:rPr>
        <w:t>,</w:t>
      </w:r>
      <w:r w:rsidRPr="004070BF">
        <w:rPr>
          <w:rFonts w:ascii="Work Sans Light" w:hAnsi="Work Sans Light"/>
          <w:color w:val="55345A" w:themeColor="text2"/>
          <w:highlight w:val="yellow"/>
        </w:rPr>
        <w:t xml:space="preserve"> the group sizes of both or all the schools involved will be combined to determine the group size for the partnership and this will be the basis for the salary range for the role of Executive Headteacher. When the partnership comes to an end the </w:t>
      </w:r>
      <w:proofErr w:type="gramStart"/>
      <w:r w:rsidRPr="004070BF">
        <w:rPr>
          <w:rFonts w:ascii="Work Sans Light" w:hAnsi="Work Sans Light"/>
          <w:color w:val="55345A" w:themeColor="text2"/>
          <w:highlight w:val="yellow"/>
        </w:rPr>
        <w:t>Executive  Headteacher</w:t>
      </w:r>
      <w:proofErr w:type="gramEnd"/>
      <w:r w:rsidRPr="004070BF">
        <w:rPr>
          <w:rFonts w:ascii="Work Sans Light" w:hAnsi="Work Sans Light"/>
          <w:color w:val="55345A" w:themeColor="text2"/>
          <w:highlight w:val="yellow"/>
        </w:rPr>
        <w:t xml:space="preserve"> will return to their role of Headteacher, and substantive salary,  based on the group size of the school who employs them.</w:t>
      </w:r>
    </w:p>
    <w:p w14:paraId="18A67EFD" w14:textId="77777777" w:rsidR="00E9567B" w:rsidRDefault="00E9567B" w:rsidP="00AF09E4">
      <w:pPr>
        <w:rPr>
          <w:b/>
          <w:bCs/>
        </w:rPr>
      </w:pPr>
    </w:p>
    <w:p w14:paraId="1ECE97E1" w14:textId="7F7D72D5" w:rsidR="00AF09E4" w:rsidRDefault="00AF09E4" w:rsidP="00A03DAC">
      <w:pPr>
        <w:pStyle w:val="Heading2"/>
      </w:pPr>
      <w:r>
        <w:t xml:space="preserve">Pay Progression Based </w:t>
      </w:r>
      <w:r w:rsidR="005D0F73">
        <w:t>o</w:t>
      </w:r>
      <w:r>
        <w:t>n Performance</w:t>
      </w:r>
    </w:p>
    <w:p w14:paraId="456B9E08" w14:textId="0AAB4F84" w:rsidR="00AF09E4" w:rsidRDefault="00AF09E4" w:rsidP="00AF09E4">
      <w:r>
        <w:t>The arrangements for teacher appraisal are set out in the school’s appraisal policy</w:t>
      </w:r>
      <w:r w:rsidR="005D0F73">
        <w:t>.</w:t>
      </w:r>
    </w:p>
    <w:p w14:paraId="00937ED2" w14:textId="235AE928" w:rsidR="00AF09E4" w:rsidRDefault="00AF09E4" w:rsidP="00AF09E4">
      <w:r>
        <w:t>Decisions regarding pay progression will be made with reference to the teachers’ appraisal reports and the pay recommendations they contain. In the case of Early Career Teachers pay decisions will be made on completion of the induction process.</w:t>
      </w:r>
    </w:p>
    <w:p w14:paraId="637E5B1C" w14:textId="77777777" w:rsidR="00AF09E4" w:rsidRDefault="00AF09E4" w:rsidP="00AF09E4">
      <w:r>
        <w:t>To be fair and transparent, assessments of performance will be properly rooted in evidence.  Fairness will be assured by annual monitoring of the application of the pay policy and pay decisions.  The evidence used to determine pay progression will be only that available through the appraisal process and not through the misuse of pupil voice, parental opinion and other sources.</w:t>
      </w:r>
    </w:p>
    <w:p w14:paraId="50E91EF0" w14:textId="13265D9F" w:rsidR="00445829" w:rsidRDefault="00AF09E4" w:rsidP="00AF09E4">
      <w:r>
        <w:t xml:space="preserve">Where teachers have joined the school part way through an appraisal cycle, the Governing Body will, where necessary, seek evidence from the previous schools to assist pay decisions and will only, if necessary, seek evidence </w:t>
      </w:r>
      <w:r w:rsidR="00445829">
        <w:t>from the teachers themselves.</w:t>
      </w:r>
    </w:p>
    <w:p w14:paraId="41E26B23" w14:textId="3666A4C6" w:rsidR="00445829" w:rsidRDefault="00445829" w:rsidP="00AF09E4">
      <w:r>
        <w:t xml:space="preserve">Teachers’ appraisal reports will contain pay recommendations. Final decisions about whether or not to accept a pay recommendation will be made by the Governing Body, having regard to the appraisal report and taking into account advice from the senior leadership team. </w:t>
      </w:r>
    </w:p>
    <w:p w14:paraId="1ACC0491" w14:textId="0992BDFA" w:rsidR="00445829" w:rsidRDefault="00445829" w:rsidP="00AF09E4">
      <w:r>
        <w:t>The Governing Body will make pay decisions according to the criteria in the current STPCD.  All teachers can expect progression to the top of their pay range as a result of successful appraisal reviews.</w:t>
      </w:r>
    </w:p>
    <w:p w14:paraId="79BDD89D" w14:textId="77777777" w:rsidR="00A03DAC" w:rsidRDefault="00A03DAC" w:rsidP="00AF09E4"/>
    <w:p w14:paraId="5D8EDDC9" w14:textId="6F3C1AA3" w:rsidR="00445829" w:rsidRDefault="00445829" w:rsidP="00A03DAC">
      <w:pPr>
        <w:pStyle w:val="Heading2"/>
      </w:pPr>
      <w:r>
        <w:t>Classroom teachers on the Main Pay Range</w:t>
      </w:r>
      <w:r w:rsidR="00704DDC">
        <w:t xml:space="preserve"> and Upper Pay Range </w:t>
      </w:r>
    </w:p>
    <w:p w14:paraId="3D74497C" w14:textId="6916316C" w:rsidR="00445829" w:rsidRDefault="00445829" w:rsidP="00AF09E4">
      <w:r>
        <w:t>Classroom teachers will be awarded pay progression on the Main Pay Range</w:t>
      </w:r>
      <w:r w:rsidR="00704DDC">
        <w:t xml:space="preserve">/Upper Pay range/ Leading Practitioner Pay Range </w:t>
      </w:r>
      <w:r>
        <w:t xml:space="preserve">following </w:t>
      </w:r>
      <w:r w:rsidR="00704DDC">
        <w:t>each successful appraisal review.  Reviews will be deemed to be successful unless significant concerns about standards of performance have been raised in writing with the teacher during the annual appraisal cycle and have not been sufficiently addressed through support provided by the school by the conclusion of that process.</w:t>
      </w:r>
    </w:p>
    <w:p w14:paraId="049FD2FF" w14:textId="49D9014B" w:rsidR="00704DDC" w:rsidRDefault="00704DDC" w:rsidP="00AF09E4">
      <w:r>
        <w:t>Classroom teachers in their induction year will be awarded pay progression on the successful completion of induction.</w:t>
      </w:r>
    </w:p>
    <w:p w14:paraId="25137F2D" w14:textId="63E8BE0A" w:rsidR="00704DDC" w:rsidRDefault="00704DDC" w:rsidP="00A03DAC">
      <w:pPr>
        <w:pStyle w:val="Heading2"/>
      </w:pPr>
      <w:r>
        <w:t>Unqualified Teachers</w:t>
      </w:r>
    </w:p>
    <w:p w14:paraId="72CF7400" w14:textId="414DDD56" w:rsidR="00704DDC" w:rsidRDefault="00704DDC" w:rsidP="00AF09E4">
      <w:r>
        <w:t xml:space="preserve">Unqualified classroom teachers will be awarded pay progression on their pay scale following each successful appraisal review. Reviews will be deemed to be successful unless significant concerns about standards of performance </w:t>
      </w:r>
      <w:r w:rsidR="00E7575D">
        <w:t>have been raised in writing with the teacher during the annual appraisal cycle and have not been sufficiently addressed through support provided by the school by the conclusion of that process.</w:t>
      </w:r>
    </w:p>
    <w:p w14:paraId="6331166A" w14:textId="44209E98" w:rsidR="00E7575D" w:rsidRDefault="00E7575D" w:rsidP="00A03DAC">
      <w:pPr>
        <w:pStyle w:val="Heading2"/>
      </w:pPr>
      <w:r>
        <w:t>Leadership teachers</w:t>
      </w:r>
    </w:p>
    <w:p w14:paraId="19A6213B" w14:textId="407E9198" w:rsidR="00E7575D" w:rsidRDefault="00E7575D" w:rsidP="00AF09E4">
      <w:r>
        <w:t xml:space="preserve">The </w:t>
      </w:r>
      <w:r w:rsidR="00BB771A">
        <w:t>L</w:t>
      </w:r>
      <w:r>
        <w:t xml:space="preserve">eadership </w:t>
      </w:r>
      <w:r w:rsidR="00BB771A">
        <w:t>T</w:t>
      </w:r>
      <w:r>
        <w:t>eachers wi</w:t>
      </w:r>
      <w:r w:rsidR="006514CA">
        <w:t>l</w:t>
      </w:r>
      <w:r>
        <w:t xml:space="preserve">l be awarded additional scale points in accordance with the current STPCD </w:t>
      </w:r>
      <w:r w:rsidR="00BB771A">
        <w:t>i.e.</w:t>
      </w:r>
      <w:r>
        <w:t xml:space="preserve"> they must demonstrate sustained high quality performance in respect of school leadership and management and pupil progression.</w:t>
      </w:r>
    </w:p>
    <w:p w14:paraId="09A8505A" w14:textId="69D52CA8" w:rsidR="00704DDC" w:rsidRPr="00A03DAC" w:rsidRDefault="006514CA" w:rsidP="00AF09E4">
      <w:pPr>
        <w:rPr>
          <w:rFonts w:ascii="Work Sans Light" w:hAnsi="Work Sans Light"/>
          <w:b/>
          <w:bCs/>
          <w:color w:val="55345A" w:themeColor="text2"/>
        </w:rPr>
      </w:pPr>
      <w:r w:rsidRPr="00A03DAC">
        <w:rPr>
          <w:rFonts w:ascii="Work Sans Light" w:hAnsi="Work Sans Light"/>
          <w:b/>
          <w:bCs/>
          <w:color w:val="55345A" w:themeColor="text2"/>
        </w:rPr>
        <w:t>Movement to the Upper Range</w:t>
      </w:r>
    </w:p>
    <w:p w14:paraId="6361D80E" w14:textId="77777777" w:rsidR="00A03DAC" w:rsidRDefault="00A03DAC" w:rsidP="00AF09E4">
      <w:pPr>
        <w:rPr>
          <w:b/>
          <w:bCs/>
        </w:rPr>
      </w:pPr>
    </w:p>
    <w:p w14:paraId="027C2647" w14:textId="3259C10B" w:rsidR="006514CA" w:rsidRDefault="006514CA" w:rsidP="00A03DAC">
      <w:pPr>
        <w:pStyle w:val="Heading2"/>
      </w:pPr>
      <w:r>
        <w:t>Applications and evidence</w:t>
      </w:r>
    </w:p>
    <w:p w14:paraId="3036F1EB" w14:textId="77777777" w:rsidR="006514CA" w:rsidRDefault="006514CA" w:rsidP="00AF09E4">
      <w:r>
        <w:t>Any qualified teacher may apply to be paid on the Upper Pay Range and any such application must be assessed in line with this policy.  It is the responsibility of the teacher to decide whether or not they wish to apply and to be paid on the Upper pay Range.</w:t>
      </w:r>
    </w:p>
    <w:p w14:paraId="61444124" w14:textId="77777777" w:rsidR="006514CA" w:rsidRDefault="006514CA" w:rsidP="00AF09E4">
      <w:r>
        <w:t>Applications may be made once a year. Where teachers wish to be assessed, they should notify their appraiser in writing.  The teacher’s application will be appended to their appraisal planning statement.  The evidence to be used will be only that available through the appraisal process.</w:t>
      </w:r>
    </w:p>
    <w:p w14:paraId="7B63870D" w14:textId="5B403621" w:rsidR="00DC39B7" w:rsidRDefault="006514CA" w:rsidP="00AF09E4">
      <w:r>
        <w:t xml:space="preserve">If a teacher works simultaneously at another school(s), they may submit separate applications if they wish to apply to be paid on the Upper Pay Range in that school or schools. </w:t>
      </w:r>
      <w:r w:rsidR="00BB771A">
        <w:t>No</w:t>
      </w:r>
      <w:r>
        <w:t xml:space="preserve"> school will be bound by any pay decision made by another school.</w:t>
      </w:r>
    </w:p>
    <w:p w14:paraId="4D2DC544" w14:textId="77777777" w:rsidR="00A03DAC" w:rsidRDefault="00A03DAC" w:rsidP="00AF09E4"/>
    <w:p w14:paraId="3A60559B" w14:textId="6030193B" w:rsidR="00DC39B7" w:rsidRDefault="00DC39B7" w:rsidP="00A03DAC">
      <w:pPr>
        <w:pStyle w:val="Heading2"/>
      </w:pPr>
      <w:r>
        <w:t>The Assessment</w:t>
      </w:r>
    </w:p>
    <w:p w14:paraId="73FB994C" w14:textId="395C633A" w:rsidR="00DC39B7" w:rsidRDefault="00DC39B7" w:rsidP="00AF09E4">
      <w:r>
        <w:t>An application from a qualified teacher will be successful where the Governing Body is satisfied that:</w:t>
      </w:r>
    </w:p>
    <w:p w14:paraId="08C43AB1" w14:textId="418FE058" w:rsidR="00DC39B7" w:rsidRDefault="00DC39B7" w:rsidP="00DC39B7">
      <w:pPr>
        <w:pStyle w:val="ListParagraph"/>
        <w:numPr>
          <w:ilvl w:val="0"/>
          <w:numId w:val="4"/>
        </w:numPr>
      </w:pPr>
      <w:r>
        <w:t>the teacher is highly competent in all elements of the relevant standards; and</w:t>
      </w:r>
    </w:p>
    <w:p w14:paraId="479E714D" w14:textId="49697152" w:rsidR="00DC39B7" w:rsidRDefault="00DC39B7" w:rsidP="00DC39B7">
      <w:pPr>
        <w:pStyle w:val="ListParagraph"/>
        <w:numPr>
          <w:ilvl w:val="0"/>
          <w:numId w:val="4"/>
        </w:numPr>
      </w:pPr>
      <w:r>
        <w:t>the teacher’s achievements and contribution to the school are substantial and sustained</w:t>
      </w:r>
      <w:r w:rsidR="00BB771A">
        <w:t>.</w:t>
      </w:r>
    </w:p>
    <w:p w14:paraId="4E70042F" w14:textId="2BD02999" w:rsidR="00DC39B7" w:rsidRDefault="00DC39B7" w:rsidP="00DC39B7">
      <w:r>
        <w:t xml:space="preserve">The Governing Body will be satisfied that the teacher has met the expectations </w:t>
      </w:r>
      <w:r w:rsidR="009C3A3C">
        <w:t>of</w:t>
      </w:r>
      <w:r>
        <w:t xml:space="preserve"> progression to the Upper Pay Range where the Upper Pay Range</w:t>
      </w:r>
      <w:r w:rsidR="009C3A3C">
        <w:t xml:space="preserve"> criteria (Appendix 3) have been satisfied as evidenced by no more than two consecutive successful appraisal reviews.</w:t>
      </w:r>
    </w:p>
    <w:p w14:paraId="6BD89FAE" w14:textId="7FF3E15B" w:rsidR="009C3A3C" w:rsidRDefault="009C3A3C" w:rsidP="00DC39B7">
      <w:r>
        <w:t>In making its decision, the Governing Body will have regard to the most recent appraisal review or, at most, the two most recent appraisal reviews. Reviews will be deemed to be successful unless significant concerns about standards of performance have been raised in writing with the teacher during the annual appraisal cycle and have not been sufficiently addressed through support provided by the school by the conclusion of that process.</w:t>
      </w:r>
    </w:p>
    <w:p w14:paraId="48708F09" w14:textId="6C75585E" w:rsidR="007C1AC8" w:rsidRDefault="009C3A3C" w:rsidP="00DC39B7">
      <w:r>
        <w:t>The Governing Body will pay classroom teachers who are post threshold teachers on the Upper Pay Range.  This includes teachers formerly employed as leadership group teachers for more than one year or as local authority or LDBS advisers and other teachers who have met standards equivalent to the Upper Pay Scale standards (eg teachers in sixth form colleges).</w:t>
      </w:r>
    </w:p>
    <w:p w14:paraId="79678564" w14:textId="13754118" w:rsidR="00BB771A" w:rsidRDefault="00BB771A" w:rsidP="00DC39B7"/>
    <w:p w14:paraId="144F01A0" w14:textId="77777777" w:rsidR="00BB771A" w:rsidRDefault="00BB771A" w:rsidP="00DC39B7"/>
    <w:p w14:paraId="3A6C3FFA" w14:textId="77777777" w:rsidR="007C1AC8" w:rsidRDefault="007C1AC8" w:rsidP="00A03DAC">
      <w:pPr>
        <w:pStyle w:val="Heading2"/>
      </w:pPr>
      <w:r>
        <w:t>Processes and procedures</w:t>
      </w:r>
    </w:p>
    <w:p w14:paraId="3AF9F978" w14:textId="4B71DCC9" w:rsidR="007C1AC8" w:rsidRDefault="007C1AC8" w:rsidP="00DC39B7">
      <w:r>
        <w:t xml:space="preserve">The assessment </w:t>
      </w:r>
      <w:r w:rsidR="00AE7592">
        <w:t>will</w:t>
      </w:r>
      <w:r>
        <w:t xml:space="preserve"> be made within 10 working days of the conclusion of the appraisal process. If successful</w:t>
      </w:r>
      <w:r w:rsidR="00D53150">
        <w:t>,</w:t>
      </w:r>
      <w:r>
        <w:t xml:space="preserve"> applicants will move to the Upper Pay Range from the previous 1</w:t>
      </w:r>
      <w:r w:rsidR="00D53150" w:rsidRPr="00D53150">
        <w:rPr>
          <w:vertAlign w:val="superscript"/>
        </w:rPr>
        <w:t>st</w:t>
      </w:r>
      <w:r w:rsidR="00D53150">
        <w:t xml:space="preserve"> </w:t>
      </w:r>
      <w:r>
        <w:t>September and will be placed on point 1 of that pay scale.  If unsuccessful</w:t>
      </w:r>
      <w:r w:rsidR="00B6172A">
        <w:t>,</w:t>
      </w:r>
      <w:r>
        <w:t xml:space="preserve"> feedback will be given by the appraiser as </w:t>
      </w:r>
      <w:r w:rsidR="00B6172A">
        <w:t>quickly</w:t>
      </w:r>
      <w:r>
        <w:t xml:space="preserve"> as possible and at least within 5 working days of the decision</w:t>
      </w:r>
      <w:r w:rsidR="00B6172A">
        <w:t>,</w:t>
      </w:r>
      <w:r>
        <w:t xml:space="preserve"> and will cover the reasons for the decision and the appeals arrangements available to the teacher.  Any appeal against a decision not to move the teacher to the Upper Pay Range will be heard under the school’s pay appeals arrangements.</w:t>
      </w:r>
    </w:p>
    <w:p w14:paraId="2464E42D" w14:textId="77777777" w:rsidR="007C1AC8" w:rsidRPr="00A03DAC" w:rsidRDefault="007C1AC8" w:rsidP="00DC39B7">
      <w:pPr>
        <w:rPr>
          <w:rFonts w:ascii="Work Sans Light" w:hAnsi="Work Sans Light"/>
          <w:b/>
          <w:bCs/>
          <w:color w:val="55345A" w:themeColor="text2"/>
        </w:rPr>
      </w:pPr>
      <w:r w:rsidRPr="00A03DAC">
        <w:rPr>
          <w:rFonts w:ascii="Work Sans Light" w:hAnsi="Work Sans Light"/>
          <w:b/>
          <w:bCs/>
          <w:color w:val="55345A" w:themeColor="text2"/>
        </w:rPr>
        <w:t>Part-time Teachers</w:t>
      </w:r>
    </w:p>
    <w:p w14:paraId="4860A5F8" w14:textId="5E320EF2" w:rsidR="00E87893" w:rsidRDefault="007C1AC8" w:rsidP="00DC39B7">
      <w:r>
        <w:t>Teachers employed on an ongoing basis at the school but who work less than a full working week are deemed to be part-time.  The Governing Body will give them a written statement detailing their working time obligations and the standard mechanism used to determine their pay, subject to the provisions of the statutory</w:t>
      </w:r>
      <w:r w:rsidR="00E87893">
        <w:t xml:space="preserve"> pay and working time arrangements and by comparison with the school’s timetabled teaching week for a full-time teacher in an equivalent post. Any additional hours worked by agreement from time to time will be paid at the same rate.</w:t>
      </w:r>
    </w:p>
    <w:p w14:paraId="5EC6CFD9" w14:textId="77777777" w:rsidR="00E87893" w:rsidRDefault="00E87893" w:rsidP="00A03DAC">
      <w:pPr>
        <w:pStyle w:val="Heading2"/>
      </w:pPr>
      <w:r>
        <w:t>Short notice/supply teachers</w:t>
      </w:r>
    </w:p>
    <w:p w14:paraId="00D30560" w14:textId="77777777" w:rsidR="00E87893" w:rsidRDefault="00E87893" w:rsidP="00DC39B7">
      <w:r>
        <w:t>The Governing Body will, wherever possible, seek to employ supply staff directly and not via agencies.  When employing staff directly on a short term basis, it will employ them on the same pay and working time arrangements as permanent staff and will apply the principles of pay portability for teachers outlined earlier in this policy.</w:t>
      </w:r>
    </w:p>
    <w:p w14:paraId="7121B14D" w14:textId="77777777" w:rsidR="00E87893" w:rsidRDefault="00E87893" w:rsidP="00DC39B7">
      <w:r>
        <w:t>Teachers employed on a day- to- day basis or other short term basis will be paid on a daily basis calculated on the assumption that a full working year consists of 195 days; periods of employment for less than a day being calculated pro rata. Teachers who are employed to teach for the full pupil day will be paid at a daily rate of 1/195</w:t>
      </w:r>
      <w:r w:rsidRPr="00E87893">
        <w:rPr>
          <w:vertAlign w:val="superscript"/>
        </w:rPr>
        <w:t>th</w:t>
      </w:r>
      <w:r>
        <w:t xml:space="preserve"> of the annual pay they would receive if engaged on a regular contract.  Teachers who work less than a full day will be hourly paid and will also have their salary calculated as an annual amount which will then be divided by 195 then divided again by the proportion of the full pupil day which they teach to arrive at the hourly rate.</w:t>
      </w:r>
    </w:p>
    <w:p w14:paraId="149F6C21" w14:textId="77777777" w:rsidR="00A03DAC" w:rsidRDefault="00A03DAC" w:rsidP="00DC39B7"/>
    <w:p w14:paraId="15433781" w14:textId="77777777" w:rsidR="004479E7" w:rsidRDefault="00E87893" w:rsidP="00A03DAC">
      <w:pPr>
        <w:pStyle w:val="Heading2"/>
      </w:pPr>
      <w:r>
        <w:t xml:space="preserve">Discretionary </w:t>
      </w:r>
      <w:r w:rsidR="004479E7">
        <w:t>allowances and payments</w:t>
      </w:r>
    </w:p>
    <w:p w14:paraId="24E25B4B" w14:textId="77777777" w:rsidR="00A03DAC" w:rsidRPr="00A03DAC" w:rsidRDefault="00A03DAC" w:rsidP="00A03DAC"/>
    <w:p w14:paraId="1E696B47" w14:textId="77777777" w:rsidR="004479E7" w:rsidRPr="00A03DAC" w:rsidRDefault="004479E7" w:rsidP="00A03DAC">
      <w:pPr>
        <w:pStyle w:val="Heading2"/>
      </w:pPr>
      <w:r w:rsidRPr="00A03DAC">
        <w:t>Teaching and Learning Responsibility Payments (TLRs)</w:t>
      </w:r>
    </w:p>
    <w:p w14:paraId="52BD29FC" w14:textId="5A13C1FA" w:rsidR="00811368" w:rsidRDefault="004479E7" w:rsidP="00811368">
      <w:r>
        <w:t>The Governing Body pays TLR1 and</w:t>
      </w:r>
      <w:r w:rsidR="00D53150">
        <w:t>/</w:t>
      </w:r>
      <w:r>
        <w:t xml:space="preserve">or TLR2 payments to teachers as indicated in the attached staffing structure </w:t>
      </w:r>
      <w:r w:rsidR="002B1197">
        <w:t xml:space="preserve">(Appendix </w:t>
      </w:r>
      <w:r w:rsidR="00D53150">
        <w:t>4</w:t>
      </w:r>
      <w:r w:rsidR="002B1197">
        <w:t>)</w:t>
      </w:r>
      <w:r w:rsidR="00D53150">
        <w:t>, the value ranges of which are</w:t>
      </w:r>
      <w:r w:rsidR="00B6172A">
        <w:t>:</w:t>
      </w:r>
    </w:p>
    <w:tbl>
      <w:tblPr>
        <w:tblStyle w:val="TableGridLight"/>
        <w:tblW w:w="0" w:type="auto"/>
        <w:tblLook w:val="04A0" w:firstRow="1" w:lastRow="0" w:firstColumn="1" w:lastColumn="0" w:noHBand="0" w:noVBand="1"/>
      </w:tblPr>
      <w:tblGrid>
        <w:gridCol w:w="1796"/>
        <w:gridCol w:w="1809"/>
        <w:gridCol w:w="1803"/>
        <w:gridCol w:w="1804"/>
        <w:gridCol w:w="1804"/>
      </w:tblGrid>
      <w:tr w:rsidR="00D71137" w:rsidRPr="00D71137" w14:paraId="607C9A05" w14:textId="77777777" w:rsidTr="00A03DAC">
        <w:trPr>
          <w:trHeight w:val="362"/>
        </w:trPr>
        <w:tc>
          <w:tcPr>
            <w:tcW w:w="1796" w:type="dxa"/>
            <w:shd w:val="clear" w:color="auto" w:fill="EFE8F0" w:themeFill="background2"/>
          </w:tcPr>
          <w:p w14:paraId="4C9FA47E" w14:textId="77777777" w:rsidR="00D71137" w:rsidRPr="00D71137" w:rsidRDefault="00D71137" w:rsidP="00D71137">
            <w:pPr>
              <w:spacing w:after="160" w:line="259" w:lineRule="auto"/>
            </w:pPr>
          </w:p>
        </w:tc>
        <w:tc>
          <w:tcPr>
            <w:tcW w:w="1809" w:type="dxa"/>
            <w:shd w:val="clear" w:color="auto" w:fill="EFE8F0" w:themeFill="background2"/>
          </w:tcPr>
          <w:p w14:paraId="23765BD4" w14:textId="77777777" w:rsidR="00D71137" w:rsidRPr="00D71137" w:rsidRDefault="00D71137" w:rsidP="00D71137">
            <w:pPr>
              <w:spacing w:after="160" w:line="259" w:lineRule="auto"/>
            </w:pPr>
            <w:r w:rsidRPr="00D71137">
              <w:t>TLR1</w:t>
            </w:r>
          </w:p>
        </w:tc>
        <w:tc>
          <w:tcPr>
            <w:tcW w:w="1803" w:type="dxa"/>
            <w:shd w:val="clear" w:color="auto" w:fill="EFE8F0" w:themeFill="background2"/>
          </w:tcPr>
          <w:p w14:paraId="0EAD96A1" w14:textId="77777777" w:rsidR="00D71137" w:rsidRPr="00D71137" w:rsidRDefault="00D71137" w:rsidP="00D71137">
            <w:pPr>
              <w:spacing w:after="160" w:line="259" w:lineRule="auto"/>
            </w:pPr>
            <w:r w:rsidRPr="00D71137">
              <w:t>TLR2</w:t>
            </w:r>
          </w:p>
        </w:tc>
        <w:tc>
          <w:tcPr>
            <w:tcW w:w="1804" w:type="dxa"/>
            <w:shd w:val="clear" w:color="auto" w:fill="EFE8F0" w:themeFill="background2"/>
          </w:tcPr>
          <w:p w14:paraId="34786453" w14:textId="77777777" w:rsidR="00D71137" w:rsidRPr="00D71137" w:rsidRDefault="00D71137" w:rsidP="00D71137">
            <w:pPr>
              <w:spacing w:after="160" w:line="259" w:lineRule="auto"/>
            </w:pPr>
            <w:r w:rsidRPr="00D71137">
              <w:t>TLR3</w:t>
            </w:r>
          </w:p>
        </w:tc>
        <w:tc>
          <w:tcPr>
            <w:tcW w:w="1804" w:type="dxa"/>
            <w:shd w:val="clear" w:color="auto" w:fill="EFE8F0" w:themeFill="background2"/>
          </w:tcPr>
          <w:p w14:paraId="09AD82B9" w14:textId="77777777" w:rsidR="00D71137" w:rsidRPr="00D71137" w:rsidRDefault="00D71137" w:rsidP="00D71137">
            <w:pPr>
              <w:spacing w:after="160" w:line="259" w:lineRule="auto"/>
            </w:pPr>
            <w:r w:rsidRPr="00D71137">
              <w:t>SEN</w:t>
            </w:r>
          </w:p>
        </w:tc>
      </w:tr>
      <w:tr w:rsidR="00044DC9" w:rsidRPr="00D71137" w14:paraId="0CC0B2C3" w14:textId="77777777" w:rsidTr="00A03DAC">
        <w:tc>
          <w:tcPr>
            <w:tcW w:w="1796" w:type="dxa"/>
          </w:tcPr>
          <w:p w14:paraId="19D7B7C2" w14:textId="3D264E53" w:rsidR="00044DC9" w:rsidRPr="00D71137" w:rsidRDefault="00044DC9" w:rsidP="00044DC9">
            <w:pPr>
              <w:spacing w:after="160" w:line="259" w:lineRule="auto"/>
            </w:pPr>
            <w:r w:rsidRPr="00D71137">
              <w:t>MIN</w:t>
            </w:r>
          </w:p>
        </w:tc>
        <w:tc>
          <w:tcPr>
            <w:tcW w:w="1809" w:type="dxa"/>
          </w:tcPr>
          <w:p w14:paraId="03B142C1" w14:textId="6772D9EA" w:rsidR="00044DC9" w:rsidRPr="00D71137" w:rsidRDefault="00044DC9" w:rsidP="00044DC9">
            <w:pPr>
              <w:spacing w:after="160" w:line="259" w:lineRule="auto"/>
            </w:pPr>
            <w:r w:rsidRPr="00130118">
              <w:t>£</w:t>
            </w:r>
            <w:r w:rsidR="00087992">
              <w:t>9,272</w:t>
            </w:r>
          </w:p>
        </w:tc>
        <w:tc>
          <w:tcPr>
            <w:tcW w:w="1803" w:type="dxa"/>
          </w:tcPr>
          <w:p w14:paraId="425A9F35" w14:textId="7D8ECF62" w:rsidR="00044DC9" w:rsidRPr="00D71137" w:rsidRDefault="00044DC9" w:rsidP="00044DC9">
            <w:pPr>
              <w:spacing w:after="160" w:line="259" w:lineRule="auto"/>
            </w:pPr>
            <w:r w:rsidRPr="00130118">
              <w:t>£3,</w:t>
            </w:r>
            <w:r w:rsidR="00087992">
              <w:t>214</w:t>
            </w:r>
          </w:p>
        </w:tc>
        <w:tc>
          <w:tcPr>
            <w:tcW w:w="1804" w:type="dxa"/>
          </w:tcPr>
          <w:p w14:paraId="299A9DD4" w14:textId="00182F35" w:rsidR="00044DC9" w:rsidRPr="00D71137" w:rsidRDefault="00044DC9" w:rsidP="00044DC9">
            <w:pPr>
              <w:spacing w:after="160" w:line="259" w:lineRule="auto"/>
            </w:pPr>
            <w:r w:rsidRPr="00130118">
              <w:t>£6</w:t>
            </w:r>
            <w:r w:rsidR="00087992">
              <w:t>39</w:t>
            </w:r>
          </w:p>
        </w:tc>
        <w:tc>
          <w:tcPr>
            <w:tcW w:w="1804" w:type="dxa"/>
          </w:tcPr>
          <w:p w14:paraId="2BA5A53C" w14:textId="39535EC1" w:rsidR="00044DC9" w:rsidRPr="00D71137" w:rsidRDefault="00044DC9" w:rsidP="00044DC9">
            <w:pPr>
              <w:spacing w:after="160" w:line="259" w:lineRule="auto"/>
            </w:pPr>
            <w:r w:rsidRPr="00130118">
              <w:t>£2,</w:t>
            </w:r>
            <w:r w:rsidR="00087992">
              <w:t>539</w:t>
            </w:r>
          </w:p>
        </w:tc>
      </w:tr>
      <w:tr w:rsidR="00044DC9" w:rsidRPr="00D71137" w14:paraId="20901C46" w14:textId="77777777" w:rsidTr="00A03DAC">
        <w:tc>
          <w:tcPr>
            <w:tcW w:w="1796" w:type="dxa"/>
          </w:tcPr>
          <w:p w14:paraId="459EA3C8" w14:textId="01978E63" w:rsidR="00044DC9" w:rsidRPr="00D71137" w:rsidRDefault="00044DC9" w:rsidP="00044DC9">
            <w:pPr>
              <w:spacing w:after="160" w:line="259" w:lineRule="auto"/>
            </w:pPr>
            <w:r w:rsidRPr="00D71137">
              <w:t>MAX</w:t>
            </w:r>
          </w:p>
        </w:tc>
        <w:tc>
          <w:tcPr>
            <w:tcW w:w="1809" w:type="dxa"/>
          </w:tcPr>
          <w:p w14:paraId="71FE0393" w14:textId="03127A94" w:rsidR="00044DC9" w:rsidRPr="00D71137" w:rsidRDefault="00044DC9" w:rsidP="00044DC9">
            <w:pPr>
              <w:spacing w:after="160" w:line="259" w:lineRule="auto"/>
            </w:pPr>
            <w:r w:rsidRPr="00130118">
              <w:t>£1</w:t>
            </w:r>
            <w:r w:rsidR="00087992">
              <w:t>5</w:t>
            </w:r>
            <w:r w:rsidRPr="00130118">
              <w:t>,</w:t>
            </w:r>
            <w:r w:rsidR="00087992">
              <w:t>690</w:t>
            </w:r>
          </w:p>
        </w:tc>
        <w:tc>
          <w:tcPr>
            <w:tcW w:w="1803" w:type="dxa"/>
          </w:tcPr>
          <w:p w14:paraId="38DC0907" w14:textId="14CF2CDB" w:rsidR="00044DC9" w:rsidRPr="00D71137" w:rsidRDefault="00044DC9" w:rsidP="00044DC9">
            <w:pPr>
              <w:spacing w:after="160" w:line="259" w:lineRule="auto"/>
            </w:pPr>
            <w:r w:rsidRPr="00130118">
              <w:t>£7,</w:t>
            </w:r>
            <w:r w:rsidR="00087992">
              <w:t>847</w:t>
            </w:r>
          </w:p>
        </w:tc>
        <w:tc>
          <w:tcPr>
            <w:tcW w:w="1804" w:type="dxa"/>
          </w:tcPr>
          <w:p w14:paraId="6C53174D" w14:textId="218BA466" w:rsidR="00044DC9" w:rsidRPr="00D71137" w:rsidRDefault="00044DC9" w:rsidP="00044DC9">
            <w:pPr>
              <w:spacing w:after="160" w:line="259" w:lineRule="auto"/>
            </w:pPr>
            <w:r w:rsidRPr="00130118">
              <w:t>£</w:t>
            </w:r>
            <w:r w:rsidR="00087992">
              <w:t>3</w:t>
            </w:r>
            <w:r w:rsidRPr="00130118">
              <w:t>,</w:t>
            </w:r>
            <w:r w:rsidR="00087992">
              <w:t>169</w:t>
            </w:r>
          </w:p>
        </w:tc>
        <w:tc>
          <w:tcPr>
            <w:tcW w:w="1804" w:type="dxa"/>
          </w:tcPr>
          <w:p w14:paraId="4AB1C2EF" w14:textId="66E9C57E" w:rsidR="00044DC9" w:rsidRPr="00D71137" w:rsidRDefault="00044DC9" w:rsidP="00044DC9">
            <w:pPr>
              <w:spacing w:after="160" w:line="259" w:lineRule="auto"/>
            </w:pPr>
            <w:r w:rsidRPr="00130118">
              <w:t>£</w:t>
            </w:r>
            <w:r w:rsidR="00087992">
              <w:t>5</w:t>
            </w:r>
            <w:r w:rsidRPr="00130118">
              <w:t>,</w:t>
            </w:r>
            <w:r w:rsidR="00087992">
              <w:t>009</w:t>
            </w:r>
          </w:p>
        </w:tc>
      </w:tr>
    </w:tbl>
    <w:p w14:paraId="0CEEA4CA" w14:textId="77777777" w:rsidR="00AA1FBE" w:rsidRDefault="00AA1FBE" w:rsidP="00AA1FBE">
      <w:pPr>
        <w:pStyle w:val="Default"/>
        <w:jc w:val="both"/>
        <w:rPr>
          <w:rFonts w:asciiTheme="minorHAnsi" w:hAnsiTheme="minorHAnsi" w:cstheme="minorHAnsi"/>
          <w:b/>
          <w:bCs/>
          <w:color w:val="FFFFFF" w:themeColor="background1"/>
          <w:sz w:val="22"/>
          <w:szCs w:val="22"/>
          <w:highlight w:val="black"/>
        </w:rPr>
      </w:pPr>
    </w:p>
    <w:p w14:paraId="34CA3353" w14:textId="77777777" w:rsidR="00A03DAC" w:rsidRDefault="00A03DAC" w:rsidP="00AA1FBE">
      <w:pPr>
        <w:pStyle w:val="Default"/>
        <w:jc w:val="both"/>
        <w:rPr>
          <w:rFonts w:ascii="Work Sans SemiBold" w:hAnsi="Work Sans SemiBold" w:cstheme="minorHAnsi"/>
          <w:b/>
          <w:bCs/>
          <w:color w:val="auto"/>
          <w:sz w:val="22"/>
          <w:szCs w:val="22"/>
          <w:shd w:val="clear" w:color="auto" w:fill="EFE8F0" w:themeFill="background2"/>
        </w:rPr>
      </w:pPr>
    </w:p>
    <w:p w14:paraId="666C5E1D" w14:textId="2557CFC3" w:rsidR="00AA1FBE" w:rsidRPr="002B1197" w:rsidRDefault="00A03DAC" w:rsidP="00AA1FBE">
      <w:pPr>
        <w:pStyle w:val="Default"/>
        <w:jc w:val="both"/>
        <w:rPr>
          <w:rFonts w:asciiTheme="minorHAnsi" w:hAnsiTheme="minorHAnsi" w:cstheme="minorHAnsi"/>
          <w:b/>
          <w:bCs/>
          <w:color w:val="auto"/>
          <w:sz w:val="22"/>
          <w:szCs w:val="22"/>
        </w:rPr>
      </w:pPr>
      <w:r w:rsidRPr="00A03DAC">
        <w:rPr>
          <w:rFonts w:ascii="Work Sans SemiBold" w:hAnsi="Work Sans SemiBold" w:cstheme="minorHAnsi"/>
          <w:b/>
          <w:bCs/>
          <w:color w:val="auto"/>
          <w:sz w:val="22"/>
          <w:szCs w:val="22"/>
          <w:shd w:val="clear" w:color="auto" w:fill="EFE8F0" w:themeFill="background2"/>
        </w:rPr>
        <w:t>Or For Primary Schools:</w:t>
      </w:r>
      <w:r w:rsidR="00B6172A" w:rsidRPr="00A03DAC">
        <w:rPr>
          <w:rFonts w:asciiTheme="minorHAnsi" w:hAnsiTheme="minorHAnsi" w:cstheme="minorHAnsi"/>
          <w:b/>
          <w:bCs/>
          <w:color w:val="55345A" w:themeColor="text2"/>
          <w:sz w:val="22"/>
          <w:szCs w:val="22"/>
        </w:rPr>
        <w:t xml:space="preserve"> </w:t>
      </w:r>
      <w:r w:rsidR="00AA1FBE" w:rsidRPr="002B1197">
        <w:rPr>
          <w:rFonts w:asciiTheme="minorHAnsi" w:hAnsiTheme="minorHAnsi" w:cstheme="minorHAnsi"/>
          <w:bCs/>
          <w:color w:val="auto"/>
          <w:sz w:val="22"/>
          <w:szCs w:val="22"/>
        </w:rPr>
        <w:t>No TLR1s may be paid by the School.</w:t>
      </w:r>
    </w:p>
    <w:p w14:paraId="6E1CCDB0" w14:textId="102BC1A5" w:rsidR="002B1197" w:rsidRDefault="002B1197" w:rsidP="00811368"/>
    <w:p w14:paraId="0572F445" w14:textId="3A1BA1FD" w:rsidR="00AA1FBE" w:rsidRPr="002B1197" w:rsidRDefault="00AA1FBE" w:rsidP="00AA1FBE">
      <w:pPr>
        <w:pStyle w:val="Alphabet2"/>
        <w:numPr>
          <w:ilvl w:val="0"/>
          <w:numId w:val="0"/>
        </w:numPr>
        <w:spacing w:after="0"/>
        <w:jc w:val="both"/>
        <w:rPr>
          <w:rFonts w:asciiTheme="minorHAnsi" w:hAnsiTheme="minorHAnsi" w:cstheme="minorHAnsi"/>
          <w:bCs/>
          <w:sz w:val="22"/>
        </w:rPr>
      </w:pPr>
      <w:r w:rsidRPr="002B1197">
        <w:rPr>
          <w:rFonts w:asciiTheme="minorHAnsi" w:hAnsiTheme="minorHAnsi" w:cstheme="minorHAnsi"/>
          <w:bCs/>
          <w:sz w:val="22"/>
        </w:rPr>
        <w:t xml:space="preserve">The values for TLR 2 (which must fall between the minimum and maximum set out </w:t>
      </w:r>
      <w:r>
        <w:rPr>
          <w:rFonts w:asciiTheme="minorHAnsi" w:hAnsiTheme="minorHAnsi" w:cstheme="minorHAnsi"/>
          <w:bCs/>
          <w:sz w:val="22"/>
        </w:rPr>
        <w:t>above</w:t>
      </w:r>
      <w:r w:rsidRPr="002B1197">
        <w:rPr>
          <w:rFonts w:asciiTheme="minorHAnsi" w:hAnsiTheme="minorHAnsi" w:cstheme="minorHAnsi"/>
          <w:bCs/>
          <w:sz w:val="22"/>
        </w:rPr>
        <w:t>) are as follows:</w:t>
      </w:r>
      <w:r>
        <w:rPr>
          <w:rFonts w:asciiTheme="minorHAnsi" w:hAnsiTheme="minorHAnsi" w:cstheme="minorHAnsi"/>
          <w:bCs/>
          <w:sz w:val="22"/>
        </w:rPr>
        <w:t xml:space="preserve"> [INSERT]</w:t>
      </w:r>
    </w:p>
    <w:p w14:paraId="79B08F36" w14:textId="77777777" w:rsidR="00AA1FBE" w:rsidRDefault="00AA1FBE" w:rsidP="00811368"/>
    <w:p w14:paraId="771083BE" w14:textId="77777777" w:rsidR="002B1197" w:rsidRPr="002B1197" w:rsidRDefault="002B1197" w:rsidP="00D53150">
      <w:pPr>
        <w:pStyle w:val="Alphabet2"/>
        <w:numPr>
          <w:ilvl w:val="0"/>
          <w:numId w:val="0"/>
        </w:numPr>
        <w:spacing w:after="0"/>
        <w:jc w:val="both"/>
        <w:rPr>
          <w:rFonts w:asciiTheme="minorHAnsi" w:hAnsiTheme="minorHAnsi" w:cstheme="minorHAnsi"/>
          <w:bCs/>
          <w:sz w:val="22"/>
        </w:rPr>
      </w:pPr>
      <w:r w:rsidRPr="002B1197">
        <w:rPr>
          <w:rFonts w:asciiTheme="minorHAnsi" w:hAnsiTheme="minorHAnsi" w:cstheme="minorHAnsi"/>
          <w:bCs/>
          <w:sz w:val="22"/>
        </w:rPr>
        <w:t>TLR 1 and 2 payments are allowed only for posts of significant responsibility which:</w:t>
      </w:r>
    </w:p>
    <w:p w14:paraId="4F9AFA0C" w14:textId="77777777" w:rsidR="002B1197" w:rsidRPr="002B1197" w:rsidRDefault="002B1197" w:rsidP="002B1197">
      <w:pPr>
        <w:pStyle w:val="Default"/>
        <w:ind w:left="720" w:hanging="720"/>
        <w:jc w:val="both"/>
        <w:rPr>
          <w:rFonts w:asciiTheme="minorHAnsi" w:hAnsiTheme="minorHAnsi" w:cstheme="minorHAnsi"/>
          <w:bCs/>
          <w:color w:val="auto"/>
          <w:sz w:val="22"/>
          <w:szCs w:val="22"/>
        </w:rPr>
      </w:pPr>
    </w:p>
    <w:p w14:paraId="3FC6DF1A" w14:textId="77777777" w:rsidR="00D53150" w:rsidRDefault="002B1197" w:rsidP="00087992">
      <w:pPr>
        <w:pStyle w:val="Default"/>
        <w:numPr>
          <w:ilvl w:val="0"/>
          <w:numId w:val="7"/>
        </w:numPr>
        <w:jc w:val="both"/>
        <w:rPr>
          <w:rFonts w:asciiTheme="minorHAnsi" w:hAnsiTheme="minorHAnsi" w:cstheme="minorHAnsi"/>
          <w:color w:val="auto"/>
          <w:sz w:val="22"/>
          <w:szCs w:val="22"/>
        </w:rPr>
      </w:pPr>
      <w:r w:rsidRPr="002B1197">
        <w:rPr>
          <w:rFonts w:asciiTheme="minorHAnsi" w:hAnsiTheme="minorHAnsi" w:cstheme="minorHAnsi"/>
          <w:color w:val="auto"/>
          <w:sz w:val="22"/>
          <w:szCs w:val="22"/>
        </w:rPr>
        <w:t>are focused on teaching and learning;</w:t>
      </w:r>
    </w:p>
    <w:p w14:paraId="343251FA" w14:textId="77777777" w:rsidR="00D53150" w:rsidRDefault="002B1197" w:rsidP="00087992">
      <w:pPr>
        <w:pStyle w:val="Default"/>
        <w:numPr>
          <w:ilvl w:val="0"/>
          <w:numId w:val="7"/>
        </w:numPr>
        <w:jc w:val="both"/>
        <w:rPr>
          <w:rFonts w:asciiTheme="minorHAnsi" w:hAnsiTheme="minorHAnsi" w:cstheme="minorHAnsi"/>
          <w:color w:val="auto"/>
          <w:sz w:val="22"/>
          <w:szCs w:val="22"/>
        </w:rPr>
      </w:pPr>
      <w:r w:rsidRPr="002B1197">
        <w:rPr>
          <w:rFonts w:asciiTheme="minorHAnsi" w:hAnsiTheme="minorHAnsi" w:cstheme="minorHAnsi"/>
          <w:color w:val="auto"/>
          <w:sz w:val="22"/>
          <w:szCs w:val="22"/>
        </w:rPr>
        <w:t>require exercise of professional skills and judgement;</w:t>
      </w:r>
    </w:p>
    <w:p w14:paraId="01BECF0C" w14:textId="77777777" w:rsidR="00D53150" w:rsidRDefault="002B1197" w:rsidP="00087992">
      <w:pPr>
        <w:pStyle w:val="Default"/>
        <w:numPr>
          <w:ilvl w:val="0"/>
          <w:numId w:val="7"/>
        </w:numPr>
        <w:jc w:val="both"/>
        <w:rPr>
          <w:rFonts w:asciiTheme="minorHAnsi" w:hAnsiTheme="minorHAnsi" w:cstheme="minorHAnsi"/>
          <w:color w:val="auto"/>
          <w:sz w:val="22"/>
          <w:szCs w:val="22"/>
        </w:rPr>
      </w:pPr>
      <w:r w:rsidRPr="002B1197">
        <w:rPr>
          <w:rFonts w:asciiTheme="minorHAnsi" w:hAnsiTheme="minorHAnsi" w:cstheme="minorHAnsi"/>
          <w:color w:val="auto"/>
          <w:sz w:val="22"/>
          <w:szCs w:val="22"/>
        </w:rPr>
        <w:t xml:space="preserve">require leading managing or developing a subject or curriculum area or pupil development across the curriculum; </w:t>
      </w:r>
    </w:p>
    <w:p w14:paraId="53A216F3" w14:textId="7C244700" w:rsidR="002B1197" w:rsidRPr="00D53150" w:rsidRDefault="002B1197" w:rsidP="00087992">
      <w:pPr>
        <w:pStyle w:val="Default"/>
        <w:numPr>
          <w:ilvl w:val="0"/>
          <w:numId w:val="7"/>
        </w:numPr>
        <w:jc w:val="both"/>
        <w:rPr>
          <w:rFonts w:asciiTheme="minorHAnsi" w:hAnsiTheme="minorHAnsi" w:cstheme="minorHAnsi"/>
          <w:color w:val="auto"/>
          <w:sz w:val="22"/>
          <w:szCs w:val="22"/>
        </w:rPr>
      </w:pPr>
      <w:r w:rsidRPr="002B1197">
        <w:rPr>
          <w:rFonts w:asciiTheme="minorHAnsi" w:hAnsiTheme="minorHAnsi" w:cstheme="minorHAnsi"/>
          <w:color w:val="auto"/>
          <w:sz w:val="22"/>
          <w:szCs w:val="22"/>
        </w:rPr>
        <w:t>and</w:t>
      </w:r>
      <w:r w:rsidR="00D53150">
        <w:rPr>
          <w:rFonts w:asciiTheme="minorHAnsi" w:hAnsiTheme="minorHAnsi" w:cstheme="minorHAnsi"/>
          <w:color w:val="auto"/>
          <w:sz w:val="22"/>
          <w:szCs w:val="22"/>
        </w:rPr>
        <w:t xml:space="preserve"> </w:t>
      </w:r>
      <w:r w:rsidRPr="00D53150">
        <w:rPr>
          <w:rFonts w:asciiTheme="minorHAnsi" w:hAnsiTheme="minorHAnsi" w:cstheme="minorHAnsi"/>
          <w:color w:val="auto"/>
          <w:sz w:val="22"/>
          <w:szCs w:val="22"/>
        </w:rPr>
        <w:t xml:space="preserve">have an impact on the educational progress of pupils other than the teacher’s own class involves leading developing and enhancing the teaching practice of other staff. </w:t>
      </w:r>
    </w:p>
    <w:p w14:paraId="0C575710" w14:textId="77777777" w:rsidR="002B1197" w:rsidRPr="002B1197" w:rsidRDefault="002B1197" w:rsidP="002B1197">
      <w:pPr>
        <w:pStyle w:val="Default"/>
        <w:ind w:left="720"/>
        <w:jc w:val="both"/>
        <w:rPr>
          <w:rFonts w:asciiTheme="minorHAnsi" w:hAnsiTheme="minorHAnsi" w:cstheme="minorHAnsi"/>
          <w:bCs/>
          <w:color w:val="auto"/>
          <w:sz w:val="22"/>
          <w:szCs w:val="22"/>
        </w:rPr>
      </w:pPr>
    </w:p>
    <w:p w14:paraId="0DB3B677" w14:textId="77777777" w:rsidR="002B1197" w:rsidRPr="002B1197" w:rsidRDefault="002B1197" w:rsidP="00D53150">
      <w:pPr>
        <w:pStyle w:val="Alphabet2"/>
        <w:numPr>
          <w:ilvl w:val="0"/>
          <w:numId w:val="0"/>
        </w:numPr>
        <w:spacing w:after="0"/>
        <w:jc w:val="both"/>
        <w:rPr>
          <w:rFonts w:asciiTheme="minorHAnsi" w:hAnsiTheme="minorHAnsi" w:cstheme="minorHAnsi"/>
          <w:bCs/>
          <w:sz w:val="22"/>
        </w:rPr>
      </w:pPr>
      <w:r w:rsidRPr="002B1197">
        <w:rPr>
          <w:rFonts w:asciiTheme="minorHAnsi" w:hAnsiTheme="minorHAnsi" w:cstheme="minorHAnsi"/>
          <w:bCs/>
          <w:sz w:val="22"/>
        </w:rPr>
        <w:t>A TLR 1 post must also involve management responsibility for a significant number of people.</w:t>
      </w:r>
    </w:p>
    <w:p w14:paraId="426BA8CE" w14:textId="77777777" w:rsidR="002B1197" w:rsidRPr="002B1197" w:rsidRDefault="002B1197" w:rsidP="002B1197">
      <w:pPr>
        <w:pStyle w:val="Default"/>
        <w:ind w:left="720" w:hanging="720"/>
        <w:jc w:val="both"/>
        <w:rPr>
          <w:rFonts w:asciiTheme="minorHAnsi" w:hAnsiTheme="minorHAnsi" w:cstheme="minorHAnsi"/>
          <w:bCs/>
          <w:color w:val="auto"/>
          <w:sz w:val="22"/>
          <w:szCs w:val="22"/>
        </w:rPr>
      </w:pPr>
    </w:p>
    <w:p w14:paraId="7C0CAACF" w14:textId="6D76D14F" w:rsidR="002B1197" w:rsidRPr="002B1197" w:rsidRDefault="002B1197" w:rsidP="00AA1FBE">
      <w:pPr>
        <w:pStyle w:val="Alphabet2"/>
        <w:numPr>
          <w:ilvl w:val="0"/>
          <w:numId w:val="0"/>
        </w:numPr>
        <w:spacing w:after="0"/>
        <w:jc w:val="both"/>
        <w:rPr>
          <w:rFonts w:asciiTheme="minorHAnsi" w:hAnsiTheme="minorHAnsi" w:cstheme="minorHAnsi"/>
          <w:bCs/>
          <w:sz w:val="22"/>
        </w:rPr>
      </w:pPr>
      <w:r w:rsidRPr="002B1197">
        <w:rPr>
          <w:rFonts w:asciiTheme="minorHAnsi" w:hAnsiTheme="minorHAnsi" w:cstheme="minorHAnsi"/>
          <w:bCs/>
          <w:sz w:val="22"/>
        </w:rPr>
        <w:t>Teachers will not be expected to undertake such additional responsibilities without payment of a permanent TLR 1 or TLR 2.</w:t>
      </w:r>
      <w:r w:rsidR="00AA1FBE">
        <w:rPr>
          <w:rFonts w:asciiTheme="minorHAnsi" w:hAnsiTheme="minorHAnsi" w:cstheme="minorHAnsi"/>
          <w:bCs/>
          <w:sz w:val="22"/>
        </w:rPr>
        <w:t xml:space="preserve">  </w:t>
      </w:r>
      <w:r w:rsidRPr="002B1197">
        <w:rPr>
          <w:rFonts w:asciiTheme="minorHAnsi" w:hAnsiTheme="minorHAnsi" w:cstheme="minorHAnsi"/>
          <w:bCs/>
          <w:sz w:val="22"/>
        </w:rPr>
        <w:t>TLR1 and 2s may only be awarded on a temporary basis to a teacher occupying the post temporarily for secondments, maternity cover, sick leave or vacancies pending permanent appointment. The teacher must be notified at the start of a temporary TLR1 and 2 of either the date or circumstances in which the temporary TLR 1 or 2 will end.</w:t>
      </w:r>
    </w:p>
    <w:p w14:paraId="0D01C9CD" w14:textId="77777777" w:rsidR="002B1197" w:rsidRPr="00AA1FBE" w:rsidRDefault="002B1197" w:rsidP="002B1197">
      <w:pPr>
        <w:pStyle w:val="Default"/>
        <w:ind w:left="720" w:hanging="720"/>
        <w:jc w:val="both"/>
        <w:rPr>
          <w:rFonts w:asciiTheme="minorHAnsi" w:hAnsiTheme="minorHAnsi" w:cstheme="minorHAnsi"/>
          <w:bCs/>
          <w:color w:val="auto"/>
          <w:sz w:val="22"/>
          <w:szCs w:val="22"/>
        </w:rPr>
      </w:pPr>
    </w:p>
    <w:p w14:paraId="18A78807" w14:textId="77777777" w:rsidR="002B1197" w:rsidRPr="00AA1FBE" w:rsidRDefault="002B1197" w:rsidP="00AA1FBE">
      <w:pPr>
        <w:pStyle w:val="Alphabet2"/>
        <w:numPr>
          <w:ilvl w:val="0"/>
          <w:numId w:val="0"/>
        </w:numPr>
        <w:spacing w:after="0"/>
        <w:jc w:val="both"/>
        <w:rPr>
          <w:rFonts w:asciiTheme="minorHAnsi" w:hAnsiTheme="minorHAnsi" w:cstheme="minorHAnsi"/>
          <w:bCs/>
          <w:sz w:val="22"/>
        </w:rPr>
      </w:pPr>
      <w:r w:rsidRPr="00AA1FBE">
        <w:rPr>
          <w:rFonts w:asciiTheme="minorHAnsi" w:hAnsiTheme="minorHAnsi" w:cstheme="minorHAnsi"/>
          <w:bCs/>
          <w:sz w:val="22"/>
        </w:rPr>
        <w:t>The STPCD 2014 removed the requirement for a gap of £1,500 between each TLR point.  We have decided to retain that gap so that there are clear distinctions between roles.</w:t>
      </w:r>
    </w:p>
    <w:p w14:paraId="6E1A441D" w14:textId="77777777" w:rsidR="002B1197" w:rsidRPr="00AA1FBE" w:rsidRDefault="002B1197" w:rsidP="002B1197">
      <w:pPr>
        <w:pStyle w:val="Default"/>
        <w:ind w:left="720" w:hanging="720"/>
        <w:jc w:val="both"/>
        <w:rPr>
          <w:rFonts w:asciiTheme="minorHAnsi" w:hAnsiTheme="minorHAnsi" w:cstheme="minorHAnsi"/>
          <w:bCs/>
          <w:color w:val="auto"/>
          <w:sz w:val="22"/>
          <w:szCs w:val="22"/>
        </w:rPr>
      </w:pPr>
    </w:p>
    <w:p w14:paraId="3025A574" w14:textId="77777777" w:rsidR="002B1197" w:rsidRPr="00AA1FBE" w:rsidRDefault="002B1197" w:rsidP="00AA1FBE">
      <w:pPr>
        <w:pStyle w:val="Alphabet2"/>
        <w:numPr>
          <w:ilvl w:val="0"/>
          <w:numId w:val="0"/>
        </w:numPr>
        <w:spacing w:after="0"/>
        <w:jc w:val="both"/>
        <w:rPr>
          <w:rFonts w:asciiTheme="minorHAnsi" w:hAnsiTheme="minorHAnsi" w:cstheme="minorHAnsi"/>
          <w:bCs/>
          <w:sz w:val="22"/>
        </w:rPr>
      </w:pPr>
      <w:r w:rsidRPr="00AA1FBE">
        <w:rPr>
          <w:rFonts w:asciiTheme="minorHAnsi" w:hAnsiTheme="minorHAnsi" w:cstheme="minorHAnsi"/>
          <w:bCs/>
          <w:sz w:val="22"/>
        </w:rPr>
        <w:t>TLR1 and TLR2s may only be created as part of the staffing structure by Governing Body.</w:t>
      </w:r>
    </w:p>
    <w:p w14:paraId="7834FED3" w14:textId="77777777" w:rsidR="00AA1FBE" w:rsidRPr="00AA1FBE" w:rsidRDefault="00AA1FBE" w:rsidP="00AA1FBE">
      <w:pPr>
        <w:pStyle w:val="Alphabet2"/>
        <w:numPr>
          <w:ilvl w:val="0"/>
          <w:numId w:val="0"/>
        </w:numPr>
        <w:spacing w:after="0"/>
        <w:jc w:val="both"/>
        <w:rPr>
          <w:rFonts w:asciiTheme="minorHAnsi" w:hAnsiTheme="minorHAnsi" w:cstheme="minorHAnsi"/>
          <w:bCs/>
          <w:sz w:val="22"/>
        </w:rPr>
      </w:pPr>
    </w:p>
    <w:p w14:paraId="244CB67F" w14:textId="230BBB62" w:rsidR="002B1197" w:rsidRPr="002B1197" w:rsidRDefault="00AA1FBE" w:rsidP="00AA1FBE">
      <w:pPr>
        <w:pStyle w:val="Alphabet2"/>
        <w:numPr>
          <w:ilvl w:val="0"/>
          <w:numId w:val="0"/>
        </w:numPr>
        <w:spacing w:after="0"/>
        <w:jc w:val="both"/>
        <w:rPr>
          <w:rFonts w:asciiTheme="minorHAnsi" w:eastAsia="Times New Roman" w:hAnsiTheme="minorHAnsi" w:cstheme="minorHAnsi"/>
          <w:sz w:val="22"/>
        </w:rPr>
      </w:pPr>
      <w:r w:rsidRPr="00AA1FBE">
        <w:rPr>
          <w:rFonts w:asciiTheme="minorHAnsi" w:hAnsiTheme="minorHAnsi" w:cstheme="minorHAnsi"/>
          <w:bCs/>
          <w:sz w:val="22"/>
        </w:rPr>
        <w:t>The School</w:t>
      </w:r>
      <w:r w:rsidR="002B1197" w:rsidRPr="00AA1FBE">
        <w:rPr>
          <w:rFonts w:asciiTheme="minorHAnsi" w:hAnsiTheme="minorHAnsi" w:cstheme="minorHAnsi"/>
          <w:bCs/>
          <w:sz w:val="22"/>
        </w:rPr>
        <w:t xml:space="preserve"> may make use of TLR3 which must fall between the minimum and maximum set out in Appendix 1 per annum to </w:t>
      </w:r>
      <w:r w:rsidR="002B1197" w:rsidRPr="002B1197">
        <w:rPr>
          <w:rFonts w:asciiTheme="minorHAnsi" w:hAnsiTheme="minorHAnsi" w:cstheme="minorHAnsi"/>
          <w:bCs/>
          <w:sz w:val="22"/>
        </w:rPr>
        <w:t>classroom teachers</w:t>
      </w:r>
      <w:r w:rsidR="00B6172A">
        <w:rPr>
          <w:rFonts w:asciiTheme="minorHAnsi" w:hAnsiTheme="minorHAnsi" w:cstheme="minorHAnsi"/>
          <w:bCs/>
          <w:sz w:val="22"/>
        </w:rPr>
        <w:t>;</w:t>
      </w:r>
      <w:r w:rsidR="002B1197" w:rsidRPr="002B1197">
        <w:rPr>
          <w:rFonts w:asciiTheme="minorHAnsi" w:hAnsiTheme="minorHAnsi" w:cstheme="minorHAnsi"/>
          <w:bCs/>
          <w:sz w:val="22"/>
        </w:rPr>
        <w:t xml:space="preserve"> </w:t>
      </w:r>
      <w:r w:rsidR="002B1197" w:rsidRPr="002B1197">
        <w:rPr>
          <w:rFonts w:asciiTheme="minorHAnsi" w:eastAsia="Times New Roman" w:hAnsiTheme="minorHAnsi" w:cstheme="minorHAnsi"/>
          <w:sz w:val="22"/>
        </w:rPr>
        <w:t>a classroom teacher for clearly time-limited school improvement projects</w:t>
      </w:r>
      <w:r w:rsidR="00B6172A">
        <w:rPr>
          <w:rFonts w:asciiTheme="minorHAnsi" w:eastAsia="Times New Roman" w:hAnsiTheme="minorHAnsi" w:cstheme="minorHAnsi"/>
          <w:sz w:val="22"/>
        </w:rPr>
        <w:t>;</w:t>
      </w:r>
      <w:r w:rsidR="002B1197" w:rsidRPr="002B1197">
        <w:rPr>
          <w:rFonts w:asciiTheme="minorHAnsi" w:eastAsia="Times New Roman" w:hAnsiTheme="minorHAnsi" w:cstheme="minorHAnsi"/>
          <w:sz w:val="22"/>
        </w:rPr>
        <w:t xml:space="preserve"> or</w:t>
      </w:r>
      <w:r w:rsidR="00ED2EA3">
        <w:rPr>
          <w:rFonts w:asciiTheme="minorHAnsi" w:eastAsia="Times New Roman" w:hAnsiTheme="minorHAnsi" w:cstheme="minorHAnsi"/>
          <w:sz w:val="22"/>
        </w:rPr>
        <w:t xml:space="preserve"> a classroom teacher with</w:t>
      </w:r>
      <w:r w:rsidR="002B1197" w:rsidRPr="002B1197">
        <w:rPr>
          <w:rFonts w:asciiTheme="minorHAnsi" w:eastAsia="Times New Roman" w:hAnsiTheme="minorHAnsi" w:cstheme="minorHAnsi"/>
          <w:sz w:val="22"/>
        </w:rPr>
        <w:t xml:space="preserve"> one off externally driven responsibilities. The duration of the fixed term must be established at the outset and payment should be made on a monthly basis for the duration of the fixed term. </w:t>
      </w:r>
      <w:r w:rsidR="002B1197" w:rsidRPr="002B1197">
        <w:rPr>
          <w:rFonts w:asciiTheme="minorHAnsi" w:hAnsiTheme="minorHAnsi" w:cstheme="minorHAnsi"/>
          <w:bCs/>
          <w:sz w:val="22"/>
        </w:rPr>
        <w:t>Each such TLR3 must be advertised internally and requires prior approval of the Governing Body. A TLR3 is not subject to salary safeguarding.</w:t>
      </w:r>
    </w:p>
    <w:p w14:paraId="2E01F2CA" w14:textId="77777777" w:rsidR="002B1197" w:rsidRPr="002B1197" w:rsidRDefault="002B1197" w:rsidP="00AA1FBE">
      <w:pPr>
        <w:pStyle w:val="Default"/>
        <w:jc w:val="both"/>
        <w:rPr>
          <w:rFonts w:asciiTheme="minorHAnsi" w:hAnsiTheme="minorHAnsi" w:cstheme="minorHAnsi"/>
          <w:bCs/>
          <w:color w:val="auto"/>
          <w:sz w:val="22"/>
          <w:szCs w:val="22"/>
        </w:rPr>
      </w:pPr>
    </w:p>
    <w:p w14:paraId="1BCC0242" w14:textId="77777777" w:rsidR="002B1197" w:rsidRPr="002B1197" w:rsidRDefault="002B1197" w:rsidP="00AA1FBE">
      <w:pPr>
        <w:pStyle w:val="Alphabet2"/>
        <w:numPr>
          <w:ilvl w:val="0"/>
          <w:numId w:val="0"/>
        </w:numPr>
        <w:spacing w:after="0"/>
        <w:jc w:val="both"/>
        <w:rPr>
          <w:rFonts w:asciiTheme="minorHAnsi" w:hAnsiTheme="minorHAnsi" w:cstheme="minorHAnsi"/>
          <w:bCs/>
          <w:sz w:val="22"/>
        </w:rPr>
      </w:pPr>
      <w:r w:rsidRPr="002B1197">
        <w:rPr>
          <w:rFonts w:asciiTheme="minorHAnsi" w:hAnsiTheme="minorHAnsi" w:cstheme="minorHAnsi"/>
          <w:bCs/>
          <w:sz w:val="22"/>
        </w:rPr>
        <w:t>No TLR is payable to a member of the Leadership Pay Range or the Leading Practitioner Pay Range.</w:t>
      </w:r>
    </w:p>
    <w:p w14:paraId="7C7F4D67" w14:textId="77777777" w:rsidR="002B1197" w:rsidRPr="002B1197" w:rsidRDefault="002B1197" w:rsidP="00AA1FBE">
      <w:pPr>
        <w:pStyle w:val="Default"/>
        <w:jc w:val="both"/>
        <w:rPr>
          <w:rFonts w:asciiTheme="minorHAnsi" w:hAnsiTheme="minorHAnsi" w:cstheme="minorHAnsi"/>
          <w:bCs/>
          <w:color w:val="auto"/>
          <w:sz w:val="22"/>
          <w:szCs w:val="22"/>
        </w:rPr>
      </w:pPr>
    </w:p>
    <w:p w14:paraId="3AC967CC" w14:textId="77777777" w:rsidR="002B1197" w:rsidRPr="002B1197" w:rsidRDefault="002B1197" w:rsidP="00AA1FBE">
      <w:pPr>
        <w:pStyle w:val="Alphabet2"/>
        <w:numPr>
          <w:ilvl w:val="0"/>
          <w:numId w:val="0"/>
        </w:numPr>
        <w:spacing w:after="0"/>
        <w:jc w:val="both"/>
        <w:rPr>
          <w:rFonts w:asciiTheme="minorHAnsi" w:hAnsiTheme="minorHAnsi" w:cstheme="minorHAnsi"/>
          <w:bCs/>
          <w:sz w:val="22"/>
        </w:rPr>
      </w:pPr>
      <w:r w:rsidRPr="002B1197">
        <w:rPr>
          <w:rFonts w:asciiTheme="minorHAnsi" w:hAnsiTheme="minorHAnsi" w:cstheme="minorHAnsi"/>
          <w:bCs/>
          <w:sz w:val="22"/>
        </w:rPr>
        <w:t>All TLR payments are pensionable under the Teachers’ Pension Scheme.</w:t>
      </w:r>
    </w:p>
    <w:p w14:paraId="5B9FCEDB" w14:textId="77777777" w:rsidR="002B1197" w:rsidRPr="00AA1FBE" w:rsidRDefault="002B1197" w:rsidP="002B1197">
      <w:pPr>
        <w:pStyle w:val="Default"/>
        <w:ind w:left="720" w:hanging="720"/>
        <w:jc w:val="both"/>
        <w:rPr>
          <w:rFonts w:asciiTheme="minorHAnsi" w:hAnsiTheme="minorHAnsi" w:cstheme="minorHAnsi"/>
          <w:i/>
          <w:iCs/>
          <w:color w:val="auto"/>
          <w:sz w:val="22"/>
          <w:szCs w:val="22"/>
        </w:rPr>
      </w:pPr>
    </w:p>
    <w:p w14:paraId="6B44D8A4" w14:textId="6CDC97F6" w:rsidR="002B1197" w:rsidRPr="00AA1FBE" w:rsidRDefault="00AA1FBE" w:rsidP="00A03DAC">
      <w:pPr>
        <w:pStyle w:val="Heading2"/>
      </w:pPr>
      <w:r w:rsidRPr="00AA1FBE">
        <w:t>Recruitment and Retention Allowances and Incentives</w:t>
      </w:r>
    </w:p>
    <w:p w14:paraId="3FC14E0F" w14:textId="5C82A203" w:rsidR="002B1197" w:rsidRDefault="00AA1FBE" w:rsidP="00AA1FBE">
      <w:pPr>
        <w:pStyle w:val="Alphabet2"/>
        <w:numPr>
          <w:ilvl w:val="0"/>
          <w:numId w:val="0"/>
        </w:numPr>
        <w:spacing w:after="0" w:line="240" w:lineRule="auto"/>
        <w:jc w:val="both"/>
        <w:rPr>
          <w:rFonts w:asciiTheme="minorHAnsi" w:hAnsiTheme="minorHAnsi" w:cstheme="minorHAnsi"/>
          <w:bCs/>
          <w:sz w:val="22"/>
        </w:rPr>
      </w:pPr>
      <w:r>
        <w:rPr>
          <w:rFonts w:asciiTheme="minorHAnsi" w:hAnsiTheme="minorHAnsi" w:cstheme="minorHAnsi"/>
          <w:bCs/>
          <w:sz w:val="22"/>
        </w:rPr>
        <w:t>The Governing Body</w:t>
      </w:r>
      <w:r w:rsidR="002B1197" w:rsidRPr="002B1197">
        <w:rPr>
          <w:rFonts w:asciiTheme="minorHAnsi" w:hAnsiTheme="minorHAnsi" w:cstheme="minorHAnsi"/>
          <w:bCs/>
          <w:sz w:val="22"/>
        </w:rPr>
        <w:t xml:space="preserve"> will follow the requirements </w:t>
      </w:r>
      <w:r w:rsidR="002B1197" w:rsidRPr="00AA1FBE">
        <w:rPr>
          <w:rFonts w:asciiTheme="minorHAnsi" w:hAnsiTheme="minorHAnsi" w:cstheme="minorHAnsi"/>
          <w:bCs/>
          <w:sz w:val="22"/>
        </w:rPr>
        <w:t xml:space="preserve">of </w:t>
      </w:r>
      <w:r w:rsidR="0094356E">
        <w:rPr>
          <w:rFonts w:asciiTheme="minorHAnsi" w:hAnsiTheme="minorHAnsi" w:cstheme="minorHAnsi"/>
          <w:bCs/>
          <w:sz w:val="22"/>
        </w:rPr>
        <w:t>the</w:t>
      </w:r>
      <w:r w:rsidR="002B1197" w:rsidRPr="00AA1FBE">
        <w:rPr>
          <w:rFonts w:asciiTheme="minorHAnsi" w:hAnsiTheme="minorHAnsi" w:cstheme="minorHAnsi"/>
          <w:bCs/>
          <w:sz w:val="22"/>
        </w:rPr>
        <w:t xml:space="preserve"> STPCD 202</w:t>
      </w:r>
      <w:r w:rsidR="0094356E">
        <w:rPr>
          <w:rFonts w:asciiTheme="minorHAnsi" w:hAnsiTheme="minorHAnsi" w:cstheme="minorHAnsi"/>
          <w:bCs/>
          <w:sz w:val="22"/>
        </w:rPr>
        <w:t>2</w:t>
      </w:r>
      <w:r w:rsidR="002B1197" w:rsidRPr="00AA1FBE">
        <w:rPr>
          <w:rFonts w:asciiTheme="minorHAnsi" w:hAnsiTheme="minorHAnsi" w:cstheme="minorHAnsi"/>
          <w:bCs/>
          <w:sz w:val="22"/>
        </w:rPr>
        <w:t xml:space="preserve"> in relation </w:t>
      </w:r>
      <w:r w:rsidR="002B1197" w:rsidRPr="002B1197">
        <w:rPr>
          <w:rFonts w:asciiTheme="minorHAnsi" w:hAnsiTheme="minorHAnsi" w:cstheme="minorHAnsi"/>
          <w:bCs/>
          <w:sz w:val="22"/>
        </w:rPr>
        <w:t>to the use of such allowances and incentives and will review the use of existing and future allowances annually.</w:t>
      </w:r>
    </w:p>
    <w:p w14:paraId="3841E419" w14:textId="77777777" w:rsidR="00AA1FBE" w:rsidRPr="002B1197" w:rsidRDefault="00AA1FBE" w:rsidP="00AA1FBE">
      <w:pPr>
        <w:pStyle w:val="Alphabet2"/>
        <w:numPr>
          <w:ilvl w:val="0"/>
          <w:numId w:val="0"/>
        </w:numPr>
        <w:spacing w:after="0" w:line="240" w:lineRule="auto"/>
        <w:jc w:val="both"/>
        <w:rPr>
          <w:rFonts w:asciiTheme="minorHAnsi" w:hAnsiTheme="minorHAnsi" w:cstheme="minorHAnsi"/>
          <w:bCs/>
          <w:sz w:val="22"/>
        </w:rPr>
      </w:pPr>
    </w:p>
    <w:p w14:paraId="24DCD919" w14:textId="77777777" w:rsidR="002B1197" w:rsidRPr="002B1197" w:rsidRDefault="002B1197" w:rsidP="00AA1FBE">
      <w:pPr>
        <w:pStyle w:val="Alphabet2"/>
        <w:numPr>
          <w:ilvl w:val="0"/>
          <w:numId w:val="0"/>
        </w:numPr>
        <w:spacing w:after="0" w:line="240" w:lineRule="auto"/>
        <w:jc w:val="both"/>
        <w:rPr>
          <w:rFonts w:asciiTheme="minorHAnsi" w:hAnsiTheme="minorHAnsi" w:cstheme="minorHAnsi"/>
          <w:bCs/>
          <w:sz w:val="22"/>
        </w:rPr>
      </w:pPr>
      <w:r w:rsidRPr="002B1197">
        <w:rPr>
          <w:rFonts w:asciiTheme="minorHAnsi" w:hAnsiTheme="minorHAnsi" w:cstheme="minorHAnsi"/>
          <w:bCs/>
          <w:sz w:val="22"/>
        </w:rPr>
        <w:t>Recruitment and Retention Allowances and Incentives require the prior approval of the Governing Body.</w:t>
      </w:r>
    </w:p>
    <w:p w14:paraId="47816BF9" w14:textId="77777777" w:rsidR="002B1197" w:rsidRPr="002B1197" w:rsidRDefault="002B1197" w:rsidP="00AA1FBE">
      <w:pPr>
        <w:pStyle w:val="ListParagraph"/>
        <w:spacing w:after="0" w:line="240" w:lineRule="auto"/>
        <w:ind w:left="0"/>
        <w:jc w:val="both"/>
        <w:rPr>
          <w:rFonts w:cstheme="minorHAnsi"/>
          <w:bCs/>
        </w:rPr>
      </w:pPr>
    </w:p>
    <w:p w14:paraId="52F1C652" w14:textId="2052166D" w:rsidR="00A03DAC" w:rsidRPr="00A03DAC" w:rsidRDefault="002B1197" w:rsidP="00A03DAC">
      <w:pPr>
        <w:pStyle w:val="Alphabet2"/>
        <w:numPr>
          <w:ilvl w:val="0"/>
          <w:numId w:val="0"/>
        </w:numPr>
        <w:spacing w:after="0" w:line="240" w:lineRule="auto"/>
        <w:jc w:val="both"/>
        <w:rPr>
          <w:rFonts w:asciiTheme="minorHAnsi" w:hAnsiTheme="minorHAnsi" w:cstheme="minorHAnsi"/>
          <w:bCs/>
          <w:sz w:val="22"/>
        </w:rPr>
      </w:pPr>
      <w:r w:rsidRPr="002B1197">
        <w:rPr>
          <w:rFonts w:asciiTheme="minorHAnsi" w:hAnsiTheme="minorHAnsi" w:cstheme="minorHAnsi"/>
          <w:bCs/>
          <w:sz w:val="22"/>
        </w:rPr>
        <w:t>All Recruitment and Retention Allowances are pensionable under the Teachers’ Pension Scheme.</w:t>
      </w:r>
    </w:p>
    <w:p w14:paraId="53FA4528" w14:textId="77D463F8" w:rsidR="0094356E" w:rsidRPr="00AF2336" w:rsidRDefault="0094356E" w:rsidP="00AA1FBE">
      <w:pPr>
        <w:pStyle w:val="ListParagraph"/>
        <w:ind w:left="0"/>
        <w:jc w:val="both"/>
        <w:rPr>
          <w:rFonts w:cstheme="minorHAnsi"/>
          <w:color w:val="55345A" w:themeColor="text2"/>
        </w:rPr>
      </w:pPr>
      <w:r w:rsidRPr="00AF2336">
        <w:rPr>
          <w:rFonts w:cstheme="minorHAnsi"/>
          <w:color w:val="55345A" w:themeColor="text2"/>
        </w:rPr>
        <w:t>If a school is struggling to recruit due to teacher shortages or wishes to retain any existing staff, the payment of an R and R allowance is more appropriate than a TLR which can distort the structure.  These allowances can be for a fixed period of time.</w:t>
      </w:r>
    </w:p>
    <w:p w14:paraId="04473D26" w14:textId="77777777" w:rsidR="00A03DAC" w:rsidRDefault="00A03DAC" w:rsidP="00A03DAC">
      <w:pPr>
        <w:pStyle w:val="Alphabet1"/>
        <w:numPr>
          <w:ilvl w:val="0"/>
          <w:numId w:val="0"/>
        </w:numPr>
        <w:spacing w:after="0"/>
        <w:jc w:val="both"/>
        <w:rPr>
          <w:rFonts w:asciiTheme="minorHAnsi" w:hAnsiTheme="minorHAnsi" w:cstheme="minorHAnsi"/>
          <w:i/>
          <w:iCs/>
          <w:sz w:val="22"/>
        </w:rPr>
      </w:pPr>
    </w:p>
    <w:p w14:paraId="1FCDF396" w14:textId="77777777" w:rsidR="00A03DAC" w:rsidRDefault="00A03DAC" w:rsidP="00A03DAC">
      <w:pPr>
        <w:pStyle w:val="Alphabet1"/>
        <w:numPr>
          <w:ilvl w:val="0"/>
          <w:numId w:val="0"/>
        </w:numPr>
        <w:spacing w:after="0"/>
        <w:jc w:val="both"/>
        <w:rPr>
          <w:rFonts w:asciiTheme="minorHAnsi" w:hAnsiTheme="minorHAnsi" w:cstheme="minorHAnsi"/>
          <w:i/>
          <w:iCs/>
          <w:sz w:val="22"/>
        </w:rPr>
      </w:pPr>
    </w:p>
    <w:p w14:paraId="01E77E17" w14:textId="77777777" w:rsidR="00A03DAC" w:rsidRDefault="00A03DAC" w:rsidP="00A03DAC">
      <w:pPr>
        <w:pStyle w:val="Alphabet1"/>
        <w:numPr>
          <w:ilvl w:val="0"/>
          <w:numId w:val="0"/>
        </w:numPr>
        <w:spacing w:after="0"/>
        <w:jc w:val="both"/>
        <w:rPr>
          <w:rFonts w:asciiTheme="minorHAnsi" w:hAnsiTheme="minorHAnsi" w:cstheme="minorHAnsi"/>
          <w:i/>
          <w:iCs/>
          <w:sz w:val="22"/>
        </w:rPr>
      </w:pPr>
    </w:p>
    <w:p w14:paraId="3B6320ED" w14:textId="3B0675F1" w:rsidR="002B1197" w:rsidRDefault="00AA1FBE" w:rsidP="00A03DAC">
      <w:pPr>
        <w:pStyle w:val="Heading2"/>
      </w:pPr>
      <w:r w:rsidRPr="00AA1FBE">
        <w:t>Special Needs Allowance</w:t>
      </w:r>
    </w:p>
    <w:p w14:paraId="7C5468B8" w14:textId="77777777" w:rsidR="00A03DAC" w:rsidRPr="00A03DAC" w:rsidRDefault="00A03DAC" w:rsidP="00A03DAC">
      <w:pPr>
        <w:pStyle w:val="Alphabet1"/>
        <w:numPr>
          <w:ilvl w:val="0"/>
          <w:numId w:val="0"/>
        </w:numPr>
        <w:spacing w:after="0"/>
        <w:jc w:val="both"/>
        <w:rPr>
          <w:rFonts w:asciiTheme="minorHAnsi" w:hAnsiTheme="minorHAnsi" w:cstheme="minorHAnsi"/>
          <w:i/>
          <w:iCs/>
          <w:sz w:val="22"/>
        </w:rPr>
      </w:pPr>
    </w:p>
    <w:p w14:paraId="126E376A" w14:textId="72D0D513" w:rsidR="00D71137" w:rsidRPr="00082C2E" w:rsidRDefault="002B1197" w:rsidP="00AA1FBE">
      <w:pPr>
        <w:pStyle w:val="ListParagraph"/>
        <w:ind w:left="0"/>
        <w:jc w:val="both"/>
        <w:rPr>
          <w:rFonts w:cstheme="minorHAnsi"/>
          <w:b/>
          <w:bCs/>
        </w:rPr>
      </w:pPr>
      <w:r w:rsidRPr="002B1197">
        <w:rPr>
          <w:rFonts w:cstheme="minorHAnsi"/>
          <w:bCs/>
        </w:rPr>
        <w:t xml:space="preserve">Special Needs Allowances between the minimum and maximum may be awarded in accordance with </w:t>
      </w:r>
      <w:r>
        <w:rPr>
          <w:rFonts w:cstheme="minorHAnsi"/>
          <w:bCs/>
        </w:rPr>
        <w:t>the current STPCD</w:t>
      </w:r>
      <w:r w:rsidR="00AA1FBE">
        <w:rPr>
          <w:rFonts w:cstheme="minorHAnsi"/>
          <w:bCs/>
        </w:rPr>
        <w:t>;</w:t>
      </w:r>
      <w:r>
        <w:rPr>
          <w:rFonts w:cstheme="minorHAnsi"/>
          <w:bCs/>
        </w:rPr>
        <w:t xml:space="preserve">               </w:t>
      </w:r>
    </w:p>
    <w:p w14:paraId="7DEEA870" w14:textId="77777777" w:rsidR="00082C2E" w:rsidRPr="002B1197" w:rsidRDefault="00082C2E" w:rsidP="00082C2E">
      <w:pPr>
        <w:pStyle w:val="ListParagraph"/>
        <w:numPr>
          <w:ilvl w:val="0"/>
          <w:numId w:val="0"/>
        </w:numPr>
        <w:jc w:val="both"/>
        <w:rPr>
          <w:rFonts w:cstheme="minorHAnsi"/>
          <w:b/>
          <w:bCs/>
        </w:rPr>
      </w:pPr>
    </w:p>
    <w:tbl>
      <w:tblPr>
        <w:tblStyle w:val="TableGridLight"/>
        <w:tblW w:w="0" w:type="auto"/>
        <w:tblLook w:val="04A0" w:firstRow="1" w:lastRow="0" w:firstColumn="1" w:lastColumn="0" w:noHBand="0" w:noVBand="1"/>
      </w:tblPr>
      <w:tblGrid>
        <w:gridCol w:w="1797"/>
        <w:gridCol w:w="1804"/>
      </w:tblGrid>
      <w:tr w:rsidR="00D71137" w:rsidRPr="00D71137" w14:paraId="7E68B436" w14:textId="77777777" w:rsidTr="00A03DAC">
        <w:tc>
          <w:tcPr>
            <w:tcW w:w="1797" w:type="dxa"/>
            <w:shd w:val="clear" w:color="auto" w:fill="EFE8F0" w:themeFill="background2"/>
          </w:tcPr>
          <w:p w14:paraId="1636AE5C" w14:textId="77777777" w:rsidR="00D71137" w:rsidRPr="00D71137" w:rsidRDefault="00D71137" w:rsidP="00D71137">
            <w:pPr>
              <w:spacing w:after="160" w:line="259" w:lineRule="auto"/>
              <w:jc w:val="both"/>
              <w:rPr>
                <w:rFonts w:cstheme="minorHAnsi"/>
                <w:bCs/>
              </w:rPr>
            </w:pPr>
          </w:p>
        </w:tc>
        <w:tc>
          <w:tcPr>
            <w:tcW w:w="1804" w:type="dxa"/>
            <w:shd w:val="clear" w:color="auto" w:fill="EFE8F0" w:themeFill="background2"/>
          </w:tcPr>
          <w:p w14:paraId="4ABE379F" w14:textId="77777777" w:rsidR="00D71137" w:rsidRPr="00D71137" w:rsidRDefault="00D71137" w:rsidP="00D71137">
            <w:pPr>
              <w:spacing w:after="160" w:line="259" w:lineRule="auto"/>
              <w:jc w:val="both"/>
              <w:rPr>
                <w:rFonts w:cstheme="minorHAnsi"/>
                <w:bCs/>
              </w:rPr>
            </w:pPr>
            <w:r w:rsidRPr="00D71137">
              <w:rPr>
                <w:rFonts w:cstheme="minorHAnsi"/>
                <w:bCs/>
              </w:rPr>
              <w:t>SEN</w:t>
            </w:r>
          </w:p>
        </w:tc>
      </w:tr>
      <w:tr w:rsidR="00044DC9" w:rsidRPr="00D71137" w14:paraId="36717E07" w14:textId="77777777" w:rsidTr="00A03DAC">
        <w:tc>
          <w:tcPr>
            <w:tcW w:w="1797" w:type="dxa"/>
          </w:tcPr>
          <w:p w14:paraId="6C02BCEA" w14:textId="070892D0" w:rsidR="00044DC9" w:rsidRPr="00D71137" w:rsidRDefault="00044DC9" w:rsidP="00044DC9">
            <w:pPr>
              <w:spacing w:after="160" w:line="259" w:lineRule="auto"/>
              <w:jc w:val="both"/>
              <w:rPr>
                <w:rFonts w:cstheme="minorHAnsi"/>
                <w:bCs/>
              </w:rPr>
            </w:pPr>
            <w:r w:rsidRPr="00D71137">
              <w:rPr>
                <w:rFonts w:cstheme="minorHAnsi"/>
                <w:bCs/>
              </w:rPr>
              <w:t>MIN</w:t>
            </w:r>
          </w:p>
        </w:tc>
        <w:tc>
          <w:tcPr>
            <w:tcW w:w="1804" w:type="dxa"/>
          </w:tcPr>
          <w:p w14:paraId="693BCE98" w14:textId="355B8AA9" w:rsidR="00044DC9" w:rsidRPr="00D71137" w:rsidRDefault="00044DC9" w:rsidP="00044DC9">
            <w:pPr>
              <w:spacing w:after="160" w:line="259" w:lineRule="auto"/>
              <w:jc w:val="both"/>
              <w:rPr>
                <w:rFonts w:cstheme="minorHAnsi"/>
                <w:bCs/>
              </w:rPr>
            </w:pPr>
            <w:r w:rsidRPr="008246E6">
              <w:t>£2,</w:t>
            </w:r>
            <w:r w:rsidR="00087992">
              <w:t>539</w:t>
            </w:r>
          </w:p>
        </w:tc>
      </w:tr>
      <w:tr w:rsidR="00044DC9" w:rsidRPr="00D71137" w14:paraId="0831445C" w14:textId="77777777" w:rsidTr="00A03DAC">
        <w:tc>
          <w:tcPr>
            <w:tcW w:w="1797" w:type="dxa"/>
          </w:tcPr>
          <w:p w14:paraId="0896927D" w14:textId="6EF4E909" w:rsidR="00044DC9" w:rsidRPr="00D71137" w:rsidRDefault="00044DC9" w:rsidP="00044DC9">
            <w:pPr>
              <w:spacing w:after="160" w:line="259" w:lineRule="auto"/>
              <w:jc w:val="both"/>
              <w:rPr>
                <w:rFonts w:cstheme="minorHAnsi"/>
                <w:bCs/>
              </w:rPr>
            </w:pPr>
            <w:r w:rsidRPr="00D71137">
              <w:rPr>
                <w:rFonts w:cstheme="minorHAnsi"/>
                <w:bCs/>
              </w:rPr>
              <w:t>MAX</w:t>
            </w:r>
          </w:p>
        </w:tc>
        <w:tc>
          <w:tcPr>
            <w:tcW w:w="1804" w:type="dxa"/>
          </w:tcPr>
          <w:p w14:paraId="32F8A727" w14:textId="583E2E09" w:rsidR="00044DC9" w:rsidRPr="00D71137" w:rsidRDefault="00044DC9" w:rsidP="00044DC9">
            <w:pPr>
              <w:spacing w:after="160" w:line="259" w:lineRule="auto"/>
              <w:jc w:val="both"/>
              <w:rPr>
                <w:rFonts w:cstheme="minorHAnsi"/>
                <w:bCs/>
              </w:rPr>
            </w:pPr>
            <w:r w:rsidRPr="008246E6">
              <w:t>£</w:t>
            </w:r>
            <w:r w:rsidR="00087992">
              <w:t>5</w:t>
            </w:r>
            <w:r w:rsidRPr="008246E6">
              <w:t>,</w:t>
            </w:r>
            <w:r w:rsidR="00087992">
              <w:t>009</w:t>
            </w:r>
          </w:p>
        </w:tc>
      </w:tr>
    </w:tbl>
    <w:p w14:paraId="54A1E7E0" w14:textId="77777777" w:rsidR="00D71137" w:rsidRDefault="00D71137" w:rsidP="00D71137">
      <w:pPr>
        <w:jc w:val="both"/>
        <w:rPr>
          <w:rFonts w:cstheme="minorHAnsi"/>
          <w:b/>
          <w:bCs/>
        </w:rPr>
      </w:pPr>
    </w:p>
    <w:p w14:paraId="0EFC1058" w14:textId="77777777" w:rsidR="00AA1FBE" w:rsidRDefault="00AA1FBE" w:rsidP="00D71137">
      <w:pPr>
        <w:jc w:val="both"/>
        <w:rPr>
          <w:rFonts w:cstheme="minorHAnsi"/>
          <w:b/>
          <w:bCs/>
        </w:rPr>
      </w:pPr>
    </w:p>
    <w:p w14:paraId="517B162B" w14:textId="55E3B7C8" w:rsidR="002B1197" w:rsidRPr="002B1197" w:rsidRDefault="00AA1FBE" w:rsidP="00A03DAC">
      <w:pPr>
        <w:pStyle w:val="Heading2"/>
      </w:pPr>
      <w:r w:rsidRPr="002B1197">
        <w:t>Additional Payments</w:t>
      </w:r>
    </w:p>
    <w:p w14:paraId="1432E25E" w14:textId="28F54E30" w:rsidR="002B1197" w:rsidRPr="00A03DAC" w:rsidRDefault="00AA1FBE" w:rsidP="00AA1FBE">
      <w:pPr>
        <w:pStyle w:val="Alphabet2"/>
        <w:numPr>
          <w:ilvl w:val="0"/>
          <w:numId w:val="0"/>
        </w:numPr>
        <w:spacing w:after="0"/>
        <w:jc w:val="both"/>
        <w:rPr>
          <w:rFonts w:asciiTheme="minorHAnsi" w:hAnsiTheme="minorHAnsi" w:cstheme="minorHAnsi"/>
          <w:bCs/>
          <w:sz w:val="20"/>
          <w:szCs w:val="18"/>
        </w:rPr>
      </w:pPr>
      <w:r w:rsidRPr="00A03DAC">
        <w:rPr>
          <w:rFonts w:asciiTheme="minorHAnsi" w:hAnsiTheme="minorHAnsi" w:cstheme="minorHAnsi"/>
          <w:bCs/>
          <w:sz w:val="20"/>
          <w:szCs w:val="18"/>
        </w:rPr>
        <w:t>The School</w:t>
      </w:r>
      <w:r w:rsidR="002B1197" w:rsidRPr="00A03DAC">
        <w:rPr>
          <w:rFonts w:asciiTheme="minorHAnsi" w:hAnsiTheme="minorHAnsi" w:cstheme="minorHAnsi"/>
          <w:bCs/>
          <w:sz w:val="20"/>
          <w:szCs w:val="18"/>
        </w:rPr>
        <w:t xml:space="preserve"> shall not make additional payments to staff</w:t>
      </w:r>
      <w:r w:rsidRPr="00A03DAC">
        <w:rPr>
          <w:rFonts w:asciiTheme="minorHAnsi" w:hAnsiTheme="minorHAnsi" w:cstheme="minorHAnsi"/>
          <w:bCs/>
          <w:sz w:val="20"/>
          <w:szCs w:val="18"/>
        </w:rPr>
        <w:t xml:space="preserve"> for</w:t>
      </w:r>
      <w:r w:rsidR="002B1197" w:rsidRPr="00A03DAC">
        <w:rPr>
          <w:rFonts w:asciiTheme="minorHAnsi" w:hAnsiTheme="minorHAnsi" w:cstheme="minorHAnsi"/>
          <w:bCs/>
          <w:sz w:val="20"/>
          <w:szCs w:val="18"/>
        </w:rPr>
        <w:t>:</w:t>
      </w:r>
    </w:p>
    <w:p w14:paraId="7F22DAEE" w14:textId="77777777" w:rsidR="002B1197" w:rsidRPr="00A03DAC" w:rsidRDefault="002B1197" w:rsidP="00A03DAC">
      <w:pPr>
        <w:pStyle w:val="ListParagraph"/>
        <w:numPr>
          <w:ilvl w:val="0"/>
          <w:numId w:val="0"/>
        </w:numPr>
        <w:spacing w:after="0" w:line="240" w:lineRule="auto"/>
        <w:ind w:left="1701"/>
        <w:jc w:val="both"/>
        <w:rPr>
          <w:rFonts w:cstheme="minorHAnsi"/>
          <w:bCs/>
          <w:sz w:val="18"/>
          <w:szCs w:val="18"/>
        </w:rPr>
      </w:pPr>
    </w:p>
    <w:p w14:paraId="7735D1CC" w14:textId="76F9D1D1" w:rsidR="002B1197" w:rsidRPr="002B1197" w:rsidRDefault="002B1197" w:rsidP="00087992">
      <w:pPr>
        <w:pStyle w:val="ListParagraph"/>
        <w:numPr>
          <w:ilvl w:val="0"/>
          <w:numId w:val="6"/>
        </w:numPr>
        <w:spacing w:after="0" w:line="240" w:lineRule="auto"/>
        <w:jc w:val="both"/>
        <w:rPr>
          <w:rFonts w:cstheme="minorHAnsi"/>
          <w:bCs/>
        </w:rPr>
      </w:pPr>
      <w:r w:rsidRPr="002B1197">
        <w:rPr>
          <w:rFonts w:cstheme="minorHAnsi"/>
          <w:bCs/>
        </w:rPr>
        <w:t xml:space="preserve">CPD outside of the school day; </w:t>
      </w:r>
    </w:p>
    <w:p w14:paraId="66BE6A54" w14:textId="77777777" w:rsidR="002B1197" w:rsidRPr="002B1197" w:rsidRDefault="002B1197" w:rsidP="00A03DAC">
      <w:pPr>
        <w:pStyle w:val="ListParagraph"/>
        <w:numPr>
          <w:ilvl w:val="0"/>
          <w:numId w:val="0"/>
        </w:numPr>
        <w:spacing w:after="0" w:line="240" w:lineRule="auto"/>
        <w:ind w:left="1418"/>
        <w:jc w:val="both"/>
        <w:rPr>
          <w:rFonts w:cstheme="minorHAnsi"/>
          <w:bCs/>
        </w:rPr>
      </w:pPr>
    </w:p>
    <w:p w14:paraId="32021606" w14:textId="77777777" w:rsidR="002B1197" w:rsidRPr="002B1197" w:rsidRDefault="002B1197" w:rsidP="00087992">
      <w:pPr>
        <w:pStyle w:val="ListParagraph"/>
        <w:numPr>
          <w:ilvl w:val="0"/>
          <w:numId w:val="6"/>
        </w:numPr>
        <w:spacing w:after="0" w:line="240" w:lineRule="auto"/>
        <w:jc w:val="both"/>
        <w:rPr>
          <w:rFonts w:cstheme="minorHAnsi"/>
          <w:bCs/>
        </w:rPr>
      </w:pPr>
      <w:r w:rsidRPr="002B1197">
        <w:rPr>
          <w:rFonts w:cstheme="minorHAnsi"/>
          <w:bCs/>
        </w:rPr>
        <w:t>activities relating to the provision of initial teacher training as part of ordinary conduct of the School;</w:t>
      </w:r>
    </w:p>
    <w:p w14:paraId="1513A12D" w14:textId="77777777" w:rsidR="002B1197" w:rsidRPr="002B1197" w:rsidRDefault="002B1197" w:rsidP="00A03DAC">
      <w:pPr>
        <w:pStyle w:val="ListParagraph"/>
        <w:numPr>
          <w:ilvl w:val="0"/>
          <w:numId w:val="0"/>
        </w:numPr>
        <w:spacing w:after="0" w:line="240" w:lineRule="auto"/>
        <w:ind w:left="1418"/>
        <w:jc w:val="both"/>
        <w:rPr>
          <w:rFonts w:cstheme="minorHAnsi"/>
          <w:bCs/>
        </w:rPr>
      </w:pPr>
    </w:p>
    <w:p w14:paraId="2D1AE948" w14:textId="77777777" w:rsidR="002B1197" w:rsidRPr="002B1197" w:rsidRDefault="002B1197" w:rsidP="00087992">
      <w:pPr>
        <w:pStyle w:val="ListParagraph"/>
        <w:numPr>
          <w:ilvl w:val="0"/>
          <w:numId w:val="6"/>
        </w:numPr>
        <w:spacing w:after="0" w:line="240" w:lineRule="auto"/>
        <w:jc w:val="both"/>
        <w:rPr>
          <w:rFonts w:cstheme="minorHAnsi"/>
          <w:bCs/>
        </w:rPr>
      </w:pPr>
      <w:r w:rsidRPr="002B1197">
        <w:rPr>
          <w:rFonts w:cstheme="minorHAnsi"/>
          <w:bCs/>
        </w:rPr>
        <w:t>participation in out-of-school hours learning activity agreed by the Headteacher;</w:t>
      </w:r>
    </w:p>
    <w:p w14:paraId="7C742FE4" w14:textId="77777777" w:rsidR="002B1197" w:rsidRPr="002B1197" w:rsidRDefault="002B1197" w:rsidP="00A03DAC">
      <w:pPr>
        <w:pStyle w:val="ListParagraph"/>
        <w:numPr>
          <w:ilvl w:val="0"/>
          <w:numId w:val="0"/>
        </w:numPr>
        <w:spacing w:after="0" w:line="240" w:lineRule="auto"/>
        <w:ind w:left="1418"/>
        <w:jc w:val="both"/>
        <w:rPr>
          <w:rFonts w:cstheme="minorHAnsi"/>
          <w:bCs/>
        </w:rPr>
      </w:pPr>
    </w:p>
    <w:p w14:paraId="105E3BA3" w14:textId="5673FF93" w:rsidR="002B1197" w:rsidRPr="002B1197" w:rsidRDefault="002B1197" w:rsidP="00087992">
      <w:pPr>
        <w:pStyle w:val="ListParagraph"/>
        <w:numPr>
          <w:ilvl w:val="0"/>
          <w:numId w:val="6"/>
        </w:numPr>
        <w:spacing w:after="0" w:line="240" w:lineRule="auto"/>
        <w:jc w:val="both"/>
        <w:rPr>
          <w:rFonts w:cstheme="minorHAnsi"/>
          <w:bCs/>
        </w:rPr>
      </w:pPr>
      <w:r w:rsidRPr="002B1197">
        <w:rPr>
          <w:rFonts w:cstheme="minorHAnsi"/>
          <w:bCs/>
        </w:rPr>
        <w:t>additional responsibilities and activities due to or in respect of the provision of service by a headteacher relating to the raising of educational standards to one or more additional schools</w:t>
      </w:r>
      <w:r w:rsidR="00ED2EA3">
        <w:rPr>
          <w:rFonts w:cstheme="minorHAnsi"/>
          <w:bCs/>
        </w:rPr>
        <w:t>.</w:t>
      </w:r>
    </w:p>
    <w:p w14:paraId="0A228ECC" w14:textId="77777777" w:rsidR="002B1197" w:rsidRPr="002B1197" w:rsidRDefault="002B1197" w:rsidP="00AA1FBE">
      <w:pPr>
        <w:spacing w:after="0" w:line="240" w:lineRule="auto"/>
        <w:ind w:firstLine="567"/>
        <w:jc w:val="both"/>
        <w:rPr>
          <w:rFonts w:cstheme="minorHAnsi"/>
          <w:bCs/>
        </w:rPr>
      </w:pPr>
    </w:p>
    <w:p w14:paraId="6ACCCC86" w14:textId="77777777" w:rsidR="002B1197" w:rsidRPr="00A03DAC" w:rsidRDefault="002B1197" w:rsidP="00A03DAC">
      <w:pPr>
        <w:shd w:val="clear" w:color="auto" w:fill="EFE8F0" w:themeFill="background2"/>
        <w:spacing w:after="0" w:line="240" w:lineRule="auto"/>
        <w:jc w:val="both"/>
        <w:rPr>
          <w:rFonts w:cstheme="minorHAnsi"/>
          <w:bCs/>
        </w:rPr>
      </w:pPr>
      <w:r w:rsidRPr="00AA1FBE">
        <w:rPr>
          <w:rFonts w:cstheme="minorHAnsi"/>
          <w:bCs/>
        </w:rPr>
        <w:t>[</w:t>
      </w:r>
      <w:r w:rsidRPr="00A03DAC">
        <w:rPr>
          <w:rFonts w:cstheme="minorHAnsi"/>
          <w:bCs/>
        </w:rPr>
        <w:t xml:space="preserve">EXCEPT as set out below: </w:t>
      </w:r>
    </w:p>
    <w:p w14:paraId="4DCF1528" w14:textId="77777777" w:rsidR="002B1197" w:rsidRPr="00A03DAC" w:rsidRDefault="002B1197" w:rsidP="00A03DAC">
      <w:pPr>
        <w:shd w:val="clear" w:color="auto" w:fill="EFE8F0" w:themeFill="background2"/>
        <w:spacing w:after="0" w:line="240" w:lineRule="auto"/>
        <w:jc w:val="both"/>
        <w:rPr>
          <w:rFonts w:cstheme="minorHAnsi"/>
          <w:bCs/>
        </w:rPr>
      </w:pPr>
    </w:p>
    <w:p w14:paraId="1C6B8FB4" w14:textId="77777777" w:rsidR="002B1197" w:rsidRPr="00A03DAC" w:rsidRDefault="002B1197" w:rsidP="00A03DAC">
      <w:pPr>
        <w:shd w:val="clear" w:color="auto" w:fill="EFE8F0" w:themeFill="background2"/>
        <w:spacing w:after="0" w:line="240" w:lineRule="auto"/>
        <w:jc w:val="both"/>
        <w:rPr>
          <w:rFonts w:cstheme="minorHAnsi"/>
          <w:bCs/>
        </w:rPr>
      </w:pPr>
      <w:r w:rsidRPr="00A03DAC">
        <w:rPr>
          <w:rFonts w:cstheme="minorHAnsi"/>
          <w:bCs/>
        </w:rPr>
        <w:t>INSERT</w:t>
      </w:r>
    </w:p>
    <w:p w14:paraId="65749CA4" w14:textId="77777777" w:rsidR="002B1197" w:rsidRPr="00A03DAC" w:rsidRDefault="002B1197" w:rsidP="00A03DAC">
      <w:pPr>
        <w:shd w:val="clear" w:color="auto" w:fill="EFE8F0" w:themeFill="background2"/>
        <w:spacing w:after="0" w:line="240" w:lineRule="auto"/>
        <w:ind w:firstLine="567"/>
        <w:jc w:val="both"/>
        <w:rPr>
          <w:rFonts w:cstheme="minorHAnsi"/>
          <w:bCs/>
        </w:rPr>
      </w:pPr>
    </w:p>
    <w:p w14:paraId="45AA3EE2" w14:textId="77777777" w:rsidR="002B1197" w:rsidRPr="00A03DAC" w:rsidRDefault="002B1197" w:rsidP="00A03DAC">
      <w:pPr>
        <w:pStyle w:val="Alphabet2"/>
        <w:numPr>
          <w:ilvl w:val="0"/>
          <w:numId w:val="0"/>
        </w:numPr>
        <w:shd w:val="clear" w:color="auto" w:fill="EFE8F0" w:themeFill="background2"/>
        <w:spacing w:after="0" w:line="240" w:lineRule="auto"/>
        <w:jc w:val="both"/>
        <w:rPr>
          <w:rFonts w:asciiTheme="minorHAnsi" w:hAnsiTheme="minorHAnsi" w:cstheme="minorHAnsi"/>
          <w:bCs/>
          <w:sz w:val="22"/>
        </w:rPr>
      </w:pPr>
      <w:r w:rsidRPr="00A03DAC">
        <w:rPr>
          <w:rFonts w:asciiTheme="minorHAnsi" w:hAnsiTheme="minorHAnsi" w:cstheme="minorHAnsi"/>
          <w:bCs/>
          <w:sz w:val="22"/>
        </w:rPr>
        <w:t>The total of such additional payments are reported termly to the Governing Body.</w:t>
      </w:r>
    </w:p>
    <w:p w14:paraId="2F3B2EE2" w14:textId="77777777" w:rsidR="002B1197" w:rsidRPr="00A03DAC" w:rsidRDefault="002B1197" w:rsidP="00AA1FBE">
      <w:pPr>
        <w:spacing w:after="0" w:line="240" w:lineRule="auto"/>
        <w:ind w:left="720" w:hanging="720"/>
        <w:jc w:val="both"/>
        <w:rPr>
          <w:rFonts w:cstheme="minorHAnsi"/>
          <w:bCs/>
        </w:rPr>
      </w:pPr>
    </w:p>
    <w:p w14:paraId="0C825238" w14:textId="77777777" w:rsidR="002B1197" w:rsidRPr="002B1197" w:rsidRDefault="002B1197" w:rsidP="00AA1FBE">
      <w:pPr>
        <w:pStyle w:val="Alphabet2"/>
        <w:numPr>
          <w:ilvl w:val="0"/>
          <w:numId w:val="0"/>
        </w:numPr>
        <w:spacing w:after="0" w:line="240" w:lineRule="auto"/>
        <w:jc w:val="both"/>
        <w:rPr>
          <w:rFonts w:asciiTheme="minorHAnsi" w:hAnsiTheme="minorHAnsi" w:cstheme="minorHAnsi"/>
          <w:bCs/>
          <w:sz w:val="22"/>
        </w:rPr>
      </w:pPr>
      <w:r w:rsidRPr="002B1197">
        <w:rPr>
          <w:rFonts w:asciiTheme="minorHAnsi" w:hAnsiTheme="minorHAnsi" w:cstheme="minorHAnsi"/>
          <w:bCs/>
          <w:sz w:val="22"/>
        </w:rPr>
        <w:t>All additional payments are pensionable under the Teachers’ Pension Scheme.</w:t>
      </w:r>
    </w:p>
    <w:p w14:paraId="7E98F812" w14:textId="77777777" w:rsidR="002B1197" w:rsidRPr="002B1197" w:rsidRDefault="002B1197" w:rsidP="002B1197">
      <w:pPr>
        <w:ind w:left="720" w:hanging="720"/>
        <w:jc w:val="both"/>
        <w:rPr>
          <w:rFonts w:cstheme="minorHAnsi"/>
          <w:bCs/>
        </w:rPr>
      </w:pPr>
    </w:p>
    <w:p w14:paraId="1FF4BE5C" w14:textId="34D37A61" w:rsidR="002B1197" w:rsidRPr="002B1197" w:rsidRDefault="00C07F52" w:rsidP="00A03DAC">
      <w:pPr>
        <w:pStyle w:val="Heading2"/>
      </w:pPr>
      <w:r w:rsidRPr="002B1197">
        <w:t>Acting Allowances</w:t>
      </w:r>
    </w:p>
    <w:p w14:paraId="3144DA57" w14:textId="77777777" w:rsidR="00C07F52" w:rsidRDefault="00C07F52" w:rsidP="00A03DAC">
      <w:pPr>
        <w:pStyle w:val="ListParagraph"/>
        <w:numPr>
          <w:ilvl w:val="0"/>
          <w:numId w:val="0"/>
        </w:numPr>
        <w:spacing w:after="0" w:line="240" w:lineRule="auto"/>
        <w:jc w:val="both"/>
        <w:rPr>
          <w:rFonts w:cstheme="minorHAnsi"/>
          <w:bCs/>
        </w:rPr>
      </w:pPr>
    </w:p>
    <w:p w14:paraId="70206F9F" w14:textId="6C41BEE2" w:rsidR="002B1197" w:rsidRPr="002B1197" w:rsidRDefault="00C07F52" w:rsidP="00A03DAC">
      <w:pPr>
        <w:pStyle w:val="ListParagraph"/>
        <w:numPr>
          <w:ilvl w:val="0"/>
          <w:numId w:val="0"/>
        </w:numPr>
        <w:spacing w:after="0" w:line="240" w:lineRule="auto"/>
        <w:jc w:val="both"/>
        <w:rPr>
          <w:rFonts w:cstheme="minorHAnsi"/>
          <w:b/>
          <w:bCs/>
        </w:rPr>
      </w:pPr>
      <w:r>
        <w:rPr>
          <w:rFonts w:cstheme="minorHAnsi"/>
          <w:bCs/>
        </w:rPr>
        <w:t>The School</w:t>
      </w:r>
      <w:r w:rsidR="002B1197" w:rsidRPr="002B1197">
        <w:rPr>
          <w:rFonts w:cstheme="minorHAnsi"/>
          <w:bCs/>
        </w:rPr>
        <w:t xml:space="preserve"> will follow </w:t>
      </w:r>
      <w:r w:rsidR="002B1197">
        <w:rPr>
          <w:rFonts w:cstheme="minorHAnsi"/>
          <w:bCs/>
        </w:rPr>
        <w:t xml:space="preserve">current STPCD </w:t>
      </w:r>
      <w:r w:rsidR="002B1197" w:rsidRPr="002B1197">
        <w:rPr>
          <w:rFonts w:cstheme="minorHAnsi"/>
          <w:bCs/>
        </w:rPr>
        <w:t>which governs the use of acting allowances for persons temporarily filling roles on the Leadership Pay Range.</w:t>
      </w:r>
    </w:p>
    <w:p w14:paraId="5D2918F4" w14:textId="77777777" w:rsidR="00C07F52" w:rsidRDefault="00C07F52" w:rsidP="00C07F52">
      <w:pPr>
        <w:spacing w:after="0" w:line="240" w:lineRule="auto"/>
        <w:jc w:val="both"/>
        <w:rPr>
          <w:rFonts w:cstheme="minorHAnsi"/>
          <w:b/>
          <w:bCs/>
        </w:rPr>
      </w:pPr>
    </w:p>
    <w:p w14:paraId="6A9EF356" w14:textId="77777777" w:rsidR="00A03DAC" w:rsidRDefault="00A03DAC" w:rsidP="00C07F52">
      <w:pPr>
        <w:spacing w:after="0" w:line="240" w:lineRule="auto"/>
        <w:jc w:val="both"/>
        <w:rPr>
          <w:rFonts w:cstheme="minorHAnsi"/>
          <w:b/>
          <w:bCs/>
        </w:rPr>
      </w:pPr>
    </w:p>
    <w:p w14:paraId="3C097AFF" w14:textId="51DBFB2C" w:rsidR="002B1197" w:rsidRPr="002B1197" w:rsidRDefault="00C07F52" w:rsidP="00A03DAC">
      <w:pPr>
        <w:pStyle w:val="Heading2"/>
      </w:pPr>
      <w:r w:rsidRPr="002B1197">
        <w:t>Salary Sacrifice Arrangements</w:t>
      </w:r>
    </w:p>
    <w:p w14:paraId="731C2065" w14:textId="77777777" w:rsidR="00C07F52" w:rsidRDefault="00C07F52" w:rsidP="00A03DAC">
      <w:pPr>
        <w:pStyle w:val="ListParagraph"/>
        <w:numPr>
          <w:ilvl w:val="0"/>
          <w:numId w:val="0"/>
        </w:numPr>
        <w:spacing w:after="0" w:line="240" w:lineRule="auto"/>
        <w:jc w:val="both"/>
        <w:rPr>
          <w:rFonts w:cstheme="minorHAnsi"/>
          <w:bCs/>
        </w:rPr>
      </w:pPr>
    </w:p>
    <w:p w14:paraId="3997539B" w14:textId="3979075C" w:rsidR="002B1197" w:rsidRPr="002B1197" w:rsidRDefault="002B1197" w:rsidP="00A03DAC">
      <w:pPr>
        <w:pStyle w:val="ListParagraph"/>
        <w:numPr>
          <w:ilvl w:val="0"/>
          <w:numId w:val="0"/>
        </w:numPr>
        <w:spacing w:after="0" w:line="240" w:lineRule="auto"/>
        <w:jc w:val="both"/>
        <w:rPr>
          <w:rFonts w:cstheme="minorHAnsi"/>
          <w:b/>
          <w:bCs/>
        </w:rPr>
      </w:pPr>
      <w:r w:rsidRPr="002B1197">
        <w:rPr>
          <w:rFonts w:cstheme="minorHAnsi"/>
          <w:bCs/>
        </w:rPr>
        <w:t xml:space="preserve">Where such arrangements are in place </w:t>
      </w:r>
      <w:r>
        <w:rPr>
          <w:rFonts w:cstheme="minorHAnsi"/>
          <w:bCs/>
        </w:rPr>
        <w:t xml:space="preserve">the current STPCD </w:t>
      </w:r>
      <w:r w:rsidRPr="002B1197">
        <w:rPr>
          <w:rFonts w:cstheme="minorHAnsi"/>
          <w:bCs/>
        </w:rPr>
        <w:t>shall apply to the relevant teacher.</w:t>
      </w:r>
    </w:p>
    <w:p w14:paraId="7D6F2E55" w14:textId="77777777" w:rsidR="002B1197" w:rsidRPr="002B1197" w:rsidRDefault="002B1197" w:rsidP="00C07F52">
      <w:pPr>
        <w:spacing w:after="0" w:line="240" w:lineRule="auto"/>
        <w:jc w:val="both"/>
        <w:rPr>
          <w:rFonts w:cstheme="minorHAnsi"/>
          <w:b/>
          <w:bCs/>
        </w:rPr>
      </w:pPr>
    </w:p>
    <w:p w14:paraId="2D516898" w14:textId="48F7FA14" w:rsidR="002B1197" w:rsidRPr="002B1197" w:rsidRDefault="00C07F52" w:rsidP="00A03DAC">
      <w:pPr>
        <w:pStyle w:val="Heading2"/>
      </w:pPr>
      <w:r w:rsidRPr="002B1197">
        <w:t>Bonuses And Honoraria</w:t>
      </w:r>
    </w:p>
    <w:p w14:paraId="2736D0C9" w14:textId="77777777" w:rsidR="00C07F52" w:rsidRDefault="00C07F52" w:rsidP="00C07F52">
      <w:pPr>
        <w:pStyle w:val="Alphabet2"/>
        <w:numPr>
          <w:ilvl w:val="0"/>
          <w:numId w:val="0"/>
        </w:numPr>
        <w:spacing w:after="0" w:line="240" w:lineRule="auto"/>
        <w:jc w:val="both"/>
        <w:rPr>
          <w:rFonts w:asciiTheme="minorHAnsi" w:hAnsiTheme="minorHAnsi" w:cstheme="minorHAnsi"/>
          <w:bCs/>
          <w:sz w:val="22"/>
        </w:rPr>
      </w:pPr>
    </w:p>
    <w:p w14:paraId="03EA608B" w14:textId="1913C9F1" w:rsidR="002B1197" w:rsidRPr="00A03DAC" w:rsidRDefault="002B1197" w:rsidP="00C07F52">
      <w:pPr>
        <w:pStyle w:val="Alphabet2"/>
        <w:numPr>
          <w:ilvl w:val="0"/>
          <w:numId w:val="0"/>
        </w:numPr>
        <w:spacing w:after="0" w:line="240" w:lineRule="auto"/>
        <w:jc w:val="both"/>
        <w:rPr>
          <w:rFonts w:asciiTheme="minorHAnsi" w:hAnsiTheme="minorHAnsi" w:cstheme="minorHAnsi"/>
          <w:bCs/>
          <w:sz w:val="20"/>
          <w:szCs w:val="18"/>
        </w:rPr>
      </w:pPr>
      <w:r w:rsidRPr="00A03DAC">
        <w:rPr>
          <w:rFonts w:asciiTheme="minorHAnsi" w:hAnsiTheme="minorHAnsi" w:cstheme="minorHAnsi"/>
          <w:bCs/>
          <w:sz w:val="20"/>
          <w:szCs w:val="18"/>
        </w:rPr>
        <w:t>We will not, as a matter of law, make any payment in the form of a bonus or honorarium.</w:t>
      </w:r>
    </w:p>
    <w:p w14:paraId="51867083" w14:textId="77777777" w:rsidR="002B1197" w:rsidRPr="002B1197" w:rsidRDefault="002B1197" w:rsidP="00C07F52">
      <w:pPr>
        <w:spacing w:after="0" w:line="240" w:lineRule="auto"/>
        <w:jc w:val="both"/>
        <w:rPr>
          <w:rFonts w:cstheme="minorHAnsi"/>
          <w:bCs/>
        </w:rPr>
      </w:pPr>
    </w:p>
    <w:p w14:paraId="2D973E63" w14:textId="46DDCF06" w:rsidR="002B1197" w:rsidRPr="002B1197" w:rsidRDefault="00C07F52" w:rsidP="00A03DAC">
      <w:pPr>
        <w:pStyle w:val="Heading2"/>
      </w:pPr>
      <w:r w:rsidRPr="002B1197">
        <w:t>Freedom Of Information Act</w:t>
      </w:r>
    </w:p>
    <w:p w14:paraId="1E412BEA" w14:textId="77777777" w:rsidR="002B1197" w:rsidRPr="002B1197" w:rsidRDefault="002B1197" w:rsidP="00A03DAC">
      <w:pPr>
        <w:pStyle w:val="ListParagraph"/>
        <w:numPr>
          <w:ilvl w:val="0"/>
          <w:numId w:val="0"/>
        </w:numPr>
        <w:spacing w:after="0" w:line="240" w:lineRule="auto"/>
        <w:jc w:val="both"/>
        <w:rPr>
          <w:rFonts w:cstheme="minorHAnsi"/>
          <w:b/>
          <w:bCs/>
        </w:rPr>
      </w:pPr>
    </w:p>
    <w:p w14:paraId="453E8294" w14:textId="77777777" w:rsidR="002B1197" w:rsidRPr="002B1197" w:rsidRDefault="002B1197" w:rsidP="00A03DAC">
      <w:pPr>
        <w:pStyle w:val="ListParagraph"/>
        <w:numPr>
          <w:ilvl w:val="0"/>
          <w:numId w:val="0"/>
        </w:numPr>
        <w:spacing w:after="0" w:line="240" w:lineRule="auto"/>
        <w:jc w:val="both"/>
        <w:rPr>
          <w:rFonts w:cstheme="minorHAnsi"/>
          <w:b/>
          <w:bCs/>
        </w:rPr>
      </w:pPr>
      <w:r w:rsidRPr="002B1197">
        <w:rPr>
          <w:rFonts w:cstheme="minorHAnsi"/>
          <w:bCs/>
        </w:rPr>
        <w:t>This policy is disclosable under the Freedom of Information Act.</w:t>
      </w:r>
    </w:p>
    <w:p w14:paraId="0A24480D" w14:textId="77777777" w:rsidR="002B1197" w:rsidRDefault="002B1197" w:rsidP="00A03DAC">
      <w:pPr>
        <w:pStyle w:val="ListParagraph"/>
        <w:numPr>
          <w:ilvl w:val="0"/>
          <w:numId w:val="0"/>
        </w:numPr>
        <w:spacing w:after="0" w:line="240" w:lineRule="auto"/>
        <w:jc w:val="both"/>
        <w:rPr>
          <w:rFonts w:cstheme="minorHAnsi"/>
          <w:b/>
          <w:bCs/>
        </w:rPr>
      </w:pPr>
    </w:p>
    <w:p w14:paraId="60A75024" w14:textId="77777777" w:rsidR="00A03DAC" w:rsidRPr="002B1197" w:rsidRDefault="00A03DAC" w:rsidP="00A03DAC">
      <w:pPr>
        <w:pStyle w:val="ListParagraph"/>
        <w:numPr>
          <w:ilvl w:val="0"/>
          <w:numId w:val="0"/>
        </w:numPr>
        <w:spacing w:after="0" w:line="240" w:lineRule="auto"/>
        <w:jc w:val="both"/>
        <w:rPr>
          <w:rFonts w:cstheme="minorHAnsi"/>
          <w:b/>
          <w:bCs/>
        </w:rPr>
      </w:pPr>
    </w:p>
    <w:p w14:paraId="2CECDDDC" w14:textId="509DD774" w:rsidR="002B1197" w:rsidRPr="002B1197" w:rsidRDefault="00C07F52" w:rsidP="00A03DAC">
      <w:pPr>
        <w:pStyle w:val="Heading2"/>
      </w:pPr>
      <w:r w:rsidRPr="002B1197">
        <w:t>Retention Of Records</w:t>
      </w:r>
    </w:p>
    <w:p w14:paraId="1608112C" w14:textId="77777777" w:rsidR="002B1197" w:rsidRPr="002B1197" w:rsidRDefault="002B1197" w:rsidP="00A03DAC">
      <w:pPr>
        <w:pStyle w:val="ListParagraph"/>
        <w:numPr>
          <w:ilvl w:val="0"/>
          <w:numId w:val="0"/>
        </w:numPr>
        <w:spacing w:after="0" w:line="240" w:lineRule="auto"/>
        <w:jc w:val="both"/>
        <w:rPr>
          <w:rFonts w:cstheme="minorHAnsi"/>
          <w:b/>
          <w:bCs/>
        </w:rPr>
      </w:pPr>
    </w:p>
    <w:p w14:paraId="4E878D11" w14:textId="77777777" w:rsidR="002B1197" w:rsidRPr="002B1197" w:rsidRDefault="002B1197" w:rsidP="00A03DAC">
      <w:pPr>
        <w:pStyle w:val="ListParagraph"/>
        <w:numPr>
          <w:ilvl w:val="0"/>
          <w:numId w:val="0"/>
        </w:numPr>
        <w:spacing w:after="0" w:line="240" w:lineRule="auto"/>
        <w:jc w:val="both"/>
        <w:rPr>
          <w:rFonts w:cstheme="minorHAnsi"/>
          <w:b/>
          <w:bCs/>
        </w:rPr>
      </w:pPr>
      <w:r w:rsidRPr="002B1197">
        <w:rPr>
          <w:rFonts w:cstheme="minorHAnsi"/>
          <w:bCs/>
        </w:rPr>
        <w:t>Given the ongoing need to ensure equal pay the School shall retain all paperwork relating to any decision whether or not to make a pay rise and shall not destroy any records until at least 7 years after the relevant employee has ceased to be employed by the School.</w:t>
      </w:r>
    </w:p>
    <w:p w14:paraId="413B94FA" w14:textId="77777777" w:rsidR="002B1197" w:rsidRDefault="002B1197" w:rsidP="00AA1FBE">
      <w:pPr>
        <w:jc w:val="both"/>
        <w:rPr>
          <w:rFonts w:cstheme="minorHAnsi"/>
          <w:bCs/>
        </w:rPr>
      </w:pPr>
    </w:p>
    <w:p w14:paraId="0E5CD93B" w14:textId="77777777" w:rsidR="00A03DAC" w:rsidRPr="002B1197" w:rsidRDefault="00A03DAC" w:rsidP="00AA1FBE">
      <w:pPr>
        <w:jc w:val="both"/>
        <w:rPr>
          <w:rFonts w:cstheme="minorHAnsi"/>
          <w:bCs/>
        </w:rPr>
      </w:pPr>
    </w:p>
    <w:p w14:paraId="25CEFF75" w14:textId="1CE27C33" w:rsidR="002B1197" w:rsidRPr="002B1197" w:rsidRDefault="00C07F52" w:rsidP="00A03DAC">
      <w:pPr>
        <w:pStyle w:val="Heading2"/>
      </w:pPr>
      <w:r w:rsidRPr="002B1197">
        <w:t>Maternity And Other Absences</w:t>
      </w:r>
    </w:p>
    <w:p w14:paraId="60A097DA" w14:textId="77777777" w:rsidR="00C07F52" w:rsidRDefault="00C07F52" w:rsidP="00C07F52">
      <w:pPr>
        <w:pStyle w:val="Alphabet2"/>
        <w:numPr>
          <w:ilvl w:val="0"/>
          <w:numId w:val="0"/>
        </w:numPr>
        <w:spacing w:after="0" w:line="240" w:lineRule="auto"/>
        <w:jc w:val="both"/>
        <w:rPr>
          <w:rFonts w:asciiTheme="minorHAnsi" w:hAnsiTheme="minorHAnsi" w:cstheme="minorHAnsi"/>
          <w:bCs/>
          <w:sz w:val="22"/>
        </w:rPr>
      </w:pPr>
    </w:p>
    <w:p w14:paraId="36EC7B82" w14:textId="3B20824B" w:rsidR="002B1197" w:rsidRPr="002B1197" w:rsidRDefault="002B1197" w:rsidP="00C07F52">
      <w:pPr>
        <w:pStyle w:val="Alphabet2"/>
        <w:numPr>
          <w:ilvl w:val="0"/>
          <w:numId w:val="0"/>
        </w:numPr>
        <w:spacing w:after="0" w:line="240" w:lineRule="auto"/>
        <w:jc w:val="both"/>
        <w:rPr>
          <w:rFonts w:asciiTheme="minorHAnsi" w:hAnsiTheme="minorHAnsi" w:cstheme="minorHAnsi"/>
          <w:bCs/>
          <w:sz w:val="22"/>
        </w:rPr>
      </w:pPr>
      <w:r w:rsidRPr="002B1197">
        <w:rPr>
          <w:rFonts w:asciiTheme="minorHAnsi" w:hAnsiTheme="minorHAnsi" w:cstheme="minorHAnsi"/>
          <w:bCs/>
          <w:sz w:val="22"/>
        </w:rPr>
        <w:t>A teacher who is absent from work on maternity leave at the time of the annual pay review in September/October shall have a pay decision made on the basis of all available evidence for the previous appraisal year. This evidence may include the performance of pupils whom the teacher taught prior to maternity leave in exams taken during the teacher’s maternity leave.</w:t>
      </w:r>
    </w:p>
    <w:p w14:paraId="294B0185" w14:textId="77777777" w:rsidR="002B1197" w:rsidRPr="002B1197" w:rsidRDefault="002B1197" w:rsidP="00C07F52">
      <w:pPr>
        <w:spacing w:after="0" w:line="240" w:lineRule="auto"/>
        <w:jc w:val="both"/>
        <w:rPr>
          <w:rFonts w:cstheme="minorHAnsi"/>
          <w:bCs/>
        </w:rPr>
      </w:pPr>
    </w:p>
    <w:p w14:paraId="3D86163F" w14:textId="77777777" w:rsidR="002B1197" w:rsidRPr="002B1197" w:rsidRDefault="002B1197" w:rsidP="00C07F52">
      <w:pPr>
        <w:pStyle w:val="Alphabet2"/>
        <w:numPr>
          <w:ilvl w:val="0"/>
          <w:numId w:val="0"/>
        </w:numPr>
        <w:spacing w:after="0" w:line="240" w:lineRule="auto"/>
        <w:jc w:val="both"/>
        <w:rPr>
          <w:rFonts w:asciiTheme="minorHAnsi" w:hAnsiTheme="minorHAnsi" w:cstheme="minorHAnsi"/>
          <w:bCs/>
          <w:sz w:val="22"/>
        </w:rPr>
      </w:pPr>
      <w:r w:rsidRPr="002B1197">
        <w:rPr>
          <w:rFonts w:asciiTheme="minorHAnsi" w:hAnsiTheme="minorHAnsi" w:cstheme="minorHAnsi"/>
          <w:bCs/>
          <w:sz w:val="22"/>
        </w:rPr>
        <w:t xml:space="preserve">In the unlikely event of there being no evidence at all on which to base a pay decision because of a teacher’s absence on maternity leave the School may make a pay decision based on the previous two years’ performance and appraisals. </w:t>
      </w:r>
    </w:p>
    <w:p w14:paraId="5C103AF0" w14:textId="77777777" w:rsidR="002B1197" w:rsidRPr="002B1197" w:rsidRDefault="002B1197" w:rsidP="00C07F52">
      <w:pPr>
        <w:spacing w:after="0" w:line="240" w:lineRule="auto"/>
        <w:jc w:val="both"/>
        <w:rPr>
          <w:rFonts w:cstheme="minorHAnsi"/>
          <w:bCs/>
        </w:rPr>
      </w:pPr>
    </w:p>
    <w:p w14:paraId="75B1F109" w14:textId="392F92F9" w:rsidR="002B1197" w:rsidRPr="002B1197" w:rsidRDefault="002B1197" w:rsidP="00C07F52">
      <w:pPr>
        <w:pStyle w:val="Alphabet2"/>
        <w:numPr>
          <w:ilvl w:val="0"/>
          <w:numId w:val="0"/>
        </w:numPr>
        <w:spacing w:after="0" w:line="240" w:lineRule="auto"/>
        <w:jc w:val="both"/>
        <w:rPr>
          <w:rFonts w:asciiTheme="minorHAnsi" w:hAnsiTheme="minorHAnsi" w:cstheme="minorHAnsi"/>
          <w:bCs/>
          <w:sz w:val="22"/>
        </w:rPr>
      </w:pPr>
      <w:r w:rsidRPr="002B1197">
        <w:rPr>
          <w:rFonts w:asciiTheme="minorHAnsi" w:hAnsiTheme="minorHAnsi" w:cstheme="minorHAnsi"/>
          <w:bCs/>
          <w:sz w:val="22"/>
        </w:rPr>
        <w:t>Where a pay decision requires evidence of two years</w:t>
      </w:r>
      <w:r w:rsidR="004A54A5">
        <w:rPr>
          <w:rFonts w:asciiTheme="minorHAnsi" w:hAnsiTheme="minorHAnsi" w:cstheme="minorHAnsi"/>
          <w:bCs/>
          <w:sz w:val="22"/>
        </w:rPr>
        <w:t xml:space="preserve">’ </w:t>
      </w:r>
      <w:r w:rsidRPr="002B1197">
        <w:rPr>
          <w:rFonts w:asciiTheme="minorHAnsi" w:hAnsiTheme="minorHAnsi" w:cstheme="minorHAnsi"/>
          <w:bCs/>
          <w:sz w:val="22"/>
        </w:rPr>
        <w:t>performance this period may be extended to three years if the teacher was absent for one year on maternity leave.</w:t>
      </w:r>
    </w:p>
    <w:p w14:paraId="4678DD08" w14:textId="77777777" w:rsidR="002B1197" w:rsidRPr="002B1197" w:rsidRDefault="002B1197" w:rsidP="00C07F52">
      <w:pPr>
        <w:spacing w:after="0" w:line="240" w:lineRule="auto"/>
        <w:jc w:val="both"/>
        <w:rPr>
          <w:rFonts w:cstheme="minorHAnsi"/>
          <w:bCs/>
        </w:rPr>
      </w:pPr>
    </w:p>
    <w:p w14:paraId="25C45200" w14:textId="77777777" w:rsidR="002B1197" w:rsidRPr="002B1197" w:rsidRDefault="002B1197" w:rsidP="00C07F52">
      <w:pPr>
        <w:pStyle w:val="Alphabet2"/>
        <w:numPr>
          <w:ilvl w:val="0"/>
          <w:numId w:val="0"/>
        </w:numPr>
        <w:spacing w:after="0" w:line="240" w:lineRule="auto"/>
        <w:jc w:val="both"/>
        <w:rPr>
          <w:rFonts w:asciiTheme="minorHAnsi" w:hAnsiTheme="minorHAnsi" w:cstheme="minorHAnsi"/>
          <w:bCs/>
          <w:sz w:val="22"/>
        </w:rPr>
      </w:pPr>
      <w:r w:rsidRPr="002B1197">
        <w:rPr>
          <w:rFonts w:asciiTheme="minorHAnsi" w:hAnsiTheme="minorHAnsi" w:cstheme="minorHAnsi"/>
          <w:bCs/>
          <w:sz w:val="22"/>
        </w:rPr>
        <w:t>The purpose of these provisions is to ensure that a teacher on maternity leave is not unfairly prejudiced in her career progression. We believe that this is a proportionate approach as it does not give an automatic pay rise but rather allows one that is connected to past performance.</w:t>
      </w:r>
    </w:p>
    <w:p w14:paraId="014178AC" w14:textId="77777777" w:rsidR="00C07F52" w:rsidRDefault="00C07F52" w:rsidP="00C07F52">
      <w:pPr>
        <w:pStyle w:val="Alphabet2"/>
        <w:numPr>
          <w:ilvl w:val="0"/>
          <w:numId w:val="0"/>
        </w:numPr>
        <w:spacing w:after="0" w:line="240" w:lineRule="auto"/>
        <w:jc w:val="both"/>
        <w:rPr>
          <w:rFonts w:asciiTheme="minorHAnsi" w:hAnsiTheme="minorHAnsi" w:cstheme="minorHAnsi"/>
          <w:bCs/>
          <w:sz w:val="22"/>
        </w:rPr>
      </w:pPr>
    </w:p>
    <w:p w14:paraId="778A9886" w14:textId="767A1B89" w:rsidR="002B1197" w:rsidRPr="002B1197" w:rsidRDefault="002B1197" w:rsidP="00C07F52">
      <w:pPr>
        <w:pStyle w:val="Alphabet2"/>
        <w:numPr>
          <w:ilvl w:val="0"/>
          <w:numId w:val="0"/>
        </w:numPr>
        <w:spacing w:after="0" w:line="240" w:lineRule="auto"/>
        <w:jc w:val="both"/>
        <w:rPr>
          <w:rFonts w:asciiTheme="minorHAnsi" w:hAnsiTheme="minorHAnsi" w:cstheme="minorHAnsi"/>
          <w:bCs/>
          <w:sz w:val="22"/>
        </w:rPr>
      </w:pPr>
      <w:r w:rsidRPr="002B1197">
        <w:rPr>
          <w:rFonts w:asciiTheme="minorHAnsi" w:hAnsiTheme="minorHAnsi" w:cstheme="minorHAnsi"/>
          <w:bCs/>
          <w:sz w:val="22"/>
        </w:rPr>
        <w:t xml:space="preserve">For other absences such as long term sick or prolonged suspension we will follow the same principles </w:t>
      </w:r>
      <w:r w:rsidR="00ED2EA3">
        <w:rPr>
          <w:rFonts w:asciiTheme="minorHAnsi" w:hAnsiTheme="minorHAnsi" w:cstheme="minorHAnsi"/>
          <w:bCs/>
          <w:sz w:val="22"/>
        </w:rPr>
        <w:t xml:space="preserve">as </w:t>
      </w:r>
      <w:r w:rsidRPr="002B1197">
        <w:rPr>
          <w:rFonts w:asciiTheme="minorHAnsi" w:hAnsiTheme="minorHAnsi" w:cstheme="minorHAnsi"/>
          <w:bCs/>
          <w:sz w:val="22"/>
        </w:rPr>
        <w:t>in this section.</w:t>
      </w:r>
    </w:p>
    <w:p w14:paraId="3A1F0C12" w14:textId="77777777" w:rsidR="002B1197" w:rsidRDefault="002B1197" w:rsidP="00C07F52">
      <w:pPr>
        <w:spacing w:after="0" w:line="240" w:lineRule="auto"/>
        <w:jc w:val="both"/>
        <w:rPr>
          <w:rFonts w:cstheme="minorHAnsi"/>
          <w:bCs/>
        </w:rPr>
      </w:pPr>
    </w:p>
    <w:p w14:paraId="5EBF9DA2" w14:textId="77777777" w:rsidR="00A03DAC" w:rsidRPr="002B1197" w:rsidRDefault="00A03DAC" w:rsidP="00C07F52">
      <w:pPr>
        <w:spacing w:after="0" w:line="240" w:lineRule="auto"/>
        <w:jc w:val="both"/>
        <w:rPr>
          <w:rFonts w:cstheme="minorHAnsi"/>
          <w:bCs/>
        </w:rPr>
      </w:pPr>
    </w:p>
    <w:p w14:paraId="541EDAF7" w14:textId="38905878" w:rsidR="002B1197" w:rsidRPr="002B1197" w:rsidRDefault="00C07F52" w:rsidP="00A03DAC">
      <w:pPr>
        <w:pStyle w:val="Heading2"/>
      </w:pPr>
      <w:r w:rsidRPr="002B1197">
        <w:t>Monitoring</w:t>
      </w:r>
    </w:p>
    <w:p w14:paraId="3EC31A0F" w14:textId="77777777" w:rsidR="002B1197" w:rsidRPr="002B1197" w:rsidRDefault="00FB3C42" w:rsidP="00C07F52">
      <w:pPr>
        <w:pStyle w:val="Default"/>
        <w:tabs>
          <w:tab w:val="left" w:pos="851"/>
        </w:tabs>
        <w:jc w:val="both"/>
        <w:rPr>
          <w:rFonts w:asciiTheme="minorHAnsi" w:hAnsiTheme="minorHAnsi" w:cstheme="minorHAnsi"/>
          <w:color w:val="auto"/>
          <w:sz w:val="22"/>
          <w:szCs w:val="22"/>
        </w:rPr>
      </w:pPr>
      <w:hyperlink r:id="rId11" w:history="1">
        <w:r w:rsidR="002B1197" w:rsidRPr="002B1197">
          <w:rPr>
            <w:rStyle w:val="Hyperlink"/>
            <w:rFonts w:asciiTheme="minorHAnsi" w:hAnsiTheme="minorHAnsi" w:cstheme="minorHAnsi"/>
            <w:sz w:val="22"/>
            <w:szCs w:val="22"/>
          </w:rPr>
          <w:t>https://www.gov.uk/government/publications/school-inspection-handbook</w:t>
        </w:r>
      </w:hyperlink>
      <w:r w:rsidR="002B1197" w:rsidRPr="002B1197">
        <w:rPr>
          <w:rFonts w:asciiTheme="minorHAnsi" w:hAnsiTheme="minorHAnsi" w:cstheme="minorHAnsi"/>
          <w:color w:val="auto"/>
          <w:sz w:val="22"/>
          <w:szCs w:val="22"/>
        </w:rPr>
        <w:t xml:space="preserve"> </w:t>
      </w:r>
    </w:p>
    <w:p w14:paraId="2B4BA68A" w14:textId="77777777" w:rsidR="00C07F52" w:rsidRDefault="00C07F52" w:rsidP="00A03DAC">
      <w:pPr>
        <w:pStyle w:val="ListParagraph"/>
        <w:numPr>
          <w:ilvl w:val="0"/>
          <w:numId w:val="0"/>
        </w:numPr>
        <w:spacing w:after="0" w:line="240" w:lineRule="auto"/>
        <w:jc w:val="both"/>
        <w:rPr>
          <w:rFonts w:cstheme="minorHAnsi"/>
          <w:b/>
          <w:bCs/>
        </w:rPr>
      </w:pPr>
    </w:p>
    <w:p w14:paraId="0E3E008D" w14:textId="77777777" w:rsidR="00A03DAC" w:rsidRDefault="00A03DAC" w:rsidP="00A03DAC">
      <w:pPr>
        <w:pStyle w:val="ListParagraph"/>
        <w:numPr>
          <w:ilvl w:val="0"/>
          <w:numId w:val="0"/>
        </w:numPr>
        <w:spacing w:after="0" w:line="240" w:lineRule="auto"/>
        <w:jc w:val="both"/>
        <w:rPr>
          <w:rFonts w:cstheme="minorHAnsi"/>
          <w:b/>
          <w:bCs/>
        </w:rPr>
      </w:pPr>
    </w:p>
    <w:p w14:paraId="65EA7933" w14:textId="150D3A2B" w:rsidR="002B1197" w:rsidRPr="002B1197" w:rsidRDefault="00C07F52" w:rsidP="00A03DAC">
      <w:pPr>
        <w:pStyle w:val="Heading2"/>
      </w:pPr>
      <w:r w:rsidRPr="002B1197">
        <w:t>Safeguarding</w:t>
      </w:r>
    </w:p>
    <w:p w14:paraId="6F3875D6" w14:textId="77777777" w:rsidR="002B1197" w:rsidRPr="002B1197" w:rsidRDefault="002B1197" w:rsidP="00C07F52">
      <w:pPr>
        <w:spacing w:after="0" w:line="240" w:lineRule="auto"/>
        <w:jc w:val="both"/>
        <w:rPr>
          <w:rFonts w:cstheme="minorHAnsi"/>
        </w:rPr>
      </w:pPr>
    </w:p>
    <w:p w14:paraId="640D8A8D" w14:textId="5BF0BDEC" w:rsidR="002B1197" w:rsidRPr="002B1197" w:rsidRDefault="002B1197" w:rsidP="00C07F52">
      <w:pPr>
        <w:spacing w:after="0" w:line="240" w:lineRule="auto"/>
        <w:jc w:val="both"/>
        <w:rPr>
          <w:rFonts w:cstheme="minorHAnsi"/>
          <w:bCs/>
        </w:rPr>
      </w:pPr>
      <w:r w:rsidRPr="002B1197">
        <w:rPr>
          <w:rFonts w:cstheme="minorHAnsi"/>
        </w:rPr>
        <w:t>We will follow the requirements of STPCD 202</w:t>
      </w:r>
      <w:r w:rsidR="00C07F52">
        <w:rPr>
          <w:rFonts w:cstheme="minorHAnsi"/>
        </w:rPr>
        <w:t>1</w:t>
      </w:r>
      <w:r w:rsidRPr="002B1197">
        <w:rPr>
          <w:rFonts w:cstheme="minorHAnsi"/>
        </w:rPr>
        <w:t xml:space="preserve"> in relation to the safeguarding of teachers’ salaries, taking into account </w:t>
      </w:r>
      <w:r w:rsidR="00C07F52">
        <w:rPr>
          <w:rFonts w:cstheme="minorHAnsi"/>
        </w:rPr>
        <w:t>the relevant sections</w:t>
      </w:r>
      <w:r w:rsidRPr="002B1197">
        <w:rPr>
          <w:rFonts w:cstheme="minorHAnsi"/>
        </w:rPr>
        <w:t xml:space="preserve"> of this document.</w:t>
      </w:r>
    </w:p>
    <w:p w14:paraId="7349F387" w14:textId="42F3F895" w:rsidR="002B1197" w:rsidRDefault="002B1197" w:rsidP="00C07F52">
      <w:pPr>
        <w:spacing w:after="0" w:line="240" w:lineRule="auto"/>
        <w:rPr>
          <w:rFonts w:cstheme="minorHAnsi"/>
        </w:rPr>
      </w:pPr>
    </w:p>
    <w:p w14:paraId="5B8656EE" w14:textId="77777777" w:rsidR="00C07F52" w:rsidRDefault="00C07F52" w:rsidP="00C07F52">
      <w:pPr>
        <w:spacing w:after="0" w:line="240" w:lineRule="auto"/>
        <w:rPr>
          <w:rFonts w:cstheme="minorHAnsi"/>
        </w:rPr>
      </w:pPr>
    </w:p>
    <w:p w14:paraId="4AB147A3" w14:textId="77777777" w:rsidR="00C07F52" w:rsidRDefault="00C07F52" w:rsidP="00C07F52">
      <w:pPr>
        <w:spacing w:after="0" w:line="240" w:lineRule="auto"/>
        <w:rPr>
          <w:rFonts w:cstheme="minorHAnsi"/>
        </w:rPr>
      </w:pPr>
    </w:p>
    <w:p w14:paraId="7F271B9C" w14:textId="77777777" w:rsidR="00C07F52" w:rsidRDefault="00C07F52" w:rsidP="00C07F52">
      <w:pPr>
        <w:spacing w:after="0" w:line="240" w:lineRule="auto"/>
        <w:rPr>
          <w:rFonts w:cstheme="minorHAnsi"/>
        </w:rPr>
      </w:pPr>
    </w:p>
    <w:p w14:paraId="24944BBD" w14:textId="39AC0E75" w:rsidR="002B1197" w:rsidRPr="00C07F52" w:rsidRDefault="00C07F52" w:rsidP="00AD38EC">
      <w:pPr>
        <w:pStyle w:val="Heading2"/>
      </w:pPr>
      <w:r w:rsidRPr="00C07F52">
        <w:t>Appendix 1 –  Delegation of Powers to the Pay Committee by the Governing Body</w:t>
      </w:r>
    </w:p>
    <w:p w14:paraId="020223CB" w14:textId="2723CFB4" w:rsidR="002B1197" w:rsidRDefault="002B1197" w:rsidP="00C07F52">
      <w:pPr>
        <w:spacing w:after="0" w:line="240" w:lineRule="auto"/>
        <w:rPr>
          <w:rFonts w:cstheme="minorHAnsi"/>
        </w:rPr>
      </w:pPr>
    </w:p>
    <w:p w14:paraId="371FA506" w14:textId="611AAD6D" w:rsidR="00C07F52" w:rsidRDefault="00C07F52" w:rsidP="00C07F52">
      <w:pPr>
        <w:spacing w:after="0" w:line="240" w:lineRule="auto"/>
        <w:rPr>
          <w:rFonts w:cstheme="minorHAnsi"/>
        </w:rPr>
      </w:pPr>
      <w:r>
        <w:rPr>
          <w:rFonts w:cstheme="minorHAnsi"/>
        </w:rPr>
        <w:t>[INSERT]</w:t>
      </w:r>
    </w:p>
    <w:p w14:paraId="577C1BEB" w14:textId="4F47E0BC" w:rsidR="00C07F52" w:rsidRDefault="00C07F52" w:rsidP="00C07F52">
      <w:pPr>
        <w:spacing w:after="0" w:line="240" w:lineRule="auto"/>
        <w:rPr>
          <w:rFonts w:cstheme="minorHAnsi"/>
        </w:rPr>
      </w:pPr>
    </w:p>
    <w:p w14:paraId="13856863" w14:textId="00025A83" w:rsidR="00C07F52" w:rsidRDefault="00C07F52" w:rsidP="00C07F52">
      <w:pPr>
        <w:spacing w:after="0" w:line="240" w:lineRule="auto"/>
        <w:rPr>
          <w:rFonts w:cstheme="minorHAnsi"/>
        </w:rPr>
      </w:pPr>
    </w:p>
    <w:p w14:paraId="7556FE12" w14:textId="255DF85F" w:rsidR="00C07F52" w:rsidRDefault="00C07F52" w:rsidP="00C07F52">
      <w:pPr>
        <w:spacing w:after="0" w:line="240" w:lineRule="auto"/>
        <w:rPr>
          <w:rFonts w:cstheme="minorHAnsi"/>
        </w:rPr>
      </w:pPr>
    </w:p>
    <w:p w14:paraId="210E1148" w14:textId="33B9B68C" w:rsidR="00C07F52" w:rsidRDefault="00C07F52" w:rsidP="00C07F52">
      <w:pPr>
        <w:spacing w:after="0" w:line="240" w:lineRule="auto"/>
        <w:rPr>
          <w:rFonts w:cstheme="minorHAnsi"/>
        </w:rPr>
      </w:pPr>
    </w:p>
    <w:p w14:paraId="769CE5F5" w14:textId="7C2EE4AE" w:rsidR="00C07F52" w:rsidRDefault="00C07F52" w:rsidP="00C07F52">
      <w:pPr>
        <w:spacing w:after="0" w:line="240" w:lineRule="auto"/>
        <w:rPr>
          <w:rFonts w:cstheme="minorHAnsi"/>
        </w:rPr>
      </w:pPr>
    </w:p>
    <w:p w14:paraId="2E07F101" w14:textId="01B58EB4" w:rsidR="00C07F52" w:rsidRDefault="00C07F52" w:rsidP="00C07F52">
      <w:pPr>
        <w:spacing w:after="0" w:line="240" w:lineRule="auto"/>
        <w:rPr>
          <w:rFonts w:cstheme="minorHAnsi"/>
        </w:rPr>
      </w:pPr>
    </w:p>
    <w:p w14:paraId="2D3052FA" w14:textId="31EC1485" w:rsidR="00C07F52" w:rsidRDefault="00C07F52" w:rsidP="00C07F52">
      <w:pPr>
        <w:spacing w:after="0" w:line="240" w:lineRule="auto"/>
        <w:rPr>
          <w:rFonts w:cstheme="minorHAnsi"/>
        </w:rPr>
      </w:pPr>
    </w:p>
    <w:p w14:paraId="48DBF8AD" w14:textId="39DFCDD4" w:rsidR="00C07F52" w:rsidRDefault="00C07F52" w:rsidP="00C07F52">
      <w:pPr>
        <w:spacing w:after="0" w:line="240" w:lineRule="auto"/>
        <w:rPr>
          <w:rFonts w:cstheme="minorHAnsi"/>
        </w:rPr>
      </w:pPr>
    </w:p>
    <w:p w14:paraId="59E814B5" w14:textId="376F43AA" w:rsidR="00C07F52" w:rsidRDefault="00C07F52" w:rsidP="00C07F52">
      <w:pPr>
        <w:spacing w:after="0" w:line="240" w:lineRule="auto"/>
        <w:rPr>
          <w:rFonts w:cstheme="minorHAnsi"/>
        </w:rPr>
      </w:pPr>
    </w:p>
    <w:p w14:paraId="4283976A" w14:textId="4D54A25C" w:rsidR="00C07F52" w:rsidRDefault="00C07F52" w:rsidP="00C07F52">
      <w:pPr>
        <w:spacing w:after="0" w:line="240" w:lineRule="auto"/>
        <w:rPr>
          <w:rFonts w:cstheme="minorHAnsi"/>
        </w:rPr>
      </w:pPr>
    </w:p>
    <w:p w14:paraId="42E58FFE" w14:textId="7BD1E4AD" w:rsidR="00C07F52" w:rsidRDefault="00C07F52" w:rsidP="00C07F52">
      <w:pPr>
        <w:spacing w:after="0" w:line="240" w:lineRule="auto"/>
        <w:rPr>
          <w:rFonts w:cstheme="minorHAnsi"/>
        </w:rPr>
      </w:pPr>
    </w:p>
    <w:p w14:paraId="3E3EC625" w14:textId="094458AE" w:rsidR="00C07F52" w:rsidRDefault="00C07F52" w:rsidP="00C07F52">
      <w:pPr>
        <w:spacing w:after="0" w:line="240" w:lineRule="auto"/>
        <w:rPr>
          <w:rFonts w:cstheme="minorHAnsi"/>
        </w:rPr>
      </w:pPr>
    </w:p>
    <w:p w14:paraId="1E0AB985" w14:textId="1C7BE089" w:rsidR="00C07F52" w:rsidRDefault="00C07F52" w:rsidP="00C07F52">
      <w:pPr>
        <w:spacing w:after="0" w:line="240" w:lineRule="auto"/>
        <w:rPr>
          <w:rFonts w:cstheme="minorHAnsi"/>
        </w:rPr>
      </w:pPr>
    </w:p>
    <w:p w14:paraId="5761AA9B" w14:textId="58DAD70C" w:rsidR="00C07F52" w:rsidRDefault="00C07F52" w:rsidP="00C07F52">
      <w:pPr>
        <w:spacing w:after="0" w:line="240" w:lineRule="auto"/>
        <w:rPr>
          <w:rFonts w:cstheme="minorHAnsi"/>
        </w:rPr>
      </w:pPr>
    </w:p>
    <w:p w14:paraId="5E78BFEC" w14:textId="5967B566" w:rsidR="00C07F52" w:rsidRDefault="00C07F52" w:rsidP="00C07F52">
      <w:pPr>
        <w:spacing w:after="0" w:line="240" w:lineRule="auto"/>
        <w:rPr>
          <w:rFonts w:cstheme="minorHAnsi"/>
        </w:rPr>
      </w:pPr>
    </w:p>
    <w:p w14:paraId="7AA6DCC6" w14:textId="6E708626" w:rsidR="00C07F52" w:rsidRDefault="00C07F52" w:rsidP="00C07F52">
      <w:pPr>
        <w:spacing w:after="0" w:line="240" w:lineRule="auto"/>
        <w:rPr>
          <w:rFonts w:cstheme="minorHAnsi"/>
        </w:rPr>
      </w:pPr>
    </w:p>
    <w:p w14:paraId="6DD74122" w14:textId="75EAB3C1" w:rsidR="00C07F52" w:rsidRDefault="00C07F52" w:rsidP="00C07F52">
      <w:pPr>
        <w:spacing w:after="0" w:line="240" w:lineRule="auto"/>
        <w:rPr>
          <w:rFonts w:cstheme="minorHAnsi"/>
        </w:rPr>
      </w:pPr>
    </w:p>
    <w:p w14:paraId="47FEDD70" w14:textId="1781E1F0" w:rsidR="00C07F52" w:rsidRDefault="00C07F52" w:rsidP="00C07F52">
      <w:pPr>
        <w:spacing w:after="0" w:line="240" w:lineRule="auto"/>
        <w:rPr>
          <w:rFonts w:cstheme="minorHAnsi"/>
        </w:rPr>
      </w:pPr>
    </w:p>
    <w:p w14:paraId="6CC57C44" w14:textId="6F3D32DD" w:rsidR="00C07F52" w:rsidRDefault="00C07F52" w:rsidP="00C07F52">
      <w:pPr>
        <w:spacing w:after="0" w:line="240" w:lineRule="auto"/>
        <w:rPr>
          <w:rFonts w:cstheme="minorHAnsi"/>
        </w:rPr>
      </w:pPr>
    </w:p>
    <w:p w14:paraId="19D5335C" w14:textId="232019A1" w:rsidR="00C07F52" w:rsidRDefault="00C07F52" w:rsidP="00C07F52">
      <w:pPr>
        <w:spacing w:after="0" w:line="240" w:lineRule="auto"/>
        <w:rPr>
          <w:rFonts w:cstheme="minorHAnsi"/>
        </w:rPr>
      </w:pPr>
    </w:p>
    <w:p w14:paraId="2183FAB9" w14:textId="5F365EC0" w:rsidR="00C07F52" w:rsidRDefault="00C07F52" w:rsidP="00C07F52">
      <w:pPr>
        <w:spacing w:after="0" w:line="240" w:lineRule="auto"/>
        <w:rPr>
          <w:rFonts w:cstheme="minorHAnsi"/>
        </w:rPr>
      </w:pPr>
    </w:p>
    <w:p w14:paraId="43DDD9E5" w14:textId="30FD007B" w:rsidR="00C07F52" w:rsidRDefault="00C07F52" w:rsidP="00C07F52">
      <w:pPr>
        <w:spacing w:after="0" w:line="240" w:lineRule="auto"/>
        <w:rPr>
          <w:rFonts w:cstheme="minorHAnsi"/>
        </w:rPr>
      </w:pPr>
    </w:p>
    <w:p w14:paraId="750843CD" w14:textId="591DF67F" w:rsidR="00C07F52" w:rsidRDefault="00C07F52" w:rsidP="00C07F52">
      <w:pPr>
        <w:spacing w:after="0" w:line="240" w:lineRule="auto"/>
        <w:rPr>
          <w:rFonts w:cstheme="minorHAnsi"/>
        </w:rPr>
      </w:pPr>
    </w:p>
    <w:p w14:paraId="6D865D0C" w14:textId="56AC7950" w:rsidR="00C07F52" w:rsidRDefault="00C07F52" w:rsidP="00C07F52">
      <w:pPr>
        <w:spacing w:after="0" w:line="240" w:lineRule="auto"/>
        <w:rPr>
          <w:rFonts w:cstheme="minorHAnsi"/>
        </w:rPr>
      </w:pPr>
    </w:p>
    <w:p w14:paraId="31B6D7E4" w14:textId="4E8519E6" w:rsidR="00C07F52" w:rsidRDefault="00C07F52" w:rsidP="00C07F52">
      <w:pPr>
        <w:spacing w:after="0" w:line="240" w:lineRule="auto"/>
        <w:rPr>
          <w:rFonts w:cstheme="minorHAnsi"/>
        </w:rPr>
      </w:pPr>
    </w:p>
    <w:p w14:paraId="633F5EC0" w14:textId="1122CF8F" w:rsidR="00C07F52" w:rsidRDefault="00C07F52" w:rsidP="00C07F52">
      <w:pPr>
        <w:spacing w:after="0" w:line="240" w:lineRule="auto"/>
        <w:rPr>
          <w:rFonts w:cstheme="minorHAnsi"/>
        </w:rPr>
      </w:pPr>
    </w:p>
    <w:p w14:paraId="7F815253" w14:textId="1F402EE5" w:rsidR="00C07F52" w:rsidRDefault="00C07F52" w:rsidP="00C07F52">
      <w:pPr>
        <w:spacing w:after="0" w:line="240" w:lineRule="auto"/>
        <w:rPr>
          <w:rFonts w:cstheme="minorHAnsi"/>
        </w:rPr>
      </w:pPr>
    </w:p>
    <w:p w14:paraId="7C53BAAA" w14:textId="332D03CB" w:rsidR="00C07F52" w:rsidRDefault="00C07F52" w:rsidP="00C07F52">
      <w:pPr>
        <w:spacing w:after="0" w:line="240" w:lineRule="auto"/>
        <w:rPr>
          <w:rFonts w:cstheme="minorHAnsi"/>
        </w:rPr>
      </w:pPr>
    </w:p>
    <w:p w14:paraId="60F75C49" w14:textId="0C9C38AF" w:rsidR="00C07F52" w:rsidRDefault="00C07F52" w:rsidP="00C07F52">
      <w:pPr>
        <w:spacing w:after="0" w:line="240" w:lineRule="auto"/>
        <w:rPr>
          <w:rFonts w:cstheme="minorHAnsi"/>
        </w:rPr>
      </w:pPr>
    </w:p>
    <w:p w14:paraId="60375515" w14:textId="45C7F9B8" w:rsidR="00C07F52" w:rsidRDefault="00C07F52" w:rsidP="00C07F52">
      <w:pPr>
        <w:spacing w:after="0" w:line="240" w:lineRule="auto"/>
        <w:rPr>
          <w:rFonts w:cstheme="minorHAnsi"/>
        </w:rPr>
      </w:pPr>
    </w:p>
    <w:p w14:paraId="23C3E1AF" w14:textId="2CB5C83F" w:rsidR="00C07F52" w:rsidRDefault="00C07F52" w:rsidP="00C07F52">
      <w:pPr>
        <w:spacing w:after="0" w:line="240" w:lineRule="auto"/>
        <w:rPr>
          <w:rFonts w:cstheme="minorHAnsi"/>
        </w:rPr>
      </w:pPr>
    </w:p>
    <w:p w14:paraId="54CFF246" w14:textId="488E5C05" w:rsidR="00C07F52" w:rsidRDefault="00C07F52" w:rsidP="00C07F52">
      <w:pPr>
        <w:spacing w:after="0" w:line="240" w:lineRule="auto"/>
        <w:rPr>
          <w:rFonts w:cstheme="minorHAnsi"/>
        </w:rPr>
      </w:pPr>
    </w:p>
    <w:p w14:paraId="186CF792" w14:textId="27626805" w:rsidR="00C07F52" w:rsidRDefault="00C07F52" w:rsidP="00C07F52">
      <w:pPr>
        <w:spacing w:after="0" w:line="240" w:lineRule="auto"/>
        <w:rPr>
          <w:rFonts w:cstheme="minorHAnsi"/>
        </w:rPr>
      </w:pPr>
    </w:p>
    <w:p w14:paraId="053D4257" w14:textId="1A26B1C4" w:rsidR="00C07F52" w:rsidRDefault="00C07F52" w:rsidP="00C07F52">
      <w:pPr>
        <w:spacing w:after="0" w:line="240" w:lineRule="auto"/>
        <w:rPr>
          <w:rFonts w:cstheme="minorHAnsi"/>
        </w:rPr>
      </w:pPr>
    </w:p>
    <w:p w14:paraId="597E5B7B" w14:textId="5F886F20" w:rsidR="00C07F52" w:rsidRDefault="00C07F52" w:rsidP="00C07F52">
      <w:pPr>
        <w:spacing w:after="0" w:line="240" w:lineRule="auto"/>
        <w:rPr>
          <w:rFonts w:cstheme="minorHAnsi"/>
        </w:rPr>
      </w:pPr>
    </w:p>
    <w:p w14:paraId="101BF89E" w14:textId="1C1D7EA5" w:rsidR="00C07F52" w:rsidRDefault="00C07F52" w:rsidP="00C07F52">
      <w:pPr>
        <w:spacing w:after="0" w:line="240" w:lineRule="auto"/>
        <w:rPr>
          <w:rFonts w:cstheme="minorHAnsi"/>
        </w:rPr>
      </w:pPr>
    </w:p>
    <w:p w14:paraId="32905117" w14:textId="6583AE54" w:rsidR="00C07F52" w:rsidRDefault="00C07F52" w:rsidP="00C07F52">
      <w:pPr>
        <w:spacing w:after="0" w:line="240" w:lineRule="auto"/>
        <w:rPr>
          <w:rFonts w:cstheme="minorHAnsi"/>
        </w:rPr>
      </w:pPr>
    </w:p>
    <w:p w14:paraId="719E0E22" w14:textId="2C932CBF" w:rsidR="00C07F52" w:rsidRDefault="00C07F52" w:rsidP="00AD38EC">
      <w:pPr>
        <w:pStyle w:val="Heading2"/>
      </w:pPr>
      <w:r>
        <w:t>Appendix 2 – Leadership Pay</w:t>
      </w:r>
      <w:r w:rsidR="00311CBD">
        <w:t xml:space="preserve"> Ranges &amp;</w:t>
      </w:r>
      <w:r>
        <w:t xml:space="preserve"> Points</w:t>
      </w:r>
    </w:p>
    <w:p w14:paraId="2BA47F03" w14:textId="77777777" w:rsidR="00AD38EC" w:rsidRPr="00AD38EC" w:rsidRDefault="00AD38EC" w:rsidP="00AD38EC"/>
    <w:tbl>
      <w:tblPr>
        <w:tblStyle w:val="TableGridLight"/>
        <w:tblpPr w:leftFromText="180" w:rightFromText="180" w:vertAnchor="text" w:tblpY="1"/>
        <w:tblW w:w="0" w:type="auto"/>
        <w:tblLayout w:type="fixed"/>
        <w:tblLook w:val="01E0" w:firstRow="1" w:lastRow="1" w:firstColumn="1" w:lastColumn="1" w:noHBand="0" w:noVBand="0"/>
      </w:tblPr>
      <w:tblGrid>
        <w:gridCol w:w="2546"/>
        <w:gridCol w:w="4819"/>
      </w:tblGrid>
      <w:tr w:rsidR="00311CBD" w:rsidRPr="00311CBD" w14:paraId="041D936B" w14:textId="77777777" w:rsidTr="00AD38EC">
        <w:trPr>
          <w:trHeight w:hRule="exact" w:val="291"/>
        </w:trPr>
        <w:tc>
          <w:tcPr>
            <w:tcW w:w="2546" w:type="dxa"/>
            <w:shd w:val="clear" w:color="auto" w:fill="EFE8F0" w:themeFill="background2"/>
          </w:tcPr>
          <w:p w14:paraId="633132D2" w14:textId="1C6E318B" w:rsidR="00311CBD" w:rsidRPr="00311CBD" w:rsidRDefault="00311CBD" w:rsidP="00311CBD">
            <w:pPr>
              <w:spacing w:after="0" w:line="240" w:lineRule="auto"/>
              <w:rPr>
                <w:rFonts w:cstheme="minorHAnsi"/>
              </w:rPr>
            </w:pPr>
            <w:r w:rsidRPr="00311CBD">
              <w:rPr>
                <w:rFonts w:cstheme="minorHAnsi"/>
              </w:rPr>
              <w:t xml:space="preserve">  School Group</w:t>
            </w:r>
            <w:r>
              <w:rPr>
                <w:rFonts w:cstheme="minorHAnsi"/>
              </w:rPr>
              <w:t xml:space="preserve"> </w:t>
            </w:r>
            <w:r w:rsidRPr="00311CBD">
              <w:rPr>
                <w:rFonts w:cstheme="minorHAnsi"/>
              </w:rPr>
              <w:t>Size</w:t>
            </w:r>
          </w:p>
        </w:tc>
        <w:tc>
          <w:tcPr>
            <w:tcW w:w="4819" w:type="dxa"/>
            <w:shd w:val="clear" w:color="auto" w:fill="EFE8F0" w:themeFill="background2"/>
          </w:tcPr>
          <w:p w14:paraId="607F0632" w14:textId="62410322" w:rsidR="00311CBD" w:rsidRPr="00311CBD" w:rsidRDefault="00311CBD" w:rsidP="00311CBD">
            <w:pPr>
              <w:spacing w:after="0" w:line="240" w:lineRule="auto"/>
              <w:rPr>
                <w:rFonts w:cstheme="minorHAnsi"/>
              </w:rPr>
            </w:pPr>
            <w:r w:rsidRPr="00311CBD">
              <w:rPr>
                <w:rFonts w:cstheme="minorHAnsi"/>
              </w:rPr>
              <w:t>Individual Salary</w:t>
            </w:r>
            <w:r>
              <w:rPr>
                <w:rFonts w:cstheme="minorHAnsi"/>
              </w:rPr>
              <w:t xml:space="preserve"> </w:t>
            </w:r>
            <w:r w:rsidRPr="00311CBD">
              <w:rPr>
                <w:rFonts w:cstheme="minorHAnsi"/>
              </w:rPr>
              <w:t>Range</w:t>
            </w:r>
          </w:p>
        </w:tc>
      </w:tr>
      <w:tr w:rsidR="00311CBD" w:rsidRPr="00311CBD" w14:paraId="48A0B5EA" w14:textId="77777777" w:rsidTr="00AD38EC">
        <w:trPr>
          <w:trHeight w:hRule="exact" w:val="378"/>
        </w:trPr>
        <w:tc>
          <w:tcPr>
            <w:tcW w:w="2546" w:type="dxa"/>
          </w:tcPr>
          <w:p w14:paraId="7DAD2EE2" w14:textId="77777777" w:rsidR="00311CBD" w:rsidRPr="00311CBD" w:rsidRDefault="00311CBD" w:rsidP="00311CBD">
            <w:pPr>
              <w:spacing w:after="0" w:line="240" w:lineRule="auto"/>
              <w:rPr>
                <w:rFonts w:cstheme="minorHAnsi"/>
              </w:rPr>
            </w:pPr>
            <w:r w:rsidRPr="00311CBD">
              <w:rPr>
                <w:rFonts w:cstheme="minorHAnsi"/>
              </w:rPr>
              <w:t>Group 1</w:t>
            </w:r>
          </w:p>
        </w:tc>
        <w:tc>
          <w:tcPr>
            <w:tcW w:w="4819" w:type="dxa"/>
          </w:tcPr>
          <w:p w14:paraId="77EC8B16" w14:textId="77777777" w:rsidR="00311CBD" w:rsidRPr="00311CBD" w:rsidRDefault="00311CBD" w:rsidP="00311CBD">
            <w:pPr>
              <w:spacing w:after="0" w:line="240" w:lineRule="auto"/>
              <w:rPr>
                <w:rFonts w:cstheme="minorHAnsi"/>
              </w:rPr>
            </w:pPr>
            <w:r w:rsidRPr="00311CBD">
              <w:rPr>
                <w:rFonts w:cstheme="minorHAnsi"/>
              </w:rPr>
              <w:t>L6 – 18</w:t>
            </w:r>
          </w:p>
        </w:tc>
      </w:tr>
      <w:tr w:rsidR="00311CBD" w:rsidRPr="00311CBD" w14:paraId="77E3B3E1" w14:textId="77777777" w:rsidTr="00AD38EC">
        <w:trPr>
          <w:trHeight w:hRule="exact" w:val="359"/>
        </w:trPr>
        <w:tc>
          <w:tcPr>
            <w:tcW w:w="2546" w:type="dxa"/>
          </w:tcPr>
          <w:p w14:paraId="586FB3A3" w14:textId="77777777" w:rsidR="00311CBD" w:rsidRPr="00311CBD" w:rsidRDefault="00311CBD" w:rsidP="00311CBD">
            <w:pPr>
              <w:spacing w:after="0" w:line="240" w:lineRule="auto"/>
              <w:rPr>
                <w:rFonts w:cstheme="minorHAnsi"/>
              </w:rPr>
            </w:pPr>
            <w:r w:rsidRPr="00311CBD">
              <w:rPr>
                <w:rFonts w:cstheme="minorHAnsi"/>
              </w:rPr>
              <w:t>Group 2</w:t>
            </w:r>
          </w:p>
        </w:tc>
        <w:tc>
          <w:tcPr>
            <w:tcW w:w="4819" w:type="dxa"/>
          </w:tcPr>
          <w:p w14:paraId="504B680E" w14:textId="77777777" w:rsidR="00311CBD" w:rsidRPr="00311CBD" w:rsidRDefault="00311CBD" w:rsidP="00311CBD">
            <w:pPr>
              <w:spacing w:after="0" w:line="240" w:lineRule="auto"/>
              <w:rPr>
                <w:rFonts w:cstheme="minorHAnsi"/>
              </w:rPr>
            </w:pPr>
            <w:r w:rsidRPr="00311CBD">
              <w:rPr>
                <w:rFonts w:cstheme="minorHAnsi"/>
              </w:rPr>
              <w:t>L8 – 21</w:t>
            </w:r>
          </w:p>
        </w:tc>
      </w:tr>
      <w:tr w:rsidR="00311CBD" w:rsidRPr="00311CBD" w14:paraId="0EFA973F" w14:textId="77777777" w:rsidTr="00AD38EC">
        <w:trPr>
          <w:trHeight w:hRule="exact" w:val="376"/>
        </w:trPr>
        <w:tc>
          <w:tcPr>
            <w:tcW w:w="2546" w:type="dxa"/>
          </w:tcPr>
          <w:p w14:paraId="7578B3EC" w14:textId="77777777" w:rsidR="00311CBD" w:rsidRPr="00311CBD" w:rsidRDefault="00311CBD" w:rsidP="00311CBD">
            <w:pPr>
              <w:spacing w:after="0" w:line="240" w:lineRule="auto"/>
              <w:rPr>
                <w:rFonts w:cstheme="minorHAnsi"/>
              </w:rPr>
            </w:pPr>
            <w:r w:rsidRPr="00311CBD">
              <w:rPr>
                <w:rFonts w:cstheme="minorHAnsi"/>
              </w:rPr>
              <w:t>Group 3</w:t>
            </w:r>
          </w:p>
        </w:tc>
        <w:tc>
          <w:tcPr>
            <w:tcW w:w="4819" w:type="dxa"/>
          </w:tcPr>
          <w:p w14:paraId="329B683C" w14:textId="77777777" w:rsidR="00311CBD" w:rsidRPr="00311CBD" w:rsidRDefault="00311CBD" w:rsidP="00311CBD">
            <w:pPr>
              <w:spacing w:after="0" w:line="240" w:lineRule="auto"/>
              <w:rPr>
                <w:rFonts w:cstheme="minorHAnsi"/>
              </w:rPr>
            </w:pPr>
            <w:r w:rsidRPr="00311CBD">
              <w:rPr>
                <w:rFonts w:cstheme="minorHAnsi"/>
              </w:rPr>
              <w:t>L11 – 24</w:t>
            </w:r>
          </w:p>
        </w:tc>
      </w:tr>
      <w:tr w:rsidR="00311CBD" w:rsidRPr="00311CBD" w14:paraId="33BF9B13" w14:textId="77777777" w:rsidTr="00AD38EC">
        <w:trPr>
          <w:trHeight w:hRule="exact" w:val="359"/>
        </w:trPr>
        <w:tc>
          <w:tcPr>
            <w:tcW w:w="2546" w:type="dxa"/>
          </w:tcPr>
          <w:p w14:paraId="3E89105F" w14:textId="77777777" w:rsidR="00311CBD" w:rsidRPr="00311CBD" w:rsidRDefault="00311CBD" w:rsidP="00311CBD">
            <w:pPr>
              <w:spacing w:after="0" w:line="240" w:lineRule="auto"/>
              <w:rPr>
                <w:rFonts w:cstheme="minorHAnsi"/>
              </w:rPr>
            </w:pPr>
            <w:r w:rsidRPr="00311CBD">
              <w:rPr>
                <w:rFonts w:cstheme="minorHAnsi"/>
              </w:rPr>
              <w:t>Group 4</w:t>
            </w:r>
          </w:p>
        </w:tc>
        <w:tc>
          <w:tcPr>
            <w:tcW w:w="4819" w:type="dxa"/>
          </w:tcPr>
          <w:p w14:paraId="2B45E71A" w14:textId="77777777" w:rsidR="00311CBD" w:rsidRPr="00311CBD" w:rsidRDefault="00311CBD" w:rsidP="00311CBD">
            <w:pPr>
              <w:spacing w:after="0" w:line="240" w:lineRule="auto"/>
              <w:rPr>
                <w:rFonts w:cstheme="minorHAnsi"/>
              </w:rPr>
            </w:pPr>
            <w:r w:rsidRPr="00311CBD">
              <w:rPr>
                <w:rFonts w:cstheme="minorHAnsi"/>
              </w:rPr>
              <w:t>L14 – 27</w:t>
            </w:r>
          </w:p>
        </w:tc>
      </w:tr>
      <w:tr w:rsidR="00311CBD" w:rsidRPr="00311CBD" w14:paraId="3E9BFDDD" w14:textId="77777777" w:rsidTr="00AD38EC">
        <w:trPr>
          <w:trHeight w:hRule="exact" w:val="378"/>
        </w:trPr>
        <w:tc>
          <w:tcPr>
            <w:tcW w:w="2546" w:type="dxa"/>
          </w:tcPr>
          <w:p w14:paraId="58ACFE71" w14:textId="77777777" w:rsidR="00311CBD" w:rsidRPr="00311CBD" w:rsidRDefault="00311CBD" w:rsidP="00311CBD">
            <w:pPr>
              <w:spacing w:after="0" w:line="240" w:lineRule="auto"/>
              <w:rPr>
                <w:rFonts w:cstheme="minorHAnsi"/>
              </w:rPr>
            </w:pPr>
            <w:r w:rsidRPr="00311CBD">
              <w:rPr>
                <w:rFonts w:cstheme="minorHAnsi"/>
              </w:rPr>
              <w:t>Group 5</w:t>
            </w:r>
          </w:p>
        </w:tc>
        <w:tc>
          <w:tcPr>
            <w:tcW w:w="4819" w:type="dxa"/>
          </w:tcPr>
          <w:p w14:paraId="7FAA2D62" w14:textId="77777777" w:rsidR="00311CBD" w:rsidRPr="00311CBD" w:rsidRDefault="00311CBD" w:rsidP="00311CBD">
            <w:pPr>
              <w:spacing w:after="0" w:line="240" w:lineRule="auto"/>
              <w:rPr>
                <w:rFonts w:cstheme="minorHAnsi"/>
              </w:rPr>
            </w:pPr>
            <w:r w:rsidRPr="00311CBD">
              <w:rPr>
                <w:rFonts w:cstheme="minorHAnsi"/>
              </w:rPr>
              <w:t>L18 – 31</w:t>
            </w:r>
          </w:p>
        </w:tc>
      </w:tr>
      <w:tr w:rsidR="00311CBD" w:rsidRPr="00311CBD" w14:paraId="6CA503E9" w14:textId="77777777" w:rsidTr="00AD38EC">
        <w:trPr>
          <w:trHeight w:hRule="exact" w:val="359"/>
        </w:trPr>
        <w:tc>
          <w:tcPr>
            <w:tcW w:w="2546" w:type="dxa"/>
          </w:tcPr>
          <w:p w14:paraId="0166EB78" w14:textId="77777777" w:rsidR="00311CBD" w:rsidRPr="00311CBD" w:rsidRDefault="00311CBD" w:rsidP="00311CBD">
            <w:pPr>
              <w:spacing w:after="0" w:line="240" w:lineRule="auto"/>
              <w:rPr>
                <w:rFonts w:cstheme="minorHAnsi"/>
              </w:rPr>
            </w:pPr>
            <w:r w:rsidRPr="00311CBD">
              <w:rPr>
                <w:rFonts w:cstheme="minorHAnsi"/>
              </w:rPr>
              <w:t>Group 6</w:t>
            </w:r>
          </w:p>
        </w:tc>
        <w:tc>
          <w:tcPr>
            <w:tcW w:w="4819" w:type="dxa"/>
          </w:tcPr>
          <w:p w14:paraId="64640873" w14:textId="77777777" w:rsidR="00311CBD" w:rsidRPr="00311CBD" w:rsidRDefault="00311CBD" w:rsidP="00311CBD">
            <w:pPr>
              <w:spacing w:after="0" w:line="240" w:lineRule="auto"/>
              <w:rPr>
                <w:rFonts w:cstheme="minorHAnsi"/>
              </w:rPr>
            </w:pPr>
            <w:r w:rsidRPr="00311CBD">
              <w:rPr>
                <w:rFonts w:cstheme="minorHAnsi"/>
              </w:rPr>
              <w:t>L21 – 35</w:t>
            </w:r>
          </w:p>
        </w:tc>
      </w:tr>
      <w:tr w:rsidR="00311CBD" w:rsidRPr="00311CBD" w14:paraId="49E619DC" w14:textId="77777777" w:rsidTr="00AD38EC">
        <w:trPr>
          <w:trHeight w:hRule="exact" w:val="376"/>
        </w:trPr>
        <w:tc>
          <w:tcPr>
            <w:tcW w:w="2546" w:type="dxa"/>
          </w:tcPr>
          <w:p w14:paraId="1193E8AD" w14:textId="77777777" w:rsidR="00311CBD" w:rsidRPr="00311CBD" w:rsidRDefault="00311CBD" w:rsidP="00311CBD">
            <w:pPr>
              <w:spacing w:after="0" w:line="240" w:lineRule="auto"/>
              <w:rPr>
                <w:rFonts w:cstheme="minorHAnsi"/>
              </w:rPr>
            </w:pPr>
            <w:r w:rsidRPr="00311CBD">
              <w:rPr>
                <w:rFonts w:cstheme="minorHAnsi"/>
              </w:rPr>
              <w:t>Group 7</w:t>
            </w:r>
          </w:p>
        </w:tc>
        <w:tc>
          <w:tcPr>
            <w:tcW w:w="4819" w:type="dxa"/>
          </w:tcPr>
          <w:p w14:paraId="7251DF08" w14:textId="77777777" w:rsidR="00311CBD" w:rsidRPr="00311CBD" w:rsidRDefault="00311CBD" w:rsidP="00311CBD">
            <w:pPr>
              <w:spacing w:after="0" w:line="240" w:lineRule="auto"/>
              <w:rPr>
                <w:rFonts w:cstheme="minorHAnsi"/>
              </w:rPr>
            </w:pPr>
            <w:r w:rsidRPr="00311CBD">
              <w:rPr>
                <w:rFonts w:cstheme="minorHAnsi"/>
              </w:rPr>
              <w:t>L24 -  39</w:t>
            </w:r>
          </w:p>
        </w:tc>
      </w:tr>
      <w:tr w:rsidR="00311CBD" w:rsidRPr="00311CBD" w14:paraId="0C30E17D" w14:textId="77777777" w:rsidTr="00AD38EC">
        <w:trPr>
          <w:trHeight w:hRule="exact" w:val="359"/>
        </w:trPr>
        <w:tc>
          <w:tcPr>
            <w:tcW w:w="2546" w:type="dxa"/>
          </w:tcPr>
          <w:p w14:paraId="1B7AF2C1" w14:textId="77777777" w:rsidR="00311CBD" w:rsidRPr="00311CBD" w:rsidRDefault="00311CBD" w:rsidP="00311CBD">
            <w:pPr>
              <w:spacing w:after="0" w:line="240" w:lineRule="auto"/>
              <w:rPr>
                <w:rFonts w:cstheme="minorHAnsi"/>
              </w:rPr>
            </w:pPr>
            <w:r w:rsidRPr="00311CBD">
              <w:rPr>
                <w:rFonts w:cstheme="minorHAnsi"/>
              </w:rPr>
              <w:t>Group 8</w:t>
            </w:r>
          </w:p>
        </w:tc>
        <w:tc>
          <w:tcPr>
            <w:tcW w:w="4819" w:type="dxa"/>
          </w:tcPr>
          <w:p w14:paraId="56BF83D2" w14:textId="77777777" w:rsidR="00311CBD" w:rsidRPr="00311CBD" w:rsidRDefault="00311CBD" w:rsidP="00311CBD">
            <w:pPr>
              <w:spacing w:after="0" w:line="240" w:lineRule="auto"/>
              <w:rPr>
                <w:rFonts w:cstheme="minorHAnsi"/>
              </w:rPr>
            </w:pPr>
            <w:r w:rsidRPr="00311CBD">
              <w:rPr>
                <w:rFonts w:cstheme="minorHAnsi"/>
              </w:rPr>
              <w:t xml:space="preserve"> L28 - 43</w:t>
            </w:r>
          </w:p>
        </w:tc>
      </w:tr>
    </w:tbl>
    <w:p w14:paraId="35FFC37A" w14:textId="25285F0D" w:rsidR="00C07F52" w:rsidRDefault="00C07F52" w:rsidP="00C07F52">
      <w:pPr>
        <w:spacing w:after="0" w:line="240" w:lineRule="auto"/>
        <w:rPr>
          <w:rFonts w:cstheme="minorHAnsi"/>
        </w:rPr>
      </w:pPr>
    </w:p>
    <w:p w14:paraId="18D32A06" w14:textId="627C03D5" w:rsidR="00311CBD" w:rsidRDefault="00311CBD" w:rsidP="00C07F52">
      <w:pPr>
        <w:spacing w:after="0" w:line="240" w:lineRule="auto"/>
        <w:rPr>
          <w:rFonts w:cstheme="minorHAnsi"/>
        </w:rPr>
      </w:pPr>
    </w:p>
    <w:p w14:paraId="4AABE103" w14:textId="3EE419BD" w:rsidR="00311CBD" w:rsidRDefault="00311CBD" w:rsidP="00C07F52">
      <w:pPr>
        <w:spacing w:after="0" w:line="240" w:lineRule="auto"/>
        <w:rPr>
          <w:rFonts w:cstheme="minorHAnsi"/>
        </w:rPr>
      </w:pPr>
    </w:p>
    <w:p w14:paraId="4FBC45D8" w14:textId="04D055AD" w:rsidR="00311CBD" w:rsidRDefault="00311CBD" w:rsidP="00C07F52">
      <w:pPr>
        <w:spacing w:after="0" w:line="240" w:lineRule="auto"/>
        <w:rPr>
          <w:rFonts w:cstheme="minorHAnsi"/>
        </w:rPr>
      </w:pPr>
    </w:p>
    <w:p w14:paraId="47737808" w14:textId="33D0AEDD" w:rsidR="00311CBD" w:rsidRDefault="00311CBD" w:rsidP="00C07F52">
      <w:pPr>
        <w:spacing w:after="0" w:line="240" w:lineRule="auto"/>
        <w:rPr>
          <w:rFonts w:cstheme="minorHAnsi"/>
        </w:rPr>
      </w:pPr>
    </w:p>
    <w:p w14:paraId="67D11399" w14:textId="5AE9C114" w:rsidR="00311CBD" w:rsidRDefault="00311CBD" w:rsidP="00C07F52">
      <w:pPr>
        <w:spacing w:after="0" w:line="240" w:lineRule="auto"/>
        <w:rPr>
          <w:rFonts w:cstheme="minorHAnsi"/>
        </w:rPr>
      </w:pPr>
    </w:p>
    <w:p w14:paraId="54A0F6B4" w14:textId="3E253A72" w:rsidR="00311CBD" w:rsidRDefault="00311CBD" w:rsidP="00C07F52">
      <w:pPr>
        <w:spacing w:after="0" w:line="240" w:lineRule="auto"/>
        <w:rPr>
          <w:rFonts w:cstheme="minorHAnsi"/>
        </w:rPr>
      </w:pPr>
    </w:p>
    <w:p w14:paraId="35400633" w14:textId="743AA3BF" w:rsidR="00311CBD" w:rsidRDefault="00311CBD" w:rsidP="00C07F52">
      <w:pPr>
        <w:spacing w:after="0" w:line="240" w:lineRule="auto"/>
        <w:rPr>
          <w:rFonts w:cstheme="minorHAnsi"/>
        </w:rPr>
      </w:pPr>
    </w:p>
    <w:p w14:paraId="08A8D2B2" w14:textId="77777777" w:rsidR="00311CBD" w:rsidRDefault="00311CBD" w:rsidP="00C07F52">
      <w:pPr>
        <w:spacing w:after="0" w:line="240" w:lineRule="auto"/>
        <w:rPr>
          <w:rFonts w:cstheme="minorHAnsi"/>
        </w:rPr>
      </w:pPr>
    </w:p>
    <w:p w14:paraId="5185EA3A" w14:textId="19778A84" w:rsidR="00311CBD" w:rsidRDefault="00311CBD" w:rsidP="00C07F52">
      <w:pPr>
        <w:spacing w:after="0" w:line="240" w:lineRule="auto"/>
        <w:rPr>
          <w:rFonts w:cstheme="minorHAnsi"/>
        </w:rPr>
      </w:pPr>
    </w:p>
    <w:p w14:paraId="1A099C75" w14:textId="7DC3F850" w:rsidR="00311CBD" w:rsidRDefault="00311CBD" w:rsidP="00C07F52">
      <w:pPr>
        <w:spacing w:after="0" w:line="240" w:lineRule="auto"/>
        <w:rPr>
          <w:rFonts w:cstheme="minorHAnsi"/>
        </w:rPr>
      </w:pPr>
    </w:p>
    <w:p w14:paraId="6219FDA9" w14:textId="1A252C1E" w:rsidR="00311CBD" w:rsidRDefault="00311CBD" w:rsidP="00C07F52">
      <w:pPr>
        <w:spacing w:after="0" w:line="240" w:lineRule="auto"/>
        <w:rPr>
          <w:rFonts w:cstheme="minorHAnsi"/>
        </w:rPr>
      </w:pPr>
    </w:p>
    <w:p w14:paraId="1F1A27B5" w14:textId="4972160E" w:rsidR="00311CBD" w:rsidRDefault="00311CBD" w:rsidP="00C07F52">
      <w:pPr>
        <w:spacing w:after="0" w:line="240" w:lineRule="auto"/>
        <w:rPr>
          <w:rFonts w:cstheme="minorHAnsi"/>
        </w:rPr>
      </w:pPr>
    </w:p>
    <w:p w14:paraId="414FAB58" w14:textId="77777777" w:rsidR="00082C2E" w:rsidRDefault="00082C2E" w:rsidP="00C07F52">
      <w:pPr>
        <w:spacing w:after="0" w:line="240" w:lineRule="auto"/>
        <w:rPr>
          <w:rFonts w:cstheme="minorHAnsi"/>
        </w:rPr>
      </w:pPr>
    </w:p>
    <w:p w14:paraId="2B15B765" w14:textId="77777777" w:rsidR="00311CBD" w:rsidRDefault="00311CBD" w:rsidP="00C07F52">
      <w:pPr>
        <w:spacing w:after="0" w:line="240" w:lineRule="auto"/>
        <w:rPr>
          <w:rFonts w:cstheme="minorHAnsi"/>
        </w:rPr>
      </w:pPr>
    </w:p>
    <w:tbl>
      <w:tblPr>
        <w:tblStyle w:val="TableGridLight"/>
        <w:tblW w:w="9289" w:type="dxa"/>
        <w:tblLayout w:type="fixed"/>
        <w:tblLook w:val="01E0" w:firstRow="1" w:lastRow="1" w:firstColumn="1" w:lastColumn="1" w:noHBand="0" w:noVBand="0"/>
      </w:tblPr>
      <w:tblGrid>
        <w:gridCol w:w="2091"/>
        <w:gridCol w:w="2440"/>
        <w:gridCol w:w="2266"/>
        <w:gridCol w:w="2492"/>
      </w:tblGrid>
      <w:tr w:rsidR="00311CBD" w:rsidRPr="00311CBD" w14:paraId="0123B1CA" w14:textId="77777777" w:rsidTr="00772951">
        <w:trPr>
          <w:trHeight w:hRule="exact" w:val="688"/>
        </w:trPr>
        <w:tc>
          <w:tcPr>
            <w:tcW w:w="2091" w:type="dxa"/>
            <w:shd w:val="clear" w:color="auto" w:fill="EFE8F0" w:themeFill="background2"/>
          </w:tcPr>
          <w:p w14:paraId="4052CA75" w14:textId="77777777" w:rsidR="00311CBD" w:rsidRPr="00311CBD" w:rsidRDefault="00311CBD" w:rsidP="00311CBD">
            <w:pPr>
              <w:spacing w:after="0" w:line="240" w:lineRule="auto"/>
              <w:rPr>
                <w:rFonts w:ascii="Times New Roman" w:eastAsia="Times New Roman" w:hAnsi="Times New Roman" w:cs="Times New Roman"/>
                <w:lang w:val="en-US"/>
              </w:rPr>
            </w:pPr>
          </w:p>
          <w:p w14:paraId="432DC34B" w14:textId="77777777" w:rsidR="00311CBD" w:rsidRPr="00311CBD" w:rsidRDefault="00311CBD" w:rsidP="00311CBD">
            <w:pPr>
              <w:spacing w:after="0" w:line="240" w:lineRule="auto"/>
              <w:rPr>
                <w:rFonts w:ascii="Times New Roman" w:eastAsia="Times New Roman" w:hAnsi="Times New Roman" w:cs="Times New Roman"/>
                <w:lang w:val="en-US"/>
              </w:rPr>
            </w:pPr>
          </w:p>
        </w:tc>
        <w:tc>
          <w:tcPr>
            <w:tcW w:w="2440" w:type="dxa"/>
            <w:shd w:val="clear" w:color="auto" w:fill="EFE8F0" w:themeFill="background2"/>
          </w:tcPr>
          <w:p w14:paraId="4DA9F773" w14:textId="77777777" w:rsidR="00311CBD" w:rsidRPr="00311CBD" w:rsidRDefault="00311CBD" w:rsidP="00311CBD">
            <w:pPr>
              <w:spacing w:before="71" w:after="0" w:line="240" w:lineRule="auto"/>
              <w:ind w:left="109"/>
              <w:rPr>
                <w:rFonts w:ascii="Arial" w:eastAsia="Arial" w:hAnsi="Arial" w:cs="Arial"/>
                <w:lang w:val="en-US"/>
              </w:rPr>
            </w:pPr>
            <w:r w:rsidRPr="00311CBD">
              <w:rPr>
                <w:rFonts w:ascii="Arial" w:eastAsia="Arial" w:hAnsi="Arial" w:cs="Arial"/>
                <w:lang w:val="en-US"/>
              </w:rPr>
              <w:t xml:space="preserve">Inner </w:t>
            </w:r>
            <w:r w:rsidRPr="00311CBD">
              <w:rPr>
                <w:rFonts w:ascii="Arial" w:eastAsia="Arial" w:hAnsi="Arial" w:cs="Arial"/>
                <w:spacing w:val="2"/>
                <w:lang w:val="en-US"/>
              </w:rPr>
              <w:t>L</w:t>
            </w:r>
            <w:r w:rsidRPr="00311CBD">
              <w:rPr>
                <w:rFonts w:ascii="Arial" w:eastAsia="Arial" w:hAnsi="Arial" w:cs="Arial"/>
                <w:lang w:val="en-US"/>
              </w:rPr>
              <w:t>o</w:t>
            </w:r>
            <w:r w:rsidRPr="00311CBD">
              <w:rPr>
                <w:rFonts w:ascii="Arial" w:eastAsia="Arial" w:hAnsi="Arial" w:cs="Arial"/>
                <w:spacing w:val="2"/>
                <w:lang w:val="en-US"/>
              </w:rPr>
              <w:t>n</w:t>
            </w:r>
            <w:r w:rsidRPr="00311CBD">
              <w:rPr>
                <w:rFonts w:ascii="Arial" w:eastAsia="Arial" w:hAnsi="Arial" w:cs="Arial"/>
                <w:lang w:val="en-US"/>
              </w:rPr>
              <w:t xml:space="preserve">don </w:t>
            </w:r>
            <w:r w:rsidRPr="00311CBD">
              <w:rPr>
                <w:rFonts w:ascii="Arial" w:eastAsia="Arial" w:hAnsi="Arial" w:cs="Arial"/>
                <w:spacing w:val="-1"/>
                <w:lang w:val="en-US"/>
              </w:rPr>
              <w:t>A</w:t>
            </w:r>
            <w:r w:rsidRPr="00311CBD">
              <w:rPr>
                <w:rFonts w:ascii="Arial" w:eastAsia="Arial" w:hAnsi="Arial" w:cs="Arial"/>
                <w:spacing w:val="1"/>
                <w:lang w:val="en-US"/>
              </w:rPr>
              <w:t>r</w:t>
            </w:r>
            <w:r w:rsidRPr="00311CBD">
              <w:rPr>
                <w:rFonts w:ascii="Arial" w:eastAsia="Arial" w:hAnsi="Arial" w:cs="Arial"/>
                <w:lang w:val="en-US"/>
              </w:rPr>
              <w:t>ea</w:t>
            </w:r>
          </w:p>
        </w:tc>
        <w:tc>
          <w:tcPr>
            <w:tcW w:w="2266" w:type="dxa"/>
            <w:shd w:val="clear" w:color="auto" w:fill="EFE8F0" w:themeFill="background2"/>
          </w:tcPr>
          <w:p w14:paraId="0C86E380" w14:textId="77777777" w:rsidR="00311CBD" w:rsidRPr="00311CBD" w:rsidRDefault="00311CBD" w:rsidP="00311CBD">
            <w:pPr>
              <w:spacing w:before="71" w:after="0" w:line="240" w:lineRule="auto"/>
              <w:ind w:left="245" w:right="248"/>
              <w:jc w:val="center"/>
              <w:rPr>
                <w:rFonts w:ascii="Arial" w:eastAsia="Arial" w:hAnsi="Arial" w:cs="Arial"/>
                <w:lang w:val="en-US"/>
              </w:rPr>
            </w:pPr>
            <w:r w:rsidRPr="00311CBD">
              <w:rPr>
                <w:rFonts w:ascii="Arial" w:eastAsia="Arial" w:hAnsi="Arial" w:cs="Arial"/>
                <w:spacing w:val="1"/>
                <w:lang w:val="en-US"/>
              </w:rPr>
              <w:t>O</w:t>
            </w:r>
            <w:r w:rsidRPr="00311CBD">
              <w:rPr>
                <w:rFonts w:ascii="Arial" w:eastAsia="Arial" w:hAnsi="Arial" w:cs="Arial"/>
                <w:lang w:val="en-US"/>
              </w:rPr>
              <w:t>ut</w:t>
            </w:r>
            <w:r w:rsidRPr="00311CBD">
              <w:rPr>
                <w:rFonts w:ascii="Arial" w:eastAsia="Arial" w:hAnsi="Arial" w:cs="Arial"/>
                <w:spacing w:val="-1"/>
                <w:lang w:val="en-US"/>
              </w:rPr>
              <w:t>e</w:t>
            </w:r>
            <w:r w:rsidRPr="00311CBD">
              <w:rPr>
                <w:rFonts w:ascii="Arial" w:eastAsia="Arial" w:hAnsi="Arial" w:cs="Arial"/>
                <w:lang w:val="en-US"/>
              </w:rPr>
              <w:t xml:space="preserve">r </w:t>
            </w:r>
            <w:r w:rsidRPr="00311CBD">
              <w:rPr>
                <w:rFonts w:ascii="Arial" w:eastAsia="Arial" w:hAnsi="Arial" w:cs="Arial"/>
                <w:w w:val="99"/>
                <w:lang w:val="en-US"/>
              </w:rPr>
              <w:t>L</w:t>
            </w:r>
            <w:r w:rsidRPr="00311CBD">
              <w:rPr>
                <w:rFonts w:ascii="Arial" w:eastAsia="Arial" w:hAnsi="Arial" w:cs="Arial"/>
                <w:spacing w:val="1"/>
                <w:w w:val="99"/>
                <w:lang w:val="en-US"/>
              </w:rPr>
              <w:t>o</w:t>
            </w:r>
            <w:r w:rsidRPr="00311CBD">
              <w:rPr>
                <w:rFonts w:ascii="Arial" w:eastAsia="Arial" w:hAnsi="Arial" w:cs="Arial"/>
                <w:w w:val="99"/>
                <w:lang w:val="en-US"/>
              </w:rPr>
              <w:t>n</w:t>
            </w:r>
            <w:r w:rsidRPr="00311CBD">
              <w:rPr>
                <w:rFonts w:ascii="Arial" w:eastAsia="Arial" w:hAnsi="Arial" w:cs="Arial"/>
                <w:spacing w:val="-1"/>
                <w:w w:val="99"/>
                <w:lang w:val="en-US"/>
              </w:rPr>
              <w:t>d</w:t>
            </w:r>
            <w:r w:rsidRPr="00311CBD">
              <w:rPr>
                <w:rFonts w:ascii="Arial" w:eastAsia="Arial" w:hAnsi="Arial" w:cs="Arial"/>
                <w:spacing w:val="2"/>
                <w:w w:val="99"/>
                <w:lang w:val="en-US"/>
              </w:rPr>
              <w:t>o</w:t>
            </w:r>
            <w:r w:rsidRPr="00311CBD">
              <w:rPr>
                <w:rFonts w:ascii="Arial" w:eastAsia="Arial" w:hAnsi="Arial" w:cs="Arial"/>
                <w:w w:val="99"/>
                <w:lang w:val="en-US"/>
              </w:rPr>
              <w:t>n</w:t>
            </w:r>
          </w:p>
          <w:p w14:paraId="2DD26E7B" w14:textId="77777777" w:rsidR="00311CBD" w:rsidRPr="00311CBD" w:rsidRDefault="00311CBD" w:rsidP="00311CBD">
            <w:pPr>
              <w:spacing w:before="1" w:after="0" w:line="240" w:lineRule="auto"/>
              <w:ind w:left="646" w:right="652"/>
              <w:jc w:val="center"/>
              <w:rPr>
                <w:rFonts w:ascii="Arial" w:eastAsia="Arial" w:hAnsi="Arial" w:cs="Arial"/>
                <w:lang w:val="en-US"/>
              </w:rPr>
            </w:pPr>
            <w:r w:rsidRPr="00311CBD">
              <w:rPr>
                <w:rFonts w:ascii="Arial" w:eastAsia="Arial" w:hAnsi="Arial" w:cs="Arial"/>
                <w:spacing w:val="-1"/>
                <w:w w:val="99"/>
                <w:lang w:val="en-US"/>
              </w:rPr>
              <w:t>A</w:t>
            </w:r>
            <w:r w:rsidRPr="00311CBD">
              <w:rPr>
                <w:rFonts w:ascii="Arial" w:eastAsia="Arial" w:hAnsi="Arial" w:cs="Arial"/>
                <w:spacing w:val="1"/>
                <w:w w:val="99"/>
                <w:lang w:val="en-US"/>
              </w:rPr>
              <w:t>r</w:t>
            </w:r>
            <w:r w:rsidRPr="00311CBD">
              <w:rPr>
                <w:rFonts w:ascii="Arial" w:eastAsia="Arial" w:hAnsi="Arial" w:cs="Arial"/>
                <w:w w:val="99"/>
                <w:lang w:val="en-US"/>
              </w:rPr>
              <w:t>ea</w:t>
            </w:r>
          </w:p>
        </w:tc>
        <w:tc>
          <w:tcPr>
            <w:tcW w:w="2492" w:type="dxa"/>
            <w:shd w:val="clear" w:color="auto" w:fill="EFE8F0" w:themeFill="background2"/>
          </w:tcPr>
          <w:p w14:paraId="7CE53B5F" w14:textId="77777777" w:rsidR="00311CBD" w:rsidRPr="00311CBD" w:rsidRDefault="00311CBD" w:rsidP="00311CBD">
            <w:pPr>
              <w:spacing w:before="71" w:after="0" w:line="240" w:lineRule="auto"/>
              <w:ind w:left="417"/>
              <w:rPr>
                <w:rFonts w:ascii="Arial" w:eastAsia="Arial" w:hAnsi="Arial" w:cs="Arial"/>
                <w:lang w:val="en-US"/>
              </w:rPr>
            </w:pPr>
            <w:r w:rsidRPr="00311CBD">
              <w:rPr>
                <w:rFonts w:ascii="Arial" w:eastAsia="Arial" w:hAnsi="Arial" w:cs="Arial"/>
                <w:lang w:val="en-US"/>
              </w:rPr>
              <w:t>F</w:t>
            </w:r>
            <w:r w:rsidRPr="00311CBD">
              <w:rPr>
                <w:rFonts w:ascii="Arial" w:eastAsia="Arial" w:hAnsi="Arial" w:cs="Arial"/>
                <w:spacing w:val="1"/>
                <w:lang w:val="en-US"/>
              </w:rPr>
              <w:t>r</w:t>
            </w:r>
            <w:r w:rsidRPr="00311CBD">
              <w:rPr>
                <w:rFonts w:ascii="Arial" w:eastAsia="Arial" w:hAnsi="Arial" w:cs="Arial"/>
                <w:spacing w:val="-1"/>
                <w:lang w:val="en-US"/>
              </w:rPr>
              <w:t>i</w:t>
            </w:r>
            <w:r w:rsidRPr="00311CBD">
              <w:rPr>
                <w:rFonts w:ascii="Arial" w:eastAsia="Arial" w:hAnsi="Arial" w:cs="Arial"/>
                <w:lang w:val="en-US"/>
              </w:rPr>
              <w:t>n</w:t>
            </w:r>
            <w:r w:rsidRPr="00311CBD">
              <w:rPr>
                <w:rFonts w:ascii="Arial" w:eastAsia="Arial" w:hAnsi="Arial" w:cs="Arial"/>
                <w:spacing w:val="-1"/>
                <w:lang w:val="en-US"/>
              </w:rPr>
              <w:t>g</w:t>
            </w:r>
            <w:r w:rsidRPr="00311CBD">
              <w:rPr>
                <w:rFonts w:ascii="Arial" w:eastAsia="Arial" w:hAnsi="Arial" w:cs="Arial"/>
                <w:lang w:val="en-US"/>
              </w:rPr>
              <w:t xml:space="preserve">e </w:t>
            </w:r>
            <w:r w:rsidRPr="00311CBD">
              <w:rPr>
                <w:rFonts w:ascii="Arial" w:eastAsia="Arial" w:hAnsi="Arial" w:cs="Arial"/>
                <w:spacing w:val="-1"/>
                <w:lang w:val="en-US"/>
              </w:rPr>
              <w:t>A</w:t>
            </w:r>
            <w:r w:rsidRPr="00311CBD">
              <w:rPr>
                <w:rFonts w:ascii="Arial" w:eastAsia="Arial" w:hAnsi="Arial" w:cs="Arial"/>
                <w:spacing w:val="1"/>
                <w:lang w:val="en-US"/>
              </w:rPr>
              <w:t>r</w:t>
            </w:r>
            <w:r w:rsidRPr="00311CBD">
              <w:rPr>
                <w:rFonts w:ascii="Arial" w:eastAsia="Arial" w:hAnsi="Arial" w:cs="Arial"/>
                <w:lang w:val="en-US"/>
              </w:rPr>
              <w:t>ea</w:t>
            </w:r>
          </w:p>
        </w:tc>
      </w:tr>
      <w:tr w:rsidR="00424CB8" w:rsidRPr="00311CBD" w14:paraId="3B8D5F2C" w14:textId="77777777" w:rsidTr="00772951">
        <w:trPr>
          <w:trHeight w:hRule="exact" w:val="489"/>
        </w:trPr>
        <w:tc>
          <w:tcPr>
            <w:tcW w:w="2091" w:type="dxa"/>
          </w:tcPr>
          <w:p w14:paraId="516832AD" w14:textId="77777777" w:rsidR="00424CB8" w:rsidRPr="00311CBD" w:rsidRDefault="00424CB8" w:rsidP="00424CB8">
            <w:pPr>
              <w:spacing w:before="5" w:after="0" w:line="140" w:lineRule="exact"/>
              <w:rPr>
                <w:rFonts w:ascii="Times New Roman" w:eastAsia="Times New Roman" w:hAnsi="Times New Roman" w:cs="Times New Roman"/>
                <w:sz w:val="14"/>
                <w:szCs w:val="14"/>
                <w:lang w:val="en-US"/>
              </w:rPr>
            </w:pPr>
          </w:p>
          <w:p w14:paraId="256CFBB4" w14:textId="77777777" w:rsidR="00424CB8" w:rsidRPr="00311CBD" w:rsidRDefault="00424CB8" w:rsidP="00424CB8">
            <w:pPr>
              <w:spacing w:after="0" w:line="240" w:lineRule="auto"/>
              <w:ind w:left="718" w:right="720"/>
              <w:jc w:val="center"/>
              <w:rPr>
                <w:rFonts w:ascii="Arial" w:eastAsia="Arial" w:hAnsi="Arial" w:cs="Arial"/>
                <w:lang w:val="en-US"/>
              </w:rPr>
            </w:pPr>
            <w:r w:rsidRPr="00311CBD">
              <w:rPr>
                <w:rFonts w:ascii="Arial" w:eastAsia="Arial" w:hAnsi="Arial" w:cs="Arial"/>
                <w:w w:val="99"/>
                <w:lang w:val="en-US"/>
              </w:rPr>
              <w:t>1</w:t>
            </w:r>
          </w:p>
        </w:tc>
        <w:tc>
          <w:tcPr>
            <w:tcW w:w="2440" w:type="dxa"/>
          </w:tcPr>
          <w:p w14:paraId="7D861133" w14:textId="1F45EB72" w:rsidR="00424CB8" w:rsidRPr="00311CBD" w:rsidRDefault="00424CB8" w:rsidP="00424CB8">
            <w:pPr>
              <w:spacing w:after="0" w:line="240" w:lineRule="auto"/>
              <w:ind w:left="577"/>
              <w:rPr>
                <w:rFonts w:ascii="Arial" w:eastAsia="Arial" w:hAnsi="Arial" w:cs="Arial"/>
                <w:lang w:val="en-US"/>
              </w:rPr>
            </w:pPr>
            <w:r w:rsidRPr="0008360B">
              <w:t>£56</w:t>
            </w:r>
            <w:r w:rsidR="000742EF">
              <w:t>,1</w:t>
            </w:r>
            <w:r w:rsidRPr="0008360B">
              <w:t>00</w:t>
            </w:r>
          </w:p>
        </w:tc>
        <w:tc>
          <w:tcPr>
            <w:tcW w:w="2266" w:type="dxa"/>
          </w:tcPr>
          <w:p w14:paraId="381338A7" w14:textId="259506F7" w:rsidR="00424CB8" w:rsidRPr="00311CBD" w:rsidRDefault="00424CB8" w:rsidP="00424CB8">
            <w:pPr>
              <w:spacing w:after="0" w:line="240" w:lineRule="auto"/>
              <w:ind w:left="532"/>
              <w:rPr>
                <w:rFonts w:ascii="Arial" w:eastAsia="Arial" w:hAnsi="Arial" w:cs="Arial"/>
                <w:lang w:val="en-US"/>
              </w:rPr>
            </w:pPr>
            <w:r w:rsidRPr="0008360B">
              <w:t>£</w:t>
            </w:r>
            <w:r w:rsidR="005B2954">
              <w:t>50,929</w:t>
            </w:r>
          </w:p>
        </w:tc>
        <w:tc>
          <w:tcPr>
            <w:tcW w:w="2492" w:type="dxa"/>
          </w:tcPr>
          <w:p w14:paraId="147DDCD4" w14:textId="246B2FE1" w:rsidR="00424CB8" w:rsidRPr="00311CBD" w:rsidRDefault="00424CB8" w:rsidP="00424CB8">
            <w:pPr>
              <w:spacing w:after="0" w:line="240" w:lineRule="auto"/>
              <w:ind w:left="578"/>
              <w:rPr>
                <w:rFonts w:ascii="Arial" w:eastAsia="Arial" w:hAnsi="Arial" w:cs="Arial"/>
                <w:lang w:val="en-US"/>
              </w:rPr>
            </w:pPr>
            <w:r w:rsidRPr="0008360B">
              <w:t>£4</w:t>
            </w:r>
            <w:r w:rsidR="00447BFB">
              <w:t>8,484</w:t>
            </w:r>
          </w:p>
        </w:tc>
      </w:tr>
      <w:tr w:rsidR="00424CB8" w:rsidRPr="00311CBD" w14:paraId="01C78073" w14:textId="77777777" w:rsidTr="00772951">
        <w:trPr>
          <w:trHeight w:hRule="exact" w:val="468"/>
        </w:trPr>
        <w:tc>
          <w:tcPr>
            <w:tcW w:w="2091" w:type="dxa"/>
          </w:tcPr>
          <w:p w14:paraId="3988F0A1" w14:textId="77777777" w:rsidR="00424CB8" w:rsidRPr="00311CBD" w:rsidRDefault="00424CB8" w:rsidP="00424CB8">
            <w:pPr>
              <w:spacing w:before="4" w:after="0" w:line="120" w:lineRule="exact"/>
              <w:rPr>
                <w:rFonts w:ascii="Times New Roman" w:eastAsia="Times New Roman" w:hAnsi="Times New Roman" w:cs="Times New Roman"/>
                <w:sz w:val="13"/>
                <w:szCs w:val="13"/>
                <w:lang w:val="en-US"/>
              </w:rPr>
            </w:pPr>
          </w:p>
          <w:p w14:paraId="55841B91" w14:textId="77777777" w:rsidR="00424CB8" w:rsidRPr="00311CBD" w:rsidRDefault="00424CB8" w:rsidP="00424CB8">
            <w:pPr>
              <w:spacing w:after="0" w:line="240" w:lineRule="auto"/>
              <w:ind w:left="718" w:right="720"/>
              <w:jc w:val="center"/>
              <w:rPr>
                <w:rFonts w:ascii="Arial" w:eastAsia="Arial" w:hAnsi="Arial" w:cs="Arial"/>
                <w:lang w:val="en-US"/>
              </w:rPr>
            </w:pPr>
            <w:r w:rsidRPr="00311CBD">
              <w:rPr>
                <w:rFonts w:ascii="Arial" w:eastAsia="Arial" w:hAnsi="Arial" w:cs="Arial"/>
                <w:w w:val="99"/>
                <w:lang w:val="en-US"/>
              </w:rPr>
              <w:t>2</w:t>
            </w:r>
          </w:p>
        </w:tc>
        <w:tc>
          <w:tcPr>
            <w:tcW w:w="2440" w:type="dxa"/>
          </w:tcPr>
          <w:p w14:paraId="6A56505D" w14:textId="111EA3FB" w:rsidR="00424CB8" w:rsidRPr="00311CBD" w:rsidRDefault="00424CB8" w:rsidP="00424CB8">
            <w:pPr>
              <w:spacing w:after="0" w:line="240" w:lineRule="auto"/>
              <w:ind w:left="577"/>
              <w:rPr>
                <w:rFonts w:ascii="Arial" w:eastAsia="Arial" w:hAnsi="Arial" w:cs="Arial"/>
                <w:lang w:val="en-US"/>
              </w:rPr>
            </w:pPr>
            <w:r w:rsidRPr="0008360B">
              <w:t>£5</w:t>
            </w:r>
            <w:r w:rsidR="000742EF">
              <w:t>7,288</w:t>
            </w:r>
          </w:p>
        </w:tc>
        <w:tc>
          <w:tcPr>
            <w:tcW w:w="2266" w:type="dxa"/>
          </w:tcPr>
          <w:p w14:paraId="58FCED95" w14:textId="07B9D8DA" w:rsidR="00424CB8" w:rsidRPr="00311CBD" w:rsidRDefault="00424CB8" w:rsidP="00424CB8">
            <w:pPr>
              <w:spacing w:after="0" w:line="240" w:lineRule="auto"/>
              <w:ind w:left="532"/>
              <w:rPr>
                <w:rFonts w:ascii="Arial" w:eastAsia="Arial" w:hAnsi="Arial" w:cs="Arial"/>
                <w:lang w:val="en-US"/>
              </w:rPr>
            </w:pPr>
            <w:r w:rsidRPr="0008360B">
              <w:t>£</w:t>
            </w:r>
            <w:r w:rsidR="005B2954">
              <w:t>52,113</w:t>
            </w:r>
          </w:p>
        </w:tc>
        <w:tc>
          <w:tcPr>
            <w:tcW w:w="2492" w:type="dxa"/>
          </w:tcPr>
          <w:p w14:paraId="1ECB8C06" w14:textId="7D85FBCC" w:rsidR="00424CB8" w:rsidRPr="00311CBD" w:rsidRDefault="00424CB8" w:rsidP="00424CB8">
            <w:pPr>
              <w:spacing w:after="0" w:line="240" w:lineRule="auto"/>
              <w:ind w:left="578"/>
              <w:rPr>
                <w:rFonts w:ascii="Arial" w:eastAsia="Arial" w:hAnsi="Arial" w:cs="Arial"/>
                <w:lang w:val="en-US"/>
              </w:rPr>
            </w:pPr>
            <w:r w:rsidRPr="0008360B">
              <w:t>£4</w:t>
            </w:r>
            <w:r w:rsidR="00447BFB">
              <w:t>9,668</w:t>
            </w:r>
          </w:p>
        </w:tc>
      </w:tr>
      <w:tr w:rsidR="00424CB8" w:rsidRPr="00311CBD" w14:paraId="741BFBBB" w14:textId="77777777" w:rsidTr="00772951">
        <w:trPr>
          <w:trHeight w:hRule="exact" w:val="489"/>
        </w:trPr>
        <w:tc>
          <w:tcPr>
            <w:tcW w:w="2091" w:type="dxa"/>
          </w:tcPr>
          <w:p w14:paraId="5D976D14" w14:textId="77777777" w:rsidR="00424CB8" w:rsidRPr="00311CBD" w:rsidRDefault="00424CB8" w:rsidP="00424CB8">
            <w:pPr>
              <w:spacing w:before="5" w:after="0" w:line="140" w:lineRule="exact"/>
              <w:rPr>
                <w:rFonts w:ascii="Times New Roman" w:eastAsia="Times New Roman" w:hAnsi="Times New Roman" w:cs="Times New Roman"/>
                <w:sz w:val="14"/>
                <w:szCs w:val="14"/>
                <w:lang w:val="en-US"/>
              </w:rPr>
            </w:pPr>
          </w:p>
          <w:p w14:paraId="1540860A" w14:textId="77777777" w:rsidR="00424CB8" w:rsidRPr="00311CBD" w:rsidRDefault="00424CB8" w:rsidP="00424CB8">
            <w:pPr>
              <w:spacing w:after="0" w:line="240" w:lineRule="auto"/>
              <w:ind w:left="718" w:right="720"/>
              <w:jc w:val="center"/>
              <w:rPr>
                <w:rFonts w:ascii="Arial" w:eastAsia="Arial" w:hAnsi="Arial" w:cs="Arial"/>
                <w:lang w:val="en-US"/>
              </w:rPr>
            </w:pPr>
            <w:r w:rsidRPr="00311CBD">
              <w:rPr>
                <w:rFonts w:ascii="Arial" w:eastAsia="Arial" w:hAnsi="Arial" w:cs="Arial"/>
                <w:w w:val="99"/>
                <w:lang w:val="en-US"/>
              </w:rPr>
              <w:t>3</w:t>
            </w:r>
          </w:p>
        </w:tc>
        <w:tc>
          <w:tcPr>
            <w:tcW w:w="2440" w:type="dxa"/>
          </w:tcPr>
          <w:p w14:paraId="5B6D9249" w14:textId="1553344E" w:rsidR="00424CB8" w:rsidRPr="00311CBD" w:rsidRDefault="00424CB8" w:rsidP="00424CB8">
            <w:pPr>
              <w:spacing w:after="0" w:line="240" w:lineRule="auto"/>
              <w:ind w:left="577"/>
              <w:rPr>
                <w:rFonts w:ascii="Arial" w:eastAsia="Arial" w:hAnsi="Arial" w:cs="Arial"/>
                <w:lang w:val="en-US"/>
              </w:rPr>
            </w:pPr>
            <w:r w:rsidRPr="0008360B">
              <w:t>£5</w:t>
            </w:r>
            <w:r w:rsidR="000742EF">
              <w:t>8,500</w:t>
            </w:r>
          </w:p>
        </w:tc>
        <w:tc>
          <w:tcPr>
            <w:tcW w:w="2266" w:type="dxa"/>
          </w:tcPr>
          <w:p w14:paraId="185E4A25" w14:textId="207E1331" w:rsidR="00424CB8" w:rsidRPr="00311CBD" w:rsidRDefault="00424CB8" w:rsidP="00424CB8">
            <w:pPr>
              <w:spacing w:after="0" w:line="240" w:lineRule="auto"/>
              <w:ind w:left="532"/>
              <w:rPr>
                <w:rFonts w:ascii="Arial" w:eastAsia="Arial" w:hAnsi="Arial" w:cs="Arial"/>
                <w:lang w:val="en-US"/>
              </w:rPr>
            </w:pPr>
            <w:r w:rsidRPr="0008360B">
              <w:t>£5</w:t>
            </w:r>
            <w:r w:rsidR="005B2954">
              <w:t>3,314</w:t>
            </w:r>
          </w:p>
        </w:tc>
        <w:tc>
          <w:tcPr>
            <w:tcW w:w="2492" w:type="dxa"/>
          </w:tcPr>
          <w:p w14:paraId="1E0D023F" w14:textId="042D4DAE" w:rsidR="00424CB8" w:rsidRPr="00311CBD" w:rsidRDefault="00424CB8" w:rsidP="00424CB8">
            <w:pPr>
              <w:spacing w:after="0" w:line="240" w:lineRule="auto"/>
              <w:ind w:left="578"/>
              <w:rPr>
                <w:rFonts w:ascii="Arial" w:eastAsia="Arial" w:hAnsi="Arial" w:cs="Arial"/>
                <w:lang w:val="en-US"/>
              </w:rPr>
            </w:pPr>
            <w:r w:rsidRPr="0008360B">
              <w:t>£</w:t>
            </w:r>
            <w:r w:rsidR="00447BFB">
              <w:t>50,876</w:t>
            </w:r>
          </w:p>
        </w:tc>
      </w:tr>
      <w:tr w:rsidR="00424CB8" w:rsidRPr="00311CBD" w14:paraId="6E455472" w14:textId="77777777" w:rsidTr="00772951">
        <w:trPr>
          <w:trHeight w:hRule="exact" w:val="468"/>
        </w:trPr>
        <w:tc>
          <w:tcPr>
            <w:tcW w:w="2091" w:type="dxa"/>
          </w:tcPr>
          <w:p w14:paraId="709534C2" w14:textId="77777777" w:rsidR="00424CB8" w:rsidRPr="00311CBD" w:rsidRDefault="00424CB8" w:rsidP="00424CB8">
            <w:pPr>
              <w:spacing w:before="4" w:after="0" w:line="120" w:lineRule="exact"/>
              <w:rPr>
                <w:rFonts w:ascii="Times New Roman" w:eastAsia="Times New Roman" w:hAnsi="Times New Roman" w:cs="Times New Roman"/>
                <w:sz w:val="13"/>
                <w:szCs w:val="13"/>
                <w:lang w:val="en-US"/>
              </w:rPr>
            </w:pPr>
          </w:p>
          <w:p w14:paraId="2715F22F" w14:textId="77777777" w:rsidR="00424CB8" w:rsidRPr="00311CBD" w:rsidRDefault="00424CB8" w:rsidP="00424CB8">
            <w:pPr>
              <w:spacing w:after="0" w:line="240" w:lineRule="auto"/>
              <w:ind w:left="718" w:right="720"/>
              <w:jc w:val="center"/>
              <w:rPr>
                <w:rFonts w:ascii="Arial" w:eastAsia="Arial" w:hAnsi="Arial" w:cs="Arial"/>
                <w:lang w:val="en-US"/>
              </w:rPr>
            </w:pPr>
            <w:r w:rsidRPr="00311CBD">
              <w:rPr>
                <w:rFonts w:ascii="Arial" w:eastAsia="Arial" w:hAnsi="Arial" w:cs="Arial"/>
                <w:w w:val="99"/>
                <w:lang w:val="en-US"/>
              </w:rPr>
              <w:t>4</w:t>
            </w:r>
          </w:p>
        </w:tc>
        <w:tc>
          <w:tcPr>
            <w:tcW w:w="2440" w:type="dxa"/>
          </w:tcPr>
          <w:p w14:paraId="5685BFEC" w14:textId="55EE6F65" w:rsidR="00424CB8" w:rsidRPr="00311CBD" w:rsidRDefault="00424CB8" w:rsidP="00424CB8">
            <w:pPr>
              <w:spacing w:after="0" w:line="240" w:lineRule="auto"/>
              <w:ind w:left="577"/>
              <w:rPr>
                <w:rFonts w:ascii="Arial" w:eastAsia="Arial" w:hAnsi="Arial" w:cs="Arial"/>
                <w:lang w:val="en-US"/>
              </w:rPr>
            </w:pPr>
            <w:r w:rsidRPr="0008360B">
              <w:t>£5</w:t>
            </w:r>
            <w:r w:rsidR="000742EF">
              <w:t>9</w:t>
            </w:r>
            <w:r w:rsidRPr="0008360B">
              <w:t>,</w:t>
            </w:r>
            <w:r w:rsidR="000742EF">
              <w:t>731</w:t>
            </w:r>
          </w:p>
        </w:tc>
        <w:tc>
          <w:tcPr>
            <w:tcW w:w="2266" w:type="dxa"/>
          </w:tcPr>
          <w:p w14:paraId="51DC8AD1" w14:textId="78955C24" w:rsidR="00424CB8" w:rsidRPr="00311CBD" w:rsidRDefault="00424CB8" w:rsidP="00424CB8">
            <w:pPr>
              <w:spacing w:after="0" w:line="240" w:lineRule="auto"/>
              <w:ind w:left="532"/>
              <w:rPr>
                <w:rFonts w:ascii="Arial" w:eastAsia="Arial" w:hAnsi="Arial" w:cs="Arial"/>
                <w:lang w:val="en-US"/>
              </w:rPr>
            </w:pPr>
            <w:r w:rsidRPr="0008360B">
              <w:t>£5</w:t>
            </w:r>
            <w:r w:rsidR="005B2954">
              <w:t>4,555</w:t>
            </w:r>
          </w:p>
        </w:tc>
        <w:tc>
          <w:tcPr>
            <w:tcW w:w="2492" w:type="dxa"/>
          </w:tcPr>
          <w:p w14:paraId="1554B8E1" w14:textId="28122820" w:rsidR="00424CB8" w:rsidRPr="00311CBD" w:rsidRDefault="00424CB8" w:rsidP="00424CB8">
            <w:pPr>
              <w:spacing w:after="0" w:line="240" w:lineRule="auto"/>
              <w:ind w:left="578"/>
              <w:rPr>
                <w:rFonts w:ascii="Arial" w:eastAsia="Arial" w:hAnsi="Arial" w:cs="Arial"/>
                <w:lang w:val="en-US"/>
              </w:rPr>
            </w:pPr>
            <w:r w:rsidRPr="0008360B">
              <w:t>£</w:t>
            </w:r>
            <w:r w:rsidR="00447BFB">
              <w:t>52,116</w:t>
            </w:r>
          </w:p>
        </w:tc>
      </w:tr>
      <w:tr w:rsidR="00424CB8" w:rsidRPr="00311CBD" w14:paraId="64044407" w14:textId="77777777" w:rsidTr="00772951">
        <w:trPr>
          <w:trHeight w:hRule="exact" w:val="489"/>
        </w:trPr>
        <w:tc>
          <w:tcPr>
            <w:tcW w:w="2091" w:type="dxa"/>
          </w:tcPr>
          <w:p w14:paraId="74C588E8" w14:textId="77777777" w:rsidR="00424CB8" w:rsidRPr="00311CBD" w:rsidRDefault="00424CB8" w:rsidP="00424CB8">
            <w:pPr>
              <w:spacing w:before="5" w:after="0" w:line="140" w:lineRule="exact"/>
              <w:rPr>
                <w:rFonts w:ascii="Times New Roman" w:eastAsia="Times New Roman" w:hAnsi="Times New Roman" w:cs="Times New Roman"/>
                <w:sz w:val="14"/>
                <w:szCs w:val="14"/>
                <w:lang w:val="en-US"/>
              </w:rPr>
            </w:pPr>
          </w:p>
          <w:p w14:paraId="592210E9" w14:textId="77777777" w:rsidR="00424CB8" w:rsidRPr="00311CBD" w:rsidRDefault="00424CB8" w:rsidP="00424CB8">
            <w:pPr>
              <w:spacing w:after="0" w:line="240" w:lineRule="auto"/>
              <w:ind w:left="718" w:right="720"/>
              <w:jc w:val="center"/>
              <w:rPr>
                <w:rFonts w:ascii="Arial" w:eastAsia="Arial" w:hAnsi="Arial" w:cs="Arial"/>
                <w:lang w:val="en-US"/>
              </w:rPr>
            </w:pPr>
            <w:r w:rsidRPr="00311CBD">
              <w:rPr>
                <w:rFonts w:ascii="Arial" w:eastAsia="Arial" w:hAnsi="Arial" w:cs="Arial"/>
                <w:w w:val="99"/>
                <w:lang w:val="en-US"/>
              </w:rPr>
              <w:t>5</w:t>
            </w:r>
          </w:p>
        </w:tc>
        <w:tc>
          <w:tcPr>
            <w:tcW w:w="2440" w:type="dxa"/>
          </w:tcPr>
          <w:p w14:paraId="23CFAE58" w14:textId="70E851E6" w:rsidR="00424CB8" w:rsidRPr="00311CBD" w:rsidRDefault="00424CB8" w:rsidP="00424CB8">
            <w:pPr>
              <w:spacing w:after="0" w:line="240" w:lineRule="auto"/>
              <w:ind w:left="577"/>
              <w:rPr>
                <w:rFonts w:ascii="Arial" w:eastAsia="Arial" w:hAnsi="Arial" w:cs="Arial"/>
                <w:lang w:val="en-US"/>
              </w:rPr>
            </w:pPr>
            <w:r w:rsidRPr="0008360B">
              <w:t>£</w:t>
            </w:r>
            <w:r w:rsidR="000742EF">
              <w:t>61,004</w:t>
            </w:r>
          </w:p>
        </w:tc>
        <w:tc>
          <w:tcPr>
            <w:tcW w:w="2266" w:type="dxa"/>
          </w:tcPr>
          <w:p w14:paraId="0EB73C59" w14:textId="6A435B8D" w:rsidR="00424CB8" w:rsidRPr="00311CBD" w:rsidRDefault="00424CB8" w:rsidP="00424CB8">
            <w:pPr>
              <w:spacing w:after="0" w:line="240" w:lineRule="auto"/>
              <w:ind w:left="532"/>
              <w:rPr>
                <w:rFonts w:ascii="Arial" w:eastAsia="Arial" w:hAnsi="Arial" w:cs="Arial"/>
                <w:lang w:val="en-US"/>
              </w:rPr>
            </w:pPr>
            <w:r w:rsidRPr="0008360B">
              <w:t>£5</w:t>
            </w:r>
            <w:r w:rsidR="005B2954">
              <w:t>5,822</w:t>
            </w:r>
          </w:p>
        </w:tc>
        <w:tc>
          <w:tcPr>
            <w:tcW w:w="2492" w:type="dxa"/>
          </w:tcPr>
          <w:p w14:paraId="6B4C2A6B" w14:textId="641A8C93" w:rsidR="00424CB8" w:rsidRPr="00311CBD" w:rsidRDefault="00424CB8" w:rsidP="00424CB8">
            <w:pPr>
              <w:spacing w:after="0" w:line="240" w:lineRule="auto"/>
              <w:ind w:left="578"/>
              <w:rPr>
                <w:rFonts w:ascii="Arial" w:eastAsia="Arial" w:hAnsi="Arial" w:cs="Arial"/>
                <w:lang w:val="en-US"/>
              </w:rPr>
            </w:pPr>
            <w:r w:rsidRPr="0008360B">
              <w:t>£5</w:t>
            </w:r>
            <w:r w:rsidR="00447BFB">
              <w:t>3,383</w:t>
            </w:r>
          </w:p>
        </w:tc>
      </w:tr>
      <w:tr w:rsidR="00424CB8" w:rsidRPr="00311CBD" w14:paraId="09E958F9" w14:textId="77777777" w:rsidTr="00772951">
        <w:trPr>
          <w:trHeight w:hRule="exact" w:val="468"/>
        </w:trPr>
        <w:tc>
          <w:tcPr>
            <w:tcW w:w="2091" w:type="dxa"/>
          </w:tcPr>
          <w:p w14:paraId="12B2B5CF" w14:textId="77777777" w:rsidR="00424CB8" w:rsidRPr="00311CBD" w:rsidRDefault="00424CB8" w:rsidP="00424CB8">
            <w:pPr>
              <w:spacing w:before="4" w:after="0" w:line="120" w:lineRule="exact"/>
              <w:rPr>
                <w:rFonts w:ascii="Times New Roman" w:eastAsia="Times New Roman" w:hAnsi="Times New Roman" w:cs="Times New Roman"/>
                <w:sz w:val="13"/>
                <w:szCs w:val="13"/>
                <w:lang w:val="en-US"/>
              </w:rPr>
            </w:pPr>
          </w:p>
          <w:p w14:paraId="6CF583F0" w14:textId="77777777" w:rsidR="00424CB8" w:rsidRPr="00311CBD" w:rsidRDefault="00424CB8" w:rsidP="00424CB8">
            <w:pPr>
              <w:spacing w:after="0" w:line="240" w:lineRule="auto"/>
              <w:ind w:left="718" w:right="720"/>
              <w:jc w:val="center"/>
              <w:rPr>
                <w:rFonts w:ascii="Arial" w:eastAsia="Arial" w:hAnsi="Arial" w:cs="Arial"/>
                <w:lang w:val="en-US"/>
              </w:rPr>
            </w:pPr>
            <w:r w:rsidRPr="00311CBD">
              <w:rPr>
                <w:rFonts w:ascii="Arial" w:eastAsia="Arial" w:hAnsi="Arial" w:cs="Arial"/>
                <w:w w:val="99"/>
                <w:lang w:val="en-US"/>
              </w:rPr>
              <w:t>6</w:t>
            </w:r>
          </w:p>
        </w:tc>
        <w:tc>
          <w:tcPr>
            <w:tcW w:w="2440" w:type="dxa"/>
          </w:tcPr>
          <w:p w14:paraId="4A2779CD" w14:textId="3CEFAC47" w:rsidR="00424CB8" w:rsidRPr="00311CBD" w:rsidRDefault="00424CB8" w:rsidP="00424CB8">
            <w:pPr>
              <w:spacing w:after="0" w:line="240" w:lineRule="auto"/>
              <w:ind w:left="577"/>
              <w:rPr>
                <w:rFonts w:ascii="Arial" w:eastAsia="Arial" w:hAnsi="Arial" w:cs="Arial"/>
                <w:lang w:val="en-US"/>
              </w:rPr>
            </w:pPr>
            <w:r w:rsidRPr="0008360B">
              <w:t>£</w:t>
            </w:r>
            <w:r w:rsidR="000742EF">
              <w:t>62,304</w:t>
            </w:r>
          </w:p>
        </w:tc>
        <w:tc>
          <w:tcPr>
            <w:tcW w:w="2266" w:type="dxa"/>
          </w:tcPr>
          <w:p w14:paraId="172AEB62" w14:textId="0F99B4AB" w:rsidR="00424CB8" w:rsidRPr="00311CBD" w:rsidRDefault="00424CB8" w:rsidP="00424CB8">
            <w:pPr>
              <w:spacing w:after="0" w:line="240" w:lineRule="auto"/>
              <w:ind w:left="532"/>
              <w:rPr>
                <w:rFonts w:ascii="Arial" w:eastAsia="Arial" w:hAnsi="Arial" w:cs="Arial"/>
                <w:lang w:val="en-US"/>
              </w:rPr>
            </w:pPr>
            <w:r w:rsidRPr="0008360B">
              <w:t>£5</w:t>
            </w:r>
            <w:r w:rsidR="005B2954">
              <w:t>7,124</w:t>
            </w:r>
          </w:p>
        </w:tc>
        <w:tc>
          <w:tcPr>
            <w:tcW w:w="2492" w:type="dxa"/>
          </w:tcPr>
          <w:p w14:paraId="3A4526AC" w14:textId="312B2BA6" w:rsidR="00424CB8" w:rsidRPr="00311CBD" w:rsidRDefault="00424CB8" w:rsidP="00424CB8">
            <w:pPr>
              <w:spacing w:after="0" w:line="240" w:lineRule="auto"/>
              <w:ind w:left="578"/>
              <w:rPr>
                <w:rFonts w:ascii="Arial" w:eastAsia="Arial" w:hAnsi="Arial" w:cs="Arial"/>
                <w:lang w:val="en-US"/>
              </w:rPr>
            </w:pPr>
            <w:r w:rsidRPr="0008360B">
              <w:t>£5</w:t>
            </w:r>
            <w:r w:rsidR="00447BFB">
              <w:t>4,685</w:t>
            </w:r>
          </w:p>
        </w:tc>
      </w:tr>
      <w:tr w:rsidR="00424CB8" w:rsidRPr="00311CBD" w14:paraId="1B4B91CF" w14:textId="77777777" w:rsidTr="00772951">
        <w:trPr>
          <w:trHeight w:hRule="exact" w:val="489"/>
        </w:trPr>
        <w:tc>
          <w:tcPr>
            <w:tcW w:w="2091" w:type="dxa"/>
          </w:tcPr>
          <w:p w14:paraId="5806FCAE" w14:textId="77777777" w:rsidR="00424CB8" w:rsidRPr="00311CBD" w:rsidRDefault="00424CB8" w:rsidP="00424CB8">
            <w:pPr>
              <w:spacing w:before="5" w:after="0" w:line="140" w:lineRule="exact"/>
              <w:rPr>
                <w:rFonts w:ascii="Times New Roman" w:eastAsia="Times New Roman" w:hAnsi="Times New Roman" w:cs="Times New Roman"/>
                <w:sz w:val="14"/>
                <w:szCs w:val="14"/>
                <w:lang w:val="en-US"/>
              </w:rPr>
            </w:pPr>
          </w:p>
          <w:p w14:paraId="1F189035" w14:textId="77777777" w:rsidR="00424CB8" w:rsidRPr="00311CBD" w:rsidRDefault="00424CB8" w:rsidP="00424CB8">
            <w:pPr>
              <w:spacing w:after="0" w:line="240" w:lineRule="auto"/>
              <w:ind w:left="718" w:right="720"/>
              <w:jc w:val="center"/>
              <w:rPr>
                <w:rFonts w:ascii="Arial" w:eastAsia="Arial" w:hAnsi="Arial" w:cs="Arial"/>
                <w:lang w:val="en-US"/>
              </w:rPr>
            </w:pPr>
            <w:r w:rsidRPr="00311CBD">
              <w:rPr>
                <w:rFonts w:ascii="Arial" w:eastAsia="Arial" w:hAnsi="Arial" w:cs="Arial"/>
                <w:w w:val="99"/>
                <w:lang w:val="en-US"/>
              </w:rPr>
              <w:t>7</w:t>
            </w:r>
          </w:p>
        </w:tc>
        <w:tc>
          <w:tcPr>
            <w:tcW w:w="2440" w:type="dxa"/>
          </w:tcPr>
          <w:p w14:paraId="7E1B014B" w14:textId="6C28629F" w:rsidR="00424CB8" w:rsidRPr="00311CBD" w:rsidRDefault="00424CB8" w:rsidP="00424CB8">
            <w:pPr>
              <w:spacing w:after="0" w:line="240" w:lineRule="auto"/>
              <w:ind w:left="577"/>
              <w:rPr>
                <w:rFonts w:ascii="Arial" w:eastAsia="Arial" w:hAnsi="Arial" w:cs="Arial"/>
                <w:lang w:val="en-US"/>
              </w:rPr>
            </w:pPr>
            <w:r w:rsidRPr="0008360B">
              <w:t>£</w:t>
            </w:r>
            <w:r w:rsidR="000742EF">
              <w:t>63,745</w:t>
            </w:r>
          </w:p>
        </w:tc>
        <w:tc>
          <w:tcPr>
            <w:tcW w:w="2266" w:type="dxa"/>
          </w:tcPr>
          <w:p w14:paraId="3C475268" w14:textId="64C5E656" w:rsidR="00424CB8" w:rsidRPr="00311CBD" w:rsidRDefault="00424CB8" w:rsidP="00424CB8">
            <w:pPr>
              <w:spacing w:after="0" w:line="240" w:lineRule="auto"/>
              <w:ind w:left="532"/>
              <w:rPr>
                <w:rFonts w:ascii="Arial" w:eastAsia="Arial" w:hAnsi="Arial" w:cs="Arial"/>
                <w:lang w:val="en-US"/>
              </w:rPr>
            </w:pPr>
            <w:r w:rsidRPr="0008360B">
              <w:t>£5</w:t>
            </w:r>
            <w:r w:rsidR="005B2954">
              <w:t>8,565</w:t>
            </w:r>
          </w:p>
        </w:tc>
        <w:tc>
          <w:tcPr>
            <w:tcW w:w="2492" w:type="dxa"/>
          </w:tcPr>
          <w:p w14:paraId="55A7A401" w14:textId="5E3A3A1F" w:rsidR="00424CB8" w:rsidRPr="00311CBD" w:rsidRDefault="00424CB8" w:rsidP="00424CB8">
            <w:pPr>
              <w:spacing w:after="0" w:line="240" w:lineRule="auto"/>
              <w:ind w:left="578"/>
              <w:rPr>
                <w:rFonts w:ascii="Arial" w:eastAsia="Arial" w:hAnsi="Arial" w:cs="Arial"/>
                <w:lang w:val="en-US"/>
              </w:rPr>
            </w:pPr>
            <w:r w:rsidRPr="0008360B">
              <w:t>£5</w:t>
            </w:r>
            <w:r w:rsidR="00447BFB">
              <w:t>6,126</w:t>
            </w:r>
          </w:p>
        </w:tc>
      </w:tr>
      <w:tr w:rsidR="00424CB8" w:rsidRPr="00311CBD" w14:paraId="065FA356" w14:textId="77777777" w:rsidTr="00772951">
        <w:trPr>
          <w:trHeight w:hRule="exact" w:val="468"/>
        </w:trPr>
        <w:tc>
          <w:tcPr>
            <w:tcW w:w="2091" w:type="dxa"/>
          </w:tcPr>
          <w:p w14:paraId="3D2564B4" w14:textId="77777777" w:rsidR="00424CB8" w:rsidRPr="00311CBD" w:rsidRDefault="00424CB8" w:rsidP="00424CB8">
            <w:pPr>
              <w:spacing w:before="4" w:after="0" w:line="120" w:lineRule="exact"/>
              <w:rPr>
                <w:rFonts w:ascii="Times New Roman" w:eastAsia="Times New Roman" w:hAnsi="Times New Roman" w:cs="Times New Roman"/>
                <w:sz w:val="13"/>
                <w:szCs w:val="13"/>
                <w:lang w:val="en-US"/>
              </w:rPr>
            </w:pPr>
          </w:p>
          <w:p w14:paraId="5E951133" w14:textId="77777777" w:rsidR="00424CB8" w:rsidRPr="00311CBD" w:rsidRDefault="00424CB8" w:rsidP="00424CB8">
            <w:pPr>
              <w:spacing w:after="0" w:line="240" w:lineRule="auto"/>
              <w:ind w:left="718" w:right="720"/>
              <w:jc w:val="center"/>
              <w:rPr>
                <w:rFonts w:ascii="Arial" w:eastAsia="Arial" w:hAnsi="Arial" w:cs="Arial"/>
                <w:lang w:val="en-US"/>
              </w:rPr>
            </w:pPr>
            <w:r w:rsidRPr="00311CBD">
              <w:rPr>
                <w:rFonts w:ascii="Arial" w:eastAsia="Arial" w:hAnsi="Arial" w:cs="Arial"/>
                <w:w w:val="99"/>
                <w:lang w:val="en-US"/>
              </w:rPr>
              <w:t>8</w:t>
            </w:r>
          </w:p>
        </w:tc>
        <w:tc>
          <w:tcPr>
            <w:tcW w:w="2440" w:type="dxa"/>
          </w:tcPr>
          <w:p w14:paraId="7E0E4D57" w14:textId="7F54EACE" w:rsidR="00424CB8" w:rsidRPr="00311CBD" w:rsidRDefault="00424CB8" w:rsidP="00424CB8">
            <w:pPr>
              <w:spacing w:after="0" w:line="240" w:lineRule="auto"/>
              <w:ind w:left="577"/>
              <w:rPr>
                <w:rFonts w:ascii="Arial" w:eastAsia="Arial" w:hAnsi="Arial" w:cs="Arial"/>
                <w:lang w:val="en-US"/>
              </w:rPr>
            </w:pPr>
            <w:r w:rsidRPr="0008360B">
              <w:t>£6</w:t>
            </w:r>
            <w:r w:rsidR="000742EF">
              <w:t>5,007</w:t>
            </w:r>
          </w:p>
        </w:tc>
        <w:tc>
          <w:tcPr>
            <w:tcW w:w="2266" w:type="dxa"/>
          </w:tcPr>
          <w:p w14:paraId="4B0ABC88" w14:textId="71CE4258" w:rsidR="00424CB8" w:rsidRPr="00311CBD" w:rsidRDefault="00424CB8" w:rsidP="00424CB8">
            <w:pPr>
              <w:spacing w:after="0" w:line="240" w:lineRule="auto"/>
              <w:ind w:left="532"/>
              <w:rPr>
                <w:rFonts w:ascii="Arial" w:eastAsia="Arial" w:hAnsi="Arial" w:cs="Arial"/>
                <w:lang w:val="en-US"/>
              </w:rPr>
            </w:pPr>
            <w:r w:rsidRPr="0008360B">
              <w:t>£5</w:t>
            </w:r>
            <w:r w:rsidR="005B2954">
              <w:t>9,826</w:t>
            </w:r>
          </w:p>
        </w:tc>
        <w:tc>
          <w:tcPr>
            <w:tcW w:w="2492" w:type="dxa"/>
          </w:tcPr>
          <w:p w14:paraId="00A2F362" w14:textId="776D1D98" w:rsidR="00424CB8" w:rsidRPr="00311CBD" w:rsidRDefault="00424CB8" w:rsidP="00424CB8">
            <w:pPr>
              <w:spacing w:after="0" w:line="240" w:lineRule="auto"/>
              <w:ind w:left="578"/>
              <w:rPr>
                <w:rFonts w:ascii="Arial" w:eastAsia="Arial" w:hAnsi="Arial" w:cs="Arial"/>
                <w:lang w:val="en-US"/>
              </w:rPr>
            </w:pPr>
            <w:r w:rsidRPr="0008360B">
              <w:t>£5</w:t>
            </w:r>
            <w:r w:rsidR="00447BFB">
              <w:t>7,383</w:t>
            </w:r>
          </w:p>
        </w:tc>
      </w:tr>
      <w:tr w:rsidR="00424CB8" w:rsidRPr="00311CBD" w14:paraId="6F0139DB" w14:textId="77777777" w:rsidTr="00772951">
        <w:trPr>
          <w:trHeight w:hRule="exact" w:val="489"/>
        </w:trPr>
        <w:tc>
          <w:tcPr>
            <w:tcW w:w="2091" w:type="dxa"/>
          </w:tcPr>
          <w:p w14:paraId="1E09DE95" w14:textId="77777777" w:rsidR="00424CB8" w:rsidRPr="00311CBD" w:rsidRDefault="00424CB8" w:rsidP="00424CB8">
            <w:pPr>
              <w:spacing w:before="5" w:after="0" w:line="140" w:lineRule="exact"/>
              <w:rPr>
                <w:rFonts w:ascii="Times New Roman" w:eastAsia="Times New Roman" w:hAnsi="Times New Roman" w:cs="Times New Roman"/>
                <w:sz w:val="14"/>
                <w:szCs w:val="14"/>
                <w:lang w:val="en-US"/>
              </w:rPr>
            </w:pPr>
          </w:p>
          <w:p w14:paraId="7BACABE9" w14:textId="77777777" w:rsidR="00424CB8" w:rsidRPr="00311CBD" w:rsidRDefault="00424CB8" w:rsidP="00424CB8">
            <w:pPr>
              <w:spacing w:after="0" w:line="240" w:lineRule="auto"/>
              <w:ind w:left="718" w:right="720"/>
              <w:jc w:val="center"/>
              <w:rPr>
                <w:rFonts w:ascii="Arial" w:eastAsia="Arial" w:hAnsi="Arial" w:cs="Arial"/>
                <w:lang w:val="en-US"/>
              </w:rPr>
            </w:pPr>
            <w:r w:rsidRPr="00311CBD">
              <w:rPr>
                <w:rFonts w:ascii="Arial" w:eastAsia="Arial" w:hAnsi="Arial" w:cs="Arial"/>
                <w:w w:val="99"/>
                <w:lang w:val="en-US"/>
              </w:rPr>
              <w:t>9</w:t>
            </w:r>
          </w:p>
        </w:tc>
        <w:tc>
          <w:tcPr>
            <w:tcW w:w="2440" w:type="dxa"/>
          </w:tcPr>
          <w:p w14:paraId="42240B7A" w14:textId="380D09D1" w:rsidR="00424CB8" w:rsidRPr="00311CBD" w:rsidRDefault="00424CB8" w:rsidP="00424CB8">
            <w:pPr>
              <w:spacing w:after="0" w:line="240" w:lineRule="auto"/>
              <w:ind w:left="577"/>
              <w:rPr>
                <w:rFonts w:ascii="Arial" w:eastAsia="Arial" w:hAnsi="Arial" w:cs="Arial"/>
                <w:lang w:val="en-US"/>
              </w:rPr>
            </w:pPr>
            <w:r w:rsidRPr="0008360B">
              <w:t>£6</w:t>
            </w:r>
            <w:r w:rsidR="000742EF">
              <w:t>6,402</w:t>
            </w:r>
          </w:p>
        </w:tc>
        <w:tc>
          <w:tcPr>
            <w:tcW w:w="2266" w:type="dxa"/>
          </w:tcPr>
          <w:p w14:paraId="53FF51E2" w14:textId="0A53027E" w:rsidR="00424CB8" w:rsidRPr="00311CBD" w:rsidRDefault="005B2954" w:rsidP="00424CB8">
            <w:pPr>
              <w:spacing w:after="0" w:line="240" w:lineRule="auto"/>
              <w:ind w:left="532"/>
              <w:rPr>
                <w:rFonts w:ascii="Arial" w:eastAsia="Arial" w:hAnsi="Arial" w:cs="Arial"/>
                <w:lang w:val="en-US"/>
              </w:rPr>
            </w:pPr>
            <w:r>
              <w:t>£</w:t>
            </w:r>
            <w:r w:rsidR="00447BFB">
              <w:t>61,225</w:t>
            </w:r>
          </w:p>
        </w:tc>
        <w:tc>
          <w:tcPr>
            <w:tcW w:w="2492" w:type="dxa"/>
          </w:tcPr>
          <w:p w14:paraId="4F00DBE8" w14:textId="78ED8C0F" w:rsidR="00424CB8" w:rsidRPr="00311CBD" w:rsidRDefault="00424CB8" w:rsidP="00424CB8">
            <w:pPr>
              <w:spacing w:after="0" w:line="240" w:lineRule="auto"/>
              <w:ind w:left="578"/>
              <w:rPr>
                <w:rFonts w:ascii="Arial" w:eastAsia="Arial" w:hAnsi="Arial" w:cs="Arial"/>
                <w:lang w:val="en-US"/>
              </w:rPr>
            </w:pPr>
            <w:r w:rsidRPr="0008360B">
              <w:t>£5</w:t>
            </w:r>
            <w:r w:rsidR="00447BFB">
              <w:t>8,785</w:t>
            </w:r>
          </w:p>
        </w:tc>
      </w:tr>
      <w:tr w:rsidR="00424CB8" w:rsidRPr="00311CBD" w14:paraId="13068DA3" w14:textId="77777777" w:rsidTr="00772951">
        <w:trPr>
          <w:trHeight w:hRule="exact" w:val="468"/>
        </w:trPr>
        <w:tc>
          <w:tcPr>
            <w:tcW w:w="2091" w:type="dxa"/>
          </w:tcPr>
          <w:p w14:paraId="1D1579F3" w14:textId="77777777" w:rsidR="00424CB8" w:rsidRPr="00311CBD" w:rsidRDefault="00424CB8" w:rsidP="00424CB8">
            <w:pPr>
              <w:spacing w:before="4" w:after="0" w:line="120" w:lineRule="exact"/>
              <w:rPr>
                <w:rFonts w:ascii="Times New Roman" w:eastAsia="Times New Roman" w:hAnsi="Times New Roman" w:cs="Times New Roman"/>
                <w:sz w:val="13"/>
                <w:szCs w:val="13"/>
                <w:lang w:val="en-US"/>
              </w:rPr>
            </w:pPr>
          </w:p>
          <w:p w14:paraId="5BF42EA0" w14:textId="77777777" w:rsidR="00424CB8" w:rsidRPr="00311CBD" w:rsidRDefault="00424CB8" w:rsidP="00424CB8">
            <w:pPr>
              <w:spacing w:after="0" w:line="240" w:lineRule="auto"/>
              <w:ind w:left="662" w:right="665"/>
              <w:jc w:val="center"/>
              <w:rPr>
                <w:rFonts w:ascii="Arial" w:eastAsia="Arial" w:hAnsi="Arial" w:cs="Arial"/>
                <w:lang w:val="en-US"/>
              </w:rPr>
            </w:pPr>
            <w:r w:rsidRPr="00311CBD">
              <w:rPr>
                <w:rFonts w:ascii="Arial" w:eastAsia="Arial" w:hAnsi="Arial" w:cs="Arial"/>
                <w:w w:val="99"/>
                <w:lang w:val="en-US"/>
              </w:rPr>
              <w:t>10</w:t>
            </w:r>
          </w:p>
        </w:tc>
        <w:tc>
          <w:tcPr>
            <w:tcW w:w="2440" w:type="dxa"/>
          </w:tcPr>
          <w:p w14:paraId="3BA0A2BC" w14:textId="22F31CE4" w:rsidR="00424CB8" w:rsidRPr="00311CBD" w:rsidRDefault="00424CB8" w:rsidP="00424CB8">
            <w:pPr>
              <w:spacing w:after="0" w:line="240" w:lineRule="auto"/>
              <w:ind w:left="577"/>
              <w:rPr>
                <w:rFonts w:ascii="Arial" w:eastAsia="Arial" w:hAnsi="Arial" w:cs="Arial"/>
                <w:lang w:val="en-US"/>
              </w:rPr>
            </w:pPr>
            <w:r w:rsidRPr="0008360B">
              <w:t>£6</w:t>
            </w:r>
            <w:r w:rsidR="000742EF">
              <w:t>7,880</w:t>
            </w:r>
          </w:p>
        </w:tc>
        <w:tc>
          <w:tcPr>
            <w:tcW w:w="2266" w:type="dxa"/>
          </w:tcPr>
          <w:p w14:paraId="587C3A88" w14:textId="3B07685C" w:rsidR="00424CB8" w:rsidRPr="00311CBD" w:rsidRDefault="00424CB8" w:rsidP="00424CB8">
            <w:pPr>
              <w:spacing w:after="0" w:line="240" w:lineRule="auto"/>
              <w:ind w:left="532"/>
              <w:rPr>
                <w:rFonts w:ascii="Arial" w:eastAsia="Arial" w:hAnsi="Arial" w:cs="Arial"/>
                <w:lang w:val="en-US"/>
              </w:rPr>
            </w:pPr>
            <w:r w:rsidRPr="0008360B">
              <w:t>£</w:t>
            </w:r>
            <w:r w:rsidR="005B2954">
              <w:t>62,703</w:t>
            </w:r>
          </w:p>
        </w:tc>
        <w:tc>
          <w:tcPr>
            <w:tcW w:w="2492" w:type="dxa"/>
          </w:tcPr>
          <w:p w14:paraId="5A51E68D" w14:textId="5D22E6C4" w:rsidR="00424CB8" w:rsidRPr="00311CBD" w:rsidRDefault="00424CB8" w:rsidP="00424CB8">
            <w:pPr>
              <w:spacing w:after="0" w:line="240" w:lineRule="auto"/>
              <w:ind w:left="578"/>
              <w:rPr>
                <w:rFonts w:ascii="Arial" w:eastAsia="Arial" w:hAnsi="Arial" w:cs="Arial"/>
                <w:lang w:val="en-US"/>
              </w:rPr>
            </w:pPr>
            <w:r w:rsidRPr="0008360B">
              <w:t>£</w:t>
            </w:r>
            <w:r w:rsidR="00447BFB">
              <w:t>60,261</w:t>
            </w:r>
          </w:p>
        </w:tc>
      </w:tr>
      <w:tr w:rsidR="00424CB8" w:rsidRPr="00311CBD" w14:paraId="63503DC7" w14:textId="77777777" w:rsidTr="00772951">
        <w:trPr>
          <w:trHeight w:hRule="exact" w:val="489"/>
        </w:trPr>
        <w:tc>
          <w:tcPr>
            <w:tcW w:w="2091" w:type="dxa"/>
          </w:tcPr>
          <w:p w14:paraId="7D745498" w14:textId="77777777" w:rsidR="00424CB8" w:rsidRPr="00311CBD" w:rsidRDefault="00424CB8" w:rsidP="00424CB8">
            <w:pPr>
              <w:spacing w:before="5" w:after="0" w:line="140" w:lineRule="exact"/>
              <w:rPr>
                <w:rFonts w:ascii="Times New Roman" w:eastAsia="Times New Roman" w:hAnsi="Times New Roman" w:cs="Times New Roman"/>
                <w:sz w:val="14"/>
                <w:szCs w:val="14"/>
                <w:lang w:val="en-US"/>
              </w:rPr>
            </w:pPr>
          </w:p>
          <w:p w14:paraId="72DE35C4" w14:textId="77777777" w:rsidR="00424CB8" w:rsidRPr="00311CBD" w:rsidRDefault="00424CB8" w:rsidP="00424CB8">
            <w:pPr>
              <w:spacing w:after="0" w:line="240" w:lineRule="auto"/>
              <w:ind w:left="662" w:right="665"/>
              <w:jc w:val="center"/>
              <w:rPr>
                <w:rFonts w:ascii="Arial" w:eastAsia="Arial" w:hAnsi="Arial" w:cs="Arial"/>
                <w:lang w:val="en-US"/>
              </w:rPr>
            </w:pPr>
            <w:r w:rsidRPr="00311CBD">
              <w:rPr>
                <w:rFonts w:ascii="Arial" w:eastAsia="Arial" w:hAnsi="Arial" w:cs="Arial"/>
                <w:w w:val="99"/>
                <w:lang w:val="en-US"/>
              </w:rPr>
              <w:t>11</w:t>
            </w:r>
          </w:p>
        </w:tc>
        <w:tc>
          <w:tcPr>
            <w:tcW w:w="2440" w:type="dxa"/>
          </w:tcPr>
          <w:p w14:paraId="0828B617" w14:textId="08F9063E" w:rsidR="00424CB8" w:rsidRPr="00311CBD" w:rsidRDefault="00424CB8" w:rsidP="00424CB8">
            <w:pPr>
              <w:spacing w:after="0" w:line="240" w:lineRule="auto"/>
              <w:ind w:left="577"/>
              <w:rPr>
                <w:rFonts w:ascii="Arial" w:eastAsia="Arial" w:hAnsi="Arial" w:cs="Arial"/>
                <w:lang w:val="en-US"/>
              </w:rPr>
            </w:pPr>
            <w:r w:rsidRPr="0008360B">
              <w:t>£6</w:t>
            </w:r>
            <w:r w:rsidR="000742EF">
              <w:t>9,407</w:t>
            </w:r>
          </w:p>
        </w:tc>
        <w:tc>
          <w:tcPr>
            <w:tcW w:w="2266" w:type="dxa"/>
          </w:tcPr>
          <w:p w14:paraId="14F43E87" w14:textId="3955F92C" w:rsidR="00424CB8" w:rsidRPr="00311CBD" w:rsidRDefault="00424CB8" w:rsidP="00424CB8">
            <w:pPr>
              <w:spacing w:after="0" w:line="240" w:lineRule="auto"/>
              <w:ind w:left="532"/>
              <w:rPr>
                <w:rFonts w:ascii="Arial" w:eastAsia="Arial" w:hAnsi="Arial" w:cs="Arial"/>
                <w:lang w:val="en-US"/>
              </w:rPr>
            </w:pPr>
            <w:r w:rsidRPr="0008360B">
              <w:t>£6</w:t>
            </w:r>
            <w:r w:rsidR="005B2954">
              <w:t>4,229</w:t>
            </w:r>
          </w:p>
        </w:tc>
        <w:tc>
          <w:tcPr>
            <w:tcW w:w="2492" w:type="dxa"/>
          </w:tcPr>
          <w:p w14:paraId="64EC9656" w14:textId="6D15B4A0" w:rsidR="00424CB8" w:rsidRPr="00311CBD" w:rsidRDefault="00424CB8" w:rsidP="00424CB8">
            <w:pPr>
              <w:spacing w:after="0" w:line="240" w:lineRule="auto"/>
              <w:ind w:left="578"/>
              <w:rPr>
                <w:rFonts w:ascii="Arial" w:eastAsia="Arial" w:hAnsi="Arial" w:cs="Arial"/>
                <w:lang w:val="en-US"/>
              </w:rPr>
            </w:pPr>
            <w:r w:rsidRPr="0008360B">
              <w:t>£</w:t>
            </w:r>
            <w:r w:rsidR="00447BFB">
              <w:t>61,789</w:t>
            </w:r>
          </w:p>
        </w:tc>
      </w:tr>
      <w:tr w:rsidR="00424CB8" w:rsidRPr="00311CBD" w14:paraId="60EF670B" w14:textId="77777777" w:rsidTr="00772951">
        <w:trPr>
          <w:trHeight w:hRule="exact" w:val="468"/>
        </w:trPr>
        <w:tc>
          <w:tcPr>
            <w:tcW w:w="2091" w:type="dxa"/>
          </w:tcPr>
          <w:p w14:paraId="185EE1A6" w14:textId="77777777" w:rsidR="00424CB8" w:rsidRPr="00311CBD" w:rsidRDefault="00424CB8" w:rsidP="00424CB8">
            <w:pPr>
              <w:spacing w:before="4" w:after="0" w:line="120" w:lineRule="exact"/>
              <w:rPr>
                <w:rFonts w:ascii="Times New Roman" w:eastAsia="Times New Roman" w:hAnsi="Times New Roman" w:cs="Times New Roman"/>
                <w:sz w:val="13"/>
                <w:szCs w:val="13"/>
                <w:lang w:val="en-US"/>
              </w:rPr>
            </w:pPr>
          </w:p>
          <w:p w14:paraId="0B03556E" w14:textId="77777777" w:rsidR="00424CB8" w:rsidRPr="00311CBD" w:rsidRDefault="00424CB8" w:rsidP="00424CB8">
            <w:pPr>
              <w:spacing w:after="0" w:line="240" w:lineRule="auto"/>
              <w:ind w:left="662" w:right="665"/>
              <w:jc w:val="center"/>
              <w:rPr>
                <w:rFonts w:ascii="Arial" w:eastAsia="Arial" w:hAnsi="Arial" w:cs="Arial"/>
                <w:lang w:val="en-US"/>
              </w:rPr>
            </w:pPr>
            <w:r w:rsidRPr="00311CBD">
              <w:rPr>
                <w:rFonts w:ascii="Arial" w:eastAsia="Arial" w:hAnsi="Arial" w:cs="Arial"/>
                <w:w w:val="99"/>
                <w:lang w:val="en-US"/>
              </w:rPr>
              <w:t>12</w:t>
            </w:r>
          </w:p>
        </w:tc>
        <w:tc>
          <w:tcPr>
            <w:tcW w:w="2440" w:type="dxa"/>
          </w:tcPr>
          <w:p w14:paraId="50584720" w14:textId="18FC6AEE" w:rsidR="00424CB8" w:rsidRPr="00311CBD" w:rsidRDefault="00424CB8" w:rsidP="00424CB8">
            <w:pPr>
              <w:spacing w:after="0" w:line="240" w:lineRule="auto"/>
              <w:ind w:left="577"/>
              <w:rPr>
                <w:rFonts w:ascii="Arial" w:eastAsia="Arial" w:hAnsi="Arial" w:cs="Arial"/>
                <w:lang w:val="en-US"/>
              </w:rPr>
            </w:pPr>
            <w:r w:rsidRPr="0008360B">
              <w:t>£</w:t>
            </w:r>
            <w:r w:rsidR="000742EF">
              <w:t>70,807</w:t>
            </w:r>
          </w:p>
        </w:tc>
        <w:tc>
          <w:tcPr>
            <w:tcW w:w="2266" w:type="dxa"/>
          </w:tcPr>
          <w:p w14:paraId="4B7DE2DB" w14:textId="124E3D8A" w:rsidR="00424CB8" w:rsidRPr="00311CBD" w:rsidRDefault="00424CB8" w:rsidP="00424CB8">
            <w:pPr>
              <w:spacing w:after="0" w:line="240" w:lineRule="auto"/>
              <w:ind w:left="532"/>
              <w:rPr>
                <w:rFonts w:ascii="Arial" w:eastAsia="Arial" w:hAnsi="Arial" w:cs="Arial"/>
                <w:lang w:val="en-US"/>
              </w:rPr>
            </w:pPr>
            <w:r w:rsidRPr="0008360B">
              <w:t>£6</w:t>
            </w:r>
            <w:r w:rsidR="005B2954">
              <w:t>5,629</w:t>
            </w:r>
          </w:p>
        </w:tc>
        <w:tc>
          <w:tcPr>
            <w:tcW w:w="2492" w:type="dxa"/>
          </w:tcPr>
          <w:p w14:paraId="17B6F55B" w14:textId="7CA88B56" w:rsidR="00424CB8" w:rsidRPr="00311CBD" w:rsidRDefault="00424CB8" w:rsidP="00424CB8">
            <w:pPr>
              <w:spacing w:after="0" w:line="240" w:lineRule="auto"/>
              <w:ind w:left="578"/>
              <w:rPr>
                <w:rFonts w:ascii="Arial" w:eastAsia="Arial" w:hAnsi="Arial" w:cs="Arial"/>
                <w:lang w:val="en-US"/>
              </w:rPr>
            </w:pPr>
            <w:r w:rsidRPr="0008360B">
              <w:t>£</w:t>
            </w:r>
            <w:r w:rsidR="00447BFB">
              <w:t>63,189</w:t>
            </w:r>
          </w:p>
        </w:tc>
      </w:tr>
      <w:tr w:rsidR="00424CB8" w:rsidRPr="00311CBD" w14:paraId="18E0C000" w14:textId="77777777" w:rsidTr="00772951">
        <w:trPr>
          <w:trHeight w:hRule="exact" w:val="489"/>
        </w:trPr>
        <w:tc>
          <w:tcPr>
            <w:tcW w:w="2091" w:type="dxa"/>
          </w:tcPr>
          <w:p w14:paraId="5B50F9AB" w14:textId="77777777" w:rsidR="00424CB8" w:rsidRPr="00311CBD" w:rsidRDefault="00424CB8" w:rsidP="00424CB8">
            <w:pPr>
              <w:spacing w:before="5" w:after="0" w:line="140" w:lineRule="exact"/>
              <w:rPr>
                <w:rFonts w:ascii="Times New Roman" w:eastAsia="Times New Roman" w:hAnsi="Times New Roman" w:cs="Times New Roman"/>
                <w:sz w:val="14"/>
                <w:szCs w:val="14"/>
                <w:lang w:val="en-US"/>
              </w:rPr>
            </w:pPr>
          </w:p>
          <w:p w14:paraId="4C870BCF" w14:textId="77777777" w:rsidR="00424CB8" w:rsidRPr="00311CBD" w:rsidRDefault="00424CB8" w:rsidP="00424CB8">
            <w:pPr>
              <w:spacing w:after="0" w:line="240" w:lineRule="auto"/>
              <w:ind w:left="662" w:right="665"/>
              <w:jc w:val="center"/>
              <w:rPr>
                <w:rFonts w:ascii="Arial" w:eastAsia="Arial" w:hAnsi="Arial" w:cs="Arial"/>
                <w:lang w:val="en-US"/>
              </w:rPr>
            </w:pPr>
            <w:r w:rsidRPr="00311CBD">
              <w:rPr>
                <w:rFonts w:ascii="Arial" w:eastAsia="Arial" w:hAnsi="Arial" w:cs="Arial"/>
                <w:w w:val="99"/>
                <w:lang w:val="en-US"/>
              </w:rPr>
              <w:t>13</w:t>
            </w:r>
          </w:p>
        </w:tc>
        <w:tc>
          <w:tcPr>
            <w:tcW w:w="2440" w:type="dxa"/>
          </w:tcPr>
          <w:p w14:paraId="79A109ED" w14:textId="5AD1CEBE" w:rsidR="00424CB8" w:rsidRPr="00311CBD" w:rsidRDefault="00424CB8" w:rsidP="00424CB8">
            <w:pPr>
              <w:spacing w:after="0" w:line="240" w:lineRule="auto"/>
              <w:ind w:left="577"/>
              <w:rPr>
                <w:rFonts w:ascii="Arial" w:eastAsia="Arial" w:hAnsi="Arial" w:cs="Arial"/>
                <w:lang w:val="en-US"/>
              </w:rPr>
            </w:pPr>
            <w:r w:rsidRPr="0008360B">
              <w:t>£</w:t>
            </w:r>
            <w:r w:rsidR="000742EF">
              <w:t>72,351</w:t>
            </w:r>
          </w:p>
        </w:tc>
        <w:tc>
          <w:tcPr>
            <w:tcW w:w="2266" w:type="dxa"/>
          </w:tcPr>
          <w:p w14:paraId="464C046A" w14:textId="7AEE9C53" w:rsidR="00424CB8" w:rsidRPr="00311CBD" w:rsidRDefault="00424CB8" w:rsidP="00424CB8">
            <w:pPr>
              <w:spacing w:after="0" w:line="240" w:lineRule="auto"/>
              <w:ind w:left="532"/>
              <w:rPr>
                <w:rFonts w:ascii="Arial" w:eastAsia="Arial" w:hAnsi="Arial" w:cs="Arial"/>
                <w:lang w:val="en-US"/>
              </w:rPr>
            </w:pPr>
            <w:r w:rsidRPr="0008360B">
              <w:t>£6</w:t>
            </w:r>
            <w:r w:rsidR="005B2954">
              <w:t>7,178</w:t>
            </w:r>
          </w:p>
        </w:tc>
        <w:tc>
          <w:tcPr>
            <w:tcW w:w="2492" w:type="dxa"/>
          </w:tcPr>
          <w:p w14:paraId="040A4409" w14:textId="5121DBD7" w:rsidR="00424CB8" w:rsidRPr="00311CBD" w:rsidRDefault="00424CB8" w:rsidP="00424CB8">
            <w:pPr>
              <w:spacing w:after="0" w:line="240" w:lineRule="auto"/>
              <w:ind w:left="578"/>
              <w:rPr>
                <w:rFonts w:ascii="Arial" w:eastAsia="Arial" w:hAnsi="Arial" w:cs="Arial"/>
                <w:lang w:val="en-US"/>
              </w:rPr>
            </w:pPr>
            <w:r w:rsidRPr="0008360B">
              <w:t>£6</w:t>
            </w:r>
            <w:r w:rsidR="00447BFB">
              <w:t>4,737</w:t>
            </w:r>
          </w:p>
        </w:tc>
      </w:tr>
      <w:tr w:rsidR="00424CB8" w:rsidRPr="00311CBD" w14:paraId="6924236C" w14:textId="77777777" w:rsidTr="00772951">
        <w:trPr>
          <w:trHeight w:hRule="exact" w:val="468"/>
        </w:trPr>
        <w:tc>
          <w:tcPr>
            <w:tcW w:w="2091" w:type="dxa"/>
          </w:tcPr>
          <w:p w14:paraId="0132725B" w14:textId="77777777" w:rsidR="00424CB8" w:rsidRPr="00311CBD" w:rsidRDefault="00424CB8" w:rsidP="00424CB8">
            <w:pPr>
              <w:spacing w:before="4" w:after="0" w:line="120" w:lineRule="exact"/>
              <w:rPr>
                <w:rFonts w:ascii="Times New Roman" w:eastAsia="Times New Roman" w:hAnsi="Times New Roman" w:cs="Times New Roman"/>
                <w:sz w:val="13"/>
                <w:szCs w:val="13"/>
                <w:lang w:val="en-US"/>
              </w:rPr>
            </w:pPr>
          </w:p>
          <w:p w14:paraId="0759C2F0" w14:textId="77777777" w:rsidR="00424CB8" w:rsidRPr="00311CBD" w:rsidRDefault="00424CB8" w:rsidP="00424CB8">
            <w:pPr>
              <w:spacing w:after="0" w:line="240" w:lineRule="auto"/>
              <w:ind w:left="662" w:right="665"/>
              <w:jc w:val="center"/>
              <w:rPr>
                <w:rFonts w:ascii="Arial" w:eastAsia="Arial" w:hAnsi="Arial" w:cs="Arial"/>
                <w:lang w:val="en-US"/>
              </w:rPr>
            </w:pPr>
            <w:r w:rsidRPr="00311CBD">
              <w:rPr>
                <w:rFonts w:ascii="Arial" w:eastAsia="Arial" w:hAnsi="Arial" w:cs="Arial"/>
                <w:w w:val="99"/>
                <w:lang w:val="en-US"/>
              </w:rPr>
              <w:t>14</w:t>
            </w:r>
          </w:p>
        </w:tc>
        <w:tc>
          <w:tcPr>
            <w:tcW w:w="2440" w:type="dxa"/>
          </w:tcPr>
          <w:p w14:paraId="7A762571" w14:textId="0382428E" w:rsidR="00424CB8" w:rsidRPr="00311CBD" w:rsidRDefault="00424CB8" w:rsidP="00424CB8">
            <w:pPr>
              <w:spacing w:after="0" w:line="240" w:lineRule="auto"/>
              <w:ind w:left="577"/>
              <w:rPr>
                <w:rFonts w:ascii="Arial" w:eastAsia="Arial" w:hAnsi="Arial" w:cs="Arial"/>
                <w:lang w:val="en-US"/>
              </w:rPr>
            </w:pPr>
            <w:r w:rsidRPr="0008360B">
              <w:t>£</w:t>
            </w:r>
            <w:r w:rsidR="00035BEE">
              <w:t>73,933</w:t>
            </w:r>
          </w:p>
        </w:tc>
        <w:tc>
          <w:tcPr>
            <w:tcW w:w="2266" w:type="dxa"/>
          </w:tcPr>
          <w:p w14:paraId="5E05079B" w14:textId="4B4D8F4C" w:rsidR="00424CB8" w:rsidRPr="00311CBD" w:rsidRDefault="00424CB8" w:rsidP="00424CB8">
            <w:pPr>
              <w:spacing w:after="0" w:line="240" w:lineRule="auto"/>
              <w:ind w:left="532"/>
              <w:rPr>
                <w:rFonts w:ascii="Arial" w:eastAsia="Arial" w:hAnsi="Arial" w:cs="Arial"/>
                <w:lang w:val="en-US"/>
              </w:rPr>
            </w:pPr>
            <w:r w:rsidRPr="0008360B">
              <w:t>£6</w:t>
            </w:r>
            <w:r w:rsidR="005B2954">
              <w:t>8,749</w:t>
            </w:r>
          </w:p>
        </w:tc>
        <w:tc>
          <w:tcPr>
            <w:tcW w:w="2492" w:type="dxa"/>
          </w:tcPr>
          <w:p w14:paraId="165F82A8" w14:textId="2AFB8329" w:rsidR="00424CB8" w:rsidRPr="00311CBD" w:rsidRDefault="00424CB8" w:rsidP="00424CB8">
            <w:pPr>
              <w:spacing w:after="0" w:line="240" w:lineRule="auto"/>
              <w:ind w:left="578"/>
              <w:rPr>
                <w:rFonts w:ascii="Arial" w:eastAsia="Arial" w:hAnsi="Arial" w:cs="Arial"/>
                <w:lang w:val="en-US"/>
              </w:rPr>
            </w:pPr>
            <w:r w:rsidRPr="0008360B">
              <w:t>£6</w:t>
            </w:r>
            <w:r w:rsidR="00447BFB">
              <w:t>6,316</w:t>
            </w:r>
          </w:p>
        </w:tc>
      </w:tr>
      <w:tr w:rsidR="00424CB8" w:rsidRPr="00311CBD" w14:paraId="4E2616A9" w14:textId="77777777" w:rsidTr="00772951">
        <w:trPr>
          <w:trHeight w:hRule="exact" w:val="489"/>
        </w:trPr>
        <w:tc>
          <w:tcPr>
            <w:tcW w:w="2091" w:type="dxa"/>
          </w:tcPr>
          <w:p w14:paraId="2A6FE683" w14:textId="77777777" w:rsidR="00424CB8" w:rsidRPr="00311CBD" w:rsidRDefault="00424CB8" w:rsidP="00424CB8">
            <w:pPr>
              <w:spacing w:before="6" w:after="0" w:line="140" w:lineRule="exact"/>
              <w:rPr>
                <w:rFonts w:ascii="Times New Roman" w:eastAsia="Times New Roman" w:hAnsi="Times New Roman" w:cs="Times New Roman"/>
                <w:sz w:val="14"/>
                <w:szCs w:val="14"/>
                <w:lang w:val="en-US"/>
              </w:rPr>
            </w:pPr>
          </w:p>
          <w:p w14:paraId="21EB083B" w14:textId="77777777" w:rsidR="00424CB8" w:rsidRPr="00311CBD" w:rsidRDefault="00424CB8" w:rsidP="00424CB8">
            <w:pPr>
              <w:spacing w:after="0" w:line="240" w:lineRule="auto"/>
              <w:ind w:left="662" w:right="665"/>
              <w:jc w:val="center"/>
              <w:rPr>
                <w:rFonts w:ascii="Arial" w:eastAsia="Arial" w:hAnsi="Arial" w:cs="Arial"/>
                <w:lang w:val="en-US"/>
              </w:rPr>
            </w:pPr>
            <w:r w:rsidRPr="00311CBD">
              <w:rPr>
                <w:rFonts w:ascii="Arial" w:eastAsia="Arial" w:hAnsi="Arial" w:cs="Arial"/>
                <w:w w:val="99"/>
                <w:lang w:val="en-US"/>
              </w:rPr>
              <w:t>15</w:t>
            </w:r>
          </w:p>
        </w:tc>
        <w:tc>
          <w:tcPr>
            <w:tcW w:w="2440" w:type="dxa"/>
          </w:tcPr>
          <w:p w14:paraId="48008BFE" w14:textId="67741A57" w:rsidR="00424CB8" w:rsidRPr="00311CBD" w:rsidRDefault="00424CB8" w:rsidP="00424CB8">
            <w:pPr>
              <w:spacing w:after="0" w:line="240" w:lineRule="auto"/>
              <w:ind w:left="577"/>
              <w:rPr>
                <w:rFonts w:ascii="Arial" w:eastAsia="Arial" w:hAnsi="Arial" w:cs="Arial"/>
                <w:lang w:val="en-US"/>
              </w:rPr>
            </w:pPr>
            <w:r w:rsidRPr="0008360B">
              <w:t>£7</w:t>
            </w:r>
            <w:r w:rsidR="00035BEE">
              <w:t>5,545</w:t>
            </w:r>
          </w:p>
        </w:tc>
        <w:tc>
          <w:tcPr>
            <w:tcW w:w="2266" w:type="dxa"/>
          </w:tcPr>
          <w:p w14:paraId="2CB4CD9A" w14:textId="1BB7D0EA" w:rsidR="00424CB8" w:rsidRPr="00311CBD" w:rsidRDefault="00424CB8" w:rsidP="00424CB8">
            <w:pPr>
              <w:spacing w:after="0" w:line="240" w:lineRule="auto"/>
              <w:ind w:left="532"/>
              <w:rPr>
                <w:rFonts w:ascii="Arial" w:eastAsia="Arial" w:hAnsi="Arial" w:cs="Arial"/>
                <w:lang w:val="en-US"/>
              </w:rPr>
            </w:pPr>
            <w:r w:rsidRPr="0008360B">
              <w:t>£</w:t>
            </w:r>
            <w:r w:rsidR="005B2954">
              <w:t>70,368</w:t>
            </w:r>
          </w:p>
        </w:tc>
        <w:tc>
          <w:tcPr>
            <w:tcW w:w="2492" w:type="dxa"/>
          </w:tcPr>
          <w:p w14:paraId="504A5184" w14:textId="0197ED55" w:rsidR="00424CB8" w:rsidRPr="00311CBD" w:rsidRDefault="00424CB8" w:rsidP="00424CB8">
            <w:pPr>
              <w:spacing w:after="0" w:line="240" w:lineRule="auto"/>
              <w:ind w:left="578"/>
              <w:rPr>
                <w:rFonts w:ascii="Arial" w:eastAsia="Arial" w:hAnsi="Arial" w:cs="Arial"/>
                <w:lang w:val="en-US"/>
              </w:rPr>
            </w:pPr>
            <w:r w:rsidRPr="0008360B">
              <w:t>£6</w:t>
            </w:r>
            <w:r w:rsidR="00447BFB">
              <w:t>7,928</w:t>
            </w:r>
          </w:p>
        </w:tc>
      </w:tr>
      <w:tr w:rsidR="00424CB8" w:rsidRPr="00311CBD" w14:paraId="6F28C77E" w14:textId="77777777" w:rsidTr="00772951">
        <w:trPr>
          <w:trHeight w:hRule="exact" w:val="468"/>
        </w:trPr>
        <w:tc>
          <w:tcPr>
            <w:tcW w:w="2091" w:type="dxa"/>
          </w:tcPr>
          <w:p w14:paraId="264025D7" w14:textId="77777777" w:rsidR="00424CB8" w:rsidRPr="00311CBD" w:rsidRDefault="00424CB8" w:rsidP="00424CB8">
            <w:pPr>
              <w:spacing w:before="4" w:after="0" w:line="120" w:lineRule="exact"/>
              <w:rPr>
                <w:rFonts w:ascii="Times New Roman" w:eastAsia="Times New Roman" w:hAnsi="Times New Roman" w:cs="Times New Roman"/>
                <w:sz w:val="13"/>
                <w:szCs w:val="13"/>
                <w:lang w:val="en-US"/>
              </w:rPr>
            </w:pPr>
          </w:p>
          <w:p w14:paraId="05F877C9" w14:textId="77777777" w:rsidR="00424CB8" w:rsidRPr="00311CBD" w:rsidRDefault="00424CB8" w:rsidP="00424CB8">
            <w:pPr>
              <w:spacing w:after="0" w:line="240" w:lineRule="auto"/>
              <w:ind w:left="662" w:right="665"/>
              <w:jc w:val="center"/>
              <w:rPr>
                <w:rFonts w:ascii="Arial" w:eastAsia="Arial" w:hAnsi="Arial" w:cs="Arial"/>
                <w:lang w:val="en-US"/>
              </w:rPr>
            </w:pPr>
            <w:r w:rsidRPr="00311CBD">
              <w:rPr>
                <w:rFonts w:ascii="Arial" w:eastAsia="Arial" w:hAnsi="Arial" w:cs="Arial"/>
                <w:w w:val="99"/>
                <w:lang w:val="en-US"/>
              </w:rPr>
              <w:t>16</w:t>
            </w:r>
          </w:p>
        </w:tc>
        <w:tc>
          <w:tcPr>
            <w:tcW w:w="2440" w:type="dxa"/>
          </w:tcPr>
          <w:p w14:paraId="3C32652C" w14:textId="6E9D88B5" w:rsidR="00424CB8" w:rsidRPr="00311CBD" w:rsidRDefault="00424CB8" w:rsidP="00424CB8">
            <w:pPr>
              <w:spacing w:after="0" w:line="240" w:lineRule="auto"/>
              <w:ind w:left="577"/>
              <w:rPr>
                <w:rFonts w:ascii="Arial" w:eastAsia="Arial" w:hAnsi="Arial" w:cs="Arial"/>
                <w:lang w:val="en-US"/>
              </w:rPr>
            </w:pPr>
            <w:r w:rsidRPr="0008360B">
              <w:t>£7</w:t>
            </w:r>
            <w:r w:rsidR="00035BEE">
              <w:t>7,324</w:t>
            </w:r>
          </w:p>
        </w:tc>
        <w:tc>
          <w:tcPr>
            <w:tcW w:w="2266" w:type="dxa"/>
          </w:tcPr>
          <w:p w14:paraId="28893A4A" w14:textId="6EF88D53" w:rsidR="00424CB8" w:rsidRPr="00311CBD" w:rsidRDefault="00424CB8" w:rsidP="00424CB8">
            <w:pPr>
              <w:spacing w:after="0" w:line="240" w:lineRule="auto"/>
              <w:ind w:left="532"/>
              <w:rPr>
                <w:rFonts w:ascii="Arial" w:eastAsia="Arial" w:hAnsi="Arial" w:cs="Arial"/>
                <w:lang w:val="en-US"/>
              </w:rPr>
            </w:pPr>
            <w:r w:rsidRPr="0008360B">
              <w:t>£</w:t>
            </w:r>
            <w:r w:rsidR="005B2954">
              <w:t>72,144</w:t>
            </w:r>
          </w:p>
        </w:tc>
        <w:tc>
          <w:tcPr>
            <w:tcW w:w="2492" w:type="dxa"/>
          </w:tcPr>
          <w:p w14:paraId="68285A9A" w14:textId="7ABB957E" w:rsidR="00424CB8" w:rsidRPr="00311CBD" w:rsidRDefault="00424CB8" w:rsidP="00424CB8">
            <w:pPr>
              <w:spacing w:after="0" w:line="240" w:lineRule="auto"/>
              <w:ind w:left="578"/>
              <w:rPr>
                <w:rFonts w:ascii="Arial" w:eastAsia="Arial" w:hAnsi="Arial" w:cs="Arial"/>
                <w:lang w:val="en-US"/>
              </w:rPr>
            </w:pPr>
            <w:r w:rsidRPr="0008360B">
              <w:t>£6</w:t>
            </w:r>
            <w:r w:rsidR="00447BFB">
              <w:t>9,705</w:t>
            </w:r>
          </w:p>
        </w:tc>
      </w:tr>
      <w:tr w:rsidR="00424CB8" w:rsidRPr="00311CBD" w14:paraId="464405DD" w14:textId="77777777" w:rsidTr="00772951">
        <w:trPr>
          <w:trHeight w:hRule="exact" w:val="489"/>
        </w:trPr>
        <w:tc>
          <w:tcPr>
            <w:tcW w:w="2091" w:type="dxa"/>
          </w:tcPr>
          <w:p w14:paraId="0A7A2F27" w14:textId="77777777" w:rsidR="00424CB8" w:rsidRPr="00311CBD" w:rsidRDefault="00424CB8" w:rsidP="00424CB8">
            <w:pPr>
              <w:spacing w:before="5" w:after="0" w:line="140" w:lineRule="exact"/>
              <w:rPr>
                <w:rFonts w:ascii="Times New Roman" w:eastAsia="Times New Roman" w:hAnsi="Times New Roman" w:cs="Times New Roman"/>
                <w:sz w:val="14"/>
                <w:szCs w:val="14"/>
                <w:lang w:val="en-US"/>
              </w:rPr>
            </w:pPr>
          </w:p>
          <w:p w14:paraId="0C6FA0BF" w14:textId="77777777" w:rsidR="00424CB8" w:rsidRPr="00311CBD" w:rsidRDefault="00424CB8" w:rsidP="00424CB8">
            <w:pPr>
              <w:spacing w:after="0" w:line="240" w:lineRule="auto"/>
              <w:ind w:left="662" w:right="665"/>
              <w:jc w:val="center"/>
              <w:rPr>
                <w:rFonts w:ascii="Arial" w:eastAsia="Arial" w:hAnsi="Arial" w:cs="Arial"/>
                <w:lang w:val="en-US"/>
              </w:rPr>
            </w:pPr>
            <w:r w:rsidRPr="00311CBD">
              <w:rPr>
                <w:rFonts w:ascii="Arial" w:eastAsia="Arial" w:hAnsi="Arial" w:cs="Arial"/>
                <w:w w:val="99"/>
                <w:lang w:val="en-US"/>
              </w:rPr>
              <w:t>17</w:t>
            </w:r>
          </w:p>
        </w:tc>
        <w:tc>
          <w:tcPr>
            <w:tcW w:w="2440" w:type="dxa"/>
          </w:tcPr>
          <w:p w14:paraId="2766825D" w14:textId="34E63C93" w:rsidR="00424CB8" w:rsidRPr="00311CBD" w:rsidRDefault="00424CB8" w:rsidP="00424CB8">
            <w:pPr>
              <w:spacing w:after="0" w:line="240" w:lineRule="auto"/>
              <w:ind w:left="577"/>
              <w:rPr>
                <w:rFonts w:ascii="Arial" w:eastAsia="Arial" w:hAnsi="Arial" w:cs="Arial"/>
                <w:lang w:val="en-US"/>
              </w:rPr>
            </w:pPr>
            <w:r w:rsidRPr="0008360B">
              <w:t>£7</w:t>
            </w:r>
            <w:r w:rsidR="00035BEE">
              <w:t>8,896</w:t>
            </w:r>
          </w:p>
        </w:tc>
        <w:tc>
          <w:tcPr>
            <w:tcW w:w="2266" w:type="dxa"/>
          </w:tcPr>
          <w:p w14:paraId="0900C4BE" w14:textId="5D37F0CC" w:rsidR="00424CB8" w:rsidRPr="00311CBD" w:rsidRDefault="00424CB8" w:rsidP="00424CB8">
            <w:pPr>
              <w:spacing w:after="0" w:line="240" w:lineRule="auto"/>
              <w:ind w:left="532"/>
              <w:rPr>
                <w:rFonts w:ascii="Arial" w:eastAsia="Arial" w:hAnsi="Arial" w:cs="Arial"/>
                <w:lang w:val="en-US"/>
              </w:rPr>
            </w:pPr>
            <w:r w:rsidRPr="0008360B">
              <w:t>£</w:t>
            </w:r>
            <w:r w:rsidR="005B2954">
              <w:t>73,718</w:t>
            </w:r>
          </w:p>
        </w:tc>
        <w:tc>
          <w:tcPr>
            <w:tcW w:w="2492" w:type="dxa"/>
          </w:tcPr>
          <w:p w14:paraId="719D9AAE" w14:textId="760457A3" w:rsidR="00424CB8" w:rsidRPr="00311CBD" w:rsidRDefault="00424CB8" w:rsidP="00424CB8">
            <w:pPr>
              <w:spacing w:after="0" w:line="240" w:lineRule="auto"/>
              <w:ind w:left="578"/>
              <w:rPr>
                <w:rFonts w:ascii="Arial" w:eastAsia="Arial" w:hAnsi="Arial" w:cs="Arial"/>
                <w:lang w:val="en-US"/>
              </w:rPr>
            </w:pPr>
            <w:r w:rsidRPr="0008360B">
              <w:t>£</w:t>
            </w:r>
            <w:r w:rsidR="00447BFB">
              <w:t>71,285</w:t>
            </w:r>
          </w:p>
        </w:tc>
      </w:tr>
      <w:tr w:rsidR="00424CB8" w:rsidRPr="00311CBD" w14:paraId="7D83DCFD" w14:textId="77777777" w:rsidTr="00772951">
        <w:trPr>
          <w:trHeight w:hRule="exact" w:val="463"/>
        </w:trPr>
        <w:tc>
          <w:tcPr>
            <w:tcW w:w="2091" w:type="dxa"/>
          </w:tcPr>
          <w:p w14:paraId="3AA1C47B" w14:textId="77777777" w:rsidR="00424CB8" w:rsidRPr="00311CBD" w:rsidRDefault="00424CB8" w:rsidP="00424CB8">
            <w:pPr>
              <w:spacing w:before="9" w:after="0" w:line="120" w:lineRule="exact"/>
              <w:rPr>
                <w:rFonts w:ascii="Times New Roman" w:eastAsia="Times New Roman" w:hAnsi="Times New Roman" w:cs="Times New Roman"/>
                <w:sz w:val="12"/>
                <w:szCs w:val="12"/>
                <w:lang w:val="en-US"/>
              </w:rPr>
            </w:pPr>
          </w:p>
          <w:p w14:paraId="6AFB6A50" w14:textId="1AE7661C" w:rsidR="00424CB8" w:rsidRPr="00311CBD" w:rsidRDefault="00424CB8" w:rsidP="00424CB8">
            <w:pPr>
              <w:spacing w:after="0" w:line="240" w:lineRule="auto"/>
              <w:ind w:left="662" w:right="665"/>
              <w:jc w:val="center"/>
              <w:rPr>
                <w:rFonts w:ascii="Arial" w:eastAsia="Arial" w:hAnsi="Arial" w:cs="Arial"/>
                <w:lang w:val="en-US"/>
              </w:rPr>
            </w:pPr>
            <w:r w:rsidRPr="00311CBD">
              <w:rPr>
                <w:rFonts w:ascii="Arial" w:eastAsia="Arial" w:hAnsi="Arial" w:cs="Arial"/>
                <w:w w:val="99"/>
                <w:lang w:val="en-US"/>
              </w:rPr>
              <w:t>18</w:t>
            </w:r>
            <w:r w:rsidR="00035BEE">
              <w:rPr>
                <w:rFonts w:ascii="Arial" w:eastAsia="Arial" w:hAnsi="Arial" w:cs="Arial"/>
                <w:w w:val="99"/>
                <w:lang w:val="en-US"/>
              </w:rPr>
              <w:t>*</w:t>
            </w:r>
          </w:p>
        </w:tc>
        <w:tc>
          <w:tcPr>
            <w:tcW w:w="2440" w:type="dxa"/>
          </w:tcPr>
          <w:p w14:paraId="595BBCBA" w14:textId="23078EB3" w:rsidR="00424CB8" w:rsidRPr="00311CBD" w:rsidRDefault="00424CB8" w:rsidP="00424CB8">
            <w:pPr>
              <w:spacing w:after="0" w:line="240" w:lineRule="auto"/>
              <w:ind w:left="577"/>
              <w:rPr>
                <w:rFonts w:ascii="Arial" w:eastAsia="Arial" w:hAnsi="Arial" w:cs="Arial"/>
                <w:lang w:val="en-US"/>
              </w:rPr>
            </w:pPr>
            <w:r w:rsidRPr="0008360B">
              <w:t>£7</w:t>
            </w:r>
            <w:r w:rsidR="00035BEE">
              <w:t>9,856</w:t>
            </w:r>
          </w:p>
        </w:tc>
        <w:tc>
          <w:tcPr>
            <w:tcW w:w="2266" w:type="dxa"/>
          </w:tcPr>
          <w:p w14:paraId="2E18DD53" w14:textId="10C5713D" w:rsidR="00424CB8" w:rsidRPr="00311CBD" w:rsidRDefault="00424CB8" w:rsidP="00424CB8">
            <w:pPr>
              <w:spacing w:after="0" w:line="240" w:lineRule="auto"/>
              <w:ind w:left="532"/>
              <w:rPr>
                <w:rFonts w:ascii="Arial" w:eastAsia="Arial" w:hAnsi="Arial" w:cs="Arial"/>
                <w:lang w:val="en-US"/>
              </w:rPr>
            </w:pPr>
            <w:r w:rsidRPr="0008360B">
              <w:t>£7</w:t>
            </w:r>
            <w:r w:rsidR="005B2954">
              <w:t>4,730</w:t>
            </w:r>
          </w:p>
        </w:tc>
        <w:tc>
          <w:tcPr>
            <w:tcW w:w="2492" w:type="dxa"/>
          </w:tcPr>
          <w:p w14:paraId="1F1B832B" w14:textId="5ACC2203" w:rsidR="00424CB8" w:rsidRPr="00311CBD" w:rsidRDefault="00424CB8" w:rsidP="00424CB8">
            <w:pPr>
              <w:spacing w:after="0" w:line="240" w:lineRule="auto"/>
              <w:ind w:left="578"/>
              <w:rPr>
                <w:rFonts w:ascii="Arial" w:eastAsia="Arial" w:hAnsi="Arial" w:cs="Arial"/>
                <w:lang w:val="en-US"/>
              </w:rPr>
            </w:pPr>
            <w:r w:rsidRPr="0008360B">
              <w:t>£</w:t>
            </w:r>
            <w:r w:rsidR="00447BFB">
              <w:t>72,311</w:t>
            </w:r>
          </w:p>
        </w:tc>
      </w:tr>
      <w:tr w:rsidR="00035BEE" w:rsidRPr="00311CBD" w14:paraId="5C53D14D" w14:textId="77777777" w:rsidTr="00772951">
        <w:trPr>
          <w:trHeight w:hRule="exact" w:val="463"/>
        </w:trPr>
        <w:tc>
          <w:tcPr>
            <w:tcW w:w="2091" w:type="dxa"/>
          </w:tcPr>
          <w:p w14:paraId="624B90E9" w14:textId="77777777" w:rsidR="00035BEE" w:rsidRDefault="00035BEE" w:rsidP="00424CB8">
            <w:pPr>
              <w:spacing w:before="9" w:after="0" w:line="120" w:lineRule="exact"/>
              <w:rPr>
                <w:rFonts w:ascii="Times New Roman" w:eastAsia="Times New Roman" w:hAnsi="Times New Roman" w:cs="Times New Roman"/>
                <w:sz w:val="12"/>
                <w:szCs w:val="12"/>
                <w:lang w:val="en-US"/>
              </w:rPr>
            </w:pPr>
          </w:p>
          <w:p w14:paraId="30D5578B" w14:textId="20D91D39" w:rsidR="00035BEE" w:rsidRPr="00035BEE" w:rsidRDefault="00035BEE" w:rsidP="00035BEE">
            <w:pPr>
              <w:ind w:firstLine="720"/>
              <w:rPr>
                <w:rFonts w:ascii="Times New Roman" w:eastAsia="Times New Roman" w:hAnsi="Times New Roman" w:cs="Times New Roman"/>
                <w:lang w:val="en-US"/>
              </w:rPr>
            </w:pPr>
            <w:r>
              <w:rPr>
                <w:rFonts w:ascii="Times New Roman" w:eastAsia="Times New Roman" w:hAnsi="Times New Roman" w:cs="Times New Roman"/>
                <w:sz w:val="12"/>
                <w:szCs w:val="12"/>
                <w:lang w:val="en-US"/>
              </w:rPr>
              <w:t xml:space="preserve">   </w:t>
            </w:r>
            <w:r w:rsidRPr="00035BEE">
              <w:rPr>
                <w:rFonts w:ascii="Times New Roman" w:eastAsia="Times New Roman" w:hAnsi="Times New Roman" w:cs="Times New Roman"/>
                <w:lang w:val="en-US"/>
              </w:rPr>
              <w:t>18</w:t>
            </w:r>
          </w:p>
        </w:tc>
        <w:tc>
          <w:tcPr>
            <w:tcW w:w="2440" w:type="dxa"/>
          </w:tcPr>
          <w:p w14:paraId="038C3449" w14:textId="5C7A52C9" w:rsidR="00035BEE" w:rsidRPr="00035BEE" w:rsidRDefault="00035BEE" w:rsidP="00424CB8">
            <w:pPr>
              <w:spacing w:after="0" w:line="240" w:lineRule="auto"/>
              <w:ind w:left="577"/>
            </w:pPr>
            <w:r w:rsidRPr="00035BEE">
              <w:t>£80,655</w:t>
            </w:r>
          </w:p>
        </w:tc>
        <w:tc>
          <w:tcPr>
            <w:tcW w:w="2266" w:type="dxa"/>
          </w:tcPr>
          <w:p w14:paraId="34BE7E41" w14:textId="56F18E76" w:rsidR="00035BEE" w:rsidRPr="0008360B" w:rsidRDefault="005B2954" w:rsidP="00424CB8">
            <w:pPr>
              <w:spacing w:after="0" w:line="240" w:lineRule="auto"/>
              <w:ind w:left="532"/>
            </w:pPr>
            <w:r>
              <w:t>£</w:t>
            </w:r>
            <w:r w:rsidR="00E44CC9">
              <w:t>75,478</w:t>
            </w:r>
          </w:p>
        </w:tc>
        <w:tc>
          <w:tcPr>
            <w:tcW w:w="2492" w:type="dxa"/>
          </w:tcPr>
          <w:p w14:paraId="0AFE6420" w14:textId="79455D05" w:rsidR="00035BEE" w:rsidRPr="0008360B" w:rsidRDefault="00447BFB" w:rsidP="00424CB8">
            <w:pPr>
              <w:spacing w:after="0" w:line="240" w:lineRule="auto"/>
              <w:ind w:left="578"/>
            </w:pPr>
            <w:r>
              <w:t>£73,034</w:t>
            </w:r>
          </w:p>
        </w:tc>
      </w:tr>
      <w:tr w:rsidR="00424CB8" w:rsidRPr="00311CBD" w14:paraId="30EE5683" w14:textId="77777777" w:rsidTr="00772951">
        <w:trPr>
          <w:trHeight w:hRule="exact" w:val="489"/>
        </w:trPr>
        <w:tc>
          <w:tcPr>
            <w:tcW w:w="2091" w:type="dxa"/>
          </w:tcPr>
          <w:p w14:paraId="46C1C3FB" w14:textId="77777777" w:rsidR="00424CB8" w:rsidRPr="00311CBD" w:rsidRDefault="00424CB8" w:rsidP="00424CB8">
            <w:pPr>
              <w:spacing w:before="5" w:after="0" w:line="140" w:lineRule="exact"/>
              <w:rPr>
                <w:rFonts w:ascii="Times New Roman" w:eastAsia="Times New Roman" w:hAnsi="Times New Roman" w:cs="Times New Roman"/>
                <w:sz w:val="14"/>
                <w:szCs w:val="14"/>
                <w:lang w:val="en-US"/>
              </w:rPr>
            </w:pPr>
          </w:p>
          <w:p w14:paraId="12884795" w14:textId="77777777" w:rsidR="00424CB8" w:rsidRPr="00311CBD" w:rsidRDefault="00424CB8" w:rsidP="00424CB8">
            <w:pPr>
              <w:spacing w:after="0" w:line="240" w:lineRule="auto"/>
              <w:ind w:left="662" w:right="665"/>
              <w:jc w:val="center"/>
              <w:rPr>
                <w:rFonts w:ascii="Arial" w:eastAsia="Arial" w:hAnsi="Arial" w:cs="Arial"/>
                <w:lang w:val="en-US"/>
              </w:rPr>
            </w:pPr>
            <w:r w:rsidRPr="00311CBD">
              <w:rPr>
                <w:rFonts w:ascii="Arial" w:eastAsia="Arial" w:hAnsi="Arial" w:cs="Arial"/>
                <w:w w:val="99"/>
                <w:lang w:val="en-US"/>
              </w:rPr>
              <w:t>19</w:t>
            </w:r>
          </w:p>
        </w:tc>
        <w:tc>
          <w:tcPr>
            <w:tcW w:w="2440" w:type="dxa"/>
          </w:tcPr>
          <w:p w14:paraId="4D46AAFD" w14:textId="12245351" w:rsidR="00424CB8" w:rsidRPr="00311CBD" w:rsidRDefault="00424CB8" w:rsidP="00424CB8">
            <w:pPr>
              <w:spacing w:after="0" w:line="240" w:lineRule="auto"/>
              <w:ind w:left="577"/>
              <w:rPr>
                <w:rFonts w:ascii="Arial" w:eastAsia="Arial" w:hAnsi="Arial" w:cs="Arial"/>
                <w:lang w:val="en-US"/>
              </w:rPr>
            </w:pPr>
            <w:r w:rsidRPr="0008360B">
              <w:t>£</w:t>
            </w:r>
            <w:r w:rsidR="00035BEE">
              <w:t>82,433</w:t>
            </w:r>
          </w:p>
        </w:tc>
        <w:tc>
          <w:tcPr>
            <w:tcW w:w="2266" w:type="dxa"/>
          </w:tcPr>
          <w:p w14:paraId="32B811DD" w14:textId="2859FFF5" w:rsidR="00424CB8" w:rsidRPr="00311CBD" w:rsidRDefault="00424CB8" w:rsidP="00424CB8">
            <w:pPr>
              <w:spacing w:after="0" w:line="240" w:lineRule="auto"/>
              <w:ind w:left="532"/>
              <w:rPr>
                <w:rFonts w:ascii="Arial" w:eastAsia="Arial" w:hAnsi="Arial" w:cs="Arial"/>
                <w:lang w:val="en-US"/>
              </w:rPr>
            </w:pPr>
            <w:r w:rsidRPr="0008360B">
              <w:t>£7</w:t>
            </w:r>
            <w:r w:rsidR="00E44CC9">
              <w:t>7,258</w:t>
            </w:r>
          </w:p>
        </w:tc>
        <w:tc>
          <w:tcPr>
            <w:tcW w:w="2492" w:type="dxa"/>
          </w:tcPr>
          <w:p w14:paraId="32ACF98D" w14:textId="07443FEA" w:rsidR="00424CB8" w:rsidRPr="00311CBD" w:rsidRDefault="00424CB8" w:rsidP="00424CB8">
            <w:pPr>
              <w:spacing w:after="0" w:line="240" w:lineRule="auto"/>
              <w:ind w:left="578"/>
              <w:rPr>
                <w:rFonts w:ascii="Arial" w:eastAsia="Arial" w:hAnsi="Arial" w:cs="Arial"/>
                <w:lang w:val="en-US"/>
              </w:rPr>
            </w:pPr>
            <w:r w:rsidRPr="0008360B">
              <w:t>£7</w:t>
            </w:r>
            <w:r w:rsidR="00447BFB">
              <w:t>4,811</w:t>
            </w:r>
          </w:p>
        </w:tc>
      </w:tr>
      <w:tr w:rsidR="00424CB8" w:rsidRPr="00311CBD" w14:paraId="4DFD2E5F" w14:textId="77777777" w:rsidTr="00772951">
        <w:trPr>
          <w:trHeight w:hRule="exact" w:val="468"/>
        </w:trPr>
        <w:tc>
          <w:tcPr>
            <w:tcW w:w="2091" w:type="dxa"/>
          </w:tcPr>
          <w:p w14:paraId="4279B396" w14:textId="77777777" w:rsidR="00424CB8" w:rsidRPr="00311CBD" w:rsidRDefault="00424CB8" w:rsidP="00424CB8">
            <w:pPr>
              <w:spacing w:before="4" w:after="0" w:line="120" w:lineRule="exact"/>
              <w:rPr>
                <w:rFonts w:ascii="Times New Roman" w:eastAsia="Times New Roman" w:hAnsi="Times New Roman" w:cs="Times New Roman"/>
                <w:sz w:val="13"/>
                <w:szCs w:val="13"/>
                <w:lang w:val="en-US"/>
              </w:rPr>
            </w:pPr>
          </w:p>
          <w:p w14:paraId="51EB4CB8" w14:textId="77777777" w:rsidR="00424CB8" w:rsidRPr="00311CBD" w:rsidRDefault="00424CB8" w:rsidP="00424CB8">
            <w:pPr>
              <w:spacing w:after="0" w:line="240" w:lineRule="auto"/>
              <w:ind w:left="662" w:right="665"/>
              <w:jc w:val="center"/>
              <w:rPr>
                <w:rFonts w:ascii="Arial" w:eastAsia="Arial" w:hAnsi="Arial" w:cs="Arial"/>
                <w:lang w:val="en-US"/>
              </w:rPr>
            </w:pPr>
            <w:r w:rsidRPr="00311CBD">
              <w:rPr>
                <w:rFonts w:ascii="Arial" w:eastAsia="Arial" w:hAnsi="Arial" w:cs="Arial"/>
                <w:w w:val="99"/>
                <w:lang w:val="en-US"/>
              </w:rPr>
              <w:t>20</w:t>
            </w:r>
          </w:p>
        </w:tc>
        <w:tc>
          <w:tcPr>
            <w:tcW w:w="2440" w:type="dxa"/>
          </w:tcPr>
          <w:p w14:paraId="37D55AEF" w14:textId="085C9E0C" w:rsidR="00424CB8" w:rsidRPr="00311CBD" w:rsidRDefault="00424CB8" w:rsidP="00424CB8">
            <w:pPr>
              <w:spacing w:after="0" w:line="240" w:lineRule="auto"/>
              <w:ind w:left="577"/>
              <w:rPr>
                <w:rFonts w:ascii="Arial" w:eastAsia="Arial" w:hAnsi="Arial" w:cs="Arial"/>
                <w:lang w:val="en-US"/>
              </w:rPr>
            </w:pPr>
            <w:r w:rsidRPr="0008360B">
              <w:t>£</w:t>
            </w:r>
            <w:r w:rsidR="00035BEE">
              <w:t>84,256</w:t>
            </w:r>
          </w:p>
        </w:tc>
        <w:tc>
          <w:tcPr>
            <w:tcW w:w="2266" w:type="dxa"/>
          </w:tcPr>
          <w:p w14:paraId="33D50524" w14:textId="700E86FC" w:rsidR="00424CB8" w:rsidRPr="00311CBD" w:rsidRDefault="00424CB8" w:rsidP="00424CB8">
            <w:pPr>
              <w:spacing w:after="0" w:line="240" w:lineRule="auto"/>
              <w:ind w:left="532"/>
              <w:rPr>
                <w:rFonts w:ascii="Arial" w:eastAsia="Arial" w:hAnsi="Arial" w:cs="Arial"/>
                <w:lang w:val="en-US"/>
              </w:rPr>
            </w:pPr>
            <w:r w:rsidRPr="0008360B">
              <w:t>£7</w:t>
            </w:r>
            <w:r w:rsidR="00E44CC9">
              <w:t>9,076</w:t>
            </w:r>
          </w:p>
        </w:tc>
        <w:tc>
          <w:tcPr>
            <w:tcW w:w="2492" w:type="dxa"/>
          </w:tcPr>
          <w:p w14:paraId="545EA56D" w14:textId="3F839B6F" w:rsidR="00424CB8" w:rsidRPr="00311CBD" w:rsidRDefault="00424CB8" w:rsidP="00424CB8">
            <w:pPr>
              <w:spacing w:after="0" w:line="240" w:lineRule="auto"/>
              <w:ind w:left="578"/>
              <w:rPr>
                <w:rFonts w:ascii="Arial" w:eastAsia="Arial" w:hAnsi="Arial" w:cs="Arial"/>
                <w:lang w:val="en-US"/>
              </w:rPr>
            </w:pPr>
            <w:r w:rsidRPr="0008360B">
              <w:t>£7</w:t>
            </w:r>
            <w:r w:rsidR="00447BFB">
              <w:t>6,641</w:t>
            </w:r>
          </w:p>
        </w:tc>
      </w:tr>
      <w:tr w:rsidR="00424CB8" w:rsidRPr="00311CBD" w14:paraId="5BE998F9" w14:textId="77777777" w:rsidTr="00772951">
        <w:trPr>
          <w:trHeight w:hRule="exact" w:val="461"/>
        </w:trPr>
        <w:tc>
          <w:tcPr>
            <w:tcW w:w="2091" w:type="dxa"/>
          </w:tcPr>
          <w:p w14:paraId="04E8E24F" w14:textId="77777777" w:rsidR="00424CB8" w:rsidRPr="00311CBD" w:rsidRDefault="00424CB8" w:rsidP="00424CB8">
            <w:pPr>
              <w:spacing w:before="9" w:after="0" w:line="100" w:lineRule="exact"/>
              <w:rPr>
                <w:rFonts w:ascii="Times New Roman" w:eastAsia="Times New Roman" w:hAnsi="Times New Roman" w:cs="Times New Roman"/>
                <w:sz w:val="11"/>
                <w:szCs w:val="11"/>
                <w:lang w:val="en-US"/>
              </w:rPr>
            </w:pPr>
          </w:p>
          <w:p w14:paraId="753EA479" w14:textId="31CFC7FD" w:rsidR="00424CB8" w:rsidRPr="00311CBD" w:rsidRDefault="00424CB8" w:rsidP="00424CB8">
            <w:pPr>
              <w:spacing w:after="0" w:line="240" w:lineRule="auto"/>
              <w:ind w:left="662" w:right="665"/>
              <w:jc w:val="center"/>
              <w:rPr>
                <w:rFonts w:ascii="Arial" w:eastAsia="Arial" w:hAnsi="Arial" w:cs="Arial"/>
                <w:lang w:val="en-US"/>
              </w:rPr>
            </w:pPr>
            <w:r w:rsidRPr="00311CBD">
              <w:rPr>
                <w:rFonts w:ascii="Arial" w:eastAsia="Arial" w:hAnsi="Arial" w:cs="Arial"/>
                <w:w w:val="99"/>
                <w:lang w:val="en-US"/>
              </w:rPr>
              <w:t>21</w:t>
            </w:r>
            <w:r w:rsidR="00772951">
              <w:rPr>
                <w:rFonts w:ascii="Arial" w:eastAsia="Arial" w:hAnsi="Arial" w:cs="Arial"/>
                <w:w w:val="99"/>
                <w:lang w:val="en-US"/>
              </w:rPr>
              <w:t>*</w:t>
            </w:r>
          </w:p>
        </w:tc>
        <w:tc>
          <w:tcPr>
            <w:tcW w:w="2440" w:type="dxa"/>
          </w:tcPr>
          <w:p w14:paraId="3AE554EB" w14:textId="65F8F4FC" w:rsidR="00424CB8" w:rsidRPr="00311CBD" w:rsidRDefault="00424CB8" w:rsidP="00424CB8">
            <w:pPr>
              <w:spacing w:after="0" w:line="240" w:lineRule="auto"/>
              <w:ind w:left="577"/>
              <w:rPr>
                <w:rFonts w:ascii="Arial" w:eastAsia="Arial" w:hAnsi="Arial" w:cs="Arial"/>
                <w:lang w:val="en-US"/>
              </w:rPr>
            </w:pPr>
            <w:r w:rsidRPr="0008360B">
              <w:t>£8</w:t>
            </w:r>
            <w:r w:rsidR="00035BEE">
              <w:t>5,267</w:t>
            </w:r>
          </w:p>
        </w:tc>
        <w:tc>
          <w:tcPr>
            <w:tcW w:w="2266" w:type="dxa"/>
          </w:tcPr>
          <w:p w14:paraId="57B98390" w14:textId="0357B8E2" w:rsidR="00424CB8" w:rsidRPr="00311CBD" w:rsidRDefault="00424CB8" w:rsidP="00424CB8">
            <w:pPr>
              <w:spacing w:after="0" w:line="240" w:lineRule="auto"/>
              <w:ind w:left="532"/>
              <w:rPr>
                <w:rFonts w:ascii="Arial" w:eastAsia="Arial" w:hAnsi="Arial" w:cs="Arial"/>
                <w:lang w:val="en-US"/>
              </w:rPr>
            </w:pPr>
            <w:r w:rsidRPr="0008360B">
              <w:t>£</w:t>
            </w:r>
            <w:r w:rsidR="00E44CC9">
              <w:t>80,142</w:t>
            </w:r>
          </w:p>
        </w:tc>
        <w:tc>
          <w:tcPr>
            <w:tcW w:w="2492" w:type="dxa"/>
          </w:tcPr>
          <w:p w14:paraId="07EDC08C" w14:textId="3DD966C5" w:rsidR="00424CB8" w:rsidRDefault="00424CB8" w:rsidP="00424CB8">
            <w:pPr>
              <w:spacing w:after="0" w:line="240" w:lineRule="auto"/>
              <w:ind w:left="578"/>
            </w:pPr>
            <w:r w:rsidRPr="0008360B">
              <w:t>£7</w:t>
            </w:r>
            <w:r w:rsidR="00447BFB">
              <w:t>7,730</w:t>
            </w:r>
            <w:r w:rsidR="00772951">
              <w:t xml:space="preserve">              </w:t>
            </w:r>
          </w:p>
          <w:p w14:paraId="2897A033" w14:textId="427693BF" w:rsidR="00772951" w:rsidRPr="00311CBD" w:rsidRDefault="00772951" w:rsidP="00424CB8">
            <w:pPr>
              <w:spacing w:after="0" w:line="240" w:lineRule="auto"/>
              <w:ind w:left="578"/>
              <w:rPr>
                <w:rFonts w:ascii="Arial" w:eastAsia="Arial" w:hAnsi="Arial" w:cs="Arial"/>
                <w:lang w:val="en-US"/>
              </w:rPr>
            </w:pPr>
          </w:p>
        </w:tc>
      </w:tr>
      <w:tr w:rsidR="00772951" w:rsidRPr="00311CBD" w14:paraId="0CB3A3A0" w14:textId="77777777" w:rsidTr="00772951">
        <w:trPr>
          <w:trHeight w:hRule="exact" w:val="461"/>
        </w:trPr>
        <w:tc>
          <w:tcPr>
            <w:tcW w:w="2091" w:type="dxa"/>
          </w:tcPr>
          <w:p w14:paraId="1DE2E0FE" w14:textId="77777777" w:rsidR="00772951" w:rsidRDefault="00772951" w:rsidP="00424CB8">
            <w:pPr>
              <w:spacing w:before="9" w:after="0" w:line="100" w:lineRule="exact"/>
              <w:rPr>
                <w:rFonts w:ascii="Times New Roman" w:eastAsia="Times New Roman" w:hAnsi="Times New Roman" w:cs="Times New Roman"/>
                <w:sz w:val="11"/>
                <w:szCs w:val="11"/>
                <w:lang w:val="en-US"/>
              </w:rPr>
            </w:pPr>
          </w:p>
          <w:p w14:paraId="3E144F81" w14:textId="77777777" w:rsidR="00772951" w:rsidRDefault="00772951" w:rsidP="00424CB8">
            <w:pPr>
              <w:spacing w:before="9" w:after="0" w:line="100" w:lineRule="exact"/>
              <w:rPr>
                <w:rFonts w:ascii="Times New Roman" w:eastAsia="Times New Roman" w:hAnsi="Times New Roman" w:cs="Times New Roman"/>
                <w:sz w:val="11"/>
                <w:szCs w:val="11"/>
                <w:lang w:val="en-US"/>
              </w:rPr>
            </w:pPr>
            <w:r>
              <w:rPr>
                <w:rFonts w:ascii="Times New Roman" w:eastAsia="Times New Roman" w:hAnsi="Times New Roman" w:cs="Times New Roman"/>
                <w:sz w:val="11"/>
                <w:szCs w:val="11"/>
                <w:lang w:val="en-US"/>
              </w:rPr>
              <w:t xml:space="preserve">                          </w:t>
            </w:r>
          </w:p>
          <w:p w14:paraId="6FF8D088" w14:textId="7354E279" w:rsidR="00772951" w:rsidRPr="00772951" w:rsidRDefault="00772951" w:rsidP="00424CB8">
            <w:pPr>
              <w:spacing w:before="9" w:after="0" w:line="100" w:lineRule="exact"/>
              <w:rPr>
                <w:rFonts w:ascii="Times New Roman" w:eastAsia="Times New Roman" w:hAnsi="Times New Roman" w:cs="Times New Roman"/>
                <w:lang w:val="en-US"/>
              </w:rPr>
            </w:pPr>
            <w:r>
              <w:rPr>
                <w:rFonts w:ascii="Times New Roman" w:eastAsia="Times New Roman" w:hAnsi="Times New Roman" w:cs="Times New Roman"/>
                <w:sz w:val="11"/>
                <w:szCs w:val="11"/>
                <w:lang w:val="en-US"/>
              </w:rPr>
              <w:t xml:space="preserve">                             </w:t>
            </w:r>
            <w:r>
              <w:rPr>
                <w:rFonts w:ascii="Times New Roman" w:eastAsia="Times New Roman" w:hAnsi="Times New Roman" w:cs="Times New Roman"/>
                <w:lang w:val="en-US"/>
              </w:rPr>
              <w:t>21</w:t>
            </w:r>
          </w:p>
        </w:tc>
        <w:tc>
          <w:tcPr>
            <w:tcW w:w="2440" w:type="dxa"/>
          </w:tcPr>
          <w:p w14:paraId="3764F3DB" w14:textId="0BF2DE6E" w:rsidR="00772951" w:rsidRPr="0008360B" w:rsidRDefault="00772951" w:rsidP="00424CB8">
            <w:pPr>
              <w:spacing w:after="0" w:line="240" w:lineRule="auto"/>
              <w:ind w:left="577"/>
            </w:pPr>
            <w:r>
              <w:t>£86,119</w:t>
            </w:r>
          </w:p>
        </w:tc>
        <w:tc>
          <w:tcPr>
            <w:tcW w:w="2266" w:type="dxa"/>
          </w:tcPr>
          <w:p w14:paraId="36EBFB8A" w14:textId="092583EF" w:rsidR="00772951" w:rsidRPr="0008360B" w:rsidRDefault="00E44CC9" w:rsidP="00424CB8">
            <w:pPr>
              <w:spacing w:after="0" w:line="240" w:lineRule="auto"/>
              <w:ind w:left="532"/>
            </w:pPr>
            <w:r>
              <w:t>£80,944</w:t>
            </w:r>
          </w:p>
        </w:tc>
        <w:tc>
          <w:tcPr>
            <w:tcW w:w="2492" w:type="dxa"/>
          </w:tcPr>
          <w:p w14:paraId="161DB4F4" w14:textId="41E760D6" w:rsidR="00772951" w:rsidRPr="0008360B" w:rsidRDefault="00447BFB" w:rsidP="00424CB8">
            <w:pPr>
              <w:spacing w:after="0" w:line="240" w:lineRule="auto"/>
              <w:ind w:left="578"/>
            </w:pPr>
            <w:r>
              <w:t>£78,507</w:t>
            </w:r>
          </w:p>
        </w:tc>
      </w:tr>
      <w:tr w:rsidR="00424CB8" w:rsidRPr="00311CBD" w14:paraId="31BECD30" w14:textId="77777777" w:rsidTr="00772951">
        <w:trPr>
          <w:trHeight w:hRule="exact" w:val="471"/>
        </w:trPr>
        <w:tc>
          <w:tcPr>
            <w:tcW w:w="2091" w:type="dxa"/>
          </w:tcPr>
          <w:p w14:paraId="2B9E6E23" w14:textId="77777777" w:rsidR="00424CB8" w:rsidRPr="00311CBD" w:rsidRDefault="00424CB8" w:rsidP="00424CB8">
            <w:pPr>
              <w:spacing w:before="6" w:after="0" w:line="120" w:lineRule="exact"/>
              <w:rPr>
                <w:rFonts w:ascii="Times New Roman" w:eastAsia="Times New Roman" w:hAnsi="Times New Roman" w:cs="Times New Roman"/>
                <w:sz w:val="13"/>
                <w:szCs w:val="13"/>
                <w:lang w:val="en-US"/>
              </w:rPr>
            </w:pPr>
          </w:p>
          <w:p w14:paraId="77F3FAD8" w14:textId="77777777" w:rsidR="00424CB8" w:rsidRPr="00311CBD" w:rsidRDefault="00424CB8" w:rsidP="00424CB8">
            <w:pPr>
              <w:spacing w:after="0" w:line="240" w:lineRule="auto"/>
              <w:ind w:left="662" w:right="665"/>
              <w:jc w:val="center"/>
              <w:rPr>
                <w:rFonts w:ascii="Arial" w:eastAsia="Arial" w:hAnsi="Arial" w:cs="Arial"/>
                <w:lang w:val="en-US"/>
              </w:rPr>
            </w:pPr>
            <w:r w:rsidRPr="00311CBD">
              <w:rPr>
                <w:rFonts w:ascii="Arial" w:eastAsia="Arial" w:hAnsi="Arial" w:cs="Arial"/>
                <w:w w:val="99"/>
                <w:lang w:val="en-US"/>
              </w:rPr>
              <w:t>22</w:t>
            </w:r>
          </w:p>
        </w:tc>
        <w:tc>
          <w:tcPr>
            <w:tcW w:w="2440" w:type="dxa"/>
          </w:tcPr>
          <w:p w14:paraId="0ACE0733" w14:textId="4E726AAB" w:rsidR="00424CB8" w:rsidRPr="00311CBD" w:rsidRDefault="00424CB8" w:rsidP="00424CB8">
            <w:pPr>
              <w:spacing w:after="0" w:line="240" w:lineRule="auto"/>
              <w:ind w:left="577"/>
              <w:rPr>
                <w:rFonts w:ascii="Arial" w:eastAsia="Arial" w:hAnsi="Arial" w:cs="Arial"/>
                <w:lang w:val="en-US"/>
              </w:rPr>
            </w:pPr>
            <w:r w:rsidRPr="0008360B">
              <w:t>£8</w:t>
            </w:r>
            <w:r w:rsidR="00772951">
              <w:t>8,036</w:t>
            </w:r>
          </w:p>
        </w:tc>
        <w:tc>
          <w:tcPr>
            <w:tcW w:w="2266" w:type="dxa"/>
          </w:tcPr>
          <w:p w14:paraId="48387A79" w14:textId="1F5290FD" w:rsidR="00424CB8" w:rsidRPr="00311CBD" w:rsidRDefault="00424CB8" w:rsidP="00424CB8">
            <w:pPr>
              <w:spacing w:after="0" w:line="240" w:lineRule="auto"/>
              <w:ind w:left="532"/>
              <w:rPr>
                <w:rFonts w:ascii="Arial" w:eastAsia="Arial" w:hAnsi="Arial" w:cs="Arial"/>
                <w:lang w:val="en-US"/>
              </w:rPr>
            </w:pPr>
            <w:r w:rsidRPr="0008360B">
              <w:t>£</w:t>
            </w:r>
            <w:r w:rsidR="00E44CC9">
              <w:t>82,852</w:t>
            </w:r>
          </w:p>
        </w:tc>
        <w:tc>
          <w:tcPr>
            <w:tcW w:w="2492" w:type="dxa"/>
          </w:tcPr>
          <w:p w14:paraId="7A9142DB" w14:textId="330B3B70" w:rsidR="00424CB8" w:rsidRPr="00311CBD" w:rsidRDefault="00424CB8" w:rsidP="00424CB8">
            <w:pPr>
              <w:spacing w:after="0" w:line="240" w:lineRule="auto"/>
              <w:ind w:left="578"/>
              <w:rPr>
                <w:rFonts w:ascii="Arial" w:eastAsia="Arial" w:hAnsi="Arial" w:cs="Arial"/>
                <w:lang w:val="en-US"/>
              </w:rPr>
            </w:pPr>
            <w:r w:rsidRPr="0008360B">
              <w:t>£</w:t>
            </w:r>
            <w:r w:rsidR="00447BFB">
              <w:t>80,419</w:t>
            </w:r>
          </w:p>
        </w:tc>
      </w:tr>
      <w:tr w:rsidR="00424CB8" w:rsidRPr="00190577" w14:paraId="4F6C6636" w14:textId="77777777" w:rsidTr="00772951">
        <w:trPr>
          <w:trHeight w:hRule="exact" w:val="484"/>
        </w:trPr>
        <w:tc>
          <w:tcPr>
            <w:tcW w:w="2091" w:type="dxa"/>
          </w:tcPr>
          <w:p w14:paraId="139A9F22" w14:textId="77777777" w:rsidR="00424CB8" w:rsidRPr="00190577" w:rsidRDefault="00424CB8" w:rsidP="00424CB8">
            <w:pPr>
              <w:spacing w:after="0" w:line="140" w:lineRule="exact"/>
              <w:rPr>
                <w:rFonts w:ascii="Times New Roman" w:eastAsia="Times New Roman" w:hAnsi="Times New Roman" w:cs="Times New Roman"/>
                <w:sz w:val="14"/>
                <w:szCs w:val="14"/>
                <w:lang w:val="en-US"/>
              </w:rPr>
            </w:pPr>
          </w:p>
          <w:p w14:paraId="2DD79BF1" w14:textId="77777777" w:rsidR="00424CB8" w:rsidRPr="00190577" w:rsidRDefault="00424CB8" w:rsidP="00424CB8">
            <w:pPr>
              <w:spacing w:after="0" w:line="240" w:lineRule="auto"/>
              <w:ind w:left="662" w:right="665"/>
              <w:jc w:val="center"/>
              <w:rPr>
                <w:rFonts w:ascii="Arial" w:eastAsia="Arial" w:hAnsi="Arial" w:cs="Arial"/>
                <w:lang w:val="en-US"/>
              </w:rPr>
            </w:pPr>
            <w:r w:rsidRPr="00190577">
              <w:rPr>
                <w:rFonts w:ascii="Arial" w:eastAsia="Arial" w:hAnsi="Arial" w:cs="Arial"/>
                <w:w w:val="99"/>
                <w:lang w:val="en-US"/>
              </w:rPr>
              <w:t>23</w:t>
            </w:r>
          </w:p>
        </w:tc>
        <w:tc>
          <w:tcPr>
            <w:tcW w:w="2440" w:type="dxa"/>
          </w:tcPr>
          <w:p w14:paraId="0ED49832" w14:textId="46A72422" w:rsidR="00424CB8" w:rsidRPr="00190577" w:rsidRDefault="00424CB8" w:rsidP="00424CB8">
            <w:pPr>
              <w:spacing w:after="0" w:line="240" w:lineRule="auto"/>
              <w:ind w:left="577"/>
              <w:rPr>
                <w:rFonts w:ascii="Arial" w:eastAsia="Arial" w:hAnsi="Arial" w:cs="Arial"/>
                <w:lang w:val="en-US"/>
              </w:rPr>
            </w:pPr>
            <w:r w:rsidRPr="0008360B">
              <w:t>£8</w:t>
            </w:r>
            <w:r w:rsidR="00772951">
              <w:t>9,989</w:t>
            </w:r>
          </w:p>
        </w:tc>
        <w:tc>
          <w:tcPr>
            <w:tcW w:w="2266" w:type="dxa"/>
          </w:tcPr>
          <w:p w14:paraId="743A6F59" w14:textId="302C8AA3" w:rsidR="00424CB8" w:rsidRPr="00190577" w:rsidRDefault="00424CB8" w:rsidP="00424CB8">
            <w:pPr>
              <w:spacing w:after="0" w:line="240" w:lineRule="auto"/>
              <w:ind w:left="532"/>
              <w:rPr>
                <w:rFonts w:ascii="Arial" w:eastAsia="Arial" w:hAnsi="Arial" w:cs="Arial"/>
                <w:lang w:val="en-US"/>
              </w:rPr>
            </w:pPr>
            <w:r w:rsidRPr="0008360B">
              <w:t>£</w:t>
            </w:r>
            <w:r w:rsidR="00E44CC9">
              <w:t>84,812</w:t>
            </w:r>
          </w:p>
        </w:tc>
        <w:tc>
          <w:tcPr>
            <w:tcW w:w="2492" w:type="dxa"/>
          </w:tcPr>
          <w:p w14:paraId="113F960F" w14:textId="5E278391" w:rsidR="00424CB8" w:rsidRPr="00190577" w:rsidRDefault="00424CB8" w:rsidP="00424CB8">
            <w:pPr>
              <w:spacing w:after="0" w:line="240" w:lineRule="auto"/>
              <w:ind w:left="578"/>
              <w:rPr>
                <w:rFonts w:ascii="Arial" w:eastAsia="Arial" w:hAnsi="Arial" w:cs="Arial"/>
                <w:lang w:val="en-US"/>
              </w:rPr>
            </w:pPr>
            <w:r w:rsidRPr="0008360B">
              <w:t>£</w:t>
            </w:r>
            <w:r w:rsidR="00447BFB">
              <w:t>82,373</w:t>
            </w:r>
          </w:p>
        </w:tc>
      </w:tr>
      <w:tr w:rsidR="00424CB8" w:rsidRPr="00190577" w14:paraId="238198D8" w14:textId="77777777" w:rsidTr="00772951">
        <w:trPr>
          <w:trHeight w:hRule="exact" w:val="464"/>
        </w:trPr>
        <w:tc>
          <w:tcPr>
            <w:tcW w:w="2091" w:type="dxa"/>
          </w:tcPr>
          <w:p w14:paraId="0C9A03C5" w14:textId="77777777" w:rsidR="00424CB8" w:rsidRPr="00190577" w:rsidRDefault="00424CB8" w:rsidP="00424CB8">
            <w:pPr>
              <w:spacing w:before="10" w:after="0" w:line="120" w:lineRule="exact"/>
              <w:rPr>
                <w:rFonts w:ascii="Times New Roman" w:eastAsia="Times New Roman" w:hAnsi="Times New Roman" w:cs="Times New Roman"/>
                <w:sz w:val="12"/>
                <w:szCs w:val="12"/>
                <w:lang w:val="en-US"/>
              </w:rPr>
            </w:pPr>
          </w:p>
          <w:p w14:paraId="0B8F45C8" w14:textId="152207FE" w:rsidR="00424CB8" w:rsidRPr="00190577" w:rsidRDefault="00424CB8" w:rsidP="00424CB8">
            <w:pPr>
              <w:spacing w:after="0" w:line="240" w:lineRule="auto"/>
              <w:ind w:left="662" w:right="665"/>
              <w:jc w:val="center"/>
              <w:rPr>
                <w:rFonts w:ascii="Arial" w:eastAsia="Arial" w:hAnsi="Arial" w:cs="Arial"/>
                <w:lang w:val="en-US"/>
              </w:rPr>
            </w:pPr>
            <w:r w:rsidRPr="00190577">
              <w:rPr>
                <w:rFonts w:ascii="Arial" w:eastAsia="Arial" w:hAnsi="Arial" w:cs="Arial"/>
                <w:w w:val="99"/>
                <w:lang w:val="en-US"/>
              </w:rPr>
              <w:t>24</w:t>
            </w:r>
            <w:r w:rsidR="00772951">
              <w:rPr>
                <w:rFonts w:ascii="Arial" w:eastAsia="Arial" w:hAnsi="Arial" w:cs="Arial"/>
                <w:w w:val="99"/>
                <w:lang w:val="en-US"/>
              </w:rPr>
              <w:t>*</w:t>
            </w:r>
          </w:p>
        </w:tc>
        <w:tc>
          <w:tcPr>
            <w:tcW w:w="2440" w:type="dxa"/>
          </w:tcPr>
          <w:p w14:paraId="3683ABE6" w14:textId="77777777" w:rsidR="00424CB8" w:rsidRDefault="00424CB8" w:rsidP="00424CB8">
            <w:pPr>
              <w:spacing w:after="0" w:line="240" w:lineRule="auto"/>
              <w:ind w:left="577"/>
            </w:pPr>
            <w:r w:rsidRPr="0008360B">
              <w:t>£</w:t>
            </w:r>
            <w:r w:rsidR="00772951">
              <w:t>91,095</w:t>
            </w:r>
          </w:p>
          <w:p w14:paraId="22F8D97E" w14:textId="74270CD9" w:rsidR="00772951" w:rsidRPr="00190577" w:rsidRDefault="00772951" w:rsidP="00424CB8">
            <w:pPr>
              <w:spacing w:after="0" w:line="240" w:lineRule="auto"/>
              <w:ind w:left="577"/>
              <w:rPr>
                <w:rFonts w:ascii="Arial" w:eastAsia="Arial" w:hAnsi="Arial" w:cs="Arial"/>
                <w:lang w:val="en-US"/>
              </w:rPr>
            </w:pPr>
          </w:p>
        </w:tc>
        <w:tc>
          <w:tcPr>
            <w:tcW w:w="2266" w:type="dxa"/>
          </w:tcPr>
          <w:p w14:paraId="3C55D320" w14:textId="18CA4746" w:rsidR="00424CB8" w:rsidRPr="00190577" w:rsidRDefault="00424CB8" w:rsidP="00424CB8">
            <w:pPr>
              <w:spacing w:after="0" w:line="240" w:lineRule="auto"/>
              <w:ind w:left="532"/>
              <w:rPr>
                <w:rFonts w:ascii="Arial" w:eastAsia="Arial" w:hAnsi="Arial" w:cs="Arial"/>
                <w:lang w:val="en-US"/>
              </w:rPr>
            </w:pPr>
            <w:r w:rsidRPr="0008360B">
              <w:t>£</w:t>
            </w:r>
            <w:r w:rsidR="00E44CC9">
              <w:t>85,965</w:t>
            </w:r>
          </w:p>
        </w:tc>
        <w:tc>
          <w:tcPr>
            <w:tcW w:w="2492" w:type="dxa"/>
          </w:tcPr>
          <w:p w14:paraId="3976F429" w14:textId="2154FAD1" w:rsidR="00424CB8" w:rsidRPr="00190577" w:rsidRDefault="00424CB8" w:rsidP="00424CB8">
            <w:pPr>
              <w:spacing w:after="0" w:line="240" w:lineRule="auto"/>
              <w:ind w:left="578"/>
              <w:rPr>
                <w:rFonts w:ascii="Arial" w:eastAsia="Arial" w:hAnsi="Arial" w:cs="Arial"/>
                <w:lang w:val="en-US"/>
              </w:rPr>
            </w:pPr>
            <w:r w:rsidRPr="0008360B">
              <w:t>£</w:t>
            </w:r>
            <w:r w:rsidR="00447BFB">
              <w:t>83,554</w:t>
            </w:r>
          </w:p>
        </w:tc>
      </w:tr>
      <w:tr w:rsidR="00772951" w:rsidRPr="00190577" w14:paraId="1801D402" w14:textId="77777777" w:rsidTr="00772951">
        <w:trPr>
          <w:trHeight w:hRule="exact" w:val="464"/>
        </w:trPr>
        <w:tc>
          <w:tcPr>
            <w:tcW w:w="2091" w:type="dxa"/>
          </w:tcPr>
          <w:p w14:paraId="50A99AB7" w14:textId="77777777" w:rsidR="00772951" w:rsidRDefault="00772951" w:rsidP="00424CB8">
            <w:pPr>
              <w:spacing w:before="10" w:after="0" w:line="120" w:lineRule="exact"/>
              <w:rPr>
                <w:rFonts w:ascii="Times New Roman" w:eastAsia="Times New Roman" w:hAnsi="Times New Roman" w:cs="Times New Roman"/>
                <w:sz w:val="12"/>
                <w:szCs w:val="12"/>
                <w:lang w:val="en-US"/>
              </w:rPr>
            </w:pPr>
            <w:r>
              <w:rPr>
                <w:rFonts w:ascii="Times New Roman" w:eastAsia="Times New Roman" w:hAnsi="Times New Roman" w:cs="Times New Roman"/>
                <w:sz w:val="12"/>
                <w:szCs w:val="12"/>
                <w:lang w:val="en-US"/>
              </w:rPr>
              <w:t xml:space="preserve"> </w:t>
            </w:r>
          </w:p>
          <w:p w14:paraId="667BA578" w14:textId="77777777" w:rsidR="00772951" w:rsidRDefault="00772951" w:rsidP="00424CB8">
            <w:pPr>
              <w:spacing w:before="10" w:after="0" w:line="120" w:lineRule="exact"/>
              <w:rPr>
                <w:rFonts w:ascii="Times New Roman" w:eastAsia="Times New Roman" w:hAnsi="Times New Roman" w:cs="Times New Roman"/>
                <w:lang w:val="en-US"/>
              </w:rPr>
            </w:pPr>
            <w:r>
              <w:rPr>
                <w:rFonts w:ascii="Times New Roman" w:eastAsia="Times New Roman" w:hAnsi="Times New Roman" w:cs="Times New Roman"/>
                <w:sz w:val="12"/>
                <w:szCs w:val="12"/>
                <w:lang w:val="en-US"/>
              </w:rPr>
              <w:t xml:space="preserve">                           </w:t>
            </w:r>
            <w:r>
              <w:rPr>
                <w:rFonts w:ascii="Times New Roman" w:eastAsia="Times New Roman" w:hAnsi="Times New Roman" w:cs="Times New Roman"/>
                <w:lang w:val="en-US"/>
              </w:rPr>
              <w:t>24</w:t>
            </w:r>
          </w:p>
          <w:p w14:paraId="772F7A49" w14:textId="4387E5C2" w:rsidR="00772951" w:rsidRPr="00772951" w:rsidRDefault="00772951" w:rsidP="00424CB8">
            <w:pPr>
              <w:spacing w:before="10" w:after="0" w:line="120" w:lineRule="exact"/>
              <w:rPr>
                <w:rFonts w:ascii="Times New Roman" w:eastAsia="Times New Roman" w:hAnsi="Times New Roman" w:cs="Times New Roman"/>
                <w:lang w:val="en-US"/>
              </w:rPr>
            </w:pPr>
          </w:p>
        </w:tc>
        <w:tc>
          <w:tcPr>
            <w:tcW w:w="2440" w:type="dxa"/>
          </w:tcPr>
          <w:p w14:paraId="737336CE" w14:textId="1BDFCBC8" w:rsidR="00772951" w:rsidRPr="0008360B" w:rsidRDefault="00772951" w:rsidP="00424CB8">
            <w:pPr>
              <w:spacing w:after="0" w:line="240" w:lineRule="auto"/>
              <w:ind w:left="577"/>
            </w:pPr>
            <w:r>
              <w:t>£92,007</w:t>
            </w:r>
          </w:p>
        </w:tc>
        <w:tc>
          <w:tcPr>
            <w:tcW w:w="2266" w:type="dxa"/>
          </w:tcPr>
          <w:p w14:paraId="260A84FC" w14:textId="2C03DB65" w:rsidR="00772951" w:rsidRPr="0008360B" w:rsidRDefault="00E44CC9" w:rsidP="00424CB8">
            <w:pPr>
              <w:spacing w:after="0" w:line="240" w:lineRule="auto"/>
              <w:ind w:left="532"/>
            </w:pPr>
            <w:r>
              <w:t>£86,826</w:t>
            </w:r>
          </w:p>
        </w:tc>
        <w:tc>
          <w:tcPr>
            <w:tcW w:w="2492" w:type="dxa"/>
          </w:tcPr>
          <w:p w14:paraId="7C9C6CAB" w14:textId="586AD94A" w:rsidR="00772951" w:rsidRPr="0008360B" w:rsidRDefault="00447BFB" w:rsidP="00424CB8">
            <w:pPr>
              <w:spacing w:after="0" w:line="240" w:lineRule="auto"/>
              <w:ind w:left="578"/>
            </w:pPr>
            <w:r>
              <w:t>£84,391</w:t>
            </w:r>
          </w:p>
        </w:tc>
      </w:tr>
      <w:tr w:rsidR="00424CB8" w:rsidRPr="00190577" w14:paraId="6B591F37" w14:textId="77777777" w:rsidTr="00772951">
        <w:trPr>
          <w:trHeight w:hRule="exact" w:val="489"/>
        </w:trPr>
        <w:tc>
          <w:tcPr>
            <w:tcW w:w="2091" w:type="dxa"/>
          </w:tcPr>
          <w:p w14:paraId="3DD1690A" w14:textId="77777777" w:rsidR="00424CB8" w:rsidRPr="00190577" w:rsidRDefault="00424CB8" w:rsidP="00424CB8">
            <w:pPr>
              <w:spacing w:before="5" w:after="0" w:line="140" w:lineRule="exact"/>
              <w:rPr>
                <w:rFonts w:ascii="Times New Roman" w:eastAsia="Times New Roman" w:hAnsi="Times New Roman" w:cs="Times New Roman"/>
                <w:sz w:val="14"/>
                <w:szCs w:val="14"/>
                <w:lang w:val="en-US"/>
              </w:rPr>
            </w:pPr>
          </w:p>
          <w:p w14:paraId="25B784EB" w14:textId="77777777" w:rsidR="00424CB8" w:rsidRPr="00190577" w:rsidRDefault="00424CB8" w:rsidP="00424CB8">
            <w:pPr>
              <w:spacing w:after="0" w:line="240" w:lineRule="auto"/>
              <w:ind w:left="662" w:right="665"/>
              <w:jc w:val="center"/>
              <w:rPr>
                <w:rFonts w:ascii="Arial" w:eastAsia="Arial" w:hAnsi="Arial" w:cs="Arial"/>
                <w:lang w:val="en-US"/>
              </w:rPr>
            </w:pPr>
            <w:r w:rsidRPr="00190577">
              <w:rPr>
                <w:rFonts w:ascii="Arial" w:eastAsia="Arial" w:hAnsi="Arial" w:cs="Arial"/>
                <w:w w:val="99"/>
                <w:lang w:val="en-US"/>
              </w:rPr>
              <w:t>25</w:t>
            </w:r>
          </w:p>
        </w:tc>
        <w:tc>
          <w:tcPr>
            <w:tcW w:w="2440" w:type="dxa"/>
          </w:tcPr>
          <w:p w14:paraId="3034C17A" w14:textId="615471C6" w:rsidR="00424CB8" w:rsidRPr="00190577" w:rsidRDefault="00424CB8" w:rsidP="00424CB8">
            <w:pPr>
              <w:spacing w:after="0" w:line="240" w:lineRule="auto"/>
              <w:ind w:left="577"/>
              <w:rPr>
                <w:rFonts w:ascii="Arial" w:eastAsia="Arial" w:hAnsi="Arial" w:cs="Arial"/>
                <w:lang w:val="en-US"/>
              </w:rPr>
            </w:pPr>
            <w:r w:rsidRPr="0008360B">
              <w:t>£</w:t>
            </w:r>
            <w:r w:rsidR="00035BEE">
              <w:t>9</w:t>
            </w:r>
            <w:r w:rsidR="00772951">
              <w:t>4,067</w:t>
            </w:r>
          </w:p>
        </w:tc>
        <w:tc>
          <w:tcPr>
            <w:tcW w:w="2266" w:type="dxa"/>
          </w:tcPr>
          <w:p w14:paraId="72EF2D66" w14:textId="5F7262BE" w:rsidR="00424CB8" w:rsidRPr="00190577" w:rsidRDefault="00424CB8" w:rsidP="00424CB8">
            <w:pPr>
              <w:spacing w:after="0" w:line="240" w:lineRule="auto"/>
              <w:ind w:left="532"/>
              <w:rPr>
                <w:rFonts w:ascii="Arial" w:eastAsia="Arial" w:hAnsi="Arial" w:cs="Arial"/>
                <w:lang w:val="en-US"/>
              </w:rPr>
            </w:pPr>
            <w:r w:rsidRPr="0008360B">
              <w:t>£8</w:t>
            </w:r>
            <w:r w:rsidR="00E44CC9">
              <w:t>8,890</w:t>
            </w:r>
          </w:p>
        </w:tc>
        <w:tc>
          <w:tcPr>
            <w:tcW w:w="2492" w:type="dxa"/>
          </w:tcPr>
          <w:p w14:paraId="0AB5610E" w14:textId="0A5AC0E1" w:rsidR="00424CB8" w:rsidRPr="00190577" w:rsidRDefault="00424CB8" w:rsidP="00424CB8">
            <w:pPr>
              <w:spacing w:after="0" w:line="240" w:lineRule="auto"/>
              <w:ind w:left="578"/>
              <w:rPr>
                <w:rFonts w:ascii="Arial" w:eastAsia="Arial" w:hAnsi="Arial" w:cs="Arial"/>
                <w:lang w:val="en-US"/>
              </w:rPr>
            </w:pPr>
            <w:r w:rsidRPr="0008360B">
              <w:t>£8</w:t>
            </w:r>
            <w:r w:rsidR="00447BFB">
              <w:t>6,450</w:t>
            </w:r>
          </w:p>
        </w:tc>
      </w:tr>
      <w:tr w:rsidR="00424CB8" w:rsidRPr="00190577" w14:paraId="50225395" w14:textId="77777777" w:rsidTr="00772951">
        <w:trPr>
          <w:trHeight w:hRule="exact" w:val="468"/>
        </w:trPr>
        <w:tc>
          <w:tcPr>
            <w:tcW w:w="2091" w:type="dxa"/>
          </w:tcPr>
          <w:p w14:paraId="550F659C" w14:textId="77777777" w:rsidR="00424CB8" w:rsidRPr="00190577" w:rsidRDefault="00424CB8" w:rsidP="00424CB8">
            <w:pPr>
              <w:spacing w:before="4" w:after="0" w:line="120" w:lineRule="exact"/>
              <w:rPr>
                <w:rFonts w:ascii="Times New Roman" w:eastAsia="Times New Roman" w:hAnsi="Times New Roman" w:cs="Times New Roman"/>
                <w:sz w:val="13"/>
                <w:szCs w:val="13"/>
                <w:lang w:val="en-US"/>
              </w:rPr>
            </w:pPr>
          </w:p>
          <w:p w14:paraId="4AB9E96A" w14:textId="77777777" w:rsidR="00424CB8" w:rsidRPr="00190577" w:rsidRDefault="00424CB8" w:rsidP="00424CB8">
            <w:pPr>
              <w:spacing w:after="0" w:line="240" w:lineRule="auto"/>
              <w:ind w:left="662" w:right="665"/>
              <w:jc w:val="center"/>
              <w:rPr>
                <w:rFonts w:ascii="Arial" w:eastAsia="Arial" w:hAnsi="Arial" w:cs="Arial"/>
                <w:lang w:val="en-US"/>
              </w:rPr>
            </w:pPr>
            <w:r w:rsidRPr="00190577">
              <w:rPr>
                <w:rFonts w:ascii="Arial" w:eastAsia="Arial" w:hAnsi="Arial" w:cs="Arial"/>
                <w:w w:val="99"/>
                <w:lang w:val="en-US"/>
              </w:rPr>
              <w:t>26</w:t>
            </w:r>
          </w:p>
        </w:tc>
        <w:tc>
          <w:tcPr>
            <w:tcW w:w="2440" w:type="dxa"/>
          </w:tcPr>
          <w:p w14:paraId="7AB798CA" w14:textId="5D955B42" w:rsidR="00424CB8" w:rsidRPr="00190577" w:rsidRDefault="00424CB8" w:rsidP="00424CB8">
            <w:pPr>
              <w:spacing w:after="0" w:line="240" w:lineRule="auto"/>
              <w:ind w:left="577"/>
              <w:rPr>
                <w:rFonts w:ascii="Arial" w:eastAsia="Arial" w:hAnsi="Arial" w:cs="Arial"/>
                <w:lang w:val="en-US"/>
              </w:rPr>
            </w:pPr>
            <w:r w:rsidRPr="0008360B">
              <w:t>£9</w:t>
            </w:r>
            <w:r w:rsidR="00772951">
              <w:t>6,172</w:t>
            </w:r>
          </w:p>
        </w:tc>
        <w:tc>
          <w:tcPr>
            <w:tcW w:w="2266" w:type="dxa"/>
          </w:tcPr>
          <w:p w14:paraId="3027BB51" w14:textId="62C89C7F" w:rsidR="00424CB8" w:rsidRPr="00190577" w:rsidRDefault="00424CB8" w:rsidP="00424CB8">
            <w:pPr>
              <w:spacing w:after="0" w:line="240" w:lineRule="auto"/>
              <w:ind w:left="532"/>
              <w:rPr>
                <w:rFonts w:ascii="Arial" w:eastAsia="Arial" w:hAnsi="Arial" w:cs="Arial"/>
                <w:lang w:val="en-US"/>
              </w:rPr>
            </w:pPr>
            <w:r w:rsidRPr="0008360B">
              <w:t>£</w:t>
            </w:r>
            <w:r w:rsidR="00E44CC9">
              <w:t>90,995</w:t>
            </w:r>
          </w:p>
        </w:tc>
        <w:tc>
          <w:tcPr>
            <w:tcW w:w="2492" w:type="dxa"/>
          </w:tcPr>
          <w:p w14:paraId="7F49DFF9" w14:textId="258ABD63" w:rsidR="00424CB8" w:rsidRPr="00190577" w:rsidRDefault="00424CB8" w:rsidP="00424CB8">
            <w:pPr>
              <w:spacing w:after="0" w:line="240" w:lineRule="auto"/>
              <w:ind w:left="578"/>
              <w:rPr>
                <w:rFonts w:ascii="Arial" w:eastAsia="Arial" w:hAnsi="Arial" w:cs="Arial"/>
                <w:lang w:val="en-US"/>
              </w:rPr>
            </w:pPr>
            <w:r w:rsidRPr="0008360B">
              <w:t>£8</w:t>
            </w:r>
            <w:r w:rsidR="00447BFB">
              <w:t>8,561</w:t>
            </w:r>
          </w:p>
        </w:tc>
      </w:tr>
      <w:tr w:rsidR="00424CB8" w:rsidRPr="00190577" w14:paraId="152EE487" w14:textId="77777777" w:rsidTr="00772951">
        <w:trPr>
          <w:trHeight w:hRule="exact" w:val="484"/>
        </w:trPr>
        <w:tc>
          <w:tcPr>
            <w:tcW w:w="2091" w:type="dxa"/>
          </w:tcPr>
          <w:p w14:paraId="4FED6C58" w14:textId="77777777" w:rsidR="00424CB8" w:rsidRPr="00190577" w:rsidRDefault="00424CB8" w:rsidP="00424CB8">
            <w:pPr>
              <w:spacing w:after="0" w:line="140" w:lineRule="exact"/>
              <w:rPr>
                <w:rFonts w:ascii="Times New Roman" w:eastAsia="Times New Roman" w:hAnsi="Times New Roman" w:cs="Times New Roman"/>
                <w:sz w:val="14"/>
                <w:szCs w:val="14"/>
                <w:lang w:val="en-US"/>
              </w:rPr>
            </w:pPr>
          </w:p>
          <w:p w14:paraId="6262576A" w14:textId="33EADFB6" w:rsidR="00424CB8" w:rsidRPr="00190577" w:rsidRDefault="00424CB8" w:rsidP="00424CB8">
            <w:pPr>
              <w:spacing w:after="0" w:line="240" w:lineRule="auto"/>
              <w:ind w:left="662" w:right="665"/>
              <w:jc w:val="center"/>
              <w:rPr>
                <w:rFonts w:ascii="Arial" w:eastAsia="Arial" w:hAnsi="Arial" w:cs="Arial"/>
                <w:lang w:val="en-US"/>
              </w:rPr>
            </w:pPr>
            <w:r w:rsidRPr="00190577">
              <w:rPr>
                <w:rFonts w:ascii="Arial" w:eastAsia="Arial" w:hAnsi="Arial" w:cs="Arial"/>
                <w:w w:val="99"/>
                <w:lang w:val="en-US"/>
              </w:rPr>
              <w:t>27</w:t>
            </w:r>
            <w:r w:rsidR="00772951">
              <w:rPr>
                <w:rFonts w:ascii="Arial" w:eastAsia="Arial" w:hAnsi="Arial" w:cs="Arial"/>
                <w:w w:val="99"/>
                <w:lang w:val="en-US"/>
              </w:rPr>
              <w:t>*</w:t>
            </w:r>
          </w:p>
        </w:tc>
        <w:tc>
          <w:tcPr>
            <w:tcW w:w="2440" w:type="dxa"/>
          </w:tcPr>
          <w:p w14:paraId="71C0697A" w14:textId="02A3E905" w:rsidR="00424CB8" w:rsidRPr="00190577" w:rsidRDefault="00424CB8" w:rsidP="00424CB8">
            <w:pPr>
              <w:spacing w:after="0" w:line="240" w:lineRule="auto"/>
              <w:ind w:left="577"/>
              <w:rPr>
                <w:rFonts w:ascii="Arial" w:eastAsia="Arial" w:hAnsi="Arial" w:cs="Arial"/>
                <w:lang w:val="en-US"/>
              </w:rPr>
            </w:pPr>
            <w:r w:rsidRPr="0008360B">
              <w:t>£9</w:t>
            </w:r>
            <w:r w:rsidR="00772951">
              <w:t>7,359</w:t>
            </w:r>
          </w:p>
        </w:tc>
        <w:tc>
          <w:tcPr>
            <w:tcW w:w="2266" w:type="dxa"/>
          </w:tcPr>
          <w:p w14:paraId="4D4CF04B" w14:textId="68615CA6" w:rsidR="00424CB8" w:rsidRPr="00190577" w:rsidRDefault="00424CB8" w:rsidP="00424CB8">
            <w:pPr>
              <w:spacing w:after="0" w:line="240" w:lineRule="auto"/>
              <w:ind w:left="532"/>
              <w:rPr>
                <w:rFonts w:ascii="Arial" w:eastAsia="Arial" w:hAnsi="Arial" w:cs="Arial"/>
                <w:lang w:val="en-US"/>
              </w:rPr>
            </w:pPr>
            <w:r w:rsidRPr="0008360B">
              <w:t>£</w:t>
            </w:r>
            <w:r w:rsidR="00E44CC9">
              <w:t>92,234</w:t>
            </w:r>
          </w:p>
        </w:tc>
        <w:tc>
          <w:tcPr>
            <w:tcW w:w="2492" w:type="dxa"/>
          </w:tcPr>
          <w:p w14:paraId="1BAB497C" w14:textId="19AEEB9C" w:rsidR="00424CB8" w:rsidRPr="00190577" w:rsidRDefault="00424CB8" w:rsidP="00424CB8">
            <w:pPr>
              <w:spacing w:after="0" w:line="240" w:lineRule="auto"/>
              <w:ind w:left="578"/>
              <w:rPr>
                <w:rFonts w:ascii="Arial" w:eastAsia="Arial" w:hAnsi="Arial" w:cs="Arial"/>
                <w:lang w:val="en-US"/>
              </w:rPr>
            </w:pPr>
            <w:r w:rsidRPr="0008360B">
              <w:t>£8</w:t>
            </w:r>
            <w:r w:rsidR="00447BFB">
              <w:t>9,818</w:t>
            </w:r>
          </w:p>
        </w:tc>
      </w:tr>
      <w:tr w:rsidR="00772951" w:rsidRPr="00190577" w14:paraId="79BC0B37" w14:textId="77777777" w:rsidTr="00772951">
        <w:trPr>
          <w:trHeight w:hRule="exact" w:val="484"/>
        </w:trPr>
        <w:tc>
          <w:tcPr>
            <w:tcW w:w="2091" w:type="dxa"/>
          </w:tcPr>
          <w:p w14:paraId="3405A561" w14:textId="77777777" w:rsidR="00772951" w:rsidRDefault="00772951" w:rsidP="00424CB8">
            <w:pPr>
              <w:spacing w:after="0" w:line="140" w:lineRule="exact"/>
              <w:rPr>
                <w:rFonts w:ascii="Times New Roman" w:eastAsia="Times New Roman" w:hAnsi="Times New Roman" w:cs="Times New Roman"/>
                <w:sz w:val="14"/>
                <w:szCs w:val="14"/>
                <w:lang w:val="en-US"/>
              </w:rPr>
            </w:pPr>
          </w:p>
          <w:p w14:paraId="2872489A" w14:textId="44E4B3C5" w:rsidR="00772951" w:rsidRPr="00772951" w:rsidRDefault="00772951" w:rsidP="00424CB8">
            <w:pPr>
              <w:spacing w:after="0" w:line="140" w:lineRule="exact"/>
              <w:rPr>
                <w:rFonts w:ascii="Times New Roman" w:eastAsia="Times New Roman" w:hAnsi="Times New Roman" w:cs="Times New Roman"/>
                <w:lang w:val="en-US"/>
              </w:rPr>
            </w:pPr>
            <w:r>
              <w:rPr>
                <w:rFonts w:ascii="Times New Roman" w:eastAsia="Times New Roman" w:hAnsi="Times New Roman" w:cs="Times New Roman"/>
                <w:sz w:val="14"/>
                <w:szCs w:val="14"/>
                <w:lang w:val="en-US"/>
              </w:rPr>
              <w:t xml:space="preserve">                       </w:t>
            </w:r>
            <w:r>
              <w:rPr>
                <w:rFonts w:ascii="Times New Roman" w:eastAsia="Times New Roman" w:hAnsi="Times New Roman" w:cs="Times New Roman"/>
                <w:lang w:val="en-US"/>
              </w:rPr>
              <w:t>27</w:t>
            </w:r>
          </w:p>
        </w:tc>
        <w:tc>
          <w:tcPr>
            <w:tcW w:w="2440" w:type="dxa"/>
          </w:tcPr>
          <w:p w14:paraId="435807FF" w14:textId="27131AA1" w:rsidR="00772951" w:rsidRPr="0008360B" w:rsidRDefault="00772951" w:rsidP="00424CB8">
            <w:pPr>
              <w:spacing w:after="0" w:line="240" w:lineRule="auto"/>
              <w:ind w:left="577"/>
            </w:pPr>
            <w:r>
              <w:t>£98,332</w:t>
            </w:r>
          </w:p>
        </w:tc>
        <w:tc>
          <w:tcPr>
            <w:tcW w:w="2266" w:type="dxa"/>
          </w:tcPr>
          <w:p w14:paraId="2337A97D" w14:textId="49E32DA7" w:rsidR="00772951" w:rsidRPr="0008360B" w:rsidRDefault="00E44CC9" w:rsidP="00424CB8">
            <w:pPr>
              <w:spacing w:after="0" w:line="240" w:lineRule="auto"/>
              <w:ind w:left="532"/>
            </w:pPr>
            <w:r>
              <w:t>£93,157</w:t>
            </w:r>
          </w:p>
        </w:tc>
        <w:tc>
          <w:tcPr>
            <w:tcW w:w="2492" w:type="dxa"/>
          </w:tcPr>
          <w:p w14:paraId="296DF0CF" w14:textId="78DE4142" w:rsidR="00772951" w:rsidRPr="0008360B" w:rsidRDefault="00447BFB" w:rsidP="00424CB8">
            <w:pPr>
              <w:spacing w:after="0" w:line="240" w:lineRule="auto"/>
              <w:ind w:left="578"/>
            </w:pPr>
            <w:r>
              <w:t>£90,718</w:t>
            </w:r>
          </w:p>
        </w:tc>
      </w:tr>
      <w:tr w:rsidR="00424CB8" w:rsidRPr="00190577" w14:paraId="218C9693" w14:textId="77777777" w:rsidTr="00772951">
        <w:trPr>
          <w:trHeight w:hRule="exact" w:val="468"/>
        </w:trPr>
        <w:tc>
          <w:tcPr>
            <w:tcW w:w="2091" w:type="dxa"/>
          </w:tcPr>
          <w:p w14:paraId="4301D7A6" w14:textId="77777777" w:rsidR="00424CB8" w:rsidRPr="00190577" w:rsidRDefault="00424CB8" w:rsidP="00424CB8">
            <w:pPr>
              <w:spacing w:before="4" w:after="0" w:line="120" w:lineRule="exact"/>
              <w:rPr>
                <w:rFonts w:ascii="Times New Roman" w:eastAsia="Times New Roman" w:hAnsi="Times New Roman" w:cs="Times New Roman"/>
                <w:sz w:val="13"/>
                <w:szCs w:val="13"/>
                <w:lang w:val="en-US"/>
              </w:rPr>
            </w:pPr>
          </w:p>
          <w:p w14:paraId="38BAD585" w14:textId="77777777" w:rsidR="00424CB8" w:rsidRPr="00190577" w:rsidRDefault="00424CB8" w:rsidP="00424CB8">
            <w:pPr>
              <w:spacing w:after="0" w:line="240" w:lineRule="auto"/>
              <w:ind w:left="662" w:right="665"/>
              <w:jc w:val="center"/>
              <w:rPr>
                <w:rFonts w:ascii="Arial" w:eastAsia="Arial" w:hAnsi="Arial" w:cs="Arial"/>
                <w:lang w:val="en-US"/>
              </w:rPr>
            </w:pPr>
            <w:r w:rsidRPr="00190577">
              <w:rPr>
                <w:rFonts w:ascii="Arial" w:eastAsia="Arial" w:hAnsi="Arial" w:cs="Arial"/>
                <w:w w:val="99"/>
                <w:lang w:val="en-US"/>
              </w:rPr>
              <w:t>28</w:t>
            </w:r>
          </w:p>
        </w:tc>
        <w:tc>
          <w:tcPr>
            <w:tcW w:w="2440" w:type="dxa"/>
          </w:tcPr>
          <w:p w14:paraId="729E1D77" w14:textId="75CA80D3" w:rsidR="00424CB8" w:rsidRPr="00190577" w:rsidRDefault="00424CB8" w:rsidP="00424CB8">
            <w:pPr>
              <w:spacing w:after="0" w:line="240" w:lineRule="auto"/>
              <w:ind w:left="577"/>
              <w:rPr>
                <w:rFonts w:ascii="Arial" w:eastAsia="Arial" w:hAnsi="Arial" w:cs="Arial"/>
                <w:lang w:val="en-US"/>
              </w:rPr>
            </w:pPr>
            <w:r w:rsidRPr="0008360B">
              <w:t>£</w:t>
            </w:r>
            <w:r w:rsidR="00623264">
              <w:t>100,552</w:t>
            </w:r>
          </w:p>
        </w:tc>
        <w:tc>
          <w:tcPr>
            <w:tcW w:w="2266" w:type="dxa"/>
          </w:tcPr>
          <w:p w14:paraId="6254DE7C" w14:textId="4AE19F6D" w:rsidR="00424CB8" w:rsidRPr="00190577" w:rsidRDefault="00424CB8" w:rsidP="00424CB8">
            <w:pPr>
              <w:spacing w:after="0" w:line="240" w:lineRule="auto"/>
              <w:ind w:left="532"/>
              <w:rPr>
                <w:rFonts w:ascii="Arial" w:eastAsia="Arial" w:hAnsi="Arial" w:cs="Arial"/>
                <w:lang w:val="en-US"/>
              </w:rPr>
            </w:pPr>
            <w:r w:rsidRPr="0008360B">
              <w:t>£</w:t>
            </w:r>
            <w:r w:rsidR="00E44CC9">
              <w:t>95,377</w:t>
            </w:r>
          </w:p>
        </w:tc>
        <w:tc>
          <w:tcPr>
            <w:tcW w:w="2492" w:type="dxa"/>
          </w:tcPr>
          <w:p w14:paraId="6CE8297D" w14:textId="13B6A87A" w:rsidR="00424CB8" w:rsidRPr="00190577" w:rsidRDefault="00424CB8" w:rsidP="00424CB8">
            <w:pPr>
              <w:spacing w:after="0" w:line="240" w:lineRule="auto"/>
              <w:ind w:left="578"/>
              <w:rPr>
                <w:rFonts w:ascii="Arial" w:eastAsia="Arial" w:hAnsi="Arial" w:cs="Arial"/>
                <w:lang w:val="en-US"/>
              </w:rPr>
            </w:pPr>
            <w:r w:rsidRPr="0008360B">
              <w:t>£</w:t>
            </w:r>
            <w:r w:rsidR="00447BFB">
              <w:t>92,933</w:t>
            </w:r>
          </w:p>
        </w:tc>
      </w:tr>
      <w:tr w:rsidR="00424CB8" w:rsidRPr="00190577" w14:paraId="246A09BF" w14:textId="77777777" w:rsidTr="00772951">
        <w:trPr>
          <w:trHeight w:hRule="exact" w:val="489"/>
        </w:trPr>
        <w:tc>
          <w:tcPr>
            <w:tcW w:w="2091" w:type="dxa"/>
          </w:tcPr>
          <w:p w14:paraId="29794A1D" w14:textId="77777777" w:rsidR="00424CB8" w:rsidRPr="00190577" w:rsidRDefault="00424CB8" w:rsidP="00424CB8">
            <w:pPr>
              <w:spacing w:before="5" w:after="0" w:line="140" w:lineRule="exact"/>
              <w:rPr>
                <w:rFonts w:ascii="Times New Roman" w:eastAsia="Times New Roman" w:hAnsi="Times New Roman" w:cs="Times New Roman"/>
                <w:sz w:val="14"/>
                <w:szCs w:val="14"/>
                <w:lang w:val="en-US"/>
              </w:rPr>
            </w:pPr>
          </w:p>
          <w:p w14:paraId="2D1D03AB" w14:textId="77777777" w:rsidR="00424CB8" w:rsidRPr="00190577" w:rsidRDefault="00424CB8" w:rsidP="00424CB8">
            <w:pPr>
              <w:spacing w:after="0" w:line="240" w:lineRule="auto"/>
              <w:ind w:left="662" w:right="665"/>
              <w:jc w:val="center"/>
              <w:rPr>
                <w:rFonts w:ascii="Arial" w:eastAsia="Arial" w:hAnsi="Arial" w:cs="Arial"/>
                <w:lang w:val="en-US"/>
              </w:rPr>
            </w:pPr>
            <w:r w:rsidRPr="00190577">
              <w:rPr>
                <w:rFonts w:ascii="Arial" w:eastAsia="Arial" w:hAnsi="Arial" w:cs="Arial"/>
                <w:w w:val="99"/>
                <w:lang w:val="en-US"/>
              </w:rPr>
              <w:t>29</w:t>
            </w:r>
          </w:p>
        </w:tc>
        <w:tc>
          <w:tcPr>
            <w:tcW w:w="2440" w:type="dxa"/>
          </w:tcPr>
          <w:p w14:paraId="4D227563" w14:textId="15CAC397" w:rsidR="00424CB8" w:rsidRPr="00190577" w:rsidRDefault="00424CB8" w:rsidP="00424CB8">
            <w:pPr>
              <w:spacing w:after="0" w:line="240" w:lineRule="auto"/>
              <w:ind w:left="577"/>
              <w:rPr>
                <w:rFonts w:ascii="Arial" w:eastAsia="Arial" w:hAnsi="Arial" w:cs="Arial"/>
                <w:lang w:val="en-US"/>
              </w:rPr>
            </w:pPr>
            <w:r w:rsidRPr="0008360B">
              <w:t>£</w:t>
            </w:r>
            <w:r w:rsidR="00772951">
              <w:t>10</w:t>
            </w:r>
            <w:r w:rsidR="00623264">
              <w:t>2</w:t>
            </w:r>
            <w:r w:rsidR="00772951">
              <w:t>,</w:t>
            </w:r>
            <w:r w:rsidR="00623264">
              <w:t>827</w:t>
            </w:r>
          </w:p>
        </w:tc>
        <w:tc>
          <w:tcPr>
            <w:tcW w:w="2266" w:type="dxa"/>
          </w:tcPr>
          <w:p w14:paraId="5B4FC442" w14:textId="2B06BEDA" w:rsidR="00424CB8" w:rsidRPr="00190577" w:rsidRDefault="00424CB8" w:rsidP="00424CB8">
            <w:pPr>
              <w:spacing w:after="0" w:line="240" w:lineRule="auto"/>
              <w:ind w:left="532"/>
              <w:rPr>
                <w:rFonts w:ascii="Arial" w:eastAsia="Arial" w:hAnsi="Arial" w:cs="Arial"/>
                <w:lang w:val="en-US"/>
              </w:rPr>
            </w:pPr>
            <w:r w:rsidRPr="0008360B">
              <w:t>£9</w:t>
            </w:r>
            <w:r w:rsidR="00E44CC9">
              <w:t>7,642</w:t>
            </w:r>
          </w:p>
        </w:tc>
        <w:tc>
          <w:tcPr>
            <w:tcW w:w="2492" w:type="dxa"/>
          </w:tcPr>
          <w:p w14:paraId="1E28F5CA" w14:textId="56DF9F5D" w:rsidR="00424CB8" w:rsidRPr="00190577" w:rsidRDefault="00424CB8" w:rsidP="00424CB8">
            <w:pPr>
              <w:spacing w:after="0" w:line="240" w:lineRule="auto"/>
              <w:ind w:left="578"/>
              <w:rPr>
                <w:rFonts w:ascii="Arial" w:eastAsia="Arial" w:hAnsi="Arial" w:cs="Arial"/>
                <w:lang w:val="en-US"/>
              </w:rPr>
            </w:pPr>
            <w:r w:rsidRPr="0008360B">
              <w:t>£</w:t>
            </w:r>
            <w:r w:rsidR="00447BFB">
              <w:t>95,207</w:t>
            </w:r>
          </w:p>
        </w:tc>
      </w:tr>
      <w:tr w:rsidR="00424CB8" w:rsidRPr="00190577" w14:paraId="5DB7C426" w14:textId="77777777" w:rsidTr="00772951">
        <w:trPr>
          <w:trHeight w:hRule="exact" w:val="468"/>
        </w:trPr>
        <w:tc>
          <w:tcPr>
            <w:tcW w:w="2091" w:type="dxa"/>
          </w:tcPr>
          <w:p w14:paraId="1304A32E" w14:textId="77777777" w:rsidR="00424CB8" w:rsidRPr="00190577" w:rsidRDefault="00424CB8" w:rsidP="00424CB8">
            <w:pPr>
              <w:spacing w:before="4" w:after="0" w:line="120" w:lineRule="exact"/>
              <w:rPr>
                <w:rFonts w:ascii="Times New Roman" w:eastAsia="Times New Roman" w:hAnsi="Times New Roman" w:cs="Times New Roman"/>
                <w:sz w:val="13"/>
                <w:szCs w:val="13"/>
                <w:lang w:val="en-US"/>
              </w:rPr>
            </w:pPr>
          </w:p>
          <w:p w14:paraId="33F4D76E" w14:textId="77777777" w:rsidR="00424CB8" w:rsidRPr="00190577" w:rsidRDefault="00424CB8" w:rsidP="00424CB8">
            <w:pPr>
              <w:spacing w:after="0" w:line="240" w:lineRule="auto"/>
              <w:ind w:left="662" w:right="665"/>
              <w:jc w:val="center"/>
              <w:rPr>
                <w:rFonts w:ascii="Arial" w:eastAsia="Arial" w:hAnsi="Arial" w:cs="Arial"/>
                <w:lang w:val="en-US"/>
              </w:rPr>
            </w:pPr>
            <w:r w:rsidRPr="00190577">
              <w:rPr>
                <w:rFonts w:ascii="Arial" w:eastAsia="Arial" w:hAnsi="Arial" w:cs="Arial"/>
                <w:w w:val="99"/>
                <w:lang w:val="en-US"/>
              </w:rPr>
              <w:t>30</w:t>
            </w:r>
          </w:p>
        </w:tc>
        <w:tc>
          <w:tcPr>
            <w:tcW w:w="2440" w:type="dxa"/>
          </w:tcPr>
          <w:p w14:paraId="52F967E2" w14:textId="05EDF7C5" w:rsidR="00424CB8" w:rsidRPr="00190577" w:rsidRDefault="00424CB8" w:rsidP="00424CB8">
            <w:pPr>
              <w:spacing w:after="0" w:line="240" w:lineRule="auto"/>
              <w:ind w:left="577"/>
              <w:rPr>
                <w:rFonts w:ascii="Arial" w:eastAsia="Arial" w:hAnsi="Arial" w:cs="Arial"/>
                <w:lang w:val="en-US"/>
              </w:rPr>
            </w:pPr>
            <w:r w:rsidRPr="0008360B">
              <w:t>£</w:t>
            </w:r>
            <w:r w:rsidR="00772951">
              <w:t>10</w:t>
            </w:r>
            <w:r w:rsidR="00623264">
              <w:t>5</w:t>
            </w:r>
            <w:r w:rsidR="00772951">
              <w:t>,</w:t>
            </w:r>
            <w:r w:rsidR="00623264">
              <w:t>160</w:t>
            </w:r>
          </w:p>
        </w:tc>
        <w:tc>
          <w:tcPr>
            <w:tcW w:w="2266" w:type="dxa"/>
          </w:tcPr>
          <w:p w14:paraId="0B2D3DD8" w14:textId="1934C303" w:rsidR="00424CB8" w:rsidRPr="00190577" w:rsidRDefault="00424CB8" w:rsidP="00424CB8">
            <w:pPr>
              <w:spacing w:after="0" w:line="240" w:lineRule="auto"/>
              <w:ind w:left="532"/>
              <w:rPr>
                <w:rFonts w:ascii="Arial" w:eastAsia="Arial" w:hAnsi="Arial" w:cs="Arial"/>
                <w:lang w:val="en-US"/>
              </w:rPr>
            </w:pPr>
            <w:r w:rsidRPr="0008360B">
              <w:t>£9</w:t>
            </w:r>
            <w:r w:rsidR="00E44CC9">
              <w:t>9,980</w:t>
            </w:r>
          </w:p>
        </w:tc>
        <w:tc>
          <w:tcPr>
            <w:tcW w:w="2492" w:type="dxa"/>
          </w:tcPr>
          <w:p w14:paraId="61AA4F79" w14:textId="1FE37DD5" w:rsidR="00424CB8" w:rsidRPr="00190577" w:rsidRDefault="00424CB8" w:rsidP="00424CB8">
            <w:pPr>
              <w:spacing w:after="0" w:line="240" w:lineRule="auto"/>
              <w:ind w:left="578"/>
              <w:rPr>
                <w:rFonts w:ascii="Arial" w:eastAsia="Arial" w:hAnsi="Arial" w:cs="Arial"/>
                <w:lang w:val="en-US"/>
              </w:rPr>
            </w:pPr>
            <w:r w:rsidRPr="0008360B">
              <w:t>£9</w:t>
            </w:r>
            <w:r w:rsidR="00447BFB">
              <w:t>7,536</w:t>
            </w:r>
          </w:p>
        </w:tc>
      </w:tr>
      <w:tr w:rsidR="00424CB8" w:rsidRPr="00190577" w14:paraId="45347DBE" w14:textId="77777777" w:rsidTr="00772951">
        <w:trPr>
          <w:trHeight w:hRule="exact" w:val="485"/>
        </w:trPr>
        <w:tc>
          <w:tcPr>
            <w:tcW w:w="2091" w:type="dxa"/>
          </w:tcPr>
          <w:p w14:paraId="6DECD4EC" w14:textId="77777777" w:rsidR="00424CB8" w:rsidRPr="00190577" w:rsidRDefault="00424CB8" w:rsidP="00424CB8">
            <w:pPr>
              <w:spacing w:after="0" w:line="140" w:lineRule="exact"/>
              <w:rPr>
                <w:rFonts w:ascii="Times New Roman" w:eastAsia="Times New Roman" w:hAnsi="Times New Roman" w:cs="Times New Roman"/>
                <w:sz w:val="14"/>
                <w:szCs w:val="14"/>
                <w:lang w:val="en-US"/>
              </w:rPr>
            </w:pPr>
          </w:p>
          <w:p w14:paraId="31B149E3" w14:textId="6C45AE91" w:rsidR="00424CB8" w:rsidRPr="00190577" w:rsidRDefault="00424CB8" w:rsidP="00424CB8">
            <w:pPr>
              <w:spacing w:after="0" w:line="240" w:lineRule="auto"/>
              <w:ind w:left="662" w:right="665"/>
              <w:jc w:val="center"/>
              <w:rPr>
                <w:rFonts w:ascii="Arial" w:eastAsia="Arial" w:hAnsi="Arial" w:cs="Arial"/>
                <w:lang w:val="en-US"/>
              </w:rPr>
            </w:pPr>
            <w:r w:rsidRPr="00190577">
              <w:rPr>
                <w:rFonts w:ascii="Arial" w:eastAsia="Arial" w:hAnsi="Arial" w:cs="Arial"/>
                <w:w w:val="99"/>
                <w:lang w:val="en-US"/>
              </w:rPr>
              <w:t>31</w:t>
            </w:r>
            <w:r w:rsidR="00772951">
              <w:rPr>
                <w:rFonts w:ascii="Arial" w:eastAsia="Arial" w:hAnsi="Arial" w:cs="Arial"/>
                <w:w w:val="99"/>
                <w:lang w:val="en-US"/>
              </w:rPr>
              <w:t>*</w:t>
            </w:r>
          </w:p>
        </w:tc>
        <w:tc>
          <w:tcPr>
            <w:tcW w:w="2440" w:type="dxa"/>
          </w:tcPr>
          <w:p w14:paraId="796C4F85" w14:textId="5DE7C75A" w:rsidR="00424CB8" w:rsidRPr="00190577" w:rsidRDefault="00424CB8" w:rsidP="00424CB8">
            <w:pPr>
              <w:spacing w:after="0" w:line="240" w:lineRule="auto"/>
              <w:ind w:left="577"/>
              <w:rPr>
                <w:rFonts w:ascii="Arial" w:eastAsia="Arial" w:hAnsi="Arial" w:cs="Arial"/>
                <w:lang w:val="en-US"/>
              </w:rPr>
            </w:pPr>
            <w:r w:rsidRPr="0008360B">
              <w:t>£10</w:t>
            </w:r>
            <w:r w:rsidR="00623264">
              <w:t>6</w:t>
            </w:r>
            <w:r w:rsidR="00772951">
              <w:t>,</w:t>
            </w:r>
            <w:r w:rsidR="00623264">
              <w:t>476</w:t>
            </w:r>
          </w:p>
        </w:tc>
        <w:tc>
          <w:tcPr>
            <w:tcW w:w="2266" w:type="dxa"/>
          </w:tcPr>
          <w:p w14:paraId="15D3E822" w14:textId="5BC7EF7B" w:rsidR="00424CB8" w:rsidRPr="00190577" w:rsidRDefault="00424CB8" w:rsidP="00424CB8">
            <w:pPr>
              <w:spacing w:after="0" w:line="240" w:lineRule="auto"/>
              <w:ind w:left="532"/>
              <w:rPr>
                <w:rFonts w:ascii="Arial" w:eastAsia="Arial" w:hAnsi="Arial" w:cs="Arial"/>
                <w:lang w:val="en-US"/>
              </w:rPr>
            </w:pPr>
            <w:r w:rsidRPr="0008360B">
              <w:t>£</w:t>
            </w:r>
            <w:r w:rsidR="00E44CC9">
              <w:t>101,350</w:t>
            </w:r>
          </w:p>
        </w:tc>
        <w:tc>
          <w:tcPr>
            <w:tcW w:w="2492" w:type="dxa"/>
          </w:tcPr>
          <w:p w14:paraId="7D7D2655" w14:textId="2833E697" w:rsidR="00424CB8" w:rsidRPr="00190577" w:rsidRDefault="00424CB8" w:rsidP="00424CB8">
            <w:pPr>
              <w:spacing w:after="0" w:line="240" w:lineRule="auto"/>
              <w:ind w:left="578"/>
              <w:rPr>
                <w:rFonts w:ascii="Arial" w:eastAsia="Arial" w:hAnsi="Arial" w:cs="Arial"/>
                <w:lang w:val="en-US"/>
              </w:rPr>
            </w:pPr>
            <w:r w:rsidRPr="0008360B">
              <w:t>£9</w:t>
            </w:r>
            <w:r w:rsidR="00447BFB">
              <w:t>8,935</w:t>
            </w:r>
          </w:p>
        </w:tc>
      </w:tr>
      <w:tr w:rsidR="00772951" w:rsidRPr="00190577" w14:paraId="51ED83F7" w14:textId="77777777" w:rsidTr="00772951">
        <w:trPr>
          <w:trHeight w:hRule="exact" w:val="485"/>
        </w:trPr>
        <w:tc>
          <w:tcPr>
            <w:tcW w:w="2091" w:type="dxa"/>
          </w:tcPr>
          <w:p w14:paraId="4BF365B6" w14:textId="77777777" w:rsidR="00772951" w:rsidRDefault="00772951" w:rsidP="00424CB8">
            <w:pPr>
              <w:spacing w:after="0" w:line="140" w:lineRule="exact"/>
              <w:rPr>
                <w:rFonts w:ascii="Times New Roman" w:eastAsia="Times New Roman" w:hAnsi="Times New Roman" w:cs="Times New Roman"/>
                <w:sz w:val="14"/>
                <w:szCs w:val="14"/>
                <w:lang w:val="en-US"/>
              </w:rPr>
            </w:pPr>
          </w:p>
          <w:p w14:paraId="1A9CA876" w14:textId="2C92E362" w:rsidR="00772951" w:rsidRPr="00772951" w:rsidRDefault="00772951" w:rsidP="00424CB8">
            <w:pPr>
              <w:spacing w:after="0" w:line="140" w:lineRule="exact"/>
              <w:rPr>
                <w:rFonts w:ascii="Times New Roman" w:eastAsia="Times New Roman" w:hAnsi="Times New Roman" w:cs="Times New Roman"/>
                <w:lang w:val="en-US"/>
              </w:rPr>
            </w:pPr>
            <w:r>
              <w:rPr>
                <w:rFonts w:ascii="Times New Roman" w:eastAsia="Times New Roman" w:hAnsi="Times New Roman" w:cs="Times New Roman"/>
                <w:sz w:val="14"/>
                <w:szCs w:val="14"/>
                <w:lang w:val="en-US"/>
              </w:rPr>
              <w:t xml:space="preserve">                       </w:t>
            </w:r>
            <w:r>
              <w:rPr>
                <w:rFonts w:ascii="Times New Roman" w:eastAsia="Times New Roman" w:hAnsi="Times New Roman" w:cs="Times New Roman"/>
                <w:lang w:val="en-US"/>
              </w:rPr>
              <w:t>31</w:t>
            </w:r>
          </w:p>
        </w:tc>
        <w:tc>
          <w:tcPr>
            <w:tcW w:w="2440" w:type="dxa"/>
          </w:tcPr>
          <w:p w14:paraId="06F76627" w14:textId="5E09D14A" w:rsidR="00772951" w:rsidRPr="0008360B" w:rsidRDefault="00772951" w:rsidP="00424CB8">
            <w:pPr>
              <w:spacing w:after="0" w:line="240" w:lineRule="auto"/>
              <w:ind w:left="577"/>
            </w:pPr>
            <w:r>
              <w:t>£</w:t>
            </w:r>
            <w:r w:rsidR="00623264">
              <w:t>107,541</w:t>
            </w:r>
          </w:p>
        </w:tc>
        <w:tc>
          <w:tcPr>
            <w:tcW w:w="2266" w:type="dxa"/>
          </w:tcPr>
          <w:p w14:paraId="5C168AE2" w14:textId="27092EF1" w:rsidR="00772951" w:rsidRPr="0008360B" w:rsidRDefault="00E44CC9" w:rsidP="00424CB8">
            <w:pPr>
              <w:spacing w:after="0" w:line="240" w:lineRule="auto"/>
              <w:ind w:left="532"/>
            </w:pPr>
            <w:r>
              <w:t>£102,364</w:t>
            </w:r>
          </w:p>
        </w:tc>
        <w:tc>
          <w:tcPr>
            <w:tcW w:w="2492" w:type="dxa"/>
          </w:tcPr>
          <w:p w14:paraId="67DADA17" w14:textId="1D05C94A" w:rsidR="00772951" w:rsidRPr="0008360B" w:rsidRDefault="00447BFB" w:rsidP="00424CB8">
            <w:pPr>
              <w:spacing w:after="0" w:line="240" w:lineRule="auto"/>
              <w:ind w:left="578"/>
            </w:pPr>
            <w:r>
              <w:t>£99,924</w:t>
            </w:r>
          </w:p>
        </w:tc>
      </w:tr>
      <w:tr w:rsidR="00424CB8" w:rsidRPr="00190577" w14:paraId="616C4F10" w14:textId="77777777" w:rsidTr="00772951">
        <w:trPr>
          <w:trHeight w:hRule="exact" w:val="468"/>
        </w:trPr>
        <w:tc>
          <w:tcPr>
            <w:tcW w:w="2091" w:type="dxa"/>
          </w:tcPr>
          <w:p w14:paraId="09C8CD66" w14:textId="77777777" w:rsidR="00424CB8" w:rsidRPr="00190577" w:rsidRDefault="00424CB8" w:rsidP="00424CB8">
            <w:pPr>
              <w:spacing w:before="4" w:after="0" w:line="120" w:lineRule="exact"/>
              <w:rPr>
                <w:rFonts w:ascii="Times New Roman" w:eastAsia="Times New Roman" w:hAnsi="Times New Roman" w:cs="Times New Roman"/>
                <w:sz w:val="13"/>
                <w:szCs w:val="13"/>
                <w:lang w:val="en-US"/>
              </w:rPr>
            </w:pPr>
          </w:p>
          <w:p w14:paraId="777C80B1" w14:textId="77777777" w:rsidR="00424CB8" w:rsidRPr="00190577" w:rsidRDefault="00424CB8" w:rsidP="00424CB8">
            <w:pPr>
              <w:spacing w:after="0" w:line="240" w:lineRule="auto"/>
              <w:ind w:left="662" w:right="665"/>
              <w:jc w:val="center"/>
              <w:rPr>
                <w:rFonts w:ascii="Arial" w:eastAsia="Arial" w:hAnsi="Arial" w:cs="Arial"/>
                <w:lang w:val="en-US"/>
              </w:rPr>
            </w:pPr>
            <w:r w:rsidRPr="00190577">
              <w:rPr>
                <w:rFonts w:ascii="Arial" w:eastAsia="Arial" w:hAnsi="Arial" w:cs="Arial"/>
                <w:w w:val="99"/>
                <w:lang w:val="en-US"/>
              </w:rPr>
              <w:t>32</w:t>
            </w:r>
          </w:p>
        </w:tc>
        <w:tc>
          <w:tcPr>
            <w:tcW w:w="2440" w:type="dxa"/>
          </w:tcPr>
          <w:p w14:paraId="7E6200CE" w14:textId="0BCB607B" w:rsidR="00424CB8" w:rsidRPr="00190577" w:rsidRDefault="00424CB8" w:rsidP="00424CB8">
            <w:pPr>
              <w:spacing w:after="0" w:line="240" w:lineRule="auto"/>
              <w:ind w:left="577"/>
              <w:rPr>
                <w:rFonts w:ascii="Arial" w:eastAsia="Arial" w:hAnsi="Arial" w:cs="Arial"/>
                <w:lang w:val="en-US"/>
              </w:rPr>
            </w:pPr>
            <w:r w:rsidRPr="0008360B">
              <w:t>£10</w:t>
            </w:r>
            <w:r w:rsidR="00623264">
              <w:t>9,986</w:t>
            </w:r>
          </w:p>
        </w:tc>
        <w:tc>
          <w:tcPr>
            <w:tcW w:w="2266" w:type="dxa"/>
          </w:tcPr>
          <w:p w14:paraId="11F3556B" w14:textId="40BDB456" w:rsidR="00424CB8" w:rsidRPr="00190577" w:rsidRDefault="00424CB8" w:rsidP="00424CB8">
            <w:pPr>
              <w:spacing w:after="0" w:line="240" w:lineRule="auto"/>
              <w:ind w:left="532"/>
              <w:rPr>
                <w:rFonts w:ascii="Arial" w:eastAsia="Arial" w:hAnsi="Arial" w:cs="Arial"/>
                <w:lang w:val="en-US"/>
              </w:rPr>
            </w:pPr>
            <w:r w:rsidRPr="0008360B">
              <w:t>£</w:t>
            </w:r>
            <w:r w:rsidR="00E44CC9">
              <w:t>104,808</w:t>
            </w:r>
          </w:p>
        </w:tc>
        <w:tc>
          <w:tcPr>
            <w:tcW w:w="2492" w:type="dxa"/>
          </w:tcPr>
          <w:p w14:paraId="3F209E79" w14:textId="5B2DD8DE" w:rsidR="00424CB8" w:rsidRPr="00190577" w:rsidRDefault="00424CB8" w:rsidP="00424CB8">
            <w:pPr>
              <w:spacing w:after="0" w:line="240" w:lineRule="auto"/>
              <w:ind w:left="578"/>
              <w:rPr>
                <w:rFonts w:ascii="Arial" w:eastAsia="Arial" w:hAnsi="Arial" w:cs="Arial"/>
                <w:lang w:val="en-US"/>
              </w:rPr>
            </w:pPr>
            <w:r w:rsidRPr="0008360B">
              <w:t>£</w:t>
            </w:r>
            <w:r w:rsidR="00447BFB">
              <w:t>102,376</w:t>
            </w:r>
          </w:p>
        </w:tc>
      </w:tr>
      <w:tr w:rsidR="00424CB8" w:rsidRPr="00190577" w14:paraId="0EB3485E" w14:textId="77777777" w:rsidTr="00772951">
        <w:trPr>
          <w:trHeight w:hRule="exact" w:val="489"/>
        </w:trPr>
        <w:tc>
          <w:tcPr>
            <w:tcW w:w="2091" w:type="dxa"/>
          </w:tcPr>
          <w:p w14:paraId="1322011E" w14:textId="77777777" w:rsidR="00424CB8" w:rsidRPr="00190577" w:rsidRDefault="00424CB8" w:rsidP="00424CB8">
            <w:pPr>
              <w:spacing w:before="5" w:after="0" w:line="140" w:lineRule="exact"/>
              <w:rPr>
                <w:rFonts w:ascii="Times New Roman" w:eastAsia="Times New Roman" w:hAnsi="Times New Roman" w:cs="Times New Roman"/>
                <w:sz w:val="14"/>
                <w:szCs w:val="14"/>
                <w:lang w:val="en-US"/>
              </w:rPr>
            </w:pPr>
          </w:p>
          <w:p w14:paraId="1A918962" w14:textId="77777777" w:rsidR="00424CB8" w:rsidRPr="00190577" w:rsidRDefault="00424CB8" w:rsidP="00424CB8">
            <w:pPr>
              <w:spacing w:after="0" w:line="240" w:lineRule="auto"/>
              <w:ind w:left="662" w:right="665"/>
              <w:jc w:val="center"/>
              <w:rPr>
                <w:rFonts w:ascii="Arial" w:eastAsia="Arial" w:hAnsi="Arial" w:cs="Arial"/>
                <w:lang w:val="en-US"/>
              </w:rPr>
            </w:pPr>
            <w:r w:rsidRPr="00190577">
              <w:rPr>
                <w:rFonts w:ascii="Arial" w:eastAsia="Arial" w:hAnsi="Arial" w:cs="Arial"/>
                <w:w w:val="99"/>
                <w:lang w:val="en-US"/>
              </w:rPr>
              <w:t>33</w:t>
            </w:r>
          </w:p>
        </w:tc>
        <w:tc>
          <w:tcPr>
            <w:tcW w:w="2440" w:type="dxa"/>
          </w:tcPr>
          <w:p w14:paraId="5C5031E4" w14:textId="6E77007C" w:rsidR="00424CB8" w:rsidRPr="00190577" w:rsidRDefault="00424CB8" w:rsidP="00424CB8">
            <w:pPr>
              <w:spacing w:after="0" w:line="240" w:lineRule="auto"/>
              <w:ind w:left="577"/>
              <w:rPr>
                <w:rFonts w:ascii="Arial" w:eastAsia="Arial" w:hAnsi="Arial" w:cs="Arial"/>
                <w:lang w:val="en-US"/>
              </w:rPr>
            </w:pPr>
            <w:r w:rsidRPr="0008360B">
              <w:t>£1</w:t>
            </w:r>
            <w:r w:rsidR="00623264">
              <w:t>12,502</w:t>
            </w:r>
          </w:p>
        </w:tc>
        <w:tc>
          <w:tcPr>
            <w:tcW w:w="2266" w:type="dxa"/>
          </w:tcPr>
          <w:p w14:paraId="374EF841" w14:textId="341AC26D" w:rsidR="00424CB8" w:rsidRPr="00190577" w:rsidRDefault="00424CB8" w:rsidP="00424CB8">
            <w:pPr>
              <w:spacing w:after="0" w:line="240" w:lineRule="auto"/>
              <w:ind w:left="532"/>
              <w:rPr>
                <w:rFonts w:ascii="Arial" w:eastAsia="Arial" w:hAnsi="Arial" w:cs="Arial"/>
                <w:lang w:val="en-US"/>
              </w:rPr>
            </w:pPr>
            <w:r w:rsidRPr="0008360B">
              <w:t>£10</w:t>
            </w:r>
            <w:r w:rsidR="00E44CC9">
              <w:t>7,325</w:t>
            </w:r>
          </w:p>
        </w:tc>
        <w:tc>
          <w:tcPr>
            <w:tcW w:w="2492" w:type="dxa"/>
          </w:tcPr>
          <w:p w14:paraId="6B96AE8D" w14:textId="343493AE" w:rsidR="00424CB8" w:rsidRPr="00190577" w:rsidRDefault="00424CB8" w:rsidP="00424CB8">
            <w:pPr>
              <w:spacing w:after="0" w:line="240" w:lineRule="auto"/>
              <w:ind w:left="578"/>
              <w:rPr>
                <w:rFonts w:ascii="Arial" w:eastAsia="Arial" w:hAnsi="Arial" w:cs="Arial"/>
                <w:lang w:val="en-US"/>
              </w:rPr>
            </w:pPr>
            <w:r w:rsidRPr="0008360B">
              <w:t>£</w:t>
            </w:r>
            <w:r w:rsidR="00447BFB">
              <w:t>104,887</w:t>
            </w:r>
          </w:p>
        </w:tc>
      </w:tr>
      <w:tr w:rsidR="00424CB8" w:rsidRPr="00190577" w14:paraId="18FE9710" w14:textId="77777777" w:rsidTr="00772951">
        <w:trPr>
          <w:trHeight w:hRule="exact" w:val="468"/>
        </w:trPr>
        <w:tc>
          <w:tcPr>
            <w:tcW w:w="2091" w:type="dxa"/>
          </w:tcPr>
          <w:p w14:paraId="0EEBFC6B" w14:textId="77777777" w:rsidR="00424CB8" w:rsidRPr="00190577" w:rsidRDefault="00424CB8" w:rsidP="00424CB8">
            <w:pPr>
              <w:spacing w:before="4" w:after="0" w:line="120" w:lineRule="exact"/>
              <w:rPr>
                <w:rFonts w:ascii="Times New Roman" w:eastAsia="Times New Roman" w:hAnsi="Times New Roman" w:cs="Times New Roman"/>
                <w:sz w:val="13"/>
                <w:szCs w:val="13"/>
                <w:lang w:val="en-US"/>
              </w:rPr>
            </w:pPr>
          </w:p>
          <w:p w14:paraId="0E3F462D" w14:textId="77777777" w:rsidR="00424CB8" w:rsidRPr="00190577" w:rsidRDefault="00424CB8" w:rsidP="00424CB8">
            <w:pPr>
              <w:spacing w:after="0" w:line="240" w:lineRule="auto"/>
              <w:ind w:left="662" w:right="665"/>
              <w:jc w:val="center"/>
              <w:rPr>
                <w:rFonts w:ascii="Arial" w:eastAsia="Arial" w:hAnsi="Arial" w:cs="Arial"/>
                <w:lang w:val="en-US"/>
              </w:rPr>
            </w:pPr>
            <w:r w:rsidRPr="00190577">
              <w:rPr>
                <w:rFonts w:ascii="Arial" w:eastAsia="Arial" w:hAnsi="Arial" w:cs="Arial"/>
                <w:w w:val="99"/>
                <w:lang w:val="en-US"/>
              </w:rPr>
              <w:t>34</w:t>
            </w:r>
          </w:p>
        </w:tc>
        <w:tc>
          <w:tcPr>
            <w:tcW w:w="2440" w:type="dxa"/>
          </w:tcPr>
          <w:p w14:paraId="2C73F3C1" w14:textId="31A2D84D" w:rsidR="00424CB8" w:rsidRPr="00190577" w:rsidRDefault="00424CB8" w:rsidP="00424CB8">
            <w:pPr>
              <w:spacing w:after="0" w:line="240" w:lineRule="auto"/>
              <w:ind w:left="577"/>
              <w:rPr>
                <w:rFonts w:ascii="Arial" w:eastAsia="Arial" w:hAnsi="Arial" w:cs="Arial"/>
                <w:lang w:val="en-US"/>
              </w:rPr>
            </w:pPr>
            <w:r w:rsidRPr="0008360B">
              <w:t>£1</w:t>
            </w:r>
            <w:r w:rsidR="00623264">
              <w:t>15,062</w:t>
            </w:r>
          </w:p>
        </w:tc>
        <w:tc>
          <w:tcPr>
            <w:tcW w:w="2266" w:type="dxa"/>
          </w:tcPr>
          <w:p w14:paraId="7BA51774" w14:textId="48BC7D83" w:rsidR="00424CB8" w:rsidRPr="00190577" w:rsidRDefault="00424CB8" w:rsidP="00424CB8">
            <w:pPr>
              <w:spacing w:after="0" w:line="240" w:lineRule="auto"/>
              <w:ind w:left="532"/>
              <w:rPr>
                <w:rFonts w:ascii="Arial" w:eastAsia="Arial" w:hAnsi="Arial" w:cs="Arial"/>
                <w:lang w:val="en-US"/>
              </w:rPr>
            </w:pPr>
            <w:r w:rsidRPr="0008360B">
              <w:t>£10</w:t>
            </w:r>
            <w:r w:rsidR="00E44CC9">
              <w:t>9,884</w:t>
            </w:r>
          </w:p>
        </w:tc>
        <w:tc>
          <w:tcPr>
            <w:tcW w:w="2492" w:type="dxa"/>
          </w:tcPr>
          <w:p w14:paraId="0781C8BC" w14:textId="768594C7" w:rsidR="00424CB8" w:rsidRPr="00190577" w:rsidRDefault="00424CB8" w:rsidP="00424CB8">
            <w:pPr>
              <w:spacing w:after="0" w:line="240" w:lineRule="auto"/>
              <w:ind w:left="578"/>
              <w:rPr>
                <w:rFonts w:ascii="Arial" w:eastAsia="Arial" w:hAnsi="Arial" w:cs="Arial"/>
                <w:lang w:val="en-US"/>
              </w:rPr>
            </w:pPr>
            <w:r w:rsidRPr="0008360B">
              <w:t>£10</w:t>
            </w:r>
            <w:r w:rsidR="00447BFB">
              <w:t>7,446</w:t>
            </w:r>
          </w:p>
        </w:tc>
      </w:tr>
      <w:tr w:rsidR="00424CB8" w:rsidRPr="00190577" w14:paraId="62D60E54" w14:textId="77777777" w:rsidTr="00772951">
        <w:trPr>
          <w:trHeight w:hRule="exact" w:val="484"/>
        </w:trPr>
        <w:tc>
          <w:tcPr>
            <w:tcW w:w="2091" w:type="dxa"/>
          </w:tcPr>
          <w:p w14:paraId="79F5EE37" w14:textId="77777777" w:rsidR="00424CB8" w:rsidRPr="00190577" w:rsidRDefault="00424CB8" w:rsidP="00424CB8">
            <w:pPr>
              <w:spacing w:before="8" w:after="0" w:line="120" w:lineRule="exact"/>
              <w:rPr>
                <w:rFonts w:ascii="Times New Roman" w:eastAsia="Times New Roman" w:hAnsi="Times New Roman" w:cs="Times New Roman"/>
                <w:sz w:val="13"/>
                <w:szCs w:val="13"/>
                <w:lang w:val="en-US"/>
              </w:rPr>
            </w:pPr>
          </w:p>
          <w:p w14:paraId="6AC0B707" w14:textId="15E59D63" w:rsidR="00424CB8" w:rsidRPr="00190577" w:rsidRDefault="00424CB8" w:rsidP="00424CB8">
            <w:pPr>
              <w:spacing w:after="0" w:line="240" w:lineRule="auto"/>
              <w:ind w:left="662" w:right="665"/>
              <w:jc w:val="center"/>
              <w:rPr>
                <w:rFonts w:ascii="Arial" w:eastAsia="Arial" w:hAnsi="Arial" w:cs="Arial"/>
                <w:lang w:val="en-US"/>
              </w:rPr>
            </w:pPr>
            <w:r w:rsidRPr="00190577">
              <w:rPr>
                <w:rFonts w:ascii="Arial" w:eastAsia="Arial" w:hAnsi="Arial" w:cs="Arial"/>
                <w:w w:val="99"/>
                <w:lang w:val="en-US"/>
              </w:rPr>
              <w:t>35</w:t>
            </w:r>
            <w:r w:rsidR="00623264">
              <w:rPr>
                <w:rFonts w:ascii="Arial" w:eastAsia="Arial" w:hAnsi="Arial" w:cs="Arial"/>
                <w:w w:val="99"/>
                <w:lang w:val="en-US"/>
              </w:rPr>
              <w:t>*</w:t>
            </w:r>
          </w:p>
        </w:tc>
        <w:tc>
          <w:tcPr>
            <w:tcW w:w="2440" w:type="dxa"/>
          </w:tcPr>
          <w:p w14:paraId="7E3A7BE7" w14:textId="5809E283" w:rsidR="00424CB8" w:rsidRPr="00190577" w:rsidRDefault="00424CB8" w:rsidP="00424CB8">
            <w:pPr>
              <w:spacing w:after="0" w:line="240" w:lineRule="auto"/>
              <w:ind w:left="577"/>
              <w:rPr>
                <w:rFonts w:ascii="Arial" w:eastAsia="Arial" w:hAnsi="Arial" w:cs="Arial"/>
                <w:lang w:val="en-US"/>
              </w:rPr>
            </w:pPr>
            <w:r w:rsidRPr="0008360B">
              <w:t>£11</w:t>
            </w:r>
            <w:r w:rsidR="00623264">
              <w:t>6,535</w:t>
            </w:r>
          </w:p>
        </w:tc>
        <w:tc>
          <w:tcPr>
            <w:tcW w:w="2266" w:type="dxa"/>
          </w:tcPr>
          <w:p w14:paraId="1B0CCA1E" w14:textId="2B633E22" w:rsidR="00424CB8" w:rsidRPr="00190577" w:rsidRDefault="00424CB8" w:rsidP="00424CB8">
            <w:pPr>
              <w:spacing w:after="0" w:line="240" w:lineRule="auto"/>
              <w:ind w:left="532"/>
              <w:rPr>
                <w:rFonts w:ascii="Arial" w:eastAsia="Arial" w:hAnsi="Arial" w:cs="Arial"/>
                <w:lang w:val="en-US"/>
              </w:rPr>
            </w:pPr>
            <w:r w:rsidRPr="0008360B">
              <w:t>£1</w:t>
            </w:r>
            <w:r w:rsidR="00E44CC9">
              <w:t>11,406</w:t>
            </w:r>
          </w:p>
        </w:tc>
        <w:tc>
          <w:tcPr>
            <w:tcW w:w="2492" w:type="dxa"/>
          </w:tcPr>
          <w:p w14:paraId="54B29A4B" w14:textId="6D31BCE4" w:rsidR="00424CB8" w:rsidRPr="00190577" w:rsidRDefault="00424CB8" w:rsidP="00424CB8">
            <w:pPr>
              <w:spacing w:after="0" w:line="240" w:lineRule="auto"/>
              <w:ind w:left="578"/>
              <w:rPr>
                <w:rFonts w:ascii="Arial" w:eastAsia="Arial" w:hAnsi="Arial" w:cs="Arial"/>
                <w:lang w:val="en-US"/>
              </w:rPr>
            </w:pPr>
            <w:r w:rsidRPr="0008360B">
              <w:t>£1</w:t>
            </w:r>
            <w:r w:rsidR="00447BFB">
              <w:t>08,995</w:t>
            </w:r>
          </w:p>
        </w:tc>
      </w:tr>
      <w:tr w:rsidR="00623264" w:rsidRPr="00190577" w14:paraId="026834B3" w14:textId="77777777" w:rsidTr="00772951">
        <w:trPr>
          <w:trHeight w:hRule="exact" w:val="484"/>
        </w:trPr>
        <w:tc>
          <w:tcPr>
            <w:tcW w:w="2091" w:type="dxa"/>
          </w:tcPr>
          <w:p w14:paraId="7729CACA" w14:textId="77777777" w:rsidR="00623264" w:rsidRDefault="00623264" w:rsidP="00424CB8">
            <w:pPr>
              <w:spacing w:before="8" w:after="0" w:line="120" w:lineRule="exact"/>
              <w:rPr>
                <w:rFonts w:ascii="Times New Roman" w:eastAsia="Times New Roman" w:hAnsi="Times New Roman" w:cs="Times New Roman"/>
                <w:sz w:val="13"/>
                <w:szCs w:val="13"/>
                <w:lang w:val="en-US"/>
              </w:rPr>
            </w:pPr>
          </w:p>
          <w:p w14:paraId="634CAEBB" w14:textId="77777777" w:rsidR="00623264" w:rsidRDefault="00623264" w:rsidP="00424CB8">
            <w:pPr>
              <w:spacing w:before="8" w:after="0" w:line="120" w:lineRule="exact"/>
              <w:rPr>
                <w:rFonts w:ascii="Times New Roman" w:eastAsia="Times New Roman" w:hAnsi="Times New Roman" w:cs="Times New Roman"/>
                <w:sz w:val="13"/>
                <w:szCs w:val="13"/>
                <w:lang w:val="en-US"/>
              </w:rPr>
            </w:pPr>
            <w:r>
              <w:rPr>
                <w:rFonts w:ascii="Times New Roman" w:eastAsia="Times New Roman" w:hAnsi="Times New Roman" w:cs="Times New Roman"/>
                <w:sz w:val="13"/>
                <w:szCs w:val="13"/>
                <w:lang w:val="en-US"/>
              </w:rPr>
              <w:t xml:space="preserve">                       </w:t>
            </w:r>
          </w:p>
          <w:p w14:paraId="0E8057A9" w14:textId="613F9646" w:rsidR="00623264" w:rsidRPr="00623264" w:rsidRDefault="00623264" w:rsidP="00424CB8">
            <w:pPr>
              <w:spacing w:before="8" w:after="0" w:line="120" w:lineRule="exact"/>
              <w:rPr>
                <w:rFonts w:ascii="Times New Roman" w:eastAsia="Times New Roman" w:hAnsi="Times New Roman" w:cs="Times New Roman"/>
                <w:lang w:val="en-US"/>
              </w:rPr>
            </w:pPr>
            <w:r>
              <w:rPr>
                <w:rFonts w:ascii="Times New Roman" w:eastAsia="Times New Roman" w:hAnsi="Times New Roman" w:cs="Times New Roman"/>
                <w:sz w:val="13"/>
                <w:szCs w:val="13"/>
                <w:lang w:val="en-US"/>
              </w:rPr>
              <w:t xml:space="preserve">                          </w:t>
            </w:r>
            <w:r>
              <w:rPr>
                <w:rFonts w:ascii="Times New Roman" w:eastAsia="Times New Roman" w:hAnsi="Times New Roman" w:cs="Times New Roman"/>
                <w:lang w:val="en-US"/>
              </w:rPr>
              <w:t>35</w:t>
            </w:r>
          </w:p>
        </w:tc>
        <w:tc>
          <w:tcPr>
            <w:tcW w:w="2440" w:type="dxa"/>
          </w:tcPr>
          <w:p w14:paraId="6CAF98F4" w14:textId="73FBC502" w:rsidR="00623264" w:rsidRPr="0008360B" w:rsidRDefault="00623264" w:rsidP="00424CB8">
            <w:pPr>
              <w:spacing w:after="0" w:line="240" w:lineRule="auto"/>
              <w:ind w:left="577"/>
            </w:pPr>
            <w:r>
              <w:t>£117,700</w:t>
            </w:r>
          </w:p>
        </w:tc>
        <w:tc>
          <w:tcPr>
            <w:tcW w:w="2266" w:type="dxa"/>
          </w:tcPr>
          <w:p w14:paraId="278BA913" w14:textId="6EFB565E" w:rsidR="00623264" w:rsidRPr="0008360B" w:rsidRDefault="00E44CC9" w:rsidP="00424CB8">
            <w:pPr>
              <w:spacing w:after="0" w:line="240" w:lineRule="auto"/>
              <w:ind w:left="532"/>
            </w:pPr>
            <w:r>
              <w:t>£112,519</w:t>
            </w:r>
          </w:p>
        </w:tc>
        <w:tc>
          <w:tcPr>
            <w:tcW w:w="2492" w:type="dxa"/>
          </w:tcPr>
          <w:p w14:paraId="33E20F0D" w14:textId="0B039397" w:rsidR="00623264" w:rsidRPr="0008360B" w:rsidRDefault="00E44CC9" w:rsidP="00424CB8">
            <w:pPr>
              <w:spacing w:after="0" w:line="240" w:lineRule="auto"/>
              <w:ind w:left="578"/>
            </w:pPr>
            <w:r>
              <w:t>£110,085</w:t>
            </w:r>
          </w:p>
        </w:tc>
      </w:tr>
      <w:tr w:rsidR="00424CB8" w:rsidRPr="00190577" w14:paraId="1995FED5" w14:textId="77777777" w:rsidTr="00772951">
        <w:trPr>
          <w:trHeight w:hRule="exact" w:val="468"/>
        </w:trPr>
        <w:tc>
          <w:tcPr>
            <w:tcW w:w="2091" w:type="dxa"/>
          </w:tcPr>
          <w:p w14:paraId="48F0999C" w14:textId="77777777" w:rsidR="00424CB8" w:rsidRPr="00190577" w:rsidRDefault="00424CB8" w:rsidP="00424CB8">
            <w:pPr>
              <w:spacing w:before="4" w:after="0" w:line="120" w:lineRule="exact"/>
              <w:rPr>
                <w:rFonts w:ascii="Times New Roman" w:eastAsia="Times New Roman" w:hAnsi="Times New Roman" w:cs="Times New Roman"/>
                <w:sz w:val="13"/>
                <w:szCs w:val="13"/>
                <w:lang w:val="en-US"/>
              </w:rPr>
            </w:pPr>
          </w:p>
          <w:p w14:paraId="5141E17E" w14:textId="77777777" w:rsidR="00424CB8" w:rsidRPr="00190577" w:rsidRDefault="00424CB8" w:rsidP="00424CB8">
            <w:pPr>
              <w:spacing w:after="0" w:line="240" w:lineRule="auto"/>
              <w:ind w:left="662" w:right="665"/>
              <w:jc w:val="center"/>
              <w:rPr>
                <w:rFonts w:ascii="Arial" w:eastAsia="Arial" w:hAnsi="Arial" w:cs="Arial"/>
                <w:lang w:val="en-US"/>
              </w:rPr>
            </w:pPr>
            <w:r w:rsidRPr="00190577">
              <w:rPr>
                <w:rFonts w:ascii="Arial" w:eastAsia="Arial" w:hAnsi="Arial" w:cs="Arial"/>
                <w:w w:val="99"/>
                <w:lang w:val="en-US"/>
              </w:rPr>
              <w:t>36</w:t>
            </w:r>
          </w:p>
        </w:tc>
        <w:tc>
          <w:tcPr>
            <w:tcW w:w="2440" w:type="dxa"/>
          </w:tcPr>
          <w:p w14:paraId="67748739" w14:textId="64B81203" w:rsidR="00424CB8" w:rsidRPr="00190577" w:rsidRDefault="00424CB8" w:rsidP="00424CB8">
            <w:pPr>
              <w:spacing w:after="0" w:line="240" w:lineRule="auto"/>
              <w:ind w:left="520"/>
              <w:rPr>
                <w:rFonts w:ascii="Arial" w:eastAsia="Arial" w:hAnsi="Arial" w:cs="Arial"/>
                <w:lang w:val="en-US"/>
              </w:rPr>
            </w:pPr>
            <w:r w:rsidRPr="0008360B">
              <w:t>£1</w:t>
            </w:r>
            <w:r w:rsidR="00623264">
              <w:t>20,389</w:t>
            </w:r>
          </w:p>
        </w:tc>
        <w:tc>
          <w:tcPr>
            <w:tcW w:w="2266" w:type="dxa"/>
          </w:tcPr>
          <w:p w14:paraId="1B18D1D3" w14:textId="43B8D734" w:rsidR="00424CB8" w:rsidRPr="00190577" w:rsidRDefault="00424CB8" w:rsidP="00424CB8">
            <w:pPr>
              <w:spacing w:after="0" w:line="240" w:lineRule="auto"/>
              <w:ind w:left="532"/>
              <w:rPr>
                <w:rFonts w:ascii="Arial" w:eastAsia="Arial" w:hAnsi="Arial" w:cs="Arial"/>
                <w:lang w:val="en-US"/>
              </w:rPr>
            </w:pPr>
            <w:r w:rsidRPr="0008360B">
              <w:t>£1</w:t>
            </w:r>
            <w:r w:rsidR="00E44CC9">
              <w:t>15,210</w:t>
            </w:r>
          </w:p>
        </w:tc>
        <w:tc>
          <w:tcPr>
            <w:tcW w:w="2492" w:type="dxa"/>
          </w:tcPr>
          <w:p w14:paraId="22365635" w14:textId="4876BD45" w:rsidR="00424CB8" w:rsidRPr="00190577" w:rsidRDefault="00424CB8" w:rsidP="00424CB8">
            <w:pPr>
              <w:spacing w:after="0" w:line="240" w:lineRule="auto"/>
              <w:ind w:left="578"/>
              <w:rPr>
                <w:rFonts w:ascii="Arial" w:eastAsia="Arial" w:hAnsi="Arial" w:cs="Arial"/>
                <w:lang w:val="en-US"/>
              </w:rPr>
            </w:pPr>
            <w:r w:rsidRPr="0008360B">
              <w:t>£</w:t>
            </w:r>
            <w:r w:rsidR="00E44CC9">
              <w:t>112,774</w:t>
            </w:r>
          </w:p>
        </w:tc>
      </w:tr>
      <w:tr w:rsidR="00424CB8" w:rsidRPr="00190577" w14:paraId="7BF61A1C" w14:textId="77777777" w:rsidTr="00772951">
        <w:trPr>
          <w:trHeight w:hRule="exact" w:val="489"/>
        </w:trPr>
        <w:tc>
          <w:tcPr>
            <w:tcW w:w="2091" w:type="dxa"/>
          </w:tcPr>
          <w:p w14:paraId="2A5DE11C" w14:textId="77777777" w:rsidR="00424CB8" w:rsidRPr="00190577" w:rsidRDefault="00424CB8" w:rsidP="00424CB8">
            <w:pPr>
              <w:spacing w:before="3" w:after="0" w:line="140" w:lineRule="exact"/>
              <w:rPr>
                <w:rFonts w:ascii="Times New Roman" w:eastAsia="Times New Roman" w:hAnsi="Times New Roman" w:cs="Times New Roman"/>
                <w:sz w:val="14"/>
                <w:szCs w:val="14"/>
                <w:lang w:val="en-US"/>
              </w:rPr>
            </w:pPr>
          </w:p>
          <w:p w14:paraId="6E91BDB2" w14:textId="77777777" w:rsidR="00424CB8" w:rsidRPr="00190577" w:rsidRDefault="00424CB8" w:rsidP="00424CB8">
            <w:pPr>
              <w:spacing w:after="0" w:line="240" w:lineRule="auto"/>
              <w:ind w:left="662" w:right="665"/>
              <w:jc w:val="center"/>
              <w:rPr>
                <w:rFonts w:ascii="Arial" w:eastAsia="Arial" w:hAnsi="Arial" w:cs="Arial"/>
                <w:lang w:val="en-US"/>
              </w:rPr>
            </w:pPr>
            <w:r w:rsidRPr="00190577">
              <w:rPr>
                <w:rFonts w:ascii="Arial" w:eastAsia="Arial" w:hAnsi="Arial" w:cs="Arial"/>
                <w:w w:val="99"/>
                <w:lang w:val="en-US"/>
              </w:rPr>
              <w:t>37</w:t>
            </w:r>
          </w:p>
        </w:tc>
        <w:tc>
          <w:tcPr>
            <w:tcW w:w="2440" w:type="dxa"/>
          </w:tcPr>
          <w:p w14:paraId="68273D4A" w14:textId="49F4BFE0" w:rsidR="00424CB8" w:rsidRPr="00190577" w:rsidRDefault="00424CB8" w:rsidP="00424CB8">
            <w:pPr>
              <w:spacing w:after="0" w:line="240" w:lineRule="auto"/>
              <w:ind w:left="520"/>
              <w:rPr>
                <w:rFonts w:ascii="Arial" w:eastAsia="Arial" w:hAnsi="Arial" w:cs="Arial"/>
                <w:lang w:val="en-US"/>
              </w:rPr>
            </w:pPr>
            <w:r w:rsidRPr="0008360B">
              <w:t>£</w:t>
            </w:r>
            <w:r w:rsidR="00623264">
              <w:t>123,168</w:t>
            </w:r>
          </w:p>
        </w:tc>
        <w:tc>
          <w:tcPr>
            <w:tcW w:w="2266" w:type="dxa"/>
          </w:tcPr>
          <w:p w14:paraId="438911E9" w14:textId="140D6EB0" w:rsidR="00424CB8" w:rsidRPr="00190577" w:rsidRDefault="00424CB8" w:rsidP="00424CB8">
            <w:pPr>
              <w:spacing w:after="0" w:line="240" w:lineRule="auto"/>
              <w:ind w:left="532"/>
              <w:rPr>
                <w:rFonts w:ascii="Arial" w:eastAsia="Arial" w:hAnsi="Arial" w:cs="Arial"/>
                <w:lang w:val="en-US"/>
              </w:rPr>
            </w:pPr>
            <w:r w:rsidRPr="0008360B">
              <w:t>£1</w:t>
            </w:r>
            <w:r w:rsidR="00E44CC9">
              <w:t>17,987</w:t>
            </w:r>
          </w:p>
        </w:tc>
        <w:tc>
          <w:tcPr>
            <w:tcW w:w="2492" w:type="dxa"/>
          </w:tcPr>
          <w:p w14:paraId="7C810051" w14:textId="1FDFACE4" w:rsidR="00424CB8" w:rsidRPr="00190577" w:rsidRDefault="00424CB8" w:rsidP="00424CB8">
            <w:pPr>
              <w:spacing w:after="0" w:line="240" w:lineRule="auto"/>
              <w:ind w:left="578"/>
              <w:rPr>
                <w:rFonts w:ascii="Arial" w:eastAsia="Arial" w:hAnsi="Arial" w:cs="Arial"/>
                <w:lang w:val="en-US"/>
              </w:rPr>
            </w:pPr>
            <w:r w:rsidRPr="0008360B">
              <w:t>£1</w:t>
            </w:r>
            <w:r w:rsidR="00E44CC9">
              <w:t>15,547</w:t>
            </w:r>
          </w:p>
        </w:tc>
      </w:tr>
      <w:tr w:rsidR="00424CB8" w:rsidRPr="00190577" w14:paraId="1F3F424A" w14:textId="77777777" w:rsidTr="00772951">
        <w:trPr>
          <w:trHeight w:hRule="exact" w:val="468"/>
        </w:trPr>
        <w:tc>
          <w:tcPr>
            <w:tcW w:w="2091" w:type="dxa"/>
          </w:tcPr>
          <w:p w14:paraId="2B549996" w14:textId="77777777" w:rsidR="00424CB8" w:rsidRPr="00190577" w:rsidRDefault="00424CB8" w:rsidP="00424CB8">
            <w:pPr>
              <w:spacing w:before="4" w:after="0" w:line="120" w:lineRule="exact"/>
              <w:rPr>
                <w:rFonts w:ascii="Times New Roman" w:eastAsia="Times New Roman" w:hAnsi="Times New Roman" w:cs="Times New Roman"/>
                <w:sz w:val="13"/>
                <w:szCs w:val="13"/>
                <w:lang w:val="en-US"/>
              </w:rPr>
            </w:pPr>
          </w:p>
          <w:p w14:paraId="6794DB3E" w14:textId="77777777" w:rsidR="00424CB8" w:rsidRPr="00190577" w:rsidRDefault="00424CB8" w:rsidP="00424CB8">
            <w:pPr>
              <w:spacing w:after="0" w:line="240" w:lineRule="auto"/>
              <w:ind w:left="662" w:right="665"/>
              <w:jc w:val="center"/>
              <w:rPr>
                <w:rFonts w:ascii="Arial" w:eastAsia="Arial" w:hAnsi="Arial" w:cs="Arial"/>
                <w:lang w:val="en-US"/>
              </w:rPr>
            </w:pPr>
            <w:r w:rsidRPr="00190577">
              <w:rPr>
                <w:rFonts w:ascii="Arial" w:eastAsia="Arial" w:hAnsi="Arial" w:cs="Arial"/>
                <w:w w:val="99"/>
                <w:lang w:val="en-US"/>
              </w:rPr>
              <w:t>38</w:t>
            </w:r>
          </w:p>
        </w:tc>
        <w:tc>
          <w:tcPr>
            <w:tcW w:w="2440" w:type="dxa"/>
          </w:tcPr>
          <w:p w14:paraId="54ABCBDD" w14:textId="58EA1B5C" w:rsidR="00424CB8" w:rsidRPr="00190577" w:rsidRDefault="00424CB8" w:rsidP="00424CB8">
            <w:pPr>
              <w:spacing w:after="0" w:line="240" w:lineRule="auto"/>
              <w:ind w:left="520"/>
              <w:rPr>
                <w:rFonts w:ascii="Arial" w:eastAsia="Arial" w:hAnsi="Arial" w:cs="Arial"/>
                <w:lang w:val="en-US"/>
              </w:rPr>
            </w:pPr>
            <w:r w:rsidRPr="0008360B">
              <w:t>£1</w:t>
            </w:r>
            <w:r w:rsidR="00623264">
              <w:t>25,988</w:t>
            </w:r>
          </w:p>
        </w:tc>
        <w:tc>
          <w:tcPr>
            <w:tcW w:w="2266" w:type="dxa"/>
          </w:tcPr>
          <w:p w14:paraId="13644C25" w14:textId="740D056D" w:rsidR="00424CB8" w:rsidRPr="00190577" w:rsidRDefault="00424CB8" w:rsidP="00424CB8">
            <w:pPr>
              <w:spacing w:after="0" w:line="240" w:lineRule="auto"/>
              <w:ind w:left="474"/>
              <w:rPr>
                <w:rFonts w:ascii="Arial" w:eastAsia="Arial" w:hAnsi="Arial" w:cs="Arial"/>
                <w:lang w:val="en-US"/>
              </w:rPr>
            </w:pPr>
            <w:r w:rsidRPr="0008360B">
              <w:t>£1</w:t>
            </w:r>
            <w:r w:rsidR="00E44CC9">
              <w:t>20,813</w:t>
            </w:r>
          </w:p>
        </w:tc>
        <w:tc>
          <w:tcPr>
            <w:tcW w:w="2492" w:type="dxa"/>
          </w:tcPr>
          <w:p w14:paraId="09C9D6BA" w14:textId="12736ED8" w:rsidR="00424CB8" w:rsidRPr="00190577" w:rsidRDefault="00424CB8" w:rsidP="00424CB8">
            <w:pPr>
              <w:spacing w:after="0" w:line="240" w:lineRule="auto"/>
              <w:ind w:left="578"/>
              <w:rPr>
                <w:rFonts w:ascii="Arial" w:eastAsia="Arial" w:hAnsi="Arial" w:cs="Arial"/>
                <w:lang w:val="en-US"/>
              </w:rPr>
            </w:pPr>
            <w:r w:rsidRPr="0008360B">
              <w:t>£</w:t>
            </w:r>
            <w:r w:rsidR="00E44CC9">
              <w:t>118,373</w:t>
            </w:r>
          </w:p>
        </w:tc>
      </w:tr>
      <w:tr w:rsidR="00424CB8" w:rsidRPr="00190577" w14:paraId="2660C5BE" w14:textId="77777777" w:rsidTr="00772951">
        <w:trPr>
          <w:trHeight w:hRule="exact" w:val="462"/>
        </w:trPr>
        <w:tc>
          <w:tcPr>
            <w:tcW w:w="2091" w:type="dxa"/>
          </w:tcPr>
          <w:p w14:paraId="58DEC482" w14:textId="77777777" w:rsidR="00424CB8" w:rsidRPr="00190577" w:rsidRDefault="00424CB8" w:rsidP="00424CB8">
            <w:pPr>
              <w:spacing w:before="9" w:after="0" w:line="100" w:lineRule="exact"/>
              <w:rPr>
                <w:rFonts w:ascii="Times New Roman" w:eastAsia="Times New Roman" w:hAnsi="Times New Roman" w:cs="Times New Roman"/>
                <w:sz w:val="11"/>
                <w:szCs w:val="11"/>
                <w:lang w:val="en-US"/>
              </w:rPr>
            </w:pPr>
          </w:p>
          <w:p w14:paraId="75258ED5" w14:textId="16EAED60" w:rsidR="00424CB8" w:rsidRPr="00190577" w:rsidRDefault="00623264" w:rsidP="00424CB8">
            <w:pPr>
              <w:spacing w:after="0" w:line="240" w:lineRule="auto"/>
              <w:ind w:left="662" w:right="665"/>
              <w:jc w:val="center"/>
              <w:rPr>
                <w:rFonts w:ascii="Arial" w:eastAsia="Arial" w:hAnsi="Arial" w:cs="Arial"/>
                <w:lang w:val="en-US"/>
              </w:rPr>
            </w:pPr>
            <w:r>
              <w:rPr>
                <w:rFonts w:ascii="Arial" w:eastAsia="Arial" w:hAnsi="Arial" w:cs="Arial"/>
                <w:w w:val="99"/>
                <w:lang w:val="en-US"/>
              </w:rPr>
              <w:t xml:space="preserve"> </w:t>
            </w:r>
            <w:r w:rsidR="00424CB8" w:rsidRPr="00190577">
              <w:rPr>
                <w:rFonts w:ascii="Arial" w:eastAsia="Arial" w:hAnsi="Arial" w:cs="Arial"/>
                <w:w w:val="99"/>
                <w:lang w:val="en-US"/>
              </w:rPr>
              <w:t>39</w:t>
            </w:r>
            <w:r>
              <w:rPr>
                <w:rFonts w:ascii="Arial" w:eastAsia="Arial" w:hAnsi="Arial" w:cs="Arial"/>
                <w:w w:val="99"/>
                <w:lang w:val="en-US"/>
              </w:rPr>
              <w:t>*</w:t>
            </w:r>
          </w:p>
        </w:tc>
        <w:tc>
          <w:tcPr>
            <w:tcW w:w="2440" w:type="dxa"/>
          </w:tcPr>
          <w:p w14:paraId="3CE578E4" w14:textId="7327D837" w:rsidR="00424CB8" w:rsidRPr="00190577" w:rsidRDefault="00424CB8" w:rsidP="00424CB8">
            <w:pPr>
              <w:spacing w:after="0" w:line="240" w:lineRule="auto"/>
              <w:ind w:left="520"/>
              <w:rPr>
                <w:rFonts w:ascii="Arial" w:eastAsia="Arial" w:hAnsi="Arial" w:cs="Arial"/>
                <w:lang w:val="en-US"/>
              </w:rPr>
            </w:pPr>
            <w:r w:rsidRPr="0008360B">
              <w:t>£12</w:t>
            </w:r>
            <w:r w:rsidR="00623264">
              <w:t>7,564</w:t>
            </w:r>
          </w:p>
        </w:tc>
        <w:tc>
          <w:tcPr>
            <w:tcW w:w="2266" w:type="dxa"/>
          </w:tcPr>
          <w:p w14:paraId="35F8306B" w14:textId="619AA0A5" w:rsidR="00424CB8" w:rsidRPr="00190577" w:rsidRDefault="00424CB8" w:rsidP="00424CB8">
            <w:pPr>
              <w:spacing w:after="0" w:line="240" w:lineRule="auto"/>
              <w:ind w:left="474"/>
              <w:rPr>
                <w:rFonts w:ascii="Arial" w:eastAsia="Arial" w:hAnsi="Arial" w:cs="Arial"/>
                <w:lang w:val="en-US"/>
              </w:rPr>
            </w:pPr>
            <w:r w:rsidRPr="0008360B">
              <w:t>£1</w:t>
            </w:r>
            <w:r w:rsidR="00E44CC9">
              <w:t>22,437</w:t>
            </w:r>
          </w:p>
        </w:tc>
        <w:tc>
          <w:tcPr>
            <w:tcW w:w="2492" w:type="dxa"/>
          </w:tcPr>
          <w:p w14:paraId="0D663DE2" w14:textId="4EBB381E" w:rsidR="00424CB8" w:rsidRPr="00190577" w:rsidRDefault="00424CB8" w:rsidP="00424CB8">
            <w:pPr>
              <w:spacing w:after="0" w:line="240" w:lineRule="auto"/>
              <w:ind w:left="520"/>
              <w:rPr>
                <w:rFonts w:ascii="Arial" w:eastAsia="Arial" w:hAnsi="Arial" w:cs="Arial"/>
                <w:lang w:val="en-US"/>
              </w:rPr>
            </w:pPr>
            <w:r w:rsidRPr="0008360B">
              <w:t>£1</w:t>
            </w:r>
            <w:r w:rsidR="00E44CC9">
              <w:t>20,021</w:t>
            </w:r>
          </w:p>
        </w:tc>
      </w:tr>
      <w:tr w:rsidR="00623264" w:rsidRPr="00190577" w14:paraId="495C6A1B" w14:textId="77777777" w:rsidTr="00772951">
        <w:trPr>
          <w:trHeight w:hRule="exact" w:val="462"/>
        </w:trPr>
        <w:tc>
          <w:tcPr>
            <w:tcW w:w="2091" w:type="dxa"/>
          </w:tcPr>
          <w:p w14:paraId="5C2C3C12" w14:textId="77777777" w:rsidR="00623264" w:rsidRDefault="00623264" w:rsidP="00424CB8">
            <w:pPr>
              <w:spacing w:before="9" w:after="0" w:line="100" w:lineRule="exact"/>
              <w:rPr>
                <w:rFonts w:ascii="Times New Roman" w:eastAsia="Times New Roman" w:hAnsi="Times New Roman" w:cs="Times New Roman"/>
                <w:sz w:val="11"/>
                <w:szCs w:val="11"/>
                <w:lang w:val="en-US"/>
              </w:rPr>
            </w:pPr>
          </w:p>
          <w:p w14:paraId="5C9855E1" w14:textId="0F790D65" w:rsidR="00623264" w:rsidRPr="00623264" w:rsidRDefault="00623264" w:rsidP="00424CB8">
            <w:pPr>
              <w:spacing w:before="9" w:after="0" w:line="100" w:lineRule="exact"/>
              <w:rPr>
                <w:rFonts w:ascii="Times New Roman" w:eastAsia="Times New Roman" w:hAnsi="Times New Roman" w:cs="Times New Roman"/>
                <w:sz w:val="24"/>
                <w:szCs w:val="24"/>
                <w:lang w:val="en-US"/>
              </w:rPr>
            </w:pPr>
            <w:r>
              <w:rPr>
                <w:rFonts w:ascii="Times New Roman" w:eastAsia="Times New Roman" w:hAnsi="Times New Roman" w:cs="Times New Roman"/>
                <w:sz w:val="11"/>
                <w:szCs w:val="11"/>
                <w:lang w:val="en-US"/>
              </w:rPr>
              <w:t xml:space="preserve">                              </w:t>
            </w:r>
            <w:r>
              <w:rPr>
                <w:rFonts w:ascii="Times New Roman" w:eastAsia="Times New Roman" w:hAnsi="Times New Roman" w:cs="Times New Roman"/>
                <w:sz w:val="24"/>
                <w:szCs w:val="24"/>
                <w:lang w:val="en-US"/>
              </w:rPr>
              <w:t>39</w:t>
            </w:r>
          </w:p>
        </w:tc>
        <w:tc>
          <w:tcPr>
            <w:tcW w:w="2440" w:type="dxa"/>
          </w:tcPr>
          <w:p w14:paraId="5B23804A" w14:textId="13C72AD4" w:rsidR="00623264" w:rsidRPr="0008360B" w:rsidRDefault="00623264" w:rsidP="00424CB8">
            <w:pPr>
              <w:spacing w:after="0" w:line="240" w:lineRule="auto"/>
              <w:ind w:left="520"/>
            </w:pPr>
            <w:r>
              <w:t>£128,840</w:t>
            </w:r>
          </w:p>
        </w:tc>
        <w:tc>
          <w:tcPr>
            <w:tcW w:w="2266" w:type="dxa"/>
          </w:tcPr>
          <w:p w14:paraId="7BFD88C5" w14:textId="5CD9BF47" w:rsidR="00623264" w:rsidRPr="0008360B" w:rsidRDefault="00E44CC9" w:rsidP="00424CB8">
            <w:pPr>
              <w:spacing w:after="0" w:line="240" w:lineRule="auto"/>
              <w:ind w:left="474"/>
            </w:pPr>
            <w:r>
              <w:t>£123,662</w:t>
            </w:r>
          </w:p>
        </w:tc>
        <w:tc>
          <w:tcPr>
            <w:tcW w:w="2492" w:type="dxa"/>
          </w:tcPr>
          <w:p w14:paraId="4874F15D" w14:textId="4E1857AD" w:rsidR="00623264" w:rsidRPr="0008360B" w:rsidRDefault="00E44CC9" w:rsidP="00424CB8">
            <w:pPr>
              <w:spacing w:after="0" w:line="240" w:lineRule="auto"/>
              <w:ind w:left="520"/>
            </w:pPr>
            <w:r>
              <w:t>£121,222</w:t>
            </w:r>
          </w:p>
        </w:tc>
      </w:tr>
      <w:tr w:rsidR="00424CB8" w:rsidRPr="00190577" w14:paraId="0792CD3E" w14:textId="77777777" w:rsidTr="00772951">
        <w:trPr>
          <w:trHeight w:hRule="exact" w:val="468"/>
        </w:trPr>
        <w:tc>
          <w:tcPr>
            <w:tcW w:w="2091" w:type="dxa"/>
          </w:tcPr>
          <w:p w14:paraId="698EDE2A" w14:textId="77777777" w:rsidR="00424CB8" w:rsidRPr="00190577" w:rsidRDefault="00424CB8" w:rsidP="00424CB8">
            <w:pPr>
              <w:spacing w:before="6" w:after="0" w:line="120" w:lineRule="exact"/>
              <w:rPr>
                <w:rFonts w:ascii="Times New Roman" w:eastAsia="Times New Roman" w:hAnsi="Times New Roman" w:cs="Times New Roman"/>
                <w:sz w:val="13"/>
                <w:szCs w:val="13"/>
                <w:lang w:val="en-US"/>
              </w:rPr>
            </w:pPr>
          </w:p>
          <w:p w14:paraId="28EDF0CA" w14:textId="77777777" w:rsidR="00424CB8" w:rsidRPr="00190577" w:rsidRDefault="00424CB8" w:rsidP="00424CB8">
            <w:pPr>
              <w:spacing w:after="0" w:line="240" w:lineRule="auto"/>
              <w:ind w:left="662" w:right="665"/>
              <w:jc w:val="center"/>
              <w:rPr>
                <w:rFonts w:ascii="Arial" w:eastAsia="Arial" w:hAnsi="Arial" w:cs="Arial"/>
                <w:lang w:val="en-US"/>
              </w:rPr>
            </w:pPr>
            <w:r w:rsidRPr="00190577">
              <w:rPr>
                <w:rFonts w:ascii="Arial" w:eastAsia="Arial" w:hAnsi="Arial" w:cs="Arial"/>
                <w:w w:val="99"/>
                <w:lang w:val="en-US"/>
              </w:rPr>
              <w:t>40</w:t>
            </w:r>
          </w:p>
        </w:tc>
        <w:tc>
          <w:tcPr>
            <w:tcW w:w="2440" w:type="dxa"/>
          </w:tcPr>
          <w:p w14:paraId="4B3B2EB4" w14:textId="7EBA8F7C" w:rsidR="00424CB8" w:rsidRPr="00190577" w:rsidRDefault="00424CB8" w:rsidP="00424CB8">
            <w:pPr>
              <w:spacing w:after="0" w:line="240" w:lineRule="auto"/>
              <w:ind w:left="520"/>
              <w:rPr>
                <w:rFonts w:ascii="Arial" w:eastAsia="Arial" w:hAnsi="Arial" w:cs="Arial"/>
                <w:lang w:val="en-US"/>
              </w:rPr>
            </w:pPr>
            <w:r w:rsidRPr="0008360B">
              <w:t>£1</w:t>
            </w:r>
            <w:r w:rsidR="00623264">
              <w:t>3</w:t>
            </w:r>
            <w:r w:rsidR="002927BD">
              <w:t>1,840</w:t>
            </w:r>
          </w:p>
        </w:tc>
        <w:tc>
          <w:tcPr>
            <w:tcW w:w="2266" w:type="dxa"/>
          </w:tcPr>
          <w:p w14:paraId="760A5114" w14:textId="32BB252B" w:rsidR="00424CB8" w:rsidRPr="00190577" w:rsidRDefault="00424CB8" w:rsidP="00424CB8">
            <w:pPr>
              <w:spacing w:after="0" w:line="240" w:lineRule="auto"/>
              <w:ind w:left="474"/>
              <w:rPr>
                <w:rFonts w:ascii="Arial" w:eastAsia="Arial" w:hAnsi="Arial" w:cs="Arial"/>
                <w:lang w:val="en-US"/>
              </w:rPr>
            </w:pPr>
            <w:r w:rsidRPr="0008360B">
              <w:t>£1</w:t>
            </w:r>
            <w:r w:rsidR="00E44CC9">
              <w:t>26,661</w:t>
            </w:r>
          </w:p>
        </w:tc>
        <w:tc>
          <w:tcPr>
            <w:tcW w:w="2492" w:type="dxa"/>
          </w:tcPr>
          <w:p w14:paraId="04D557B7" w14:textId="3886AF1E" w:rsidR="00424CB8" w:rsidRPr="00190577" w:rsidRDefault="00424CB8" w:rsidP="00424CB8">
            <w:pPr>
              <w:spacing w:after="0" w:line="240" w:lineRule="auto"/>
              <w:ind w:left="520"/>
              <w:rPr>
                <w:rFonts w:ascii="Arial" w:eastAsia="Arial" w:hAnsi="Arial" w:cs="Arial"/>
                <w:lang w:val="en-US"/>
              </w:rPr>
            </w:pPr>
            <w:r w:rsidRPr="0008360B">
              <w:t>£1</w:t>
            </w:r>
            <w:r w:rsidR="00E44CC9">
              <w:t>24,223</w:t>
            </w:r>
          </w:p>
        </w:tc>
      </w:tr>
      <w:tr w:rsidR="00424CB8" w:rsidRPr="00190577" w14:paraId="01239AB8" w14:textId="77777777" w:rsidTr="00772951">
        <w:trPr>
          <w:trHeight w:hRule="exact" w:val="489"/>
        </w:trPr>
        <w:tc>
          <w:tcPr>
            <w:tcW w:w="2091" w:type="dxa"/>
          </w:tcPr>
          <w:p w14:paraId="25D87B1F" w14:textId="77777777" w:rsidR="00424CB8" w:rsidRPr="00190577" w:rsidRDefault="00424CB8" w:rsidP="00424CB8">
            <w:pPr>
              <w:spacing w:before="5" w:after="0" w:line="140" w:lineRule="exact"/>
              <w:rPr>
                <w:rFonts w:ascii="Times New Roman" w:eastAsia="Times New Roman" w:hAnsi="Times New Roman" w:cs="Times New Roman"/>
                <w:sz w:val="14"/>
                <w:szCs w:val="14"/>
                <w:lang w:val="en-US"/>
              </w:rPr>
            </w:pPr>
          </w:p>
          <w:p w14:paraId="7CF8258E" w14:textId="77777777" w:rsidR="00424CB8" w:rsidRPr="00190577" w:rsidRDefault="00424CB8" w:rsidP="00424CB8">
            <w:pPr>
              <w:spacing w:after="0" w:line="240" w:lineRule="auto"/>
              <w:ind w:left="662" w:right="665"/>
              <w:jc w:val="center"/>
              <w:rPr>
                <w:rFonts w:ascii="Arial" w:eastAsia="Arial" w:hAnsi="Arial" w:cs="Arial"/>
                <w:lang w:val="en-US"/>
              </w:rPr>
            </w:pPr>
            <w:r w:rsidRPr="00190577">
              <w:rPr>
                <w:rFonts w:ascii="Arial" w:eastAsia="Arial" w:hAnsi="Arial" w:cs="Arial"/>
                <w:w w:val="99"/>
                <w:lang w:val="en-US"/>
              </w:rPr>
              <w:t>41</w:t>
            </w:r>
          </w:p>
        </w:tc>
        <w:tc>
          <w:tcPr>
            <w:tcW w:w="2440" w:type="dxa"/>
          </w:tcPr>
          <w:p w14:paraId="7AC4C9C0" w14:textId="727289BA" w:rsidR="00424CB8" w:rsidRPr="00190577" w:rsidRDefault="00424CB8" w:rsidP="00424CB8">
            <w:pPr>
              <w:spacing w:after="0" w:line="240" w:lineRule="auto"/>
              <w:ind w:left="520"/>
              <w:rPr>
                <w:rFonts w:ascii="Arial" w:eastAsia="Arial" w:hAnsi="Arial" w:cs="Arial"/>
                <w:lang w:val="en-US"/>
              </w:rPr>
            </w:pPr>
            <w:r w:rsidRPr="0008360B">
              <w:t>£1</w:t>
            </w:r>
            <w:r w:rsidR="00623264">
              <w:t>3</w:t>
            </w:r>
            <w:r w:rsidR="002927BD">
              <w:t>4</w:t>
            </w:r>
            <w:r w:rsidR="00623264">
              <w:t>,</w:t>
            </w:r>
            <w:r w:rsidR="002927BD">
              <w:t>913</w:t>
            </w:r>
          </w:p>
        </w:tc>
        <w:tc>
          <w:tcPr>
            <w:tcW w:w="2266" w:type="dxa"/>
          </w:tcPr>
          <w:p w14:paraId="4E1E8002" w14:textId="73DF37C7" w:rsidR="00424CB8" w:rsidRPr="00190577" w:rsidRDefault="00424CB8" w:rsidP="00424CB8">
            <w:pPr>
              <w:spacing w:after="0" w:line="240" w:lineRule="auto"/>
              <w:ind w:left="474"/>
              <w:rPr>
                <w:rFonts w:ascii="Arial" w:eastAsia="Arial" w:hAnsi="Arial" w:cs="Arial"/>
                <w:lang w:val="en-US"/>
              </w:rPr>
            </w:pPr>
            <w:r w:rsidRPr="0008360B">
              <w:t>£12</w:t>
            </w:r>
            <w:r w:rsidR="00E44CC9">
              <w:t>9,729</w:t>
            </w:r>
          </w:p>
        </w:tc>
        <w:tc>
          <w:tcPr>
            <w:tcW w:w="2492" w:type="dxa"/>
          </w:tcPr>
          <w:p w14:paraId="3E55EAF5" w14:textId="7F60DC05" w:rsidR="00424CB8" w:rsidRPr="00190577" w:rsidRDefault="00424CB8" w:rsidP="00424CB8">
            <w:pPr>
              <w:spacing w:after="0" w:line="240" w:lineRule="auto"/>
              <w:ind w:left="520"/>
              <w:rPr>
                <w:rFonts w:ascii="Arial" w:eastAsia="Arial" w:hAnsi="Arial" w:cs="Arial"/>
                <w:lang w:val="en-US"/>
              </w:rPr>
            </w:pPr>
            <w:r w:rsidRPr="0008360B">
              <w:t>£1</w:t>
            </w:r>
            <w:r w:rsidR="00E44CC9">
              <w:t>27,289</w:t>
            </w:r>
          </w:p>
        </w:tc>
      </w:tr>
      <w:tr w:rsidR="00424CB8" w:rsidRPr="00190577" w14:paraId="60EA91A0" w14:textId="77777777" w:rsidTr="00772951">
        <w:trPr>
          <w:trHeight w:hRule="exact" w:val="468"/>
        </w:trPr>
        <w:tc>
          <w:tcPr>
            <w:tcW w:w="2091" w:type="dxa"/>
          </w:tcPr>
          <w:p w14:paraId="4DF32390" w14:textId="77777777" w:rsidR="00424CB8" w:rsidRPr="00190577" w:rsidRDefault="00424CB8" w:rsidP="00424CB8">
            <w:pPr>
              <w:spacing w:before="6" w:after="0" w:line="120" w:lineRule="exact"/>
              <w:rPr>
                <w:rFonts w:ascii="Times New Roman" w:eastAsia="Times New Roman" w:hAnsi="Times New Roman" w:cs="Times New Roman"/>
                <w:sz w:val="13"/>
                <w:szCs w:val="13"/>
                <w:lang w:val="en-US"/>
              </w:rPr>
            </w:pPr>
          </w:p>
          <w:p w14:paraId="03A8374A" w14:textId="77777777" w:rsidR="00424CB8" w:rsidRPr="00190577" w:rsidRDefault="00424CB8" w:rsidP="00424CB8">
            <w:pPr>
              <w:spacing w:after="0" w:line="240" w:lineRule="auto"/>
              <w:ind w:left="662" w:right="665"/>
              <w:jc w:val="center"/>
              <w:rPr>
                <w:rFonts w:ascii="Arial" w:eastAsia="Arial" w:hAnsi="Arial" w:cs="Arial"/>
                <w:lang w:val="en-US"/>
              </w:rPr>
            </w:pPr>
            <w:r w:rsidRPr="00190577">
              <w:rPr>
                <w:rFonts w:ascii="Arial" w:eastAsia="Arial" w:hAnsi="Arial" w:cs="Arial"/>
                <w:w w:val="99"/>
                <w:lang w:val="en-US"/>
              </w:rPr>
              <w:t>42</w:t>
            </w:r>
          </w:p>
        </w:tc>
        <w:tc>
          <w:tcPr>
            <w:tcW w:w="2440" w:type="dxa"/>
          </w:tcPr>
          <w:p w14:paraId="13A86940" w14:textId="4E2ABED5" w:rsidR="00424CB8" w:rsidRPr="00190577" w:rsidRDefault="00424CB8" w:rsidP="00424CB8">
            <w:pPr>
              <w:spacing w:after="0" w:line="240" w:lineRule="auto"/>
              <w:ind w:left="520"/>
              <w:rPr>
                <w:rFonts w:ascii="Arial" w:eastAsia="Arial" w:hAnsi="Arial" w:cs="Arial"/>
                <w:lang w:val="en-US"/>
              </w:rPr>
            </w:pPr>
            <w:r w:rsidRPr="0008360B">
              <w:t>£</w:t>
            </w:r>
            <w:r w:rsidR="002927BD">
              <w:t>138,062</w:t>
            </w:r>
          </w:p>
        </w:tc>
        <w:tc>
          <w:tcPr>
            <w:tcW w:w="2266" w:type="dxa"/>
          </w:tcPr>
          <w:p w14:paraId="6094DADB" w14:textId="52F8D788" w:rsidR="00424CB8" w:rsidRPr="00190577" w:rsidRDefault="00424CB8" w:rsidP="00424CB8">
            <w:pPr>
              <w:spacing w:after="0" w:line="240" w:lineRule="auto"/>
              <w:ind w:left="474"/>
              <w:rPr>
                <w:rFonts w:ascii="Arial" w:eastAsia="Arial" w:hAnsi="Arial" w:cs="Arial"/>
                <w:lang w:val="en-US"/>
              </w:rPr>
            </w:pPr>
            <w:r w:rsidRPr="0008360B">
              <w:t>£1</w:t>
            </w:r>
            <w:r w:rsidR="00E44CC9">
              <w:t>32,881</w:t>
            </w:r>
          </w:p>
        </w:tc>
        <w:tc>
          <w:tcPr>
            <w:tcW w:w="2492" w:type="dxa"/>
          </w:tcPr>
          <w:p w14:paraId="256CFB1F" w14:textId="55BB315A" w:rsidR="00424CB8" w:rsidRPr="00190577" w:rsidRDefault="00424CB8" w:rsidP="00424CB8">
            <w:pPr>
              <w:spacing w:after="0" w:line="240" w:lineRule="auto"/>
              <w:ind w:left="520"/>
              <w:rPr>
                <w:rFonts w:ascii="Arial" w:eastAsia="Arial" w:hAnsi="Arial" w:cs="Arial"/>
                <w:lang w:val="en-US"/>
              </w:rPr>
            </w:pPr>
            <w:r w:rsidRPr="0008360B">
              <w:t>£1</w:t>
            </w:r>
            <w:r w:rsidR="00E44CC9">
              <w:t>30,448</w:t>
            </w:r>
          </w:p>
        </w:tc>
      </w:tr>
      <w:tr w:rsidR="00424CB8" w:rsidRPr="00190577" w14:paraId="766F42B6" w14:textId="77777777" w:rsidTr="00772951">
        <w:trPr>
          <w:trHeight w:hRule="exact" w:val="485"/>
        </w:trPr>
        <w:tc>
          <w:tcPr>
            <w:tcW w:w="2091" w:type="dxa"/>
          </w:tcPr>
          <w:p w14:paraId="21E19E43" w14:textId="77777777" w:rsidR="00424CB8" w:rsidRPr="00190577" w:rsidRDefault="00424CB8" w:rsidP="00424CB8">
            <w:pPr>
              <w:spacing w:before="5" w:after="0" w:line="140" w:lineRule="exact"/>
              <w:rPr>
                <w:rFonts w:ascii="Times New Roman" w:eastAsia="Times New Roman" w:hAnsi="Times New Roman" w:cs="Times New Roman"/>
                <w:sz w:val="14"/>
                <w:szCs w:val="14"/>
                <w:lang w:val="en-US"/>
              </w:rPr>
            </w:pPr>
          </w:p>
          <w:p w14:paraId="678142D5" w14:textId="3DBA98EF" w:rsidR="00424CB8" w:rsidRPr="00190577" w:rsidRDefault="00424CB8" w:rsidP="00424CB8">
            <w:pPr>
              <w:spacing w:after="0" w:line="240" w:lineRule="auto"/>
              <w:ind w:left="662" w:right="665"/>
              <w:jc w:val="center"/>
              <w:rPr>
                <w:rFonts w:ascii="Arial" w:eastAsia="Arial" w:hAnsi="Arial" w:cs="Arial"/>
                <w:lang w:val="en-US"/>
              </w:rPr>
            </w:pPr>
            <w:r w:rsidRPr="00190577">
              <w:rPr>
                <w:rFonts w:ascii="Arial" w:eastAsia="Arial" w:hAnsi="Arial" w:cs="Arial"/>
                <w:w w:val="99"/>
                <w:lang w:val="en-US"/>
              </w:rPr>
              <w:t>43</w:t>
            </w:r>
            <w:r w:rsidR="00623264">
              <w:rPr>
                <w:rFonts w:ascii="Arial" w:eastAsia="Arial" w:hAnsi="Arial" w:cs="Arial"/>
                <w:w w:val="99"/>
                <w:lang w:val="en-US"/>
              </w:rPr>
              <w:t>*</w:t>
            </w:r>
          </w:p>
        </w:tc>
        <w:tc>
          <w:tcPr>
            <w:tcW w:w="2440" w:type="dxa"/>
          </w:tcPr>
          <w:p w14:paraId="157937B5" w14:textId="50C20159" w:rsidR="00424CB8" w:rsidRPr="00190577" w:rsidRDefault="00424CB8" w:rsidP="00424CB8">
            <w:pPr>
              <w:spacing w:after="0" w:line="240" w:lineRule="auto"/>
              <w:ind w:left="520"/>
              <w:rPr>
                <w:rFonts w:ascii="Arial" w:eastAsia="Arial" w:hAnsi="Arial" w:cs="Arial"/>
                <w:lang w:val="en-US"/>
              </w:rPr>
            </w:pPr>
            <w:r w:rsidRPr="0008360B">
              <w:t>£13</w:t>
            </w:r>
            <w:r w:rsidR="00623264">
              <w:t>9,891</w:t>
            </w:r>
          </w:p>
        </w:tc>
        <w:tc>
          <w:tcPr>
            <w:tcW w:w="2266" w:type="dxa"/>
          </w:tcPr>
          <w:p w14:paraId="48E7EE17" w14:textId="61DC67FD" w:rsidR="00424CB8" w:rsidRPr="00190577" w:rsidRDefault="00424CB8" w:rsidP="00424CB8">
            <w:pPr>
              <w:spacing w:after="0" w:line="240" w:lineRule="auto"/>
              <w:ind w:left="474"/>
              <w:rPr>
                <w:rFonts w:ascii="Arial" w:eastAsia="Arial" w:hAnsi="Arial" w:cs="Arial"/>
                <w:lang w:val="en-US"/>
              </w:rPr>
            </w:pPr>
            <w:r w:rsidRPr="0008360B">
              <w:t>£1</w:t>
            </w:r>
            <w:r w:rsidR="00E44CC9">
              <w:t>34,765</w:t>
            </w:r>
          </w:p>
        </w:tc>
        <w:tc>
          <w:tcPr>
            <w:tcW w:w="2492" w:type="dxa"/>
          </w:tcPr>
          <w:p w14:paraId="67AD1799" w14:textId="435A02C6" w:rsidR="00424CB8" w:rsidRPr="00190577" w:rsidRDefault="00424CB8" w:rsidP="00424CB8">
            <w:pPr>
              <w:spacing w:after="0" w:line="240" w:lineRule="auto"/>
              <w:ind w:left="520"/>
              <w:rPr>
                <w:rFonts w:ascii="Arial" w:eastAsia="Arial" w:hAnsi="Arial" w:cs="Arial"/>
                <w:lang w:val="en-US"/>
              </w:rPr>
            </w:pPr>
            <w:r w:rsidRPr="0008360B">
              <w:t>£1</w:t>
            </w:r>
            <w:r w:rsidR="00E44CC9">
              <w:t>32,352</w:t>
            </w:r>
          </w:p>
        </w:tc>
      </w:tr>
    </w:tbl>
    <w:p w14:paraId="1FDC0A7F" w14:textId="79E10AC4" w:rsidR="00C07F52" w:rsidRPr="00190577" w:rsidRDefault="00190577" w:rsidP="00AD38EC">
      <w:pPr>
        <w:pStyle w:val="Heading2"/>
      </w:pPr>
      <w:r>
        <w:t>Appendix 3 – Upper Pay Range Criteria</w:t>
      </w:r>
    </w:p>
    <w:p w14:paraId="1A8FEAD2" w14:textId="1E302CCB" w:rsidR="00C07F52" w:rsidRDefault="00C07F52" w:rsidP="00C07F52">
      <w:pPr>
        <w:spacing w:after="0" w:line="240" w:lineRule="auto"/>
        <w:rPr>
          <w:rFonts w:cstheme="minorHAnsi"/>
        </w:rPr>
      </w:pPr>
    </w:p>
    <w:p w14:paraId="52820F33" w14:textId="77777777" w:rsidR="000514C6" w:rsidRPr="000514C6" w:rsidRDefault="000514C6" w:rsidP="000514C6">
      <w:pPr>
        <w:spacing w:after="0" w:line="240" w:lineRule="auto"/>
        <w:rPr>
          <w:rFonts w:cstheme="minorHAnsi"/>
          <w:bCs/>
        </w:rPr>
      </w:pPr>
      <w:r w:rsidRPr="000514C6">
        <w:rPr>
          <w:rFonts w:cstheme="minorHAnsi"/>
          <w:bCs/>
        </w:rPr>
        <w:t>The Headteacher may only allow a teacher to join the Upper Pay Range if the Headteacher is satisfied that:</w:t>
      </w:r>
    </w:p>
    <w:p w14:paraId="628E0525" w14:textId="77777777" w:rsidR="000514C6" w:rsidRPr="000514C6" w:rsidRDefault="000514C6" w:rsidP="000514C6">
      <w:pPr>
        <w:spacing w:after="0" w:line="240" w:lineRule="auto"/>
        <w:rPr>
          <w:rFonts w:cstheme="minorHAnsi"/>
          <w:bCs/>
        </w:rPr>
      </w:pPr>
    </w:p>
    <w:p w14:paraId="7D6852AD" w14:textId="77777777" w:rsidR="000514C6" w:rsidRPr="000514C6" w:rsidRDefault="000514C6" w:rsidP="00087992">
      <w:pPr>
        <w:numPr>
          <w:ilvl w:val="0"/>
          <w:numId w:val="8"/>
        </w:numPr>
        <w:tabs>
          <w:tab w:val="num" w:pos="1418"/>
        </w:tabs>
        <w:spacing w:after="0" w:line="240" w:lineRule="auto"/>
        <w:rPr>
          <w:rFonts w:cstheme="minorHAnsi"/>
          <w:bCs/>
        </w:rPr>
      </w:pPr>
      <w:r w:rsidRPr="000514C6">
        <w:rPr>
          <w:rFonts w:cstheme="minorHAnsi"/>
          <w:bCs/>
        </w:rPr>
        <w:t xml:space="preserve">the teacher is highly competent in all elements of the Teachers’ Standards; and </w:t>
      </w:r>
    </w:p>
    <w:p w14:paraId="2638A8D1" w14:textId="77777777" w:rsidR="000514C6" w:rsidRPr="000514C6" w:rsidRDefault="000514C6" w:rsidP="000514C6">
      <w:pPr>
        <w:spacing w:after="0" w:line="240" w:lineRule="auto"/>
        <w:rPr>
          <w:rFonts w:cstheme="minorHAnsi"/>
          <w:bCs/>
        </w:rPr>
      </w:pPr>
    </w:p>
    <w:p w14:paraId="66B1180A" w14:textId="77777777" w:rsidR="000514C6" w:rsidRPr="000514C6" w:rsidRDefault="000514C6" w:rsidP="00087992">
      <w:pPr>
        <w:numPr>
          <w:ilvl w:val="0"/>
          <w:numId w:val="8"/>
        </w:numPr>
        <w:tabs>
          <w:tab w:val="num" w:pos="1418"/>
        </w:tabs>
        <w:spacing w:after="0" w:line="240" w:lineRule="auto"/>
        <w:rPr>
          <w:rFonts w:cstheme="minorHAnsi"/>
          <w:bCs/>
        </w:rPr>
      </w:pPr>
      <w:r w:rsidRPr="000514C6">
        <w:rPr>
          <w:rFonts w:cstheme="minorHAnsi"/>
          <w:bCs/>
        </w:rPr>
        <w:t xml:space="preserve">the teacher’s achievements and contribution to the School are substantial and sustained. </w:t>
      </w:r>
    </w:p>
    <w:p w14:paraId="32F427BA" w14:textId="77777777" w:rsidR="000514C6" w:rsidRPr="000514C6" w:rsidRDefault="000514C6" w:rsidP="000514C6">
      <w:pPr>
        <w:spacing w:after="0" w:line="240" w:lineRule="auto"/>
        <w:rPr>
          <w:rFonts w:cstheme="minorHAnsi"/>
          <w:bCs/>
        </w:rPr>
      </w:pPr>
    </w:p>
    <w:p w14:paraId="5BA4DA38" w14:textId="0626AEB1" w:rsidR="000514C6" w:rsidRPr="000514C6" w:rsidRDefault="000514C6" w:rsidP="000514C6">
      <w:pPr>
        <w:spacing w:after="0" w:line="240" w:lineRule="auto"/>
        <w:rPr>
          <w:rFonts w:cstheme="minorHAnsi"/>
          <w:bCs/>
        </w:rPr>
      </w:pPr>
      <w:r w:rsidRPr="000514C6">
        <w:rPr>
          <w:rFonts w:cstheme="minorHAnsi"/>
          <w:bCs/>
        </w:rPr>
        <w:t>To pass these two tests, the teacher must demonstrate clear and secure evidence covering a period of at least 2 years of:</w:t>
      </w:r>
    </w:p>
    <w:p w14:paraId="5E547367" w14:textId="77777777" w:rsidR="000514C6" w:rsidRPr="000514C6" w:rsidRDefault="000514C6" w:rsidP="000514C6">
      <w:pPr>
        <w:spacing w:after="0" w:line="240" w:lineRule="auto"/>
        <w:rPr>
          <w:rFonts w:cstheme="minorHAnsi"/>
          <w:bCs/>
        </w:rPr>
      </w:pPr>
    </w:p>
    <w:p w14:paraId="68DC272F" w14:textId="77777777" w:rsidR="000514C6" w:rsidRPr="000514C6" w:rsidRDefault="000514C6" w:rsidP="00087992">
      <w:pPr>
        <w:numPr>
          <w:ilvl w:val="0"/>
          <w:numId w:val="9"/>
        </w:numPr>
        <w:spacing w:after="0" w:line="240" w:lineRule="auto"/>
        <w:rPr>
          <w:rFonts w:cstheme="minorHAnsi"/>
          <w:bCs/>
        </w:rPr>
      </w:pPr>
      <w:r w:rsidRPr="000514C6">
        <w:rPr>
          <w:rFonts w:cstheme="minorHAnsi"/>
          <w:bCs/>
        </w:rPr>
        <w:t>all their teaching being at least consistently good with a significant proportion outstanding;</w:t>
      </w:r>
    </w:p>
    <w:p w14:paraId="60D81E13" w14:textId="77777777" w:rsidR="000514C6" w:rsidRPr="000514C6" w:rsidRDefault="000514C6" w:rsidP="000514C6">
      <w:pPr>
        <w:spacing w:after="0" w:line="240" w:lineRule="auto"/>
        <w:rPr>
          <w:rFonts w:cstheme="minorHAnsi"/>
          <w:bCs/>
        </w:rPr>
      </w:pPr>
    </w:p>
    <w:p w14:paraId="5E069D3C" w14:textId="368A0237" w:rsidR="000514C6" w:rsidRPr="000514C6" w:rsidRDefault="000514C6" w:rsidP="00087992">
      <w:pPr>
        <w:numPr>
          <w:ilvl w:val="0"/>
          <w:numId w:val="9"/>
        </w:numPr>
        <w:spacing w:after="0" w:line="240" w:lineRule="auto"/>
        <w:rPr>
          <w:rFonts w:cstheme="minorHAnsi"/>
          <w:bCs/>
        </w:rPr>
      </w:pPr>
      <w:r w:rsidRPr="000514C6">
        <w:rPr>
          <w:rFonts w:cstheme="minorHAnsi"/>
          <w:bCs/>
        </w:rPr>
        <w:t>excellent depth and breadth of knowledge</w:t>
      </w:r>
      <w:r w:rsidR="00ED2EA3">
        <w:rPr>
          <w:rFonts w:cstheme="minorHAnsi"/>
          <w:bCs/>
        </w:rPr>
        <w:t xml:space="preserve"> and </w:t>
      </w:r>
      <w:r w:rsidRPr="000514C6">
        <w:rPr>
          <w:rFonts w:cstheme="minorHAnsi"/>
          <w:bCs/>
        </w:rPr>
        <w:t>skills</w:t>
      </w:r>
      <w:r w:rsidR="00ED2EA3">
        <w:rPr>
          <w:rFonts w:cstheme="minorHAnsi"/>
          <w:bCs/>
        </w:rPr>
        <w:t>,</w:t>
      </w:r>
      <w:r w:rsidRPr="000514C6">
        <w:rPr>
          <w:rFonts w:cstheme="minorHAnsi"/>
          <w:bCs/>
        </w:rPr>
        <w:t xml:space="preserve"> and understanding of the Teachers’ Standards and of developing adherence to those Standards by colleagues;</w:t>
      </w:r>
    </w:p>
    <w:p w14:paraId="3ECAFAF0" w14:textId="77777777" w:rsidR="000514C6" w:rsidRPr="000514C6" w:rsidRDefault="000514C6" w:rsidP="000514C6">
      <w:pPr>
        <w:spacing w:after="0" w:line="240" w:lineRule="auto"/>
        <w:rPr>
          <w:rFonts w:cstheme="minorHAnsi"/>
          <w:bCs/>
        </w:rPr>
      </w:pPr>
    </w:p>
    <w:p w14:paraId="0C09917F" w14:textId="77777777" w:rsidR="000514C6" w:rsidRPr="000514C6" w:rsidRDefault="000514C6" w:rsidP="00087992">
      <w:pPr>
        <w:numPr>
          <w:ilvl w:val="0"/>
          <w:numId w:val="9"/>
        </w:numPr>
        <w:spacing w:after="0" w:line="240" w:lineRule="auto"/>
        <w:rPr>
          <w:rFonts w:cstheme="minorHAnsi"/>
          <w:bCs/>
        </w:rPr>
      </w:pPr>
      <w:r w:rsidRPr="000514C6">
        <w:rPr>
          <w:rFonts w:cstheme="minorHAnsi"/>
          <w:bCs/>
        </w:rPr>
        <w:t>consistently positive impact on pupil progress to achieve or exceed expected outcomes;</w:t>
      </w:r>
    </w:p>
    <w:p w14:paraId="661F737A" w14:textId="77777777" w:rsidR="000514C6" w:rsidRPr="000514C6" w:rsidRDefault="000514C6" w:rsidP="000514C6">
      <w:pPr>
        <w:spacing w:after="0" w:line="240" w:lineRule="auto"/>
        <w:rPr>
          <w:rFonts w:cstheme="minorHAnsi"/>
          <w:bCs/>
        </w:rPr>
      </w:pPr>
    </w:p>
    <w:p w14:paraId="5F9DEDF4" w14:textId="77777777" w:rsidR="000514C6" w:rsidRPr="000514C6" w:rsidRDefault="000514C6" w:rsidP="00087992">
      <w:pPr>
        <w:numPr>
          <w:ilvl w:val="0"/>
          <w:numId w:val="9"/>
        </w:numPr>
        <w:spacing w:after="0" w:line="240" w:lineRule="auto"/>
        <w:rPr>
          <w:rFonts w:cstheme="minorHAnsi"/>
          <w:bCs/>
        </w:rPr>
      </w:pPr>
      <w:r w:rsidRPr="000514C6">
        <w:rPr>
          <w:rFonts w:cstheme="minorHAnsi"/>
          <w:bCs/>
        </w:rPr>
        <w:t>consistently positive impact on raising standards across the School, not just in the teacher’s own classroom;</w:t>
      </w:r>
    </w:p>
    <w:p w14:paraId="48BE934A" w14:textId="77777777" w:rsidR="000514C6" w:rsidRPr="000514C6" w:rsidRDefault="000514C6" w:rsidP="000514C6">
      <w:pPr>
        <w:spacing w:after="0" w:line="240" w:lineRule="auto"/>
        <w:rPr>
          <w:rFonts w:cstheme="minorHAnsi"/>
          <w:bCs/>
        </w:rPr>
      </w:pPr>
    </w:p>
    <w:p w14:paraId="52255C11" w14:textId="77777777" w:rsidR="000514C6" w:rsidRPr="000514C6" w:rsidRDefault="000514C6" w:rsidP="00087992">
      <w:pPr>
        <w:numPr>
          <w:ilvl w:val="0"/>
          <w:numId w:val="9"/>
        </w:numPr>
        <w:spacing w:after="0" w:line="240" w:lineRule="auto"/>
        <w:rPr>
          <w:rFonts w:cstheme="minorHAnsi"/>
          <w:bCs/>
        </w:rPr>
      </w:pPr>
      <w:r w:rsidRPr="000514C6">
        <w:rPr>
          <w:rFonts w:cstheme="minorHAnsi"/>
          <w:bCs/>
        </w:rPr>
        <w:t>effectively demonstrating to colleagues good and outstanding teaching and learning practice and how to make a contribution to the work of the School;</w:t>
      </w:r>
    </w:p>
    <w:p w14:paraId="7E49DE60" w14:textId="77777777" w:rsidR="000514C6" w:rsidRPr="000514C6" w:rsidRDefault="000514C6" w:rsidP="000514C6">
      <w:pPr>
        <w:spacing w:after="0" w:line="240" w:lineRule="auto"/>
        <w:rPr>
          <w:rFonts w:cstheme="minorHAnsi"/>
          <w:bCs/>
        </w:rPr>
      </w:pPr>
    </w:p>
    <w:p w14:paraId="72E4FFC9" w14:textId="77777777" w:rsidR="000514C6" w:rsidRPr="000514C6" w:rsidRDefault="000514C6" w:rsidP="00087992">
      <w:pPr>
        <w:numPr>
          <w:ilvl w:val="0"/>
          <w:numId w:val="9"/>
        </w:numPr>
        <w:spacing w:after="0" w:line="240" w:lineRule="auto"/>
        <w:rPr>
          <w:rFonts w:cstheme="minorHAnsi"/>
          <w:bCs/>
        </w:rPr>
      </w:pPr>
      <w:r w:rsidRPr="000514C6">
        <w:rPr>
          <w:rFonts w:cstheme="minorHAnsi"/>
          <w:bCs/>
        </w:rPr>
        <w:t>effectively working collaboratively across the School in a wider role or outside the School;</w:t>
      </w:r>
    </w:p>
    <w:p w14:paraId="5635A60C" w14:textId="77777777" w:rsidR="000514C6" w:rsidRPr="000514C6" w:rsidRDefault="000514C6" w:rsidP="000514C6">
      <w:pPr>
        <w:spacing w:after="0" w:line="240" w:lineRule="auto"/>
        <w:rPr>
          <w:rFonts w:cstheme="minorHAnsi"/>
          <w:bCs/>
        </w:rPr>
      </w:pPr>
    </w:p>
    <w:p w14:paraId="63300714" w14:textId="77777777" w:rsidR="000514C6" w:rsidRPr="000514C6" w:rsidRDefault="000514C6" w:rsidP="00087992">
      <w:pPr>
        <w:numPr>
          <w:ilvl w:val="0"/>
          <w:numId w:val="9"/>
        </w:numPr>
        <w:spacing w:after="0" w:line="240" w:lineRule="auto"/>
        <w:rPr>
          <w:rFonts w:cstheme="minorHAnsi"/>
          <w:bCs/>
        </w:rPr>
      </w:pPr>
      <w:r w:rsidRPr="000514C6">
        <w:rPr>
          <w:rFonts w:cstheme="minorHAnsi"/>
          <w:bCs/>
        </w:rPr>
        <w:t>effectively leading and developing a team; and</w:t>
      </w:r>
    </w:p>
    <w:p w14:paraId="448C799C" w14:textId="77777777" w:rsidR="000514C6" w:rsidRPr="000514C6" w:rsidRDefault="000514C6" w:rsidP="000514C6">
      <w:pPr>
        <w:spacing w:after="0" w:line="240" w:lineRule="auto"/>
        <w:rPr>
          <w:rFonts w:cstheme="minorHAnsi"/>
          <w:bCs/>
        </w:rPr>
      </w:pPr>
    </w:p>
    <w:p w14:paraId="5C222C5D" w14:textId="77777777" w:rsidR="000514C6" w:rsidRPr="000514C6" w:rsidRDefault="000514C6" w:rsidP="00087992">
      <w:pPr>
        <w:numPr>
          <w:ilvl w:val="0"/>
          <w:numId w:val="9"/>
        </w:numPr>
        <w:spacing w:after="0" w:line="240" w:lineRule="auto"/>
        <w:rPr>
          <w:rFonts w:cstheme="minorHAnsi"/>
          <w:bCs/>
        </w:rPr>
      </w:pPr>
      <w:r w:rsidRPr="000514C6">
        <w:rPr>
          <w:rFonts w:cstheme="minorHAnsi"/>
          <w:bCs/>
        </w:rPr>
        <w:t>effective or innovative use of CPD opportunities.</w:t>
      </w:r>
    </w:p>
    <w:p w14:paraId="39332B8F" w14:textId="7B1ACF2F" w:rsidR="00C07F52" w:rsidRDefault="00C07F52" w:rsidP="00C07F52">
      <w:pPr>
        <w:spacing w:after="0" w:line="240" w:lineRule="auto"/>
        <w:rPr>
          <w:rFonts w:cstheme="minorHAnsi"/>
        </w:rPr>
      </w:pPr>
    </w:p>
    <w:p w14:paraId="4E8B2DCB" w14:textId="4C6897FE" w:rsidR="00C07F52" w:rsidRDefault="00C07F52" w:rsidP="00C07F52">
      <w:pPr>
        <w:spacing w:after="0" w:line="240" w:lineRule="auto"/>
        <w:rPr>
          <w:rFonts w:cstheme="minorHAnsi"/>
        </w:rPr>
      </w:pPr>
    </w:p>
    <w:p w14:paraId="639BBD8B" w14:textId="68C36844" w:rsidR="00C07F52" w:rsidRDefault="00C07F52" w:rsidP="00C07F52">
      <w:pPr>
        <w:spacing w:after="0" w:line="240" w:lineRule="auto"/>
        <w:rPr>
          <w:rFonts w:cstheme="minorHAnsi"/>
        </w:rPr>
      </w:pPr>
    </w:p>
    <w:p w14:paraId="2B83F2B0" w14:textId="000218B1" w:rsidR="00C07F52" w:rsidRDefault="00C07F52" w:rsidP="00C07F52">
      <w:pPr>
        <w:spacing w:after="0" w:line="240" w:lineRule="auto"/>
        <w:rPr>
          <w:rFonts w:cstheme="minorHAnsi"/>
        </w:rPr>
      </w:pPr>
    </w:p>
    <w:p w14:paraId="6B79EE1A" w14:textId="3FB0574E" w:rsidR="00C07F52" w:rsidRDefault="00C07F52" w:rsidP="00C07F52">
      <w:pPr>
        <w:spacing w:after="0" w:line="240" w:lineRule="auto"/>
        <w:rPr>
          <w:rFonts w:cstheme="minorHAnsi"/>
        </w:rPr>
      </w:pPr>
    </w:p>
    <w:p w14:paraId="6B121656" w14:textId="2FEFDAA1" w:rsidR="00C07F52" w:rsidRDefault="00C07F52" w:rsidP="00C07F52">
      <w:pPr>
        <w:spacing w:after="0" w:line="240" w:lineRule="auto"/>
        <w:rPr>
          <w:rFonts w:cstheme="minorHAnsi"/>
        </w:rPr>
      </w:pPr>
    </w:p>
    <w:p w14:paraId="1FA30FDB" w14:textId="77777777" w:rsidR="00C07F52" w:rsidRDefault="00C07F52" w:rsidP="00C07F52">
      <w:pPr>
        <w:spacing w:after="0" w:line="240" w:lineRule="auto"/>
        <w:rPr>
          <w:rFonts w:cstheme="minorHAnsi"/>
        </w:rPr>
      </w:pPr>
    </w:p>
    <w:p w14:paraId="754F854E" w14:textId="77777777" w:rsidR="000514C6" w:rsidRDefault="000514C6" w:rsidP="00C07F52">
      <w:pPr>
        <w:spacing w:after="0" w:line="240" w:lineRule="auto"/>
        <w:rPr>
          <w:rFonts w:cstheme="minorHAnsi"/>
        </w:rPr>
      </w:pPr>
    </w:p>
    <w:p w14:paraId="268C9778" w14:textId="77777777" w:rsidR="000514C6" w:rsidRDefault="000514C6" w:rsidP="00C07F52">
      <w:pPr>
        <w:spacing w:after="0" w:line="240" w:lineRule="auto"/>
        <w:rPr>
          <w:rFonts w:cstheme="minorHAnsi"/>
        </w:rPr>
      </w:pPr>
    </w:p>
    <w:p w14:paraId="3E31AD83" w14:textId="77777777" w:rsidR="000514C6" w:rsidRDefault="000514C6" w:rsidP="00C07F52">
      <w:pPr>
        <w:spacing w:after="0" w:line="240" w:lineRule="auto"/>
        <w:rPr>
          <w:rFonts w:cstheme="minorHAnsi"/>
        </w:rPr>
      </w:pPr>
    </w:p>
    <w:p w14:paraId="59DDB48D" w14:textId="77777777" w:rsidR="000514C6" w:rsidRDefault="000514C6" w:rsidP="00C07F52">
      <w:pPr>
        <w:spacing w:after="0" w:line="240" w:lineRule="auto"/>
        <w:rPr>
          <w:rFonts w:cstheme="minorHAnsi"/>
        </w:rPr>
      </w:pPr>
    </w:p>
    <w:p w14:paraId="0A943B01" w14:textId="77777777" w:rsidR="000514C6" w:rsidRDefault="000514C6" w:rsidP="00C07F52">
      <w:pPr>
        <w:spacing w:after="0" w:line="240" w:lineRule="auto"/>
        <w:rPr>
          <w:rFonts w:cstheme="minorHAnsi"/>
        </w:rPr>
      </w:pPr>
    </w:p>
    <w:p w14:paraId="1C66561B" w14:textId="77777777" w:rsidR="000514C6" w:rsidRDefault="000514C6" w:rsidP="00C07F52">
      <w:pPr>
        <w:spacing w:after="0" w:line="240" w:lineRule="auto"/>
        <w:rPr>
          <w:rFonts w:cstheme="minorHAnsi"/>
        </w:rPr>
      </w:pPr>
    </w:p>
    <w:p w14:paraId="705EAB30" w14:textId="77777777" w:rsidR="000514C6" w:rsidRDefault="000514C6" w:rsidP="00C07F52">
      <w:pPr>
        <w:spacing w:after="0" w:line="240" w:lineRule="auto"/>
        <w:rPr>
          <w:rFonts w:cstheme="minorHAnsi"/>
        </w:rPr>
      </w:pPr>
    </w:p>
    <w:p w14:paraId="7A4E277F" w14:textId="77777777" w:rsidR="00AD38EC" w:rsidRDefault="00AD38EC" w:rsidP="00C07F52">
      <w:pPr>
        <w:spacing w:after="0" w:line="240" w:lineRule="auto"/>
        <w:rPr>
          <w:rFonts w:cstheme="minorHAnsi"/>
        </w:rPr>
      </w:pPr>
    </w:p>
    <w:p w14:paraId="09EC242B" w14:textId="77777777" w:rsidR="00AD38EC" w:rsidRDefault="00AD38EC" w:rsidP="00C07F52">
      <w:pPr>
        <w:spacing w:after="0" w:line="240" w:lineRule="auto"/>
        <w:rPr>
          <w:rFonts w:cstheme="minorHAnsi"/>
        </w:rPr>
      </w:pPr>
    </w:p>
    <w:p w14:paraId="439F3B5A" w14:textId="77777777" w:rsidR="00AD38EC" w:rsidRDefault="00AD38EC" w:rsidP="00C07F52">
      <w:pPr>
        <w:spacing w:after="0" w:line="240" w:lineRule="auto"/>
        <w:rPr>
          <w:rFonts w:cstheme="minorHAnsi"/>
        </w:rPr>
      </w:pPr>
    </w:p>
    <w:p w14:paraId="2443361A" w14:textId="77777777" w:rsidR="000514C6" w:rsidRDefault="000514C6" w:rsidP="00C07F52">
      <w:pPr>
        <w:spacing w:after="0" w:line="240" w:lineRule="auto"/>
        <w:rPr>
          <w:rFonts w:cstheme="minorHAnsi"/>
        </w:rPr>
      </w:pPr>
    </w:p>
    <w:p w14:paraId="2CD9CD03" w14:textId="77777777" w:rsidR="000514C6" w:rsidRDefault="000514C6" w:rsidP="00AD38EC">
      <w:pPr>
        <w:pStyle w:val="Heading2"/>
      </w:pPr>
      <w:r>
        <w:t>Appendix 4  - The School Staffing Structure</w:t>
      </w:r>
    </w:p>
    <w:p w14:paraId="5E7FDA71" w14:textId="77777777" w:rsidR="000514C6" w:rsidRPr="000514C6" w:rsidRDefault="000514C6" w:rsidP="00C07F52">
      <w:pPr>
        <w:spacing w:after="0" w:line="240" w:lineRule="auto"/>
        <w:rPr>
          <w:rFonts w:cstheme="minorHAnsi"/>
        </w:rPr>
      </w:pPr>
    </w:p>
    <w:p w14:paraId="2209B4B2" w14:textId="77777777" w:rsidR="000514C6" w:rsidRPr="000514C6" w:rsidRDefault="000514C6" w:rsidP="00C07F52">
      <w:pPr>
        <w:spacing w:after="0" w:line="240" w:lineRule="auto"/>
        <w:rPr>
          <w:rFonts w:cstheme="minorHAnsi"/>
        </w:rPr>
      </w:pPr>
    </w:p>
    <w:p w14:paraId="7FF74CB0" w14:textId="25CE8472" w:rsidR="000514C6" w:rsidRPr="000514C6" w:rsidRDefault="000514C6" w:rsidP="00C07F52">
      <w:pPr>
        <w:spacing w:after="0" w:line="240" w:lineRule="auto"/>
        <w:rPr>
          <w:rFonts w:cstheme="minorHAnsi"/>
        </w:rPr>
      </w:pPr>
    </w:p>
    <w:p w14:paraId="0E997D6A" w14:textId="77777777" w:rsidR="000514C6" w:rsidRPr="000514C6" w:rsidRDefault="000514C6" w:rsidP="00C07F52">
      <w:pPr>
        <w:spacing w:after="0" w:line="240" w:lineRule="auto"/>
        <w:rPr>
          <w:rFonts w:cstheme="minorHAnsi"/>
        </w:rPr>
      </w:pPr>
    </w:p>
    <w:p w14:paraId="3FA3E285" w14:textId="77777777" w:rsidR="000514C6" w:rsidRPr="000514C6" w:rsidRDefault="000514C6" w:rsidP="00C07F52">
      <w:pPr>
        <w:spacing w:after="0" w:line="240" w:lineRule="auto"/>
        <w:rPr>
          <w:rFonts w:cstheme="minorHAnsi"/>
        </w:rPr>
      </w:pPr>
    </w:p>
    <w:p w14:paraId="6426ED40" w14:textId="77777777" w:rsidR="000514C6" w:rsidRPr="000514C6" w:rsidRDefault="000514C6" w:rsidP="00C07F52">
      <w:pPr>
        <w:spacing w:after="0" w:line="240" w:lineRule="auto"/>
        <w:rPr>
          <w:rFonts w:cstheme="minorHAnsi"/>
        </w:rPr>
      </w:pPr>
    </w:p>
    <w:p w14:paraId="7A18FF6E" w14:textId="77777777" w:rsidR="000514C6" w:rsidRPr="000514C6" w:rsidRDefault="000514C6" w:rsidP="00C07F52">
      <w:pPr>
        <w:spacing w:after="0" w:line="240" w:lineRule="auto"/>
        <w:rPr>
          <w:rFonts w:cstheme="minorHAnsi"/>
        </w:rPr>
      </w:pPr>
    </w:p>
    <w:p w14:paraId="6542E063" w14:textId="77777777" w:rsidR="000514C6" w:rsidRPr="000514C6" w:rsidRDefault="000514C6" w:rsidP="00C07F52">
      <w:pPr>
        <w:spacing w:after="0" w:line="240" w:lineRule="auto"/>
        <w:rPr>
          <w:rFonts w:cstheme="minorHAnsi"/>
        </w:rPr>
      </w:pPr>
    </w:p>
    <w:p w14:paraId="168E0487" w14:textId="77777777" w:rsidR="000514C6" w:rsidRPr="000514C6" w:rsidRDefault="000514C6" w:rsidP="00C07F52">
      <w:pPr>
        <w:spacing w:after="0" w:line="240" w:lineRule="auto"/>
        <w:rPr>
          <w:rFonts w:cstheme="minorHAnsi"/>
        </w:rPr>
      </w:pPr>
    </w:p>
    <w:p w14:paraId="67C00D5E" w14:textId="77777777" w:rsidR="000514C6" w:rsidRPr="000514C6" w:rsidRDefault="000514C6" w:rsidP="00C07F52">
      <w:pPr>
        <w:spacing w:after="0" w:line="240" w:lineRule="auto"/>
        <w:rPr>
          <w:rFonts w:cstheme="minorHAnsi"/>
        </w:rPr>
      </w:pPr>
    </w:p>
    <w:p w14:paraId="6B2E2626" w14:textId="77777777" w:rsidR="000514C6" w:rsidRPr="000514C6" w:rsidRDefault="000514C6" w:rsidP="00C07F52">
      <w:pPr>
        <w:spacing w:after="0" w:line="240" w:lineRule="auto"/>
        <w:rPr>
          <w:rFonts w:cstheme="minorHAnsi"/>
        </w:rPr>
      </w:pPr>
    </w:p>
    <w:p w14:paraId="4A5700DB" w14:textId="77777777" w:rsidR="000514C6" w:rsidRPr="000514C6" w:rsidRDefault="000514C6" w:rsidP="00C07F52">
      <w:pPr>
        <w:spacing w:after="0" w:line="240" w:lineRule="auto"/>
        <w:rPr>
          <w:rFonts w:cstheme="minorHAnsi"/>
        </w:rPr>
      </w:pPr>
    </w:p>
    <w:p w14:paraId="5B8F57C9" w14:textId="77777777" w:rsidR="000514C6" w:rsidRPr="000514C6" w:rsidRDefault="000514C6" w:rsidP="00C07F52">
      <w:pPr>
        <w:spacing w:after="0" w:line="240" w:lineRule="auto"/>
        <w:rPr>
          <w:rFonts w:cstheme="minorHAnsi"/>
        </w:rPr>
      </w:pPr>
    </w:p>
    <w:p w14:paraId="7C8AF7A1" w14:textId="77777777" w:rsidR="000514C6" w:rsidRPr="000514C6" w:rsidRDefault="000514C6" w:rsidP="00C07F52">
      <w:pPr>
        <w:spacing w:after="0" w:line="240" w:lineRule="auto"/>
        <w:rPr>
          <w:rFonts w:cstheme="minorHAnsi"/>
        </w:rPr>
      </w:pPr>
    </w:p>
    <w:p w14:paraId="2653762F" w14:textId="77777777" w:rsidR="000514C6" w:rsidRPr="000514C6" w:rsidRDefault="000514C6" w:rsidP="00C07F52">
      <w:pPr>
        <w:spacing w:after="0" w:line="240" w:lineRule="auto"/>
        <w:rPr>
          <w:rFonts w:cstheme="minorHAnsi"/>
        </w:rPr>
      </w:pPr>
    </w:p>
    <w:p w14:paraId="20C58C46" w14:textId="77777777" w:rsidR="000514C6" w:rsidRPr="000514C6" w:rsidRDefault="000514C6" w:rsidP="00C07F52">
      <w:pPr>
        <w:spacing w:after="0" w:line="240" w:lineRule="auto"/>
        <w:rPr>
          <w:rFonts w:cstheme="minorHAnsi"/>
        </w:rPr>
      </w:pPr>
    </w:p>
    <w:p w14:paraId="6E354F4B" w14:textId="77777777" w:rsidR="000514C6" w:rsidRPr="000514C6" w:rsidRDefault="000514C6" w:rsidP="00C07F52">
      <w:pPr>
        <w:spacing w:after="0" w:line="240" w:lineRule="auto"/>
        <w:rPr>
          <w:rFonts w:cstheme="minorHAnsi"/>
        </w:rPr>
      </w:pPr>
    </w:p>
    <w:p w14:paraId="5B8DB28C" w14:textId="77777777" w:rsidR="000514C6" w:rsidRPr="000514C6" w:rsidRDefault="000514C6" w:rsidP="00C07F52">
      <w:pPr>
        <w:spacing w:after="0" w:line="240" w:lineRule="auto"/>
        <w:rPr>
          <w:rFonts w:cstheme="minorHAnsi"/>
        </w:rPr>
      </w:pPr>
    </w:p>
    <w:p w14:paraId="49CDBC9A" w14:textId="77777777" w:rsidR="000514C6" w:rsidRPr="000514C6" w:rsidRDefault="000514C6" w:rsidP="00C07F52">
      <w:pPr>
        <w:spacing w:after="0" w:line="240" w:lineRule="auto"/>
        <w:rPr>
          <w:rFonts w:cstheme="minorHAnsi"/>
        </w:rPr>
      </w:pPr>
    </w:p>
    <w:p w14:paraId="6855B332" w14:textId="77777777" w:rsidR="000514C6" w:rsidRPr="000514C6" w:rsidRDefault="000514C6" w:rsidP="00C07F52">
      <w:pPr>
        <w:spacing w:after="0" w:line="240" w:lineRule="auto"/>
        <w:rPr>
          <w:rFonts w:cstheme="minorHAnsi"/>
        </w:rPr>
      </w:pPr>
    </w:p>
    <w:p w14:paraId="378F1165" w14:textId="77777777" w:rsidR="000514C6" w:rsidRPr="000514C6" w:rsidRDefault="000514C6" w:rsidP="00C07F52">
      <w:pPr>
        <w:spacing w:after="0" w:line="240" w:lineRule="auto"/>
        <w:rPr>
          <w:rFonts w:cstheme="minorHAnsi"/>
        </w:rPr>
      </w:pPr>
    </w:p>
    <w:p w14:paraId="061FBFEA" w14:textId="77777777" w:rsidR="000514C6" w:rsidRPr="000514C6" w:rsidRDefault="000514C6" w:rsidP="00C07F52">
      <w:pPr>
        <w:spacing w:after="0" w:line="240" w:lineRule="auto"/>
        <w:rPr>
          <w:rFonts w:cstheme="minorHAnsi"/>
        </w:rPr>
      </w:pPr>
    </w:p>
    <w:p w14:paraId="52EECCCE" w14:textId="77777777" w:rsidR="000514C6" w:rsidRPr="000514C6" w:rsidRDefault="000514C6" w:rsidP="00C07F52">
      <w:pPr>
        <w:spacing w:after="0" w:line="240" w:lineRule="auto"/>
        <w:rPr>
          <w:rFonts w:cstheme="minorHAnsi"/>
        </w:rPr>
      </w:pPr>
    </w:p>
    <w:p w14:paraId="14E8C8BB" w14:textId="77777777" w:rsidR="000514C6" w:rsidRPr="000514C6" w:rsidRDefault="000514C6" w:rsidP="00C07F52">
      <w:pPr>
        <w:spacing w:after="0" w:line="240" w:lineRule="auto"/>
        <w:rPr>
          <w:rFonts w:cstheme="minorHAnsi"/>
        </w:rPr>
      </w:pPr>
    </w:p>
    <w:p w14:paraId="039F8140" w14:textId="77777777" w:rsidR="000514C6" w:rsidRPr="000514C6" w:rsidRDefault="000514C6" w:rsidP="00C07F52">
      <w:pPr>
        <w:spacing w:after="0" w:line="240" w:lineRule="auto"/>
        <w:rPr>
          <w:rFonts w:cstheme="minorHAnsi"/>
        </w:rPr>
      </w:pPr>
    </w:p>
    <w:p w14:paraId="1AF059A9" w14:textId="77777777" w:rsidR="000514C6" w:rsidRPr="000514C6" w:rsidRDefault="000514C6" w:rsidP="00C07F52">
      <w:pPr>
        <w:spacing w:after="0" w:line="240" w:lineRule="auto"/>
        <w:rPr>
          <w:rFonts w:cstheme="minorHAnsi"/>
        </w:rPr>
      </w:pPr>
    </w:p>
    <w:p w14:paraId="1B61964A" w14:textId="77777777" w:rsidR="000514C6" w:rsidRPr="000514C6" w:rsidRDefault="000514C6" w:rsidP="00C07F52">
      <w:pPr>
        <w:spacing w:after="0" w:line="240" w:lineRule="auto"/>
        <w:rPr>
          <w:rFonts w:cstheme="minorHAnsi"/>
        </w:rPr>
      </w:pPr>
    </w:p>
    <w:p w14:paraId="74AC8E53" w14:textId="77777777" w:rsidR="000514C6" w:rsidRPr="000514C6" w:rsidRDefault="000514C6" w:rsidP="00C07F52">
      <w:pPr>
        <w:spacing w:after="0" w:line="240" w:lineRule="auto"/>
        <w:rPr>
          <w:rFonts w:cstheme="minorHAnsi"/>
        </w:rPr>
      </w:pPr>
    </w:p>
    <w:p w14:paraId="6719EBEF" w14:textId="77777777" w:rsidR="00AD38EC" w:rsidRDefault="00AD38EC" w:rsidP="00AD38EC">
      <w:pPr>
        <w:pStyle w:val="Heading2"/>
      </w:pPr>
      <w:r>
        <w:t xml:space="preserve">Appendix 5 - </w:t>
      </w:r>
      <w:r w:rsidRPr="000514C6">
        <w:t>Agenda for Pay Appeals</w:t>
      </w:r>
    </w:p>
    <w:p w14:paraId="47F5B4F5" w14:textId="77777777" w:rsidR="00082C2E" w:rsidRPr="00082C2E" w:rsidRDefault="00082C2E" w:rsidP="00082C2E"/>
    <w:p w14:paraId="4EA11462" w14:textId="77777777" w:rsidR="00082C2E" w:rsidRDefault="00082C2E" w:rsidP="00087992">
      <w:pPr>
        <w:pStyle w:val="ListParagraph"/>
        <w:numPr>
          <w:ilvl w:val="0"/>
          <w:numId w:val="11"/>
        </w:numPr>
        <w:spacing w:line="240" w:lineRule="auto"/>
        <w:rPr>
          <w:rStyle w:val="normaltextrun"/>
        </w:rPr>
      </w:pPr>
      <w:r w:rsidRPr="00AD38EC">
        <w:rPr>
          <w:rStyle w:val="normaltextrun"/>
        </w:rPr>
        <w:t>Introductions</w:t>
      </w:r>
    </w:p>
    <w:p w14:paraId="1497CE31" w14:textId="77777777" w:rsidR="00082C2E" w:rsidRDefault="00082C2E" w:rsidP="00082C2E">
      <w:pPr>
        <w:spacing w:line="240" w:lineRule="auto"/>
        <w:ind w:left="360"/>
        <w:rPr>
          <w:rFonts w:cstheme="minorHAnsi"/>
        </w:rPr>
      </w:pPr>
      <w:r w:rsidRPr="00AD38EC">
        <w:rPr>
          <w:rFonts w:cstheme="minorHAnsi"/>
        </w:rPr>
        <w:t>Having agreed the order of the agenda with all present, the Headteacher/chair introduces her/himself and allows an opportunity for all others present to do so.</w:t>
      </w:r>
    </w:p>
    <w:p w14:paraId="1ECDF86F" w14:textId="77777777" w:rsidR="00082C2E" w:rsidRPr="00AD38EC" w:rsidRDefault="00082C2E" w:rsidP="00082C2E">
      <w:pPr>
        <w:spacing w:line="240" w:lineRule="auto"/>
        <w:ind w:left="360"/>
        <w:rPr>
          <w:rFonts w:cstheme="minorHAnsi"/>
        </w:rPr>
      </w:pPr>
    </w:p>
    <w:p w14:paraId="5EC06A80" w14:textId="77777777" w:rsidR="00082C2E" w:rsidRPr="000514C6" w:rsidRDefault="00082C2E" w:rsidP="00087992">
      <w:pPr>
        <w:pStyle w:val="Heading2"/>
        <w:numPr>
          <w:ilvl w:val="0"/>
          <w:numId w:val="11"/>
        </w:numPr>
        <w:spacing w:line="240" w:lineRule="auto"/>
      </w:pPr>
      <w:r w:rsidRPr="000514C6">
        <w:t>Nature of the complaint</w:t>
      </w:r>
    </w:p>
    <w:p w14:paraId="16C2A8D6" w14:textId="77777777" w:rsidR="00082C2E" w:rsidRDefault="00082C2E" w:rsidP="00082C2E">
      <w:pPr>
        <w:spacing w:line="240" w:lineRule="auto"/>
        <w:ind w:left="360"/>
        <w:rPr>
          <w:rFonts w:cstheme="minorHAnsi"/>
        </w:rPr>
      </w:pPr>
      <w:r w:rsidRPr="000514C6">
        <w:rPr>
          <w:rFonts w:cstheme="minorHAnsi"/>
        </w:rPr>
        <w:t>The Chair of the Pay Appeal Panel checks that all parties have the relevant documents and identifies the specific complaint.</w:t>
      </w:r>
    </w:p>
    <w:p w14:paraId="44D3E8A4" w14:textId="77777777" w:rsidR="00082C2E" w:rsidRPr="000514C6" w:rsidRDefault="00082C2E" w:rsidP="00082C2E">
      <w:pPr>
        <w:spacing w:line="240" w:lineRule="auto"/>
        <w:rPr>
          <w:rFonts w:cstheme="minorHAnsi"/>
        </w:rPr>
      </w:pPr>
    </w:p>
    <w:p w14:paraId="1090BFAF" w14:textId="77777777" w:rsidR="00082C2E" w:rsidRPr="000514C6" w:rsidRDefault="00082C2E" w:rsidP="00087992">
      <w:pPr>
        <w:pStyle w:val="Heading2"/>
        <w:numPr>
          <w:ilvl w:val="0"/>
          <w:numId w:val="11"/>
        </w:numPr>
        <w:spacing w:line="240" w:lineRule="auto"/>
      </w:pPr>
      <w:r w:rsidRPr="000514C6">
        <w:t>Presentation by management</w:t>
      </w:r>
    </w:p>
    <w:p w14:paraId="1C1669D4" w14:textId="77777777" w:rsidR="00082C2E" w:rsidRDefault="00082C2E" w:rsidP="00082C2E">
      <w:pPr>
        <w:spacing w:line="240" w:lineRule="auto"/>
        <w:ind w:left="360"/>
        <w:rPr>
          <w:rFonts w:cstheme="minorHAnsi"/>
        </w:rPr>
      </w:pPr>
      <w:r w:rsidRPr="000514C6">
        <w:rPr>
          <w:rFonts w:cstheme="minorHAnsi"/>
        </w:rPr>
        <w:t>The original decision maker explains that basis on which the original pay decision was made. This may include oral statements from the appraiser or pay recommender.</w:t>
      </w:r>
    </w:p>
    <w:p w14:paraId="22E6A7E9" w14:textId="77777777" w:rsidR="00082C2E" w:rsidRPr="000514C6" w:rsidRDefault="00082C2E" w:rsidP="00082C2E">
      <w:pPr>
        <w:spacing w:line="240" w:lineRule="auto"/>
        <w:rPr>
          <w:rFonts w:cstheme="minorHAnsi"/>
        </w:rPr>
      </w:pPr>
    </w:p>
    <w:p w14:paraId="05C44A79" w14:textId="77777777" w:rsidR="00082C2E" w:rsidRPr="000514C6" w:rsidRDefault="00082C2E" w:rsidP="00087992">
      <w:pPr>
        <w:pStyle w:val="Heading2"/>
        <w:numPr>
          <w:ilvl w:val="0"/>
          <w:numId w:val="11"/>
        </w:numPr>
        <w:spacing w:line="240" w:lineRule="auto"/>
      </w:pPr>
      <w:r w:rsidRPr="000514C6">
        <w:t>Questions by member of staff</w:t>
      </w:r>
    </w:p>
    <w:p w14:paraId="5669B99B" w14:textId="77777777" w:rsidR="00082C2E" w:rsidRDefault="00082C2E" w:rsidP="00082C2E">
      <w:pPr>
        <w:spacing w:line="240" w:lineRule="auto"/>
        <w:ind w:left="360"/>
        <w:rPr>
          <w:rFonts w:cstheme="minorHAnsi"/>
        </w:rPr>
      </w:pPr>
      <w:r w:rsidRPr="000514C6">
        <w:rPr>
          <w:rFonts w:cstheme="minorHAnsi"/>
        </w:rPr>
        <w:t>The member of staff and/or companion may question the original decision maker and any other person giving oral statements.</w:t>
      </w:r>
    </w:p>
    <w:p w14:paraId="31024B3F" w14:textId="77777777" w:rsidR="00082C2E" w:rsidRPr="000514C6" w:rsidRDefault="00082C2E" w:rsidP="00082C2E">
      <w:pPr>
        <w:spacing w:line="240" w:lineRule="auto"/>
        <w:rPr>
          <w:rFonts w:cstheme="minorHAnsi"/>
          <w:b/>
          <w:bCs/>
        </w:rPr>
      </w:pPr>
    </w:p>
    <w:p w14:paraId="400D84DB" w14:textId="77777777" w:rsidR="00082C2E" w:rsidRPr="000514C6" w:rsidRDefault="00082C2E" w:rsidP="00087992">
      <w:pPr>
        <w:pStyle w:val="Heading2"/>
        <w:numPr>
          <w:ilvl w:val="0"/>
          <w:numId w:val="11"/>
        </w:numPr>
        <w:spacing w:line="240" w:lineRule="auto"/>
      </w:pPr>
      <w:r w:rsidRPr="000514C6">
        <w:t>Questions by the Panel</w:t>
      </w:r>
    </w:p>
    <w:p w14:paraId="61AE9EA6" w14:textId="77777777" w:rsidR="00082C2E" w:rsidRDefault="00082C2E" w:rsidP="00082C2E">
      <w:pPr>
        <w:spacing w:line="240" w:lineRule="auto"/>
        <w:ind w:left="360"/>
        <w:rPr>
          <w:rFonts w:cstheme="minorHAnsi"/>
        </w:rPr>
      </w:pPr>
      <w:r w:rsidRPr="000514C6">
        <w:rPr>
          <w:rFonts w:cstheme="minorHAnsi"/>
        </w:rPr>
        <w:t xml:space="preserve">Members of the Pay Appeal </w:t>
      </w:r>
      <w:r>
        <w:rPr>
          <w:rFonts w:cstheme="minorHAnsi"/>
        </w:rPr>
        <w:t xml:space="preserve">Panel </w:t>
      </w:r>
      <w:r w:rsidRPr="000514C6">
        <w:rPr>
          <w:rFonts w:cstheme="minorHAnsi"/>
        </w:rPr>
        <w:t>may question the original decision maker and any other person giving oral statements.</w:t>
      </w:r>
    </w:p>
    <w:p w14:paraId="03091F06" w14:textId="77777777" w:rsidR="00082C2E" w:rsidRPr="000514C6" w:rsidRDefault="00082C2E" w:rsidP="00082C2E">
      <w:pPr>
        <w:spacing w:line="240" w:lineRule="auto"/>
        <w:rPr>
          <w:rFonts w:cstheme="minorHAnsi"/>
          <w:b/>
          <w:bCs/>
        </w:rPr>
      </w:pPr>
    </w:p>
    <w:p w14:paraId="0FF7DF0E" w14:textId="77777777" w:rsidR="00082C2E" w:rsidRPr="000514C6" w:rsidRDefault="00082C2E" w:rsidP="00087992">
      <w:pPr>
        <w:pStyle w:val="Heading2"/>
        <w:numPr>
          <w:ilvl w:val="0"/>
          <w:numId w:val="11"/>
        </w:numPr>
        <w:spacing w:line="240" w:lineRule="auto"/>
      </w:pPr>
      <w:r w:rsidRPr="000514C6">
        <w:t>Presentation by member of staff</w:t>
      </w:r>
    </w:p>
    <w:p w14:paraId="3334E691" w14:textId="77777777" w:rsidR="00082C2E" w:rsidRDefault="00082C2E" w:rsidP="00082C2E">
      <w:pPr>
        <w:spacing w:line="240" w:lineRule="auto"/>
        <w:ind w:left="360"/>
        <w:rPr>
          <w:rFonts w:cstheme="minorHAnsi"/>
        </w:rPr>
      </w:pPr>
      <w:r w:rsidRPr="000514C6">
        <w:rPr>
          <w:rFonts w:cstheme="minorHAnsi"/>
        </w:rPr>
        <w:t>The member of staff concerned and/or companion presents their case. Witnesses may be called.</w:t>
      </w:r>
    </w:p>
    <w:p w14:paraId="0F7E284A" w14:textId="77777777" w:rsidR="00082C2E" w:rsidRPr="000514C6" w:rsidRDefault="00082C2E" w:rsidP="00082C2E">
      <w:pPr>
        <w:spacing w:line="240" w:lineRule="auto"/>
        <w:rPr>
          <w:rFonts w:cstheme="minorHAnsi"/>
        </w:rPr>
      </w:pPr>
    </w:p>
    <w:p w14:paraId="75DC49AA" w14:textId="77777777" w:rsidR="00082C2E" w:rsidRPr="000514C6" w:rsidRDefault="00082C2E" w:rsidP="00087992">
      <w:pPr>
        <w:pStyle w:val="Heading2"/>
        <w:numPr>
          <w:ilvl w:val="0"/>
          <w:numId w:val="11"/>
        </w:numPr>
        <w:spacing w:line="240" w:lineRule="auto"/>
      </w:pPr>
      <w:r w:rsidRPr="000514C6">
        <w:t>Questions by original decision maker</w:t>
      </w:r>
    </w:p>
    <w:p w14:paraId="1F02F419" w14:textId="77777777" w:rsidR="00082C2E" w:rsidRDefault="00082C2E" w:rsidP="00082C2E">
      <w:pPr>
        <w:spacing w:line="240" w:lineRule="auto"/>
        <w:ind w:left="360"/>
        <w:rPr>
          <w:rFonts w:cstheme="minorHAnsi"/>
        </w:rPr>
      </w:pPr>
      <w:r w:rsidRPr="000514C6">
        <w:rPr>
          <w:rFonts w:cstheme="minorHAnsi"/>
        </w:rPr>
        <w:t>The original decision maker may question at this point in the procedure.</w:t>
      </w:r>
    </w:p>
    <w:p w14:paraId="4F5B27F1" w14:textId="77777777" w:rsidR="00082C2E" w:rsidRPr="000514C6" w:rsidRDefault="00082C2E" w:rsidP="00082C2E">
      <w:pPr>
        <w:spacing w:line="240" w:lineRule="auto"/>
        <w:rPr>
          <w:rFonts w:cstheme="minorHAnsi"/>
          <w:b/>
          <w:bCs/>
        </w:rPr>
      </w:pPr>
    </w:p>
    <w:p w14:paraId="77181F9D" w14:textId="77777777" w:rsidR="00082C2E" w:rsidRPr="000514C6" w:rsidRDefault="00082C2E" w:rsidP="00087992">
      <w:pPr>
        <w:pStyle w:val="Heading2"/>
        <w:numPr>
          <w:ilvl w:val="0"/>
          <w:numId w:val="11"/>
        </w:numPr>
        <w:spacing w:line="240" w:lineRule="auto"/>
      </w:pPr>
      <w:r w:rsidRPr="000514C6">
        <w:t>Questions by the Panel</w:t>
      </w:r>
    </w:p>
    <w:p w14:paraId="559A1382" w14:textId="382BE9FB" w:rsidR="00082C2E" w:rsidRDefault="00082C2E" w:rsidP="00082C2E">
      <w:pPr>
        <w:spacing w:line="240" w:lineRule="auto"/>
        <w:ind w:left="360"/>
        <w:rPr>
          <w:rFonts w:cstheme="minorHAnsi"/>
        </w:rPr>
      </w:pPr>
      <w:r w:rsidRPr="000514C6">
        <w:rPr>
          <w:rFonts w:cstheme="minorHAnsi"/>
        </w:rPr>
        <w:t>Members of the Pay Appeal Panel may question the original decision maker and any other person giving oral statements.</w:t>
      </w:r>
    </w:p>
    <w:p w14:paraId="53614852" w14:textId="77777777" w:rsidR="00082C2E" w:rsidRPr="00082C2E" w:rsidRDefault="00082C2E" w:rsidP="00082C2E">
      <w:pPr>
        <w:spacing w:line="240" w:lineRule="auto"/>
        <w:ind w:left="360"/>
        <w:rPr>
          <w:rFonts w:cstheme="minorHAnsi"/>
        </w:rPr>
      </w:pPr>
    </w:p>
    <w:p w14:paraId="12EB5000" w14:textId="77777777" w:rsidR="00082C2E" w:rsidRPr="000514C6" w:rsidRDefault="00082C2E" w:rsidP="00087992">
      <w:pPr>
        <w:pStyle w:val="Heading2"/>
        <w:numPr>
          <w:ilvl w:val="0"/>
          <w:numId w:val="11"/>
        </w:numPr>
        <w:spacing w:line="240" w:lineRule="auto"/>
      </w:pPr>
      <w:r w:rsidRPr="000514C6">
        <w:t>Final statement by the Original Decision Maker</w:t>
      </w:r>
    </w:p>
    <w:p w14:paraId="6868C772" w14:textId="77777777" w:rsidR="00082C2E" w:rsidRDefault="00082C2E" w:rsidP="00082C2E">
      <w:pPr>
        <w:spacing w:line="240" w:lineRule="auto"/>
        <w:ind w:left="360"/>
        <w:rPr>
          <w:rFonts w:cstheme="minorHAnsi"/>
        </w:rPr>
      </w:pPr>
      <w:r w:rsidRPr="000514C6">
        <w:rPr>
          <w:rFonts w:cstheme="minorHAnsi"/>
        </w:rPr>
        <w:t>The original decision maker may make a final statement.</w:t>
      </w:r>
    </w:p>
    <w:p w14:paraId="16B84A24" w14:textId="77777777" w:rsidR="00082C2E" w:rsidRDefault="00082C2E" w:rsidP="00082C2E">
      <w:pPr>
        <w:spacing w:line="240" w:lineRule="auto"/>
        <w:ind w:left="360"/>
        <w:rPr>
          <w:rFonts w:cstheme="minorHAnsi"/>
        </w:rPr>
      </w:pPr>
    </w:p>
    <w:p w14:paraId="370105DE" w14:textId="77777777" w:rsidR="00082C2E" w:rsidRDefault="00082C2E" w:rsidP="00087992">
      <w:pPr>
        <w:pStyle w:val="Heading2"/>
        <w:numPr>
          <w:ilvl w:val="0"/>
          <w:numId w:val="11"/>
        </w:numPr>
        <w:spacing w:line="240" w:lineRule="auto"/>
      </w:pPr>
      <w:r w:rsidRPr="000514C6">
        <w:t>Final statement by the member of staff</w:t>
      </w:r>
    </w:p>
    <w:p w14:paraId="30C349E8" w14:textId="0ABA68C2" w:rsidR="00082C2E" w:rsidRDefault="00082C2E" w:rsidP="00082C2E">
      <w:pPr>
        <w:spacing w:line="240" w:lineRule="auto"/>
        <w:ind w:left="360"/>
      </w:pPr>
      <w:r w:rsidRPr="00AD38EC">
        <w:t xml:space="preserve">The member of staff may make a final statement </w:t>
      </w:r>
      <w:r w:rsidR="000514C6">
        <w:rPr>
          <w:rFonts w:cstheme="minorHAnsi"/>
        </w:rPr>
        <w:t xml:space="preserve"> </w:t>
      </w:r>
    </w:p>
    <w:p w14:paraId="4F2D01E8" w14:textId="77777777" w:rsidR="00082C2E" w:rsidRDefault="00082C2E" w:rsidP="00082C2E">
      <w:pPr>
        <w:spacing w:line="240" w:lineRule="auto"/>
        <w:ind w:left="360"/>
      </w:pPr>
    </w:p>
    <w:p w14:paraId="3293A707" w14:textId="77777777" w:rsidR="00082C2E" w:rsidRDefault="00082C2E" w:rsidP="00082C2E">
      <w:pPr>
        <w:spacing w:line="240" w:lineRule="auto"/>
        <w:ind w:left="360"/>
      </w:pPr>
    </w:p>
    <w:p w14:paraId="287562BB" w14:textId="77777777" w:rsidR="00082C2E" w:rsidRPr="00BD2DFD" w:rsidRDefault="00082C2E" w:rsidP="00082C2E">
      <w:pPr>
        <w:pStyle w:val="paragraph"/>
        <w:spacing w:before="0" w:beforeAutospacing="0" w:after="0" w:afterAutospacing="0"/>
        <w:textAlignment w:val="baseline"/>
        <w:rPr>
          <w:rFonts w:ascii="Work Sans" w:hAnsi="Work Sans" w:cs="Segoe UI"/>
          <w:sz w:val="18"/>
          <w:szCs w:val="18"/>
        </w:rPr>
      </w:pPr>
      <w:r w:rsidRPr="00BD2DFD">
        <w:rPr>
          <w:rStyle w:val="normaltextrun"/>
          <w:rFonts w:ascii="Work Sans" w:eastAsia="Calibri" w:hAnsi="Work Sans" w:cs="Segoe UI"/>
          <w:color w:val="auto"/>
          <w:sz w:val="18"/>
          <w:szCs w:val="18"/>
        </w:rPr>
        <w:t>© LDBS 2023</w:t>
      </w:r>
      <w:r w:rsidRPr="00BD2DFD">
        <w:rPr>
          <w:rStyle w:val="eop"/>
          <w:rFonts w:ascii="Work Sans" w:hAnsi="Work Sans" w:cs="Segoe UI"/>
          <w:sz w:val="18"/>
          <w:szCs w:val="18"/>
        </w:rPr>
        <w:t> </w:t>
      </w:r>
    </w:p>
    <w:p w14:paraId="75932167" w14:textId="3A597295" w:rsidR="00082C2E" w:rsidRPr="00082C2E" w:rsidRDefault="00082C2E" w:rsidP="00082C2E">
      <w:pPr>
        <w:rPr>
          <w:rFonts w:cstheme="majorBidi"/>
        </w:rPr>
      </w:pPr>
      <w:r w:rsidRPr="00BD2DFD">
        <w:rPr>
          <w:rStyle w:val="normaltextrun"/>
          <w:rFonts w:ascii="Work Sans" w:eastAsia="Calibri" w:hAnsi="Work Sans" w:cs="Segoe UI"/>
          <w:color w:val="auto"/>
          <w:sz w:val="18"/>
          <w:szCs w:val="18"/>
        </w:rPr>
        <w:t xml:space="preserve">You can copy, download or print this document for use by your school or academy trust as long as you acknowledge the source. You must use the full document, you may not use excerpts or edit it. You may not distribute this document or use it for public or commercial purposes except with our express written permission; all enquiries to </w:t>
      </w:r>
      <w:hyperlink r:id="rId12" w:tgtFrame="_blank" w:history="1">
        <w:r w:rsidRPr="00BD2DFD">
          <w:rPr>
            <w:rStyle w:val="normaltextrun"/>
            <w:rFonts w:ascii="Work Sans" w:eastAsia="Calibri" w:hAnsi="Work Sans" w:cs="Segoe UI"/>
            <w:color w:val="auto"/>
            <w:sz w:val="18"/>
            <w:szCs w:val="18"/>
            <w:u w:val="single"/>
          </w:rPr>
          <w:t>LDBS</w:t>
        </w:r>
      </w:hyperlink>
      <w:r w:rsidRPr="00BD2DFD">
        <w:rPr>
          <w:rStyle w:val="normaltextrun"/>
          <w:rFonts w:ascii="Work Sans" w:eastAsia="Calibri" w:hAnsi="Work Sans" w:cs="Segoe UI"/>
          <w:color w:val="auto"/>
          <w:sz w:val="18"/>
          <w:szCs w:val="18"/>
        </w:rPr>
        <w:t>.</w:t>
      </w:r>
      <w:r w:rsidRPr="00BD2DFD">
        <w:rPr>
          <w:rStyle w:val="eop"/>
          <w:rFonts w:ascii="Work Sans" w:hAnsi="Work Sans" w:cs="Segoe UI"/>
          <w:sz w:val="18"/>
          <w:szCs w:val="18"/>
        </w:rPr>
        <w:t> </w:t>
      </w:r>
    </w:p>
    <w:sectPr w:rsidR="00082C2E" w:rsidRPr="00082C2E" w:rsidSect="00A03DAC">
      <w:headerReference w:type="default" r:id="rId13"/>
      <w:pgSz w:w="11906" w:h="16838"/>
      <w:pgMar w:top="1440" w:right="1440" w:bottom="1440" w:left="1440" w:header="204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A0C0C" w14:textId="77777777" w:rsidR="00FB3C42" w:rsidRDefault="00FB3C42" w:rsidP="00A03DAC">
      <w:pPr>
        <w:spacing w:after="0" w:line="240" w:lineRule="auto"/>
      </w:pPr>
      <w:r>
        <w:separator/>
      </w:r>
    </w:p>
  </w:endnote>
  <w:endnote w:type="continuationSeparator" w:id="0">
    <w:p w14:paraId="319EA02A" w14:textId="77777777" w:rsidR="00FB3C42" w:rsidRDefault="00FB3C42" w:rsidP="00A03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Regular">
    <w:altName w:val="Cambria"/>
    <w:panose1 w:val="00000000000000000000"/>
    <w:charset w:val="00"/>
    <w:family w:val="roman"/>
    <w:notTrueType/>
    <w:pitch w:val="default"/>
  </w:font>
  <w:font w:name="Work Sans Light">
    <w:altName w:val="Calibri"/>
    <w:charset w:val="00"/>
    <w:family w:val="auto"/>
    <w:pitch w:val="variable"/>
    <w:sig w:usb0="A00000FF" w:usb1="5000E07B" w:usb2="00000000" w:usb3="00000000" w:csb0="00000193" w:csb1="00000000"/>
  </w:font>
  <w:font w:name="Work Sans SemiBold">
    <w:charset w:val="00"/>
    <w:family w:val="auto"/>
    <w:pitch w:val="variable"/>
    <w:sig w:usb0="A00000FF" w:usb1="5000E07B" w:usb2="00000000" w:usb3="00000000" w:csb0="00000193"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9E788" w14:textId="77777777" w:rsidR="00FB3C42" w:rsidRDefault="00FB3C42" w:rsidP="00A03DAC">
      <w:pPr>
        <w:spacing w:after="0" w:line="240" w:lineRule="auto"/>
      </w:pPr>
      <w:r>
        <w:separator/>
      </w:r>
    </w:p>
  </w:footnote>
  <w:footnote w:type="continuationSeparator" w:id="0">
    <w:p w14:paraId="19ECD7A8" w14:textId="77777777" w:rsidR="00FB3C42" w:rsidRDefault="00FB3C42" w:rsidP="00A03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3B33" w14:textId="77777777" w:rsidR="00A03DAC" w:rsidRDefault="00A03DAC">
    <w:pPr>
      <w:pStyle w:val="Header"/>
    </w:pPr>
  </w:p>
  <w:p w14:paraId="4FF9189A" w14:textId="16AED7FE" w:rsidR="00A03DAC" w:rsidRDefault="00A03DAC">
    <w:pPr>
      <w:pStyle w:val="Header"/>
    </w:pPr>
    <w:r w:rsidRPr="000F34F1">
      <w:rPr>
        <w:noProof/>
      </w:rPr>
      <w:drawing>
        <wp:anchor distT="0" distB="0" distL="114300" distR="114300" simplePos="0" relativeHeight="251659264" behindDoc="0" locked="0" layoutInCell="1" allowOverlap="1" wp14:anchorId="00B5199A" wp14:editId="3EA3D2AE">
          <wp:simplePos x="0" y="0"/>
          <wp:positionH relativeFrom="page">
            <wp:align>center</wp:align>
          </wp:positionH>
          <wp:positionV relativeFrom="page">
            <wp:posOffset>360045</wp:posOffset>
          </wp:positionV>
          <wp:extent cx="936000" cy="93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12B0"/>
    <w:multiLevelType w:val="hybridMultilevel"/>
    <w:tmpl w:val="3E64CF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121FBA"/>
    <w:multiLevelType w:val="hybridMultilevel"/>
    <w:tmpl w:val="844E1F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1E71BE"/>
    <w:multiLevelType w:val="hybridMultilevel"/>
    <w:tmpl w:val="79985C3C"/>
    <w:lvl w:ilvl="0" w:tplc="E74CDFDA">
      <w:start w:val="1"/>
      <w:numFmt w:val="lowerLetter"/>
      <w:lvlText w:val="(%1)"/>
      <w:lvlJc w:val="left"/>
      <w:pPr>
        <w:ind w:left="1080" w:hanging="360"/>
      </w:pPr>
      <w:rPr>
        <w:rFonts w:ascii="Arial" w:hAnsi="Arial" w:cs="Arial" w:hint="default"/>
        <w:sz w:val="21"/>
        <w:szCs w:val="2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FB35D3D"/>
    <w:multiLevelType w:val="hybridMultilevel"/>
    <w:tmpl w:val="6DC8320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9052274"/>
    <w:multiLevelType w:val="hybridMultilevel"/>
    <w:tmpl w:val="C3820ECE"/>
    <w:lvl w:ilvl="0" w:tplc="8F1E0082">
      <w:start w:val="1"/>
      <w:numFmt w:val="bullet"/>
      <w:pStyle w:val="ListParagraph"/>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54D6852"/>
    <w:multiLevelType w:val="hybridMultilevel"/>
    <w:tmpl w:val="A0160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0B505B"/>
    <w:multiLevelType w:val="hybridMultilevel"/>
    <w:tmpl w:val="150A6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C623D1"/>
    <w:multiLevelType w:val="hybridMultilevel"/>
    <w:tmpl w:val="975AC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3F08BF"/>
    <w:multiLevelType w:val="multilevel"/>
    <w:tmpl w:val="EA6AA3D6"/>
    <w:lvl w:ilvl="0">
      <w:start w:val="1"/>
      <w:numFmt w:val="lowerLetter"/>
      <w:pStyle w:val="Alphabet1"/>
      <w:lvlText w:val="(%1)"/>
      <w:lvlJc w:val="left"/>
      <w:pPr>
        <w:tabs>
          <w:tab w:val="num" w:pos="1701"/>
        </w:tabs>
        <w:ind w:left="1701" w:hanging="850"/>
      </w:pPr>
      <w:rPr>
        <w:rFonts w:hint="default"/>
        <w:b w:val="0"/>
      </w:rPr>
    </w:lvl>
    <w:lvl w:ilvl="1">
      <w:start w:val="1"/>
      <w:numFmt w:val="lowerLetter"/>
      <w:pStyle w:val="Alphabet2"/>
      <w:lvlText w:val="(%2)"/>
      <w:lvlJc w:val="left"/>
      <w:pPr>
        <w:tabs>
          <w:tab w:val="num" w:pos="1418"/>
        </w:tabs>
        <w:ind w:left="1418" w:hanging="567"/>
      </w:pPr>
      <w:rPr>
        <w:rFonts w:hint="default"/>
      </w:rPr>
    </w:lvl>
    <w:lvl w:ilvl="2">
      <w:start w:val="1"/>
      <w:numFmt w:val="lowerLetter"/>
      <w:lvlText w:val="(%3)"/>
      <w:lvlJc w:val="left"/>
      <w:pPr>
        <w:tabs>
          <w:tab w:val="num" w:pos="1701"/>
        </w:tabs>
        <w:ind w:left="1701" w:hanging="850"/>
      </w:pPr>
      <w:rPr>
        <w:rFonts w:hint="default"/>
      </w:rPr>
    </w:lvl>
    <w:lvl w:ilvl="3">
      <w:start w:val="1"/>
      <w:numFmt w:val="lowerLetter"/>
      <w:pStyle w:val="Alphabet4"/>
      <w:lvlText w:val="(%4)"/>
      <w:lvlJc w:val="left"/>
      <w:pPr>
        <w:tabs>
          <w:tab w:val="num" w:pos="1701"/>
        </w:tabs>
        <w:ind w:left="1701" w:hanging="850"/>
      </w:pPr>
      <w:rPr>
        <w:rFonts w:hint="default"/>
      </w:rPr>
    </w:lvl>
    <w:lvl w:ilvl="4">
      <w:start w:val="1"/>
      <w:numFmt w:val="lowerLetter"/>
      <w:pStyle w:val="Alphabet5"/>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E9C062E"/>
    <w:multiLevelType w:val="hybridMultilevel"/>
    <w:tmpl w:val="8792845C"/>
    <w:lvl w:ilvl="0" w:tplc="3118F33E">
      <w:start w:val="1"/>
      <w:numFmt w:val="lowerLetter"/>
      <w:lvlText w:val="(%1)"/>
      <w:lvlJc w:val="left"/>
      <w:pPr>
        <w:tabs>
          <w:tab w:val="num" w:pos="1701"/>
        </w:tabs>
        <w:ind w:left="1701" w:hanging="850"/>
      </w:pPr>
      <w:rPr>
        <w:rFonts w:ascii="Arial" w:hAnsi="Arial" w:cs="Arial" w:hint="default"/>
        <w:sz w:val="21"/>
        <w:szCs w:val="21"/>
      </w:rPr>
    </w:lvl>
    <w:lvl w:ilvl="1" w:tplc="08090003" w:tentative="1">
      <w:start w:val="1"/>
      <w:numFmt w:val="lowerLetter"/>
      <w:lvlText w:val="%2."/>
      <w:lvlJc w:val="left"/>
      <w:pPr>
        <w:ind w:left="2291" w:hanging="360"/>
      </w:pPr>
    </w:lvl>
    <w:lvl w:ilvl="2" w:tplc="08090005" w:tentative="1">
      <w:start w:val="1"/>
      <w:numFmt w:val="lowerRoman"/>
      <w:lvlText w:val="%3."/>
      <w:lvlJc w:val="right"/>
      <w:pPr>
        <w:ind w:left="3011" w:hanging="180"/>
      </w:pPr>
    </w:lvl>
    <w:lvl w:ilvl="3" w:tplc="08090001" w:tentative="1">
      <w:start w:val="1"/>
      <w:numFmt w:val="decimal"/>
      <w:lvlText w:val="%4."/>
      <w:lvlJc w:val="left"/>
      <w:pPr>
        <w:ind w:left="3731" w:hanging="360"/>
      </w:pPr>
    </w:lvl>
    <w:lvl w:ilvl="4" w:tplc="08090003" w:tentative="1">
      <w:start w:val="1"/>
      <w:numFmt w:val="lowerLetter"/>
      <w:lvlText w:val="%5."/>
      <w:lvlJc w:val="left"/>
      <w:pPr>
        <w:ind w:left="4451" w:hanging="360"/>
      </w:pPr>
    </w:lvl>
    <w:lvl w:ilvl="5" w:tplc="08090005" w:tentative="1">
      <w:start w:val="1"/>
      <w:numFmt w:val="lowerRoman"/>
      <w:lvlText w:val="%6."/>
      <w:lvlJc w:val="right"/>
      <w:pPr>
        <w:ind w:left="5171" w:hanging="180"/>
      </w:pPr>
    </w:lvl>
    <w:lvl w:ilvl="6" w:tplc="08090001" w:tentative="1">
      <w:start w:val="1"/>
      <w:numFmt w:val="decimal"/>
      <w:lvlText w:val="%7."/>
      <w:lvlJc w:val="left"/>
      <w:pPr>
        <w:ind w:left="5891" w:hanging="360"/>
      </w:pPr>
    </w:lvl>
    <w:lvl w:ilvl="7" w:tplc="08090003" w:tentative="1">
      <w:start w:val="1"/>
      <w:numFmt w:val="lowerLetter"/>
      <w:lvlText w:val="%8."/>
      <w:lvlJc w:val="left"/>
      <w:pPr>
        <w:ind w:left="6611" w:hanging="360"/>
      </w:pPr>
    </w:lvl>
    <w:lvl w:ilvl="8" w:tplc="08090005" w:tentative="1">
      <w:start w:val="1"/>
      <w:numFmt w:val="lowerRoman"/>
      <w:lvlText w:val="%9."/>
      <w:lvlJc w:val="right"/>
      <w:pPr>
        <w:ind w:left="7331" w:hanging="180"/>
      </w:pPr>
    </w:lvl>
  </w:abstractNum>
  <w:abstractNum w:abstractNumId="10" w15:restartNumberingAfterBreak="0">
    <w:nsid w:val="7F6C1D21"/>
    <w:multiLevelType w:val="hybridMultilevel"/>
    <w:tmpl w:val="5A76C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6420657">
    <w:abstractNumId w:val="7"/>
  </w:num>
  <w:num w:numId="2" w16cid:durableId="203635528">
    <w:abstractNumId w:val="10"/>
  </w:num>
  <w:num w:numId="3" w16cid:durableId="824324231">
    <w:abstractNumId w:val="5"/>
  </w:num>
  <w:num w:numId="4" w16cid:durableId="1286541741">
    <w:abstractNumId w:val="6"/>
  </w:num>
  <w:num w:numId="5" w16cid:durableId="687219167">
    <w:abstractNumId w:val="8"/>
  </w:num>
  <w:num w:numId="6" w16cid:durableId="670640385">
    <w:abstractNumId w:val="0"/>
  </w:num>
  <w:num w:numId="7" w16cid:durableId="1993946237">
    <w:abstractNumId w:val="3"/>
  </w:num>
  <w:num w:numId="8" w16cid:durableId="1665432999">
    <w:abstractNumId w:val="2"/>
  </w:num>
  <w:num w:numId="9" w16cid:durableId="1057557760">
    <w:abstractNumId w:val="9"/>
  </w:num>
  <w:num w:numId="10" w16cid:durableId="1044207907">
    <w:abstractNumId w:val="4"/>
  </w:num>
  <w:num w:numId="11" w16cid:durableId="231432820">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DDC"/>
    <w:rsid w:val="00035BEE"/>
    <w:rsid w:val="00044DC9"/>
    <w:rsid w:val="000514C6"/>
    <w:rsid w:val="000742EF"/>
    <w:rsid w:val="00082C2E"/>
    <w:rsid w:val="00087992"/>
    <w:rsid w:val="00103326"/>
    <w:rsid w:val="00104668"/>
    <w:rsid w:val="00174FD1"/>
    <w:rsid w:val="00176413"/>
    <w:rsid w:val="00190577"/>
    <w:rsid w:val="001A7AEE"/>
    <w:rsid w:val="001E76C9"/>
    <w:rsid w:val="00226BA7"/>
    <w:rsid w:val="002349C8"/>
    <w:rsid w:val="002927BD"/>
    <w:rsid w:val="002B1197"/>
    <w:rsid w:val="00311CBD"/>
    <w:rsid w:val="003A0567"/>
    <w:rsid w:val="003D3961"/>
    <w:rsid w:val="00405956"/>
    <w:rsid w:val="004070BF"/>
    <w:rsid w:val="00424CB8"/>
    <w:rsid w:val="00437DDC"/>
    <w:rsid w:val="00445829"/>
    <w:rsid w:val="004479E7"/>
    <w:rsid w:val="00447BFB"/>
    <w:rsid w:val="00471004"/>
    <w:rsid w:val="004A54A5"/>
    <w:rsid w:val="005725C5"/>
    <w:rsid w:val="005B2954"/>
    <w:rsid w:val="005D0F73"/>
    <w:rsid w:val="005E0581"/>
    <w:rsid w:val="006123CF"/>
    <w:rsid w:val="00623264"/>
    <w:rsid w:val="00627C99"/>
    <w:rsid w:val="006460C0"/>
    <w:rsid w:val="006514CA"/>
    <w:rsid w:val="006F1EFB"/>
    <w:rsid w:val="00704DDC"/>
    <w:rsid w:val="007376CD"/>
    <w:rsid w:val="00743725"/>
    <w:rsid w:val="0074717B"/>
    <w:rsid w:val="00766342"/>
    <w:rsid w:val="00771169"/>
    <w:rsid w:val="00771461"/>
    <w:rsid w:val="00772951"/>
    <w:rsid w:val="007C1AC8"/>
    <w:rsid w:val="00811368"/>
    <w:rsid w:val="008E0DFF"/>
    <w:rsid w:val="0094356E"/>
    <w:rsid w:val="009B62A1"/>
    <w:rsid w:val="009C3A3C"/>
    <w:rsid w:val="009D2F5D"/>
    <w:rsid w:val="009E23BB"/>
    <w:rsid w:val="00A03DAC"/>
    <w:rsid w:val="00A322B6"/>
    <w:rsid w:val="00A923B2"/>
    <w:rsid w:val="00A932DC"/>
    <w:rsid w:val="00AA1FBE"/>
    <w:rsid w:val="00AA4C26"/>
    <w:rsid w:val="00AD38EC"/>
    <w:rsid w:val="00AE339F"/>
    <w:rsid w:val="00AE7592"/>
    <w:rsid w:val="00AF09E4"/>
    <w:rsid w:val="00AF2336"/>
    <w:rsid w:val="00B55A95"/>
    <w:rsid w:val="00B6172A"/>
    <w:rsid w:val="00BA4900"/>
    <w:rsid w:val="00BB771A"/>
    <w:rsid w:val="00C07F52"/>
    <w:rsid w:val="00C2283C"/>
    <w:rsid w:val="00C4201F"/>
    <w:rsid w:val="00CD6707"/>
    <w:rsid w:val="00D53150"/>
    <w:rsid w:val="00D71137"/>
    <w:rsid w:val="00D924F5"/>
    <w:rsid w:val="00DC39B7"/>
    <w:rsid w:val="00E44CC9"/>
    <w:rsid w:val="00E45758"/>
    <w:rsid w:val="00E54DC4"/>
    <w:rsid w:val="00E7575D"/>
    <w:rsid w:val="00E87893"/>
    <w:rsid w:val="00E9567B"/>
    <w:rsid w:val="00EB27D9"/>
    <w:rsid w:val="00EC4142"/>
    <w:rsid w:val="00EC674A"/>
    <w:rsid w:val="00ED2EA3"/>
    <w:rsid w:val="00F26F52"/>
    <w:rsid w:val="00F27AE0"/>
    <w:rsid w:val="00F33340"/>
    <w:rsid w:val="00FB3C42"/>
    <w:rsid w:val="00FD36AD"/>
    <w:rsid w:val="00FF3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7CB13"/>
  <w15:chartTrackingRefBased/>
  <w15:docId w15:val="{1BEC0A87-96B8-441D-9ED8-1579D49C6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DAC"/>
    <w:pPr>
      <w:spacing w:after="120" w:line="276" w:lineRule="auto"/>
    </w:pPr>
    <w:rPr>
      <w:sz w:val="20"/>
      <w:szCs w:val="20"/>
      <w:lang w:eastAsia="en-GB"/>
    </w:rPr>
  </w:style>
  <w:style w:type="paragraph" w:styleId="Heading1">
    <w:name w:val="heading 1"/>
    <w:basedOn w:val="Normal"/>
    <w:next w:val="Normal"/>
    <w:link w:val="Heading1Char"/>
    <w:uiPriority w:val="9"/>
    <w:qFormat/>
    <w:rsid w:val="00A03DAC"/>
    <w:pPr>
      <w:keepNext/>
      <w:keepLines/>
      <w:spacing w:before="240" w:after="0" w:line="240" w:lineRule="auto"/>
      <w:outlineLvl w:val="0"/>
    </w:pPr>
    <w:rPr>
      <w:rFonts w:ascii="Work Sans Light" w:eastAsia="Times New Roman" w:hAnsi="Work Sans Light" w:cs="Times New Roman"/>
      <w:color w:val="55345A" w:themeColor="text2"/>
      <w:sz w:val="44"/>
      <w:szCs w:val="32"/>
    </w:rPr>
  </w:style>
  <w:style w:type="paragraph" w:styleId="Heading2">
    <w:name w:val="heading 2"/>
    <w:basedOn w:val="Normal"/>
    <w:next w:val="Normal"/>
    <w:link w:val="Heading2Char"/>
    <w:uiPriority w:val="9"/>
    <w:unhideWhenUsed/>
    <w:qFormat/>
    <w:rsid w:val="00A03DAC"/>
    <w:pPr>
      <w:keepNext/>
      <w:keepLines/>
      <w:spacing w:before="40" w:after="0"/>
      <w:outlineLvl w:val="1"/>
    </w:pPr>
    <w:rPr>
      <w:rFonts w:ascii="Work Sans SemiBold" w:eastAsiaTheme="majorEastAsia" w:hAnsi="Work Sans SemiBold" w:cstheme="majorBidi"/>
      <w:color w:val="55345A" w:themeColor="text2"/>
      <w:sz w:val="24"/>
      <w:szCs w:val="26"/>
    </w:rPr>
  </w:style>
  <w:style w:type="paragraph" w:styleId="Heading3">
    <w:name w:val="heading 3"/>
    <w:basedOn w:val="Normal"/>
    <w:next w:val="Normal"/>
    <w:link w:val="Heading3Char"/>
    <w:uiPriority w:val="9"/>
    <w:semiHidden/>
    <w:unhideWhenUsed/>
    <w:qFormat/>
    <w:rsid w:val="00A03DAC"/>
    <w:pPr>
      <w:keepNext/>
      <w:keepLines/>
      <w:spacing w:before="40" w:after="0"/>
      <w:outlineLvl w:val="2"/>
    </w:pPr>
    <w:rPr>
      <w:rFonts w:asciiTheme="majorHAnsi" w:eastAsiaTheme="majorEastAsia" w:hAnsiTheme="majorHAnsi" w:cstheme="majorBidi"/>
      <w:color w:val="163F51"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03DAC"/>
    <w:pPr>
      <w:numPr>
        <w:numId w:val="10"/>
      </w:numPr>
      <w:spacing w:after="160" w:line="259" w:lineRule="auto"/>
      <w:contextualSpacing/>
    </w:pPr>
  </w:style>
  <w:style w:type="paragraph" w:customStyle="1" w:styleId="Default">
    <w:name w:val="Default"/>
    <w:rsid w:val="00A03DAC"/>
    <w:pPr>
      <w:autoSpaceDE w:val="0"/>
      <w:autoSpaceDN w:val="0"/>
      <w:adjustRightInd w:val="0"/>
      <w:spacing w:after="0" w:line="240" w:lineRule="auto"/>
    </w:pPr>
    <w:rPr>
      <w:rFonts w:ascii="Work Sans" w:hAnsi="Work Sans" w:cs="Calibri"/>
      <w:color w:val="000000"/>
      <w:sz w:val="20"/>
      <w:szCs w:val="24"/>
      <w:lang w:eastAsia="en-GB"/>
    </w:rPr>
  </w:style>
  <w:style w:type="character" w:styleId="Hyperlink">
    <w:name w:val="Hyperlink"/>
    <w:basedOn w:val="DefaultParagraphFont"/>
    <w:uiPriority w:val="99"/>
    <w:unhideWhenUsed/>
    <w:rsid w:val="00A03DAC"/>
    <w:rPr>
      <w:color w:val="0563C1" w:themeColor="hyperlink"/>
      <w:u w:val="single"/>
    </w:rPr>
  </w:style>
  <w:style w:type="paragraph" w:customStyle="1" w:styleId="Alphabet1">
    <w:name w:val="Alphabet 1"/>
    <w:basedOn w:val="Normal"/>
    <w:uiPriority w:val="99"/>
    <w:qFormat/>
    <w:rsid w:val="002B1197"/>
    <w:pPr>
      <w:numPr>
        <w:numId w:val="5"/>
      </w:numPr>
      <w:tabs>
        <w:tab w:val="left" w:pos="1418"/>
      </w:tabs>
      <w:spacing w:after="200"/>
    </w:pPr>
    <w:rPr>
      <w:rFonts w:ascii="Arial" w:eastAsia="Calibri" w:hAnsi="Arial" w:cs="Arial"/>
      <w:sz w:val="21"/>
    </w:rPr>
  </w:style>
  <w:style w:type="paragraph" w:customStyle="1" w:styleId="Alphabet2">
    <w:name w:val="Alphabet 2"/>
    <w:basedOn w:val="Normal"/>
    <w:uiPriority w:val="99"/>
    <w:semiHidden/>
    <w:qFormat/>
    <w:rsid w:val="002B1197"/>
    <w:pPr>
      <w:numPr>
        <w:ilvl w:val="1"/>
        <w:numId w:val="5"/>
      </w:numPr>
      <w:spacing w:after="200"/>
    </w:pPr>
    <w:rPr>
      <w:rFonts w:ascii="Arial" w:eastAsia="Calibri" w:hAnsi="Arial" w:cs="Arial"/>
      <w:sz w:val="21"/>
    </w:rPr>
  </w:style>
  <w:style w:type="paragraph" w:customStyle="1" w:styleId="Alphabet4">
    <w:name w:val="Alphabet 4"/>
    <w:basedOn w:val="Normal"/>
    <w:uiPriority w:val="99"/>
    <w:qFormat/>
    <w:rsid w:val="002B1197"/>
    <w:pPr>
      <w:numPr>
        <w:ilvl w:val="3"/>
        <w:numId w:val="5"/>
      </w:numPr>
      <w:tabs>
        <w:tab w:val="left" w:pos="3402"/>
      </w:tabs>
      <w:spacing w:after="200"/>
    </w:pPr>
    <w:rPr>
      <w:rFonts w:ascii="Arial" w:eastAsia="Calibri" w:hAnsi="Arial" w:cs="Arial"/>
      <w:sz w:val="21"/>
    </w:rPr>
  </w:style>
  <w:style w:type="paragraph" w:customStyle="1" w:styleId="Alphabet5">
    <w:name w:val="Alphabet 5"/>
    <w:basedOn w:val="Normal"/>
    <w:uiPriority w:val="99"/>
    <w:qFormat/>
    <w:rsid w:val="002B1197"/>
    <w:pPr>
      <w:numPr>
        <w:ilvl w:val="4"/>
        <w:numId w:val="5"/>
      </w:numPr>
      <w:spacing w:after="200"/>
    </w:pPr>
    <w:rPr>
      <w:rFonts w:ascii="Arial" w:eastAsia="Calibri" w:hAnsi="Arial" w:cs="Arial"/>
      <w:sz w:val="21"/>
    </w:rPr>
  </w:style>
  <w:style w:type="character" w:customStyle="1" w:styleId="ListParagraphChar">
    <w:name w:val="List Paragraph Char"/>
    <w:basedOn w:val="DefaultParagraphFont"/>
    <w:link w:val="ListParagraph"/>
    <w:uiPriority w:val="34"/>
    <w:rsid w:val="002B1197"/>
    <w:rPr>
      <w:sz w:val="20"/>
      <w:szCs w:val="20"/>
      <w:lang w:eastAsia="en-GB"/>
    </w:rPr>
  </w:style>
  <w:style w:type="table" w:styleId="TableGrid">
    <w:name w:val="Table Grid"/>
    <w:basedOn w:val="TableNormal"/>
    <w:uiPriority w:val="59"/>
    <w:rsid w:val="00A03DAC"/>
    <w:pPr>
      <w:spacing w:after="0" w:line="240" w:lineRule="auto"/>
    </w:pPr>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03DAC"/>
    <w:rPr>
      <w:rFonts w:ascii="Work Sans Light" w:eastAsia="Times New Roman" w:hAnsi="Work Sans Light" w:cs="Times New Roman"/>
      <w:color w:val="55345A" w:themeColor="text2"/>
      <w:sz w:val="44"/>
      <w:szCs w:val="32"/>
      <w:lang w:eastAsia="en-GB"/>
    </w:rPr>
  </w:style>
  <w:style w:type="character" w:customStyle="1" w:styleId="Heading2Char">
    <w:name w:val="Heading 2 Char"/>
    <w:basedOn w:val="DefaultParagraphFont"/>
    <w:link w:val="Heading2"/>
    <w:uiPriority w:val="9"/>
    <w:rsid w:val="00A03DAC"/>
    <w:rPr>
      <w:rFonts w:ascii="Work Sans SemiBold" w:eastAsiaTheme="majorEastAsia" w:hAnsi="Work Sans SemiBold" w:cstheme="majorBidi"/>
      <w:color w:val="55345A" w:themeColor="text2"/>
      <w:sz w:val="24"/>
      <w:szCs w:val="26"/>
      <w:lang w:eastAsia="en-GB"/>
    </w:rPr>
  </w:style>
  <w:style w:type="character" w:customStyle="1" w:styleId="Heading3Char">
    <w:name w:val="Heading 3 Char"/>
    <w:basedOn w:val="DefaultParagraphFont"/>
    <w:link w:val="Heading3"/>
    <w:uiPriority w:val="9"/>
    <w:semiHidden/>
    <w:rsid w:val="00A03DAC"/>
    <w:rPr>
      <w:rFonts w:asciiTheme="majorHAnsi" w:eastAsiaTheme="majorEastAsia" w:hAnsiTheme="majorHAnsi" w:cstheme="majorBidi"/>
      <w:color w:val="163F51" w:themeColor="accent1" w:themeShade="7F"/>
      <w:sz w:val="24"/>
      <w:szCs w:val="24"/>
      <w:lang w:eastAsia="en-GB"/>
    </w:rPr>
  </w:style>
  <w:style w:type="paragraph" w:styleId="Header">
    <w:name w:val="header"/>
    <w:basedOn w:val="Normal"/>
    <w:link w:val="HeaderChar"/>
    <w:uiPriority w:val="99"/>
    <w:unhideWhenUsed/>
    <w:rsid w:val="00A03D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DAC"/>
    <w:rPr>
      <w:sz w:val="20"/>
      <w:szCs w:val="20"/>
      <w:lang w:eastAsia="en-GB"/>
    </w:rPr>
  </w:style>
  <w:style w:type="paragraph" w:styleId="Footer">
    <w:name w:val="footer"/>
    <w:basedOn w:val="Normal"/>
    <w:link w:val="FooterChar"/>
    <w:uiPriority w:val="99"/>
    <w:unhideWhenUsed/>
    <w:rsid w:val="00A03D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DAC"/>
    <w:rPr>
      <w:sz w:val="20"/>
      <w:szCs w:val="20"/>
      <w:lang w:eastAsia="en-GB"/>
    </w:rPr>
  </w:style>
  <w:style w:type="paragraph" w:styleId="BalloonText">
    <w:name w:val="Balloon Text"/>
    <w:basedOn w:val="Normal"/>
    <w:link w:val="BalloonTextChar"/>
    <w:uiPriority w:val="99"/>
    <w:semiHidden/>
    <w:unhideWhenUsed/>
    <w:rsid w:val="00A03D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DAC"/>
    <w:rPr>
      <w:rFonts w:ascii="Segoe UI" w:hAnsi="Segoe UI" w:cs="Segoe UI"/>
      <w:sz w:val="18"/>
      <w:szCs w:val="18"/>
      <w:lang w:eastAsia="en-GB"/>
    </w:rPr>
  </w:style>
  <w:style w:type="character" w:styleId="CommentReference">
    <w:name w:val="annotation reference"/>
    <w:basedOn w:val="DefaultParagraphFont"/>
    <w:uiPriority w:val="99"/>
    <w:semiHidden/>
    <w:unhideWhenUsed/>
    <w:rsid w:val="00A03DAC"/>
    <w:rPr>
      <w:sz w:val="16"/>
      <w:szCs w:val="16"/>
    </w:rPr>
  </w:style>
  <w:style w:type="paragraph" w:styleId="CommentText">
    <w:name w:val="annotation text"/>
    <w:basedOn w:val="Normal"/>
    <w:link w:val="CommentTextChar"/>
    <w:uiPriority w:val="99"/>
    <w:semiHidden/>
    <w:unhideWhenUsed/>
    <w:rsid w:val="00A03DAC"/>
    <w:pPr>
      <w:spacing w:line="240" w:lineRule="auto"/>
    </w:pPr>
  </w:style>
  <w:style w:type="character" w:customStyle="1" w:styleId="CommentTextChar">
    <w:name w:val="Comment Text Char"/>
    <w:basedOn w:val="DefaultParagraphFont"/>
    <w:link w:val="CommentText"/>
    <w:uiPriority w:val="99"/>
    <w:semiHidden/>
    <w:rsid w:val="00A03DAC"/>
    <w:rPr>
      <w:sz w:val="20"/>
      <w:szCs w:val="20"/>
      <w:lang w:eastAsia="en-GB"/>
    </w:rPr>
  </w:style>
  <w:style w:type="paragraph" w:styleId="CommentSubject">
    <w:name w:val="annotation subject"/>
    <w:basedOn w:val="CommentText"/>
    <w:next w:val="CommentText"/>
    <w:link w:val="CommentSubjectChar"/>
    <w:uiPriority w:val="99"/>
    <w:semiHidden/>
    <w:unhideWhenUsed/>
    <w:rsid w:val="00A03DAC"/>
    <w:rPr>
      <w:b/>
      <w:bCs/>
    </w:rPr>
  </w:style>
  <w:style w:type="character" w:customStyle="1" w:styleId="CommentSubjectChar">
    <w:name w:val="Comment Subject Char"/>
    <w:basedOn w:val="CommentTextChar"/>
    <w:link w:val="CommentSubject"/>
    <w:uiPriority w:val="99"/>
    <w:semiHidden/>
    <w:rsid w:val="00A03DAC"/>
    <w:rPr>
      <w:b/>
      <w:bCs/>
      <w:sz w:val="20"/>
      <w:szCs w:val="20"/>
      <w:lang w:eastAsia="en-GB"/>
    </w:rPr>
  </w:style>
  <w:style w:type="paragraph" w:styleId="Title">
    <w:name w:val="Title"/>
    <w:basedOn w:val="Normal"/>
    <w:next w:val="Normal"/>
    <w:link w:val="TitleChar"/>
    <w:uiPriority w:val="10"/>
    <w:qFormat/>
    <w:rsid w:val="00A03DAC"/>
    <w:pPr>
      <w:spacing w:after="0" w:line="240" w:lineRule="auto"/>
      <w:contextualSpacing/>
      <w:jc w:val="center"/>
    </w:pPr>
    <w:rPr>
      <w:rFonts w:asciiTheme="majorHAnsi" w:eastAsiaTheme="majorEastAsia" w:hAnsiTheme="majorHAnsi" w:cstheme="majorBidi"/>
      <w:color w:val="55345A" w:themeColor="text2"/>
      <w:spacing w:val="-10"/>
      <w:kern w:val="28"/>
      <w:sz w:val="44"/>
      <w:szCs w:val="56"/>
    </w:rPr>
  </w:style>
  <w:style w:type="character" w:customStyle="1" w:styleId="TitleChar">
    <w:name w:val="Title Char"/>
    <w:basedOn w:val="DefaultParagraphFont"/>
    <w:link w:val="Title"/>
    <w:uiPriority w:val="10"/>
    <w:rsid w:val="00A03DAC"/>
    <w:rPr>
      <w:rFonts w:asciiTheme="majorHAnsi" w:eastAsiaTheme="majorEastAsia" w:hAnsiTheme="majorHAnsi" w:cstheme="majorBidi"/>
      <w:color w:val="55345A" w:themeColor="text2"/>
      <w:spacing w:val="-10"/>
      <w:kern w:val="28"/>
      <w:sz w:val="44"/>
      <w:szCs w:val="56"/>
      <w:lang w:eastAsia="en-GB"/>
    </w:rPr>
  </w:style>
  <w:style w:type="paragraph" w:styleId="NormalWeb">
    <w:name w:val="Normal (Web)"/>
    <w:basedOn w:val="Normal"/>
    <w:uiPriority w:val="99"/>
    <w:unhideWhenUsed/>
    <w:rsid w:val="00A03DA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A03DAC"/>
    <w:pPr>
      <w:spacing w:after="0" w:line="240" w:lineRule="auto"/>
      <w:jc w:val="both"/>
    </w:pPr>
    <w:rPr>
      <w:rFonts w:ascii="Times New Roman" w:eastAsia="Times New Roman" w:hAnsi="Times New Roman" w:cs="Times New Roman"/>
      <w:sz w:val="24"/>
    </w:rPr>
  </w:style>
  <w:style w:type="character" w:customStyle="1" w:styleId="BodyTextChar">
    <w:name w:val="Body Text Char"/>
    <w:basedOn w:val="DefaultParagraphFont"/>
    <w:link w:val="BodyText"/>
    <w:rsid w:val="00A03DAC"/>
    <w:rPr>
      <w:rFonts w:ascii="Times New Roman" w:eastAsia="Times New Roman" w:hAnsi="Times New Roman" w:cs="Times New Roman"/>
      <w:sz w:val="24"/>
      <w:szCs w:val="20"/>
      <w:lang w:eastAsia="en-GB"/>
    </w:rPr>
  </w:style>
  <w:style w:type="paragraph" w:customStyle="1" w:styleId="p3">
    <w:name w:val="p3"/>
    <w:basedOn w:val="Normal"/>
    <w:rsid w:val="00A03DAC"/>
    <w:pPr>
      <w:widowControl w:val="0"/>
      <w:tabs>
        <w:tab w:val="left" w:pos="204"/>
      </w:tabs>
      <w:spacing w:after="0" w:line="240" w:lineRule="auto"/>
    </w:pPr>
    <w:rPr>
      <w:rFonts w:ascii="Times New Roman" w:eastAsia="Times New Roman" w:hAnsi="Times New Roman" w:cs="Times New Roman"/>
      <w:snapToGrid w:val="0"/>
      <w:sz w:val="24"/>
    </w:rPr>
  </w:style>
  <w:style w:type="paragraph" w:styleId="Revision">
    <w:name w:val="Revision"/>
    <w:hidden/>
    <w:uiPriority w:val="99"/>
    <w:semiHidden/>
    <w:rsid w:val="00A03DAC"/>
    <w:pPr>
      <w:spacing w:after="0" w:line="240" w:lineRule="auto"/>
    </w:pPr>
    <w:rPr>
      <w:sz w:val="20"/>
      <w:szCs w:val="20"/>
      <w:lang w:eastAsia="en-GB"/>
    </w:rPr>
  </w:style>
  <w:style w:type="character" w:styleId="Strong">
    <w:name w:val="Strong"/>
    <w:basedOn w:val="DefaultParagraphFont"/>
    <w:uiPriority w:val="22"/>
    <w:qFormat/>
    <w:rsid w:val="00A03DAC"/>
    <w:rPr>
      <w:rFonts w:ascii="Work Sans SemiBold" w:hAnsi="Work Sans SemiBold"/>
      <w:b/>
      <w:bCs/>
      <w:sz w:val="20"/>
    </w:rPr>
  </w:style>
  <w:style w:type="paragraph" w:styleId="NoSpacing">
    <w:name w:val="No Spacing"/>
    <w:uiPriority w:val="1"/>
    <w:qFormat/>
    <w:rsid w:val="00A03DAC"/>
    <w:pPr>
      <w:spacing w:after="0" w:line="240" w:lineRule="auto"/>
    </w:pPr>
    <w:rPr>
      <w:sz w:val="20"/>
      <w:szCs w:val="20"/>
      <w:lang w:eastAsia="en-GB"/>
    </w:rPr>
  </w:style>
  <w:style w:type="character" w:styleId="BookTitle">
    <w:name w:val="Book Title"/>
    <w:basedOn w:val="DefaultParagraphFont"/>
    <w:uiPriority w:val="33"/>
    <w:qFormat/>
    <w:rsid w:val="00A03DAC"/>
    <w:rPr>
      <w:b/>
      <w:bCs/>
      <w:i/>
      <w:iCs/>
      <w:spacing w:val="5"/>
    </w:rPr>
  </w:style>
  <w:style w:type="character" w:styleId="UnresolvedMention">
    <w:name w:val="Unresolved Mention"/>
    <w:basedOn w:val="DefaultParagraphFont"/>
    <w:uiPriority w:val="99"/>
    <w:semiHidden/>
    <w:unhideWhenUsed/>
    <w:rsid w:val="00A03DAC"/>
    <w:rPr>
      <w:color w:val="605E5C"/>
      <w:shd w:val="clear" w:color="auto" w:fill="E1DFDD"/>
    </w:rPr>
  </w:style>
  <w:style w:type="paragraph" w:customStyle="1" w:styleId="paragraph">
    <w:name w:val="paragraph"/>
    <w:basedOn w:val="Normal"/>
    <w:rsid w:val="00A03D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3DAC"/>
    <w:rPr>
      <w:rFonts w:ascii="Work Sans SemiBold" w:hAnsi="Work Sans SemiBold"/>
      <w:color w:val="55345A" w:themeColor="text2"/>
      <w:sz w:val="24"/>
    </w:rPr>
  </w:style>
  <w:style w:type="character" w:customStyle="1" w:styleId="eop">
    <w:name w:val="eop"/>
    <w:basedOn w:val="DefaultParagraphFont"/>
    <w:rsid w:val="00A03DAC"/>
  </w:style>
  <w:style w:type="paragraph" w:styleId="Subtitle">
    <w:name w:val="Subtitle"/>
    <w:basedOn w:val="Normal"/>
    <w:next w:val="Normal"/>
    <w:link w:val="SubtitleChar"/>
    <w:uiPriority w:val="11"/>
    <w:qFormat/>
    <w:rsid w:val="00A03DAC"/>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3DAC"/>
    <w:rPr>
      <w:rFonts w:eastAsiaTheme="minorEastAsia"/>
      <w:color w:val="5A5A5A" w:themeColor="text1" w:themeTint="A5"/>
      <w:spacing w:val="15"/>
      <w:lang w:eastAsia="en-GB"/>
    </w:rPr>
  </w:style>
  <w:style w:type="table" w:styleId="GridTable1Light-Accent3">
    <w:name w:val="Grid Table 1 Light Accent 3"/>
    <w:basedOn w:val="TableNormal"/>
    <w:uiPriority w:val="46"/>
    <w:rsid w:val="00A03DAC"/>
    <w:pPr>
      <w:spacing w:after="0" w:line="240" w:lineRule="auto"/>
    </w:pPr>
    <w:tblPr>
      <w:tblStyleRowBandSize w:val="1"/>
      <w:tblStyleColBandSize w:val="1"/>
      <w:tblBorders>
        <w:top w:val="single" w:sz="4" w:space="0" w:color="EAE0ED" w:themeColor="accent3" w:themeTint="66"/>
        <w:left w:val="single" w:sz="4" w:space="0" w:color="EAE0ED" w:themeColor="accent3" w:themeTint="66"/>
        <w:bottom w:val="single" w:sz="4" w:space="0" w:color="EAE0ED" w:themeColor="accent3" w:themeTint="66"/>
        <w:right w:val="single" w:sz="4" w:space="0" w:color="EAE0ED" w:themeColor="accent3" w:themeTint="66"/>
        <w:insideH w:val="single" w:sz="4" w:space="0" w:color="EAE0ED" w:themeColor="accent3" w:themeTint="66"/>
        <w:insideV w:val="single" w:sz="4" w:space="0" w:color="EAE0ED" w:themeColor="accent3" w:themeTint="66"/>
      </w:tblBorders>
    </w:tblPr>
    <w:tblStylePr w:type="firstRow">
      <w:rPr>
        <w:b/>
        <w:bCs/>
      </w:rPr>
      <w:tblPr/>
      <w:tcPr>
        <w:tcBorders>
          <w:bottom w:val="single" w:sz="12" w:space="0" w:color="E0D0E4" w:themeColor="accent3" w:themeTint="99"/>
        </w:tcBorders>
      </w:tcPr>
    </w:tblStylePr>
    <w:tblStylePr w:type="lastRow">
      <w:rPr>
        <w:b/>
        <w:bCs/>
      </w:rPr>
      <w:tblPr/>
      <w:tcPr>
        <w:tcBorders>
          <w:top w:val="double" w:sz="2" w:space="0" w:color="E0D0E4"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A0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bigail.chand@london.anglican.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school-inspection-handboo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AAAA%20style%20set!!!!.dotx" TargetMode="External"/></Relationships>
</file>

<file path=word/theme/theme1.xml><?xml version="1.0" encoding="utf-8"?>
<a:theme xmlns:a="http://schemas.openxmlformats.org/drawingml/2006/main" name="Theme LDBS take 5">
  <a:themeElements>
    <a:clrScheme name="Custom 1">
      <a:dk1>
        <a:sysClr val="windowText" lastClr="000000"/>
      </a:dk1>
      <a:lt1>
        <a:sysClr val="window" lastClr="FFFFFF"/>
      </a:lt1>
      <a:dk2>
        <a:srgbClr val="55345A"/>
      </a:dk2>
      <a:lt2>
        <a:srgbClr val="EFE8F0"/>
      </a:lt2>
      <a:accent1>
        <a:srgbClr val="2D80A5"/>
      </a:accent1>
      <a:accent2>
        <a:srgbClr val="9FCFE5"/>
      </a:accent2>
      <a:accent3>
        <a:srgbClr val="CDB2D2"/>
      </a:accent3>
      <a:accent4>
        <a:srgbClr val="4D4D4D"/>
      </a:accent4>
      <a:accent5>
        <a:srgbClr val="BCBCBC"/>
      </a:accent5>
      <a:accent6>
        <a:srgbClr val="EEEEEE"/>
      </a:accent6>
      <a:hlink>
        <a:srgbClr val="0563C1"/>
      </a:hlink>
      <a:folHlink>
        <a:srgbClr val="954F72"/>
      </a:folHlink>
    </a:clrScheme>
    <a:fontScheme name="LDBS new">
      <a:majorFont>
        <a:latin typeface="Work Sans Light"/>
        <a:ea typeface=""/>
        <a:cs typeface=""/>
      </a:majorFont>
      <a:minorFont>
        <a:latin typeface="Work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80bad5d-b82e-4f19-b675-614634d732ec" xsi:nil="true"/>
    <lcf76f155ced4ddcb4097134ff3c332f xmlns="54847bee-ce4d-47b8-81a5-46788634d85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DAF56D4AD6384F96B146D93B217379" ma:contentTypeVersion="14" ma:contentTypeDescription="Create a new document." ma:contentTypeScope="" ma:versionID="a5363c03300b68fb97a71965782e1f92">
  <xsd:schema xmlns:xsd="http://www.w3.org/2001/XMLSchema" xmlns:xs="http://www.w3.org/2001/XMLSchema" xmlns:p="http://schemas.microsoft.com/office/2006/metadata/properties" xmlns:ns2="54847bee-ce4d-47b8-81a5-46788634d856" xmlns:ns3="680bad5d-b82e-4f19-b675-614634d732ec" targetNamespace="http://schemas.microsoft.com/office/2006/metadata/properties" ma:root="true" ma:fieldsID="fa8d9871c31520ffb0d1d88255449ad1" ns2:_="" ns3:_="">
    <xsd:import namespace="54847bee-ce4d-47b8-81a5-46788634d856"/>
    <xsd:import namespace="680bad5d-b82e-4f19-b675-614634d732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47bee-ce4d-47b8-81a5-46788634d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56acc64-6845-4a0f-a249-d12a5ba8c6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0bad5d-b82e-4f19-b675-614634d732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12c4990-d404-4526-9214-90afc0e05169}" ma:internalName="TaxCatchAll" ma:showField="CatchAllData" ma:web="680bad5d-b82e-4f19-b675-614634d732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4F39E-B028-4AA9-8BDE-E0269908FFEC}">
  <ds:schemaRefs>
    <ds:schemaRef ds:uri="http://schemas.microsoft.com/sharepoint/v3/contenttype/forms"/>
  </ds:schemaRefs>
</ds:datastoreItem>
</file>

<file path=customXml/itemProps2.xml><?xml version="1.0" encoding="utf-8"?>
<ds:datastoreItem xmlns:ds="http://schemas.openxmlformats.org/officeDocument/2006/customXml" ds:itemID="{C9FCF364-1651-43DC-A0D9-2A1F4A2B527D}">
  <ds:schemaRefs>
    <ds:schemaRef ds:uri="http://schemas.microsoft.com/office/2006/metadata/properties"/>
    <ds:schemaRef ds:uri="http://schemas.microsoft.com/office/infopath/2007/PartnerControls"/>
    <ds:schemaRef ds:uri="680bad5d-b82e-4f19-b675-614634d732ec"/>
    <ds:schemaRef ds:uri="54847bee-ce4d-47b8-81a5-46788634d856"/>
  </ds:schemaRefs>
</ds:datastoreItem>
</file>

<file path=customXml/itemProps3.xml><?xml version="1.0" encoding="utf-8"?>
<ds:datastoreItem xmlns:ds="http://schemas.openxmlformats.org/officeDocument/2006/customXml" ds:itemID="{BBAB80FE-F997-4907-89D7-5D87DF9670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47bee-ce4d-47b8-81a5-46788634d856"/>
    <ds:schemaRef ds:uri="680bad5d-b82e-4f19-b675-614634d73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A7C1CA-D27B-4C1D-9D64-7A4C9D0FA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AAAA style set!!!!</Template>
  <TotalTime>1224</TotalTime>
  <Pages>1</Pages>
  <Words>4369</Words>
  <Characters>24907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Patterson  @ GROW Education / LDBS</dc:creator>
  <cp:keywords/>
  <dc:description/>
  <cp:lastModifiedBy>Terri Patterson  @ GROW Education / LDBS</cp:lastModifiedBy>
  <cp:revision>4</cp:revision>
  <cp:lastPrinted>2023-07-28T15:21:00Z</cp:lastPrinted>
  <dcterms:created xsi:type="dcterms:W3CDTF">2023-09-24T12:50:00Z</dcterms:created>
  <dcterms:modified xsi:type="dcterms:W3CDTF">2023-09-24T13:03:00Z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0x010100C5DAF56D4AD6384F96B146D93B217379</vt:lpwstr>
  </property>
</Properties>
</file>