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62B97" w14:textId="014CCADD" w:rsidR="00002218" w:rsidRPr="00696CA8" w:rsidRDefault="00696CA8" w:rsidP="00696CA8">
      <w:pPr>
        <w:pStyle w:val="Title"/>
        <w:spacing w:after="80" w:line="276" w:lineRule="auto"/>
        <w:jc w:val="center"/>
        <w:rPr>
          <w:sz w:val="48"/>
          <w:szCs w:val="48"/>
        </w:rPr>
      </w:pPr>
      <w:r w:rsidRPr="00696CA8">
        <w:rPr>
          <w:caps w:val="0"/>
          <w:sz w:val="48"/>
          <w:szCs w:val="48"/>
        </w:rPr>
        <w:t>Model Contract of Employment</w:t>
      </w:r>
    </w:p>
    <w:p w14:paraId="13630937" w14:textId="79500BA4" w:rsidR="00002218" w:rsidRDefault="00201954" w:rsidP="00696CA8">
      <w:pPr>
        <w:pStyle w:val="Title"/>
        <w:spacing w:after="80" w:line="276" w:lineRule="auto"/>
        <w:jc w:val="center"/>
        <w:rPr>
          <w:caps w:val="0"/>
          <w:sz w:val="48"/>
          <w:szCs w:val="48"/>
        </w:rPr>
      </w:pPr>
      <w:r>
        <w:rPr>
          <w:caps w:val="0"/>
          <w:sz w:val="48"/>
          <w:szCs w:val="48"/>
        </w:rPr>
        <w:t>f</w:t>
      </w:r>
      <w:r w:rsidR="00696CA8" w:rsidRPr="00696CA8">
        <w:rPr>
          <w:caps w:val="0"/>
          <w:sz w:val="48"/>
          <w:szCs w:val="48"/>
        </w:rPr>
        <w:t>or a</w:t>
      </w:r>
    </w:p>
    <w:p w14:paraId="61270AB2" w14:textId="77777777" w:rsidR="00696CA8" w:rsidRPr="00696CA8" w:rsidRDefault="00696CA8" w:rsidP="00696CA8">
      <w:pPr>
        <w:spacing w:after="80"/>
      </w:pPr>
    </w:p>
    <w:p w14:paraId="59652FC9" w14:textId="3E4B55AD" w:rsidR="00002218" w:rsidRDefault="00696CA8" w:rsidP="00696CA8">
      <w:pPr>
        <w:pStyle w:val="Title"/>
        <w:spacing w:after="80" w:line="276" w:lineRule="auto"/>
        <w:jc w:val="center"/>
        <w:rPr>
          <w:caps w:val="0"/>
          <w:sz w:val="48"/>
          <w:szCs w:val="48"/>
        </w:rPr>
      </w:pPr>
      <w:r w:rsidRPr="00696CA8">
        <w:rPr>
          <w:caps w:val="0"/>
          <w:sz w:val="48"/>
          <w:szCs w:val="48"/>
        </w:rPr>
        <w:t>Lead Practitioner</w:t>
      </w:r>
    </w:p>
    <w:p w14:paraId="6B8493B1" w14:textId="77777777" w:rsidR="00696CA8" w:rsidRPr="00696CA8" w:rsidRDefault="00696CA8" w:rsidP="00696CA8">
      <w:pPr>
        <w:spacing w:after="80"/>
      </w:pPr>
    </w:p>
    <w:p w14:paraId="19E723B0" w14:textId="07DC013C" w:rsidR="00DF25DE" w:rsidRPr="00696CA8" w:rsidRDefault="00201954" w:rsidP="00696CA8">
      <w:pPr>
        <w:pStyle w:val="Title"/>
        <w:spacing w:after="80" w:line="276" w:lineRule="auto"/>
        <w:jc w:val="center"/>
        <w:rPr>
          <w:sz w:val="48"/>
          <w:szCs w:val="48"/>
        </w:rPr>
      </w:pPr>
      <w:r>
        <w:rPr>
          <w:caps w:val="0"/>
          <w:sz w:val="48"/>
          <w:szCs w:val="48"/>
        </w:rPr>
        <w:t>i</w:t>
      </w:r>
      <w:r w:rsidR="00696CA8" w:rsidRPr="00696CA8">
        <w:rPr>
          <w:caps w:val="0"/>
          <w:sz w:val="48"/>
          <w:szCs w:val="48"/>
        </w:rPr>
        <w:t xml:space="preserve">n </w:t>
      </w:r>
      <w:r>
        <w:rPr>
          <w:caps w:val="0"/>
          <w:sz w:val="48"/>
          <w:szCs w:val="48"/>
        </w:rPr>
        <w:t>a</w:t>
      </w:r>
      <w:r w:rsidR="00696CA8" w:rsidRPr="00696CA8">
        <w:rPr>
          <w:caps w:val="0"/>
          <w:sz w:val="48"/>
          <w:szCs w:val="48"/>
        </w:rPr>
        <w:t xml:space="preserve"> [Single] [Multi]</w:t>
      </w:r>
      <w:r w:rsidR="001A68D6" w:rsidRPr="00696CA8">
        <w:rPr>
          <w:rStyle w:val="FootnoteReference"/>
          <w:sz w:val="48"/>
          <w:szCs w:val="48"/>
        </w:rPr>
        <w:footnoteReference w:id="1"/>
      </w:r>
      <w:r w:rsidR="00696CA8" w:rsidRPr="00696CA8">
        <w:rPr>
          <w:caps w:val="0"/>
          <w:sz w:val="48"/>
          <w:szCs w:val="48"/>
        </w:rPr>
        <w:t xml:space="preserve"> Academy Trust</w:t>
      </w:r>
    </w:p>
    <w:p w14:paraId="5350DF78" w14:textId="77777777" w:rsidR="00002218" w:rsidRPr="005106EC" w:rsidRDefault="00002218" w:rsidP="00696CA8">
      <w:pPr>
        <w:pStyle w:val="TitlePage"/>
        <w:spacing w:line="276" w:lineRule="auto"/>
        <w:rPr>
          <w:rFonts w:ascii="Gill Sans MT" w:hAnsi="Gill Sans MT"/>
          <w:b/>
          <w:sz w:val="24"/>
          <w:szCs w:val="24"/>
        </w:rPr>
      </w:pPr>
    </w:p>
    <w:p w14:paraId="6099D1D6" w14:textId="77777777" w:rsidR="00002218" w:rsidRPr="005106EC" w:rsidRDefault="00002218" w:rsidP="00002218">
      <w:pPr>
        <w:pStyle w:val="TitlePage"/>
        <w:rPr>
          <w:rFonts w:ascii="Gill Sans MT" w:hAnsi="Gill Sans MT"/>
          <w:b/>
          <w:sz w:val="24"/>
          <w:szCs w:val="24"/>
        </w:rPr>
      </w:pPr>
    </w:p>
    <w:p w14:paraId="2A8DD183" w14:textId="77777777" w:rsidR="009A47F9" w:rsidRPr="00201954" w:rsidRDefault="00002218" w:rsidP="00696CA8">
      <w:pPr>
        <w:pStyle w:val="ExplanatoryNotes"/>
        <w:rPr>
          <w:sz w:val="22"/>
          <w:szCs w:val="22"/>
        </w:rPr>
      </w:pPr>
      <w:r w:rsidRPr="005106EC">
        <w:br w:type="page"/>
      </w:r>
      <w:r w:rsidR="00657BDF" w:rsidRPr="00201954">
        <w:rPr>
          <w:sz w:val="22"/>
          <w:szCs w:val="22"/>
        </w:rPr>
        <w:lastRenderedPageBreak/>
        <w:t xml:space="preserve">THIS AGREEMENT IS </w:t>
      </w:r>
      <w:r w:rsidR="009A47F9" w:rsidRPr="00201954">
        <w:rPr>
          <w:sz w:val="22"/>
          <w:szCs w:val="22"/>
        </w:rPr>
        <w:t xml:space="preserve">DATED </w:t>
      </w:r>
      <w:r w:rsidR="00824A07" w:rsidRPr="00201954">
        <w:rPr>
          <w:sz w:val="22"/>
          <w:szCs w:val="22"/>
        </w:rPr>
        <w:t>[           ]</w:t>
      </w:r>
      <w:r w:rsidR="0021253F" w:rsidRPr="00201954">
        <w:rPr>
          <w:rStyle w:val="FootnoteReference"/>
          <w:sz w:val="22"/>
          <w:szCs w:val="22"/>
          <w:lang w:val="en-GB"/>
        </w:rPr>
        <w:footnoteReference w:id="2"/>
      </w:r>
    </w:p>
    <w:p w14:paraId="1DAB4C1C" w14:textId="77777777" w:rsidR="009A47F9" w:rsidRPr="00201954" w:rsidRDefault="009A47F9" w:rsidP="00696CA8">
      <w:pPr>
        <w:pStyle w:val="ExplanatoryNotes"/>
        <w:rPr>
          <w:sz w:val="22"/>
          <w:szCs w:val="22"/>
        </w:rPr>
      </w:pPr>
    </w:p>
    <w:p w14:paraId="4F938684" w14:textId="77777777" w:rsidR="00657BDF" w:rsidRPr="00201954" w:rsidRDefault="00212079" w:rsidP="00696CA8">
      <w:pPr>
        <w:pStyle w:val="ExplanatoryNotes"/>
        <w:rPr>
          <w:sz w:val="22"/>
          <w:szCs w:val="22"/>
        </w:rPr>
      </w:pPr>
      <w:r w:rsidRPr="00201954">
        <w:rPr>
          <w:sz w:val="22"/>
          <w:szCs w:val="22"/>
        </w:rPr>
        <w:t>BETWEEN</w:t>
      </w:r>
    </w:p>
    <w:p w14:paraId="699C6691" w14:textId="77777777" w:rsidR="00212079" w:rsidRPr="00201954" w:rsidRDefault="00212079" w:rsidP="00696CA8">
      <w:pPr>
        <w:pStyle w:val="ExplanatoryNotes"/>
        <w:rPr>
          <w:sz w:val="22"/>
          <w:szCs w:val="22"/>
        </w:rPr>
      </w:pPr>
    </w:p>
    <w:p w14:paraId="3017C91B" w14:textId="77777777" w:rsidR="008D29E9" w:rsidRPr="00201954" w:rsidRDefault="00212079" w:rsidP="00696CA8">
      <w:pPr>
        <w:pStyle w:val="ExplanatoryNotes"/>
        <w:rPr>
          <w:sz w:val="22"/>
          <w:szCs w:val="22"/>
        </w:rPr>
      </w:pPr>
      <w:r w:rsidRPr="00201954">
        <w:rPr>
          <w:sz w:val="22"/>
          <w:szCs w:val="22"/>
        </w:rPr>
        <w:t xml:space="preserve">(1) </w:t>
      </w:r>
      <w:r w:rsidR="008D29E9" w:rsidRPr="00201954">
        <w:rPr>
          <w:sz w:val="22"/>
          <w:szCs w:val="22"/>
        </w:rPr>
        <w:tab/>
      </w:r>
      <w:r w:rsidR="00657BDF" w:rsidRPr="00201954">
        <w:rPr>
          <w:sz w:val="22"/>
          <w:szCs w:val="22"/>
        </w:rPr>
        <w:t xml:space="preserve">[                      ] </w:t>
      </w:r>
      <w:r w:rsidR="001A68D6" w:rsidRPr="00201954">
        <w:rPr>
          <w:sz w:val="22"/>
          <w:szCs w:val="22"/>
        </w:rPr>
        <w:t>[MULTI]</w:t>
      </w:r>
      <w:r w:rsidR="001A68D6" w:rsidRPr="00201954">
        <w:rPr>
          <w:rStyle w:val="FootnoteReference"/>
          <w:sz w:val="22"/>
          <w:szCs w:val="22"/>
        </w:rPr>
        <w:footnoteReference w:id="3"/>
      </w:r>
      <w:r w:rsidR="001A68D6" w:rsidRPr="00201954">
        <w:rPr>
          <w:sz w:val="22"/>
          <w:szCs w:val="22"/>
        </w:rPr>
        <w:t xml:space="preserve"> </w:t>
      </w:r>
      <w:r w:rsidR="00657BDF" w:rsidRPr="00201954">
        <w:rPr>
          <w:sz w:val="22"/>
          <w:szCs w:val="22"/>
        </w:rPr>
        <w:t>ACADEMY</w:t>
      </w:r>
      <w:r w:rsidR="00657BDF" w:rsidRPr="00201954">
        <w:rPr>
          <w:rStyle w:val="FootnoteReference"/>
          <w:sz w:val="22"/>
          <w:szCs w:val="22"/>
        </w:rPr>
        <w:footnoteReference w:id="4"/>
      </w:r>
      <w:r w:rsidR="00657BDF" w:rsidRPr="00201954">
        <w:rPr>
          <w:sz w:val="22"/>
          <w:szCs w:val="22"/>
        </w:rPr>
        <w:t xml:space="preserve"> TRUST COMPANY LIMITED (the </w:t>
      </w:r>
    </w:p>
    <w:p w14:paraId="1B8AD106" w14:textId="77777777" w:rsidR="001A68D6" w:rsidRPr="00201954" w:rsidRDefault="00657BDF" w:rsidP="00696CA8">
      <w:pPr>
        <w:pStyle w:val="ExplanatoryNotes"/>
        <w:rPr>
          <w:sz w:val="22"/>
          <w:szCs w:val="22"/>
        </w:rPr>
      </w:pPr>
      <w:r w:rsidRPr="00201954">
        <w:rPr>
          <w:sz w:val="22"/>
          <w:szCs w:val="22"/>
        </w:rPr>
        <w:t>"Employer")</w:t>
      </w:r>
      <w:r w:rsidR="00212079" w:rsidRPr="00201954">
        <w:rPr>
          <w:sz w:val="22"/>
          <w:szCs w:val="22"/>
        </w:rPr>
        <w:t xml:space="preserve"> </w:t>
      </w:r>
      <w:r w:rsidR="001A68D6" w:rsidRPr="00201954">
        <w:rPr>
          <w:sz w:val="22"/>
          <w:szCs w:val="22"/>
        </w:rPr>
        <w:t>of</w:t>
      </w:r>
      <w:r w:rsidR="00212079" w:rsidRPr="00201954">
        <w:rPr>
          <w:sz w:val="22"/>
          <w:szCs w:val="22"/>
        </w:rPr>
        <w:t xml:space="preserve"> </w:t>
      </w:r>
      <w:r w:rsidR="001A68D6" w:rsidRPr="00201954">
        <w:rPr>
          <w:sz w:val="22"/>
          <w:szCs w:val="22"/>
        </w:rPr>
        <w:t>[              ]</w:t>
      </w:r>
      <w:r w:rsidR="001A68D6" w:rsidRPr="00201954">
        <w:rPr>
          <w:rStyle w:val="FootnoteReference"/>
          <w:sz w:val="22"/>
          <w:szCs w:val="22"/>
        </w:rPr>
        <w:footnoteReference w:id="5"/>
      </w:r>
    </w:p>
    <w:p w14:paraId="3781A035" w14:textId="77777777" w:rsidR="00657BDF" w:rsidRPr="00201954" w:rsidRDefault="00657BDF" w:rsidP="00696CA8">
      <w:pPr>
        <w:pStyle w:val="ExplanatoryNotes"/>
        <w:rPr>
          <w:sz w:val="22"/>
          <w:szCs w:val="22"/>
        </w:rPr>
      </w:pPr>
      <w:r w:rsidRPr="00201954">
        <w:rPr>
          <w:sz w:val="22"/>
          <w:szCs w:val="22"/>
        </w:rPr>
        <w:t>AND</w:t>
      </w:r>
    </w:p>
    <w:p w14:paraId="02EBE09B" w14:textId="77777777" w:rsidR="00657BDF" w:rsidRPr="00201954" w:rsidRDefault="00212079" w:rsidP="00696CA8">
      <w:pPr>
        <w:pStyle w:val="ExplanatoryNotes"/>
        <w:rPr>
          <w:sz w:val="22"/>
          <w:szCs w:val="22"/>
        </w:rPr>
      </w:pPr>
      <w:r w:rsidRPr="00201954">
        <w:rPr>
          <w:sz w:val="22"/>
          <w:szCs w:val="22"/>
        </w:rPr>
        <w:t xml:space="preserve">(2) </w:t>
      </w:r>
      <w:r w:rsidR="00657BDF" w:rsidRPr="00201954">
        <w:rPr>
          <w:sz w:val="22"/>
          <w:szCs w:val="22"/>
        </w:rPr>
        <w:t>[             ]</w:t>
      </w:r>
      <w:r w:rsidR="00657BDF" w:rsidRPr="00201954">
        <w:rPr>
          <w:rStyle w:val="FootnoteReference"/>
          <w:sz w:val="22"/>
          <w:szCs w:val="22"/>
        </w:rPr>
        <w:footnoteReference w:id="6"/>
      </w:r>
      <w:r w:rsidR="00657BDF" w:rsidRPr="00201954">
        <w:rPr>
          <w:sz w:val="22"/>
          <w:szCs w:val="22"/>
        </w:rPr>
        <w:t xml:space="preserve"> (</w:t>
      </w:r>
      <w:r w:rsidR="00DC48F6" w:rsidRPr="00201954">
        <w:rPr>
          <w:sz w:val="22"/>
          <w:szCs w:val="22"/>
        </w:rPr>
        <w:t>the "Employee") of</w:t>
      </w:r>
      <w:r w:rsidRPr="00201954">
        <w:rPr>
          <w:sz w:val="22"/>
          <w:szCs w:val="22"/>
        </w:rPr>
        <w:t xml:space="preserve"> </w:t>
      </w:r>
      <w:r w:rsidR="00657BDF" w:rsidRPr="00201954">
        <w:rPr>
          <w:sz w:val="22"/>
          <w:szCs w:val="22"/>
        </w:rPr>
        <w:t>[              ]</w:t>
      </w:r>
      <w:r w:rsidR="00657BDF" w:rsidRPr="00201954">
        <w:rPr>
          <w:rStyle w:val="FootnoteReference"/>
          <w:sz w:val="22"/>
          <w:szCs w:val="22"/>
        </w:rPr>
        <w:footnoteReference w:id="7"/>
      </w:r>
    </w:p>
    <w:p w14:paraId="2E145B7F" w14:textId="77777777" w:rsidR="00774BE6" w:rsidRPr="00774BE6" w:rsidRDefault="00774BE6" w:rsidP="00696CA8">
      <w:pPr>
        <w:pStyle w:val="ExplanatoryNotes"/>
      </w:pPr>
    </w:p>
    <w:p w14:paraId="5E06F207" w14:textId="0F82493C" w:rsidR="00524EC3" w:rsidRPr="00696CA8" w:rsidRDefault="00696CA8" w:rsidP="00696CA8">
      <w:pPr>
        <w:pStyle w:val="ClauseHeadingMain"/>
      </w:pPr>
      <w:r w:rsidRPr="00696CA8">
        <w:t>1 Interpretation</w:t>
      </w:r>
    </w:p>
    <w:p w14:paraId="4B7FCDAF" w14:textId="77777777" w:rsidR="008D441F" w:rsidRPr="00201954" w:rsidRDefault="00AB6385" w:rsidP="000D4B22">
      <w:pPr>
        <w:pStyle w:val="Clauses"/>
        <w:ind w:left="0"/>
        <w:rPr>
          <w:bCs/>
          <w:lang w:val="en-GB"/>
        </w:rPr>
      </w:pPr>
      <w:r w:rsidRPr="00201954">
        <w:rPr>
          <w:lang w:val="en-GB"/>
        </w:rPr>
        <w:t>1.1</w:t>
      </w:r>
      <w:r w:rsidRPr="00201954">
        <w:rPr>
          <w:lang w:val="en-GB"/>
        </w:rPr>
        <w:tab/>
      </w:r>
      <w:r w:rsidR="003139C4" w:rsidRPr="00201954">
        <w:t xml:space="preserve">In this </w:t>
      </w:r>
      <w:r w:rsidR="003139C4" w:rsidRPr="00201954">
        <w:rPr>
          <w:lang w:val="en-GB"/>
        </w:rPr>
        <w:t>C</w:t>
      </w:r>
      <w:r w:rsidR="00524EC3" w:rsidRPr="00201954">
        <w:t xml:space="preserve">ontract, unless the context otherwise requires, the following expressions shall have the meanings hereby assigned to </w:t>
      </w:r>
      <w:proofErr w:type="gramStart"/>
      <w:r w:rsidR="00524EC3" w:rsidRPr="00201954">
        <w:t>them:-</w:t>
      </w:r>
      <w:proofErr w:type="gramEnd"/>
    </w:p>
    <w:p w14:paraId="010295EF" w14:textId="77777777" w:rsidR="00B36643" w:rsidRPr="00201954" w:rsidRDefault="00B36643" w:rsidP="00696CA8">
      <w:pPr>
        <w:pStyle w:val="Clauses"/>
        <w:rPr>
          <w:lang w:val="en-GB"/>
        </w:rPr>
      </w:pPr>
      <w:r w:rsidRPr="00201954">
        <w:rPr>
          <w:bCs/>
          <w:lang w:val="en-GB"/>
        </w:rPr>
        <w:t>1.1.1</w:t>
      </w:r>
      <w:r w:rsidRPr="00201954">
        <w:rPr>
          <w:bCs/>
          <w:lang w:val="en-GB"/>
        </w:rPr>
        <w:tab/>
      </w:r>
      <w:r w:rsidRPr="00201954">
        <w:rPr>
          <w:lang w:val="en-GB"/>
        </w:rPr>
        <w:t>"Academy"</w:t>
      </w:r>
      <w:r w:rsidRPr="00201954">
        <w:t xml:space="preserve"> means the </w:t>
      </w:r>
      <w:r w:rsidR="003345D4" w:rsidRPr="00201954">
        <w:rPr>
          <w:lang w:val="en-GB"/>
        </w:rPr>
        <w:t xml:space="preserve">[      </w:t>
      </w:r>
      <w:proofErr w:type="gramStart"/>
      <w:r w:rsidR="003345D4" w:rsidRPr="00201954">
        <w:rPr>
          <w:lang w:val="en-GB"/>
        </w:rPr>
        <w:t xml:space="preserve">  ]</w:t>
      </w:r>
      <w:proofErr w:type="gramEnd"/>
      <w:r w:rsidR="003345D4" w:rsidRPr="00201954">
        <w:rPr>
          <w:lang w:val="en-GB"/>
        </w:rPr>
        <w:t xml:space="preserve"> </w:t>
      </w:r>
      <w:r w:rsidR="00B0508C" w:rsidRPr="00201954">
        <w:rPr>
          <w:lang w:val="en-GB"/>
        </w:rPr>
        <w:t>a</w:t>
      </w:r>
      <w:r w:rsidRPr="00201954">
        <w:rPr>
          <w:lang w:val="en-GB"/>
        </w:rPr>
        <w:t>cademy</w:t>
      </w:r>
      <w:r w:rsidR="003345D4" w:rsidRPr="00201954">
        <w:rPr>
          <w:rStyle w:val="FootnoteReference"/>
          <w:lang w:val="en-GB"/>
        </w:rPr>
        <w:footnoteReference w:id="8"/>
      </w:r>
      <w:r w:rsidRPr="00201954">
        <w:t xml:space="preserve"> and includes all </w:t>
      </w:r>
      <w:r w:rsidR="00802E40" w:rsidRPr="00201954">
        <w:rPr>
          <w:lang w:val="en-GB"/>
        </w:rPr>
        <w:t>[other academies within the Employer and all]</w:t>
      </w:r>
      <w:r w:rsidR="00802E40" w:rsidRPr="00201954">
        <w:rPr>
          <w:rStyle w:val="FootnoteReference"/>
          <w:lang w:val="en-GB"/>
        </w:rPr>
        <w:footnoteReference w:id="9"/>
      </w:r>
      <w:r w:rsidR="00802E40" w:rsidRPr="00201954">
        <w:rPr>
          <w:lang w:val="en-GB"/>
        </w:rPr>
        <w:t xml:space="preserve"> </w:t>
      </w:r>
      <w:r w:rsidRPr="00201954">
        <w:t xml:space="preserve">sites upon which the </w:t>
      </w:r>
      <w:r w:rsidRPr="00201954">
        <w:rPr>
          <w:lang w:val="en-GB"/>
        </w:rPr>
        <w:t xml:space="preserve">Academy </w:t>
      </w:r>
      <w:r w:rsidRPr="00201954">
        <w:t>undertaking is carried out from time to time.</w:t>
      </w:r>
    </w:p>
    <w:p w14:paraId="5B3E9FC1" w14:textId="1C4CBF71" w:rsidR="00B22264" w:rsidRPr="00201954" w:rsidRDefault="00696CA8" w:rsidP="00696CA8">
      <w:pPr>
        <w:pStyle w:val="Clauses"/>
        <w:rPr>
          <w:bCs/>
          <w:lang w:val="en-GB"/>
        </w:rPr>
      </w:pPr>
      <w:r w:rsidRPr="00201954">
        <w:rPr>
          <w:lang w:val="en-GB"/>
        </w:rPr>
        <w:t>1.1.2</w:t>
      </w:r>
      <w:r w:rsidRPr="00201954">
        <w:rPr>
          <w:lang w:val="en-GB"/>
        </w:rPr>
        <w:tab/>
      </w:r>
      <w:r w:rsidR="00B36643" w:rsidRPr="00201954">
        <w:rPr>
          <w:lang w:val="en-GB"/>
        </w:rPr>
        <w:t>"</w:t>
      </w:r>
      <w:r w:rsidR="00B36643" w:rsidRPr="00201954">
        <w:t>Burgundy Book</w:t>
      </w:r>
      <w:r w:rsidR="00B36643" w:rsidRPr="00201954">
        <w:rPr>
          <w:lang w:val="en-GB"/>
        </w:rPr>
        <w:t>"</w:t>
      </w:r>
      <w:r w:rsidR="00B36643" w:rsidRPr="00201954">
        <w:t xml:space="preserve"> means sections 3 – 6 inclusive of the “Conditions of Service for Academy Teachers in England and Wales” revised edition August 2000 and includes any subsequent amendments thereto.</w:t>
      </w:r>
    </w:p>
    <w:p w14:paraId="0C839638" w14:textId="2105479C" w:rsidR="00B22264" w:rsidRPr="00201954" w:rsidRDefault="00696CA8" w:rsidP="00696CA8">
      <w:pPr>
        <w:pStyle w:val="Clauses"/>
        <w:rPr>
          <w:bCs/>
          <w:lang w:val="en-GB"/>
        </w:rPr>
      </w:pPr>
      <w:r w:rsidRPr="00201954">
        <w:rPr>
          <w:lang w:val="en-GB"/>
        </w:rPr>
        <w:t>1.1.3</w:t>
      </w:r>
      <w:r w:rsidRPr="00201954">
        <w:rPr>
          <w:lang w:val="en-GB"/>
        </w:rPr>
        <w:tab/>
      </w:r>
      <w:r w:rsidR="009A47F9" w:rsidRPr="00201954">
        <w:t>"</w:t>
      </w:r>
      <w:r w:rsidR="00411810" w:rsidRPr="00201954">
        <w:t>Chair</w:t>
      </w:r>
      <w:r w:rsidR="00B36643" w:rsidRPr="00201954">
        <w:rPr>
          <w:lang w:val="en-GB"/>
        </w:rPr>
        <w:t>"</w:t>
      </w:r>
      <w:r w:rsidR="00B36643" w:rsidRPr="00201954">
        <w:t xml:space="preserve"> means the </w:t>
      </w:r>
      <w:r w:rsidR="00B0508C" w:rsidRPr="00201954">
        <w:rPr>
          <w:lang w:val="en-GB"/>
        </w:rPr>
        <w:t>c</w:t>
      </w:r>
      <w:r w:rsidR="00411810" w:rsidRPr="00201954">
        <w:rPr>
          <w:lang w:val="en-GB"/>
        </w:rPr>
        <w:t>hair</w:t>
      </w:r>
      <w:r w:rsidR="00B36643" w:rsidRPr="00201954">
        <w:t xml:space="preserve"> of the </w:t>
      </w:r>
      <w:r w:rsidR="00B36643" w:rsidRPr="00201954">
        <w:rPr>
          <w:lang w:val="en-GB"/>
        </w:rPr>
        <w:t xml:space="preserve">Employer </w:t>
      </w:r>
      <w:r w:rsidR="00B36643" w:rsidRPr="00201954">
        <w:t>appointed from time to time.</w:t>
      </w:r>
    </w:p>
    <w:p w14:paraId="2F269EE3" w14:textId="640B727C" w:rsidR="00B22264" w:rsidRPr="00201954" w:rsidRDefault="00696CA8" w:rsidP="00696CA8">
      <w:pPr>
        <w:pStyle w:val="Clauses"/>
        <w:rPr>
          <w:bCs/>
        </w:rPr>
      </w:pPr>
      <w:r w:rsidRPr="00201954">
        <w:rPr>
          <w:lang w:val="en-GB"/>
        </w:rPr>
        <w:t>1.1.4</w:t>
      </w:r>
      <w:r w:rsidRPr="00201954">
        <w:rPr>
          <w:lang w:val="en-GB"/>
        </w:rPr>
        <w:tab/>
      </w:r>
      <w:r w:rsidR="00212079" w:rsidRPr="00201954">
        <w:t>"Contract" means this agreement, which should be read in conjunction with the Handbook.</w:t>
      </w:r>
    </w:p>
    <w:p w14:paraId="77AA3B4F" w14:textId="2BE6E76B" w:rsidR="00B22264" w:rsidRPr="009420AF" w:rsidRDefault="00696CA8" w:rsidP="00696CA8">
      <w:pPr>
        <w:pStyle w:val="Clauses"/>
        <w:rPr>
          <w:bCs/>
          <w:lang w:val="en-GB"/>
        </w:rPr>
      </w:pPr>
      <w:r>
        <w:rPr>
          <w:lang w:val="en-GB"/>
        </w:rPr>
        <w:lastRenderedPageBreak/>
        <w:t>1.1.5</w:t>
      </w:r>
      <w:r>
        <w:rPr>
          <w:lang w:val="en-GB"/>
        </w:rPr>
        <w:tab/>
      </w:r>
      <w:r w:rsidR="00B36643" w:rsidRPr="009420AF">
        <w:t>"Diocese" means the Church of England diocese in which the Academy is situated, and ‘Diocesan’ shall be construed accordingly.</w:t>
      </w:r>
    </w:p>
    <w:p w14:paraId="58B24587" w14:textId="0AA3800A" w:rsidR="00B22264" w:rsidRPr="009420AF" w:rsidRDefault="00696CA8" w:rsidP="00696CA8">
      <w:pPr>
        <w:pStyle w:val="Clauses"/>
        <w:rPr>
          <w:bCs/>
          <w:lang w:val="en-GB"/>
        </w:rPr>
      </w:pPr>
      <w:r>
        <w:rPr>
          <w:lang w:val="en-GB"/>
        </w:rPr>
        <w:t>1.1.6</w:t>
      </w:r>
      <w:r>
        <w:rPr>
          <w:lang w:val="en-GB"/>
        </w:rPr>
        <w:tab/>
      </w:r>
      <w:r w:rsidR="00B36643" w:rsidRPr="009420AF">
        <w:t xml:space="preserve">"Diocesan Board of Education" means that body constituted under the Diocesan Boards of Education Measure 1991 for the Diocese and any successor </w:t>
      </w:r>
      <w:proofErr w:type="gramStart"/>
      <w:r w:rsidR="00B36643" w:rsidRPr="009420AF">
        <w:t>body, and</w:t>
      </w:r>
      <w:proofErr w:type="gramEnd"/>
      <w:r w:rsidR="00B36643" w:rsidRPr="009420AF">
        <w:t xml:space="preserve"> includes </w:t>
      </w:r>
      <w:r w:rsidR="00B36643" w:rsidRPr="009420AF">
        <w:rPr>
          <w:iCs/>
        </w:rPr>
        <w:t>the officers thereof.</w:t>
      </w:r>
    </w:p>
    <w:p w14:paraId="4A222163" w14:textId="517F06B2" w:rsidR="00B36643" w:rsidRPr="009420AF" w:rsidRDefault="00696CA8" w:rsidP="00696CA8">
      <w:pPr>
        <w:pStyle w:val="Clauses"/>
        <w:rPr>
          <w:bCs/>
          <w:lang w:val="en-GB"/>
        </w:rPr>
      </w:pPr>
      <w:r>
        <w:rPr>
          <w:lang w:val="en-GB"/>
        </w:rPr>
        <w:t>1.1.7</w:t>
      </w:r>
      <w:r>
        <w:rPr>
          <w:lang w:val="en-GB"/>
        </w:rPr>
        <w:tab/>
      </w:r>
      <w:r w:rsidR="00B36643" w:rsidRPr="009420AF">
        <w:rPr>
          <w:lang w:val="en-GB"/>
        </w:rPr>
        <w:t>"</w:t>
      </w:r>
      <w:r w:rsidR="00B36643" w:rsidRPr="009420AF">
        <w:t>Education Acts</w:t>
      </w:r>
      <w:r w:rsidR="00B36643" w:rsidRPr="009420AF">
        <w:rPr>
          <w:lang w:val="en-GB"/>
        </w:rPr>
        <w:t>"</w:t>
      </w:r>
      <w:r w:rsidR="00B0508C" w:rsidRPr="009420AF">
        <w:t xml:space="preserve"> has the same meaning as in </w:t>
      </w:r>
      <w:r w:rsidR="00B0508C" w:rsidRPr="009420AF">
        <w:rPr>
          <w:lang w:val="en-GB"/>
        </w:rPr>
        <w:t>s</w:t>
      </w:r>
      <w:r w:rsidR="00B36643" w:rsidRPr="009420AF">
        <w:t>ection 578 of the Education Act 1996 (as amended).</w:t>
      </w:r>
    </w:p>
    <w:p w14:paraId="1A67A889" w14:textId="77777777" w:rsidR="000E498F" w:rsidRPr="009420AF" w:rsidRDefault="008D29E9" w:rsidP="00696CA8">
      <w:pPr>
        <w:pStyle w:val="Clauses"/>
      </w:pPr>
      <w:r w:rsidRPr="009420AF">
        <w:t>1.1.8</w:t>
      </w:r>
      <w:r w:rsidR="00B36643" w:rsidRPr="009420AF">
        <w:tab/>
        <w:t>"Employer" means the Employer named at the beginning of this Contract and includes the board of directors</w:t>
      </w:r>
      <w:r w:rsidR="000E498F" w:rsidRPr="009420AF">
        <w:t xml:space="preserve"> of the Employer and such committees or </w:t>
      </w:r>
      <w:r w:rsidR="00B36643" w:rsidRPr="009420AF">
        <w:t>local governing bod</w:t>
      </w:r>
      <w:r w:rsidR="000E498F" w:rsidRPr="009420AF">
        <w:t>ies as may be accorded relevant delegated powers by the board of directors from time to time.</w:t>
      </w:r>
    </w:p>
    <w:p w14:paraId="15B953E2" w14:textId="77777777" w:rsidR="00B36643" w:rsidRPr="009420AF" w:rsidRDefault="008D29E9" w:rsidP="00696CA8">
      <w:pPr>
        <w:pStyle w:val="Clauses"/>
        <w:rPr>
          <w:lang w:val="en-GB"/>
        </w:rPr>
      </w:pPr>
      <w:r w:rsidRPr="009420AF">
        <w:rPr>
          <w:lang w:val="en-GB"/>
        </w:rPr>
        <w:t>1.1.9</w:t>
      </w:r>
      <w:r w:rsidR="00B36643" w:rsidRPr="009420AF">
        <w:rPr>
          <w:lang w:val="en-GB"/>
        </w:rPr>
        <w:tab/>
        <w:t>"</w:t>
      </w:r>
      <w:r w:rsidR="00B36643" w:rsidRPr="009420AF">
        <w:t>Employment Acts</w:t>
      </w:r>
      <w:r w:rsidR="00B36643" w:rsidRPr="009420AF">
        <w:rPr>
          <w:lang w:val="en-GB"/>
        </w:rPr>
        <w:t>"</w:t>
      </w:r>
      <w:r w:rsidR="00B36643" w:rsidRPr="009420AF">
        <w:t xml:space="preserve"> includes, but is not limited to, the Employment Rights Act 1996.</w:t>
      </w:r>
    </w:p>
    <w:p w14:paraId="01D3BCDA" w14:textId="77777777" w:rsidR="002F4F93" w:rsidRPr="009420AF" w:rsidRDefault="008D29E9" w:rsidP="00696CA8">
      <w:pPr>
        <w:pStyle w:val="Clauses"/>
        <w:rPr>
          <w:lang w:val="en-GB"/>
        </w:rPr>
      </w:pPr>
      <w:r w:rsidRPr="009420AF">
        <w:t>1.1.</w:t>
      </w:r>
      <w:r w:rsidRPr="009420AF">
        <w:rPr>
          <w:lang w:val="en-GB"/>
        </w:rPr>
        <w:t>10</w:t>
      </w:r>
      <w:r w:rsidR="002F4F93" w:rsidRPr="009420AF">
        <w:t xml:space="preserve">  </w:t>
      </w:r>
      <w:r w:rsidR="002F4F93" w:rsidRPr="009420AF">
        <w:tab/>
        <w:t>"Funding Agreement" means the funding agreement agreed and signed from time to time with the Secretary of State for Education in respect of a single academy trust or the master funding agreement and relevant supplemental funding agreement agreed and signed from time to time in respect of any academy within a multi-academy trust.</w:t>
      </w:r>
    </w:p>
    <w:p w14:paraId="3300B011" w14:textId="77777777" w:rsidR="00321F62" w:rsidRPr="009420AF" w:rsidRDefault="008D29E9" w:rsidP="00696CA8">
      <w:pPr>
        <w:pStyle w:val="Clauses"/>
        <w:rPr>
          <w:lang w:val="en-GB"/>
        </w:rPr>
      </w:pPr>
      <w:r w:rsidRPr="009420AF">
        <w:rPr>
          <w:lang w:val="en-GB"/>
        </w:rPr>
        <w:t>1.1.11</w:t>
      </w:r>
      <w:r w:rsidR="00321F62" w:rsidRPr="009420AF">
        <w:rPr>
          <w:lang w:val="en-GB"/>
        </w:rPr>
        <w:tab/>
        <w:t xml:space="preserve">"Handbook" </w:t>
      </w:r>
      <w:r w:rsidR="00321F62" w:rsidRPr="009420AF">
        <w:t>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3C6F50D9" w14:textId="66C9DC2C" w:rsidR="00603F27" w:rsidRPr="009420AF" w:rsidRDefault="008D29E9" w:rsidP="00696CA8">
      <w:pPr>
        <w:pStyle w:val="Clauses"/>
      </w:pPr>
      <w:r w:rsidRPr="009420AF">
        <w:t>1.1.12</w:t>
      </w:r>
      <w:r w:rsidR="00603F27" w:rsidRPr="009420AF">
        <w:tab/>
        <w:t xml:space="preserve">"Keeping Children Safe in Education </w:t>
      </w:r>
      <w:r w:rsidR="006560D5">
        <w:t>202</w:t>
      </w:r>
      <w:r w:rsidR="00201954">
        <w:rPr>
          <w:lang w:val="en-GB"/>
        </w:rPr>
        <w:t>[X]</w:t>
      </w:r>
      <w:r w:rsidR="00603F27" w:rsidRPr="009420AF">
        <w:t>" means the statutory guidance document of that name published by the Department for Education.</w:t>
      </w:r>
    </w:p>
    <w:p w14:paraId="157D690E" w14:textId="77777777" w:rsidR="00B36643" w:rsidRPr="009420AF" w:rsidRDefault="00B36643" w:rsidP="00696CA8">
      <w:pPr>
        <w:pStyle w:val="Clauses"/>
      </w:pPr>
      <w:r w:rsidRPr="009420AF">
        <w:t>1.</w:t>
      </w:r>
      <w:r w:rsidR="008D29E9" w:rsidRPr="009420AF">
        <w:rPr>
          <w:lang w:val="en-GB"/>
        </w:rPr>
        <w:t>1.13</w:t>
      </w:r>
      <w:r w:rsidRPr="009420AF">
        <w:tab/>
      </w:r>
      <w:r w:rsidRPr="009420AF">
        <w:rPr>
          <w:lang w:val="en-GB"/>
        </w:rPr>
        <w:t>"</w:t>
      </w:r>
      <w:r w:rsidRPr="009420AF">
        <w:t>Local Authority</w:t>
      </w:r>
      <w:r w:rsidRPr="009420AF">
        <w:rPr>
          <w:lang w:val="en-GB"/>
        </w:rPr>
        <w:t>"</w:t>
      </w:r>
      <w:r w:rsidRPr="009420AF">
        <w:t xml:space="preserve"> means the Local Children’s Services Authority and includes the local authority within the meaning of the Education Acts for the area in which the </w:t>
      </w:r>
      <w:r w:rsidRPr="009420AF">
        <w:rPr>
          <w:lang w:val="en-GB"/>
        </w:rPr>
        <w:t>Academy</w:t>
      </w:r>
      <w:r w:rsidRPr="009420AF">
        <w:t xml:space="preserve"> is situated.</w:t>
      </w:r>
    </w:p>
    <w:p w14:paraId="0733F7DC" w14:textId="77777777" w:rsidR="00B36643" w:rsidRPr="009420AF" w:rsidRDefault="00B36643" w:rsidP="00696CA8">
      <w:pPr>
        <w:pStyle w:val="Clauses"/>
        <w:rPr>
          <w:lang w:val="en-GB"/>
        </w:rPr>
      </w:pPr>
      <w:r w:rsidRPr="009420AF">
        <w:lastRenderedPageBreak/>
        <w:t>1.</w:t>
      </w:r>
      <w:r w:rsidR="002F4F93" w:rsidRPr="009420AF">
        <w:rPr>
          <w:lang w:val="en-GB"/>
        </w:rPr>
        <w:t>1.1</w:t>
      </w:r>
      <w:r w:rsidR="008D29E9" w:rsidRPr="009420AF">
        <w:rPr>
          <w:lang w:val="en-GB"/>
        </w:rPr>
        <w:t>4</w:t>
      </w:r>
      <w:r w:rsidRPr="009420AF">
        <w:tab/>
        <w:t xml:space="preserve"> </w:t>
      </w:r>
      <w:r w:rsidR="00B0508C" w:rsidRPr="009420AF">
        <w:rPr>
          <w:lang w:val="en-GB"/>
        </w:rPr>
        <w:t>"</w:t>
      </w:r>
      <w:r w:rsidR="00B0508C" w:rsidRPr="009420AF">
        <w:t>STPCD</w:t>
      </w:r>
      <w:r w:rsidR="00B0508C" w:rsidRPr="009420AF">
        <w:rPr>
          <w:lang w:val="en-GB"/>
        </w:rPr>
        <w:t>" means t</w:t>
      </w:r>
      <w:r w:rsidR="00B0508C" w:rsidRPr="009420AF">
        <w:t>he Academy Teachers’ Pay and Conditions Document</w:t>
      </w:r>
      <w:r w:rsidR="00B0508C" w:rsidRPr="009420AF">
        <w:rPr>
          <w:lang w:val="en-GB"/>
        </w:rPr>
        <w:t xml:space="preserve">, being the </w:t>
      </w:r>
      <w:r w:rsidR="00B0508C" w:rsidRPr="009420AF">
        <w:t>current Order made under Section 2 of the Academy Teachers’ Pay and Conditions Act 1991 and any document specified therein</w:t>
      </w:r>
      <w:r w:rsidR="00B0508C" w:rsidRPr="009420AF">
        <w:rPr>
          <w:lang w:val="en-GB"/>
        </w:rPr>
        <w:t xml:space="preserve">. </w:t>
      </w:r>
      <w:r w:rsidR="00B0508C" w:rsidRPr="009420AF">
        <w:t xml:space="preserve">In the event of a conflict between the provisions of the current STPCD and the terms of this </w:t>
      </w:r>
      <w:r w:rsidR="00B0508C" w:rsidRPr="009420AF">
        <w:rPr>
          <w:lang w:val="en-GB"/>
        </w:rPr>
        <w:t>C</w:t>
      </w:r>
      <w:r w:rsidR="00B0508C" w:rsidRPr="009420AF">
        <w:t xml:space="preserve">ontract concerning </w:t>
      </w:r>
      <w:r w:rsidR="00B0508C" w:rsidRPr="009420AF">
        <w:rPr>
          <w:lang w:val="en-GB"/>
        </w:rPr>
        <w:t>the Employee's</w:t>
      </w:r>
      <w:r w:rsidR="00B0508C" w:rsidRPr="009420AF">
        <w:t xml:space="preserve"> statutory conditions of employment, the terms of the SPTCD will prevail.</w:t>
      </w:r>
    </w:p>
    <w:p w14:paraId="6FB8681E" w14:textId="77777777" w:rsidR="00B36643" w:rsidRPr="009420AF" w:rsidRDefault="002F4F93" w:rsidP="00696CA8">
      <w:pPr>
        <w:pStyle w:val="Clauses"/>
        <w:rPr>
          <w:lang w:val="en-GB"/>
        </w:rPr>
      </w:pPr>
      <w:r w:rsidRPr="009420AF">
        <w:rPr>
          <w:lang w:val="en-GB"/>
        </w:rPr>
        <w:t>1.1.1</w:t>
      </w:r>
      <w:r w:rsidR="008D29E9" w:rsidRPr="009420AF">
        <w:rPr>
          <w:lang w:val="en-GB"/>
        </w:rPr>
        <w:t>5</w:t>
      </w:r>
      <w:r w:rsidR="00B36643" w:rsidRPr="009420AF">
        <w:rPr>
          <w:lang w:val="en-GB"/>
        </w:rPr>
        <w:tab/>
        <w:t>"</w:t>
      </w:r>
      <w:r w:rsidR="00B36643" w:rsidRPr="009420AF">
        <w:t>TPS”</w:t>
      </w:r>
      <w:r w:rsidR="00B36643" w:rsidRPr="009420AF">
        <w:rPr>
          <w:lang w:val="en-GB"/>
        </w:rPr>
        <w:t xml:space="preserve"> means the </w:t>
      </w:r>
      <w:r w:rsidR="00B36643" w:rsidRPr="009420AF">
        <w:t>Teacher’s Pension Scheme</w:t>
      </w:r>
      <w:r w:rsidR="00B36643" w:rsidRPr="009420AF">
        <w:rPr>
          <w:lang w:val="en-GB"/>
        </w:rPr>
        <w:t>.</w:t>
      </w:r>
      <w:r w:rsidR="00B36643" w:rsidRPr="009420AF">
        <w:t xml:space="preserve"> </w:t>
      </w:r>
    </w:p>
    <w:p w14:paraId="138F75CA" w14:textId="6910750D" w:rsidR="00696CA8" w:rsidRPr="00201954" w:rsidRDefault="0043136C" w:rsidP="000D4B22">
      <w:pPr>
        <w:pStyle w:val="Clauses"/>
        <w:ind w:left="0"/>
      </w:pPr>
      <w:r w:rsidRPr="009420AF">
        <w:rPr>
          <w:lang w:val="en-GB"/>
        </w:rPr>
        <w:t>1.2</w:t>
      </w:r>
      <w:r w:rsidRPr="009420AF">
        <w:rPr>
          <w:lang w:val="en-GB"/>
        </w:rPr>
        <w:tab/>
      </w:r>
      <w:r w:rsidR="00524EC3" w:rsidRPr="009420AF">
        <w:t>References to any statutory enactment, instrument or order incl</w:t>
      </w:r>
      <w:r w:rsidR="00AB6385" w:rsidRPr="009420AF">
        <w:t>ude any subsequent amendment or</w:t>
      </w:r>
      <w:r w:rsidRPr="009420AF">
        <w:rPr>
          <w:lang w:val="en-GB"/>
        </w:rPr>
        <w:t xml:space="preserve"> </w:t>
      </w:r>
      <w:r w:rsidR="00524EC3" w:rsidRPr="009420AF">
        <w:t>substituted provisions for the time being in force.</w:t>
      </w:r>
    </w:p>
    <w:p w14:paraId="7DA3C484" w14:textId="2327BAFB" w:rsidR="00002218" w:rsidRPr="00696CA8" w:rsidRDefault="00696CA8" w:rsidP="00696CA8">
      <w:pPr>
        <w:pStyle w:val="ClauseHeadingMain"/>
      </w:pPr>
      <w:r w:rsidRPr="00696CA8">
        <w:t>2</w:t>
      </w:r>
      <w:r w:rsidRPr="00696CA8">
        <w:tab/>
        <w:t>Job Title</w:t>
      </w:r>
    </w:p>
    <w:p w14:paraId="6C89487A" w14:textId="62BF6E71" w:rsidR="00696CA8" w:rsidRPr="00696CA8" w:rsidRDefault="00696CA8" w:rsidP="00201954">
      <w:pPr>
        <w:pStyle w:val="Clauses"/>
      </w:pPr>
      <w:r w:rsidRPr="00696CA8">
        <w:t>2.1</w:t>
      </w:r>
      <w:r w:rsidRPr="00696CA8">
        <w:tab/>
        <w:t xml:space="preserve">The Employee </w:t>
      </w:r>
      <w:proofErr w:type="spellStart"/>
      <w:r w:rsidR="00201954">
        <w:rPr>
          <w:lang w:val="en-GB"/>
        </w:rPr>
        <w:t>i</w:t>
      </w:r>
      <w:proofErr w:type="spellEnd"/>
      <w:r w:rsidRPr="00696CA8">
        <w:t xml:space="preserve">s </w:t>
      </w:r>
      <w:r w:rsidR="00201954">
        <w:rPr>
          <w:lang w:val="en-GB"/>
        </w:rPr>
        <w:t>a</w:t>
      </w:r>
      <w:proofErr w:type="spellStart"/>
      <w:r w:rsidRPr="00696CA8">
        <w:t>ppointed</w:t>
      </w:r>
      <w:proofErr w:type="spellEnd"/>
      <w:r w:rsidRPr="00696CA8">
        <w:t xml:space="preserve"> By </w:t>
      </w:r>
      <w:proofErr w:type="spellStart"/>
      <w:r w:rsidR="00201954">
        <w:rPr>
          <w:lang w:val="en-GB"/>
        </w:rPr>
        <w:t>t</w:t>
      </w:r>
      <w:r w:rsidRPr="00696CA8">
        <w:t>he</w:t>
      </w:r>
      <w:proofErr w:type="spellEnd"/>
      <w:r w:rsidRPr="00696CA8">
        <w:t xml:space="preserve"> Employer </w:t>
      </w:r>
      <w:r w:rsidR="00201954">
        <w:rPr>
          <w:lang w:val="en-GB"/>
        </w:rPr>
        <w:t>t</w:t>
      </w:r>
      <w:r w:rsidRPr="00696CA8">
        <w:t xml:space="preserve">o </w:t>
      </w:r>
      <w:r w:rsidR="00201954">
        <w:rPr>
          <w:lang w:val="en-GB"/>
        </w:rPr>
        <w:t>s</w:t>
      </w:r>
      <w:proofErr w:type="spellStart"/>
      <w:r w:rsidRPr="00696CA8">
        <w:t>erve</w:t>
      </w:r>
      <w:proofErr w:type="spellEnd"/>
      <w:r w:rsidRPr="00696CA8">
        <w:t xml:space="preserve"> </w:t>
      </w:r>
      <w:r w:rsidR="00201954">
        <w:rPr>
          <w:lang w:val="en-GB"/>
        </w:rPr>
        <w:t>a</w:t>
      </w:r>
      <w:r w:rsidRPr="00696CA8">
        <w:t xml:space="preserve">s </w:t>
      </w:r>
      <w:r w:rsidR="00201954">
        <w:rPr>
          <w:lang w:val="en-GB"/>
        </w:rPr>
        <w:t>a</w:t>
      </w:r>
      <w:r w:rsidRPr="00696CA8">
        <w:t xml:space="preserve"> Lead Practitioner </w:t>
      </w:r>
      <w:r w:rsidR="00201954">
        <w:rPr>
          <w:lang w:val="en-GB"/>
        </w:rPr>
        <w:t>a</w:t>
      </w:r>
      <w:r w:rsidRPr="00696CA8">
        <w:t xml:space="preserve">t </w:t>
      </w:r>
      <w:proofErr w:type="spellStart"/>
      <w:r w:rsidR="00201954">
        <w:rPr>
          <w:lang w:val="en-GB"/>
        </w:rPr>
        <w:t>t</w:t>
      </w:r>
      <w:proofErr w:type="spellEnd"/>
      <w:r w:rsidRPr="00696CA8">
        <w:t>he Academy (</w:t>
      </w:r>
      <w:proofErr w:type="spellStart"/>
      <w:r w:rsidR="00201954">
        <w:rPr>
          <w:lang w:val="en-GB"/>
        </w:rPr>
        <w:t>t</w:t>
      </w:r>
      <w:r w:rsidRPr="00696CA8">
        <w:t>he</w:t>
      </w:r>
      <w:proofErr w:type="spellEnd"/>
      <w:r w:rsidRPr="00696CA8">
        <w:t xml:space="preserve"> "Post"). </w:t>
      </w:r>
    </w:p>
    <w:p w14:paraId="1D8CB55A" w14:textId="001CE80E" w:rsidR="007D2CF1" w:rsidRPr="00696CA8" w:rsidRDefault="00696CA8" w:rsidP="00696CA8">
      <w:pPr>
        <w:pStyle w:val="ClauseHeadingMain"/>
      </w:pPr>
      <w:r w:rsidRPr="00696CA8">
        <w:t>3</w:t>
      </w:r>
      <w:r w:rsidRPr="00696CA8">
        <w:tab/>
        <w:t>Job Description</w:t>
      </w:r>
    </w:p>
    <w:p w14:paraId="419605AB" w14:textId="77777777" w:rsidR="000D4B22" w:rsidRDefault="00696CA8" w:rsidP="000D4B22">
      <w:pPr>
        <w:pStyle w:val="Clauses"/>
        <w:rPr>
          <w:lang w:val="en-GB"/>
        </w:rPr>
      </w:pPr>
      <w:r w:rsidRPr="00696CA8">
        <w:t>3.1</w:t>
      </w:r>
      <w:r w:rsidRPr="00696CA8">
        <w:tab/>
        <w:t xml:space="preserve">The Employee's </w:t>
      </w:r>
      <w:r w:rsidR="00201954">
        <w:rPr>
          <w:lang w:val="en-GB"/>
        </w:rPr>
        <w:t>j</w:t>
      </w:r>
      <w:proofErr w:type="spellStart"/>
      <w:r w:rsidRPr="00696CA8">
        <w:t>ob</w:t>
      </w:r>
      <w:proofErr w:type="spellEnd"/>
      <w:r w:rsidRPr="00696CA8">
        <w:t xml:space="preserve"> </w:t>
      </w:r>
      <w:r w:rsidR="00201954">
        <w:rPr>
          <w:lang w:val="en-GB"/>
        </w:rPr>
        <w:t>d</w:t>
      </w:r>
      <w:proofErr w:type="spellStart"/>
      <w:r w:rsidRPr="00696CA8">
        <w:t>escription</w:t>
      </w:r>
      <w:proofErr w:type="spellEnd"/>
      <w:r w:rsidRPr="00696CA8">
        <w:t xml:space="preserve"> Is </w:t>
      </w:r>
      <w:r w:rsidR="00201954">
        <w:rPr>
          <w:lang w:val="en-GB"/>
        </w:rPr>
        <w:t>a</w:t>
      </w:r>
      <w:proofErr w:type="spellStart"/>
      <w:r w:rsidRPr="00696CA8">
        <w:t>ttached</w:t>
      </w:r>
      <w:proofErr w:type="spellEnd"/>
      <w:r w:rsidRPr="00696CA8">
        <w:t xml:space="preserve"> </w:t>
      </w:r>
      <w:r w:rsidR="00201954">
        <w:rPr>
          <w:lang w:val="en-GB"/>
        </w:rPr>
        <w:t>a</w:t>
      </w:r>
      <w:r w:rsidRPr="00696CA8">
        <w:t>t Schedule 1.</w:t>
      </w:r>
      <w:r w:rsidR="00E661EF" w:rsidRPr="00696CA8">
        <w:rPr>
          <w:rStyle w:val="FootnoteReference"/>
          <w:vertAlign w:val="baseline"/>
        </w:rPr>
        <w:footnoteReference w:id="10"/>
      </w:r>
      <w:r w:rsidR="00201954">
        <w:rPr>
          <w:lang w:val="en-GB"/>
        </w:rPr>
        <w:t>.</w:t>
      </w:r>
    </w:p>
    <w:p w14:paraId="61EF1B1B" w14:textId="2C1520BF" w:rsidR="00696CA8" w:rsidRPr="000D4B22" w:rsidRDefault="00696CA8" w:rsidP="000D4B22">
      <w:pPr>
        <w:pStyle w:val="Clauses"/>
        <w:rPr>
          <w:lang w:val="en-GB"/>
        </w:rPr>
      </w:pPr>
      <w:r w:rsidRPr="00696CA8">
        <w:t>3.2</w:t>
      </w:r>
      <w:r w:rsidRPr="00696CA8">
        <w:tab/>
        <w:t xml:space="preserve">The Employee's </w:t>
      </w:r>
      <w:r w:rsidR="00201954">
        <w:rPr>
          <w:lang w:val="en-GB"/>
        </w:rPr>
        <w:t>j</w:t>
      </w:r>
      <w:proofErr w:type="spellStart"/>
      <w:r w:rsidRPr="00696CA8">
        <w:t>ob</w:t>
      </w:r>
      <w:proofErr w:type="spellEnd"/>
      <w:r w:rsidRPr="00696CA8">
        <w:t xml:space="preserve"> </w:t>
      </w:r>
      <w:r w:rsidR="00201954">
        <w:rPr>
          <w:lang w:val="en-GB"/>
        </w:rPr>
        <w:t>d</w:t>
      </w:r>
      <w:proofErr w:type="spellStart"/>
      <w:r w:rsidRPr="00696CA8">
        <w:t>escription</w:t>
      </w:r>
      <w:proofErr w:type="spellEnd"/>
      <w:r w:rsidRPr="00696CA8">
        <w:t xml:space="preserve"> </w:t>
      </w:r>
      <w:r w:rsidR="00201954">
        <w:rPr>
          <w:lang w:val="en-GB"/>
        </w:rPr>
        <w:t>m</w:t>
      </w:r>
      <w:r w:rsidRPr="00696CA8">
        <w:t xml:space="preserve">ay </w:t>
      </w:r>
      <w:r w:rsidR="00201954">
        <w:rPr>
          <w:lang w:val="en-GB"/>
        </w:rPr>
        <w:t>b</w:t>
      </w:r>
      <w:r w:rsidRPr="00696CA8">
        <w:t xml:space="preserve">e </w:t>
      </w:r>
      <w:r w:rsidR="00201954">
        <w:rPr>
          <w:lang w:val="en-GB"/>
        </w:rPr>
        <w:t>s</w:t>
      </w:r>
      <w:proofErr w:type="spellStart"/>
      <w:r w:rsidRPr="00696CA8">
        <w:t>ubject</w:t>
      </w:r>
      <w:proofErr w:type="spellEnd"/>
      <w:r w:rsidRPr="00696CA8">
        <w:t xml:space="preserve"> </w:t>
      </w:r>
      <w:r w:rsidR="00201954">
        <w:rPr>
          <w:lang w:val="en-GB"/>
        </w:rPr>
        <w:t>t</w:t>
      </w:r>
      <w:r w:rsidRPr="00696CA8">
        <w:t xml:space="preserve">o </w:t>
      </w:r>
      <w:r w:rsidR="00201954">
        <w:rPr>
          <w:lang w:val="en-GB"/>
        </w:rPr>
        <w:t>a</w:t>
      </w:r>
      <w:proofErr w:type="spellStart"/>
      <w:r w:rsidRPr="00696CA8">
        <w:t>nnual</w:t>
      </w:r>
      <w:proofErr w:type="spellEnd"/>
      <w:r w:rsidRPr="00696CA8">
        <w:t xml:space="preserve"> </w:t>
      </w:r>
      <w:r w:rsidR="00201954">
        <w:rPr>
          <w:lang w:val="en-GB"/>
        </w:rPr>
        <w:t>r</w:t>
      </w:r>
      <w:proofErr w:type="spellStart"/>
      <w:r w:rsidRPr="00696CA8">
        <w:t>evision</w:t>
      </w:r>
      <w:proofErr w:type="spellEnd"/>
      <w:r w:rsidRPr="00696CA8">
        <w:t xml:space="preserve">, </w:t>
      </w:r>
      <w:r w:rsidR="00201954">
        <w:rPr>
          <w:lang w:val="en-GB"/>
        </w:rPr>
        <w:t>f</w:t>
      </w:r>
      <w:proofErr w:type="spellStart"/>
      <w:r w:rsidRPr="00696CA8">
        <w:t>ollowing</w:t>
      </w:r>
      <w:proofErr w:type="spellEnd"/>
      <w:r w:rsidRPr="00696CA8">
        <w:t xml:space="preserve"> </w:t>
      </w:r>
      <w:r w:rsidR="00201954">
        <w:rPr>
          <w:lang w:val="en-GB"/>
        </w:rPr>
        <w:t>c</w:t>
      </w:r>
      <w:proofErr w:type="spellStart"/>
      <w:r w:rsidRPr="00696CA8">
        <w:t>onsultation</w:t>
      </w:r>
      <w:proofErr w:type="spellEnd"/>
      <w:r w:rsidRPr="00696CA8">
        <w:t xml:space="preserve"> </w:t>
      </w:r>
      <w:r w:rsidR="00201954">
        <w:rPr>
          <w:lang w:val="en-GB"/>
        </w:rPr>
        <w:t>w</w:t>
      </w:r>
      <w:proofErr w:type="spellStart"/>
      <w:r w:rsidRPr="00696CA8">
        <w:t>ith</w:t>
      </w:r>
      <w:proofErr w:type="spellEnd"/>
      <w:r w:rsidRPr="00696CA8">
        <w:t xml:space="preserve"> </w:t>
      </w:r>
      <w:proofErr w:type="spellStart"/>
      <w:r w:rsidR="00201954">
        <w:rPr>
          <w:lang w:val="en-GB"/>
        </w:rPr>
        <w:t>t</w:t>
      </w:r>
      <w:r w:rsidRPr="00696CA8">
        <w:t>he</w:t>
      </w:r>
      <w:proofErr w:type="spellEnd"/>
      <w:r w:rsidRPr="00696CA8">
        <w:t xml:space="preserve"> Employee.</w:t>
      </w:r>
    </w:p>
    <w:p w14:paraId="7B78D9E8" w14:textId="00DAF0DE" w:rsidR="00002218" w:rsidRPr="00696CA8" w:rsidRDefault="00696CA8" w:rsidP="00696CA8">
      <w:pPr>
        <w:pStyle w:val="ClauseHeadingMain"/>
      </w:pPr>
      <w:bookmarkStart w:id="0" w:name="_Ref211930937"/>
      <w:r w:rsidRPr="00696CA8">
        <w:t>4</w:t>
      </w:r>
      <w:r w:rsidRPr="00696CA8">
        <w:tab/>
        <w:t xml:space="preserve">Commencement </w:t>
      </w:r>
    </w:p>
    <w:p w14:paraId="664CA013" w14:textId="785BA390" w:rsidR="00002218" w:rsidRPr="00696CA8" w:rsidRDefault="00696CA8" w:rsidP="00696CA8">
      <w:pPr>
        <w:pStyle w:val="Clauses"/>
      </w:pPr>
      <w:bookmarkStart w:id="1" w:name="_Ref212532724"/>
      <w:r w:rsidRPr="00696CA8">
        <w:t>4.1</w:t>
      </w:r>
      <w:r w:rsidRPr="00696CA8">
        <w:tab/>
        <w:t xml:space="preserve">The Employee's </w:t>
      </w:r>
      <w:r w:rsidR="00201954">
        <w:rPr>
          <w:lang w:val="en-GB"/>
        </w:rPr>
        <w:t>e</w:t>
      </w:r>
      <w:proofErr w:type="spellStart"/>
      <w:r w:rsidRPr="00696CA8">
        <w:t>mployment</w:t>
      </w:r>
      <w:proofErr w:type="spellEnd"/>
      <w:r w:rsidRPr="00696CA8">
        <w:t xml:space="preserve"> </w:t>
      </w:r>
      <w:r w:rsidR="00201954">
        <w:rPr>
          <w:lang w:val="en-GB"/>
        </w:rPr>
        <w:t>w</w:t>
      </w:r>
      <w:proofErr w:type="spellStart"/>
      <w:r w:rsidRPr="00696CA8">
        <w:t>ith</w:t>
      </w:r>
      <w:proofErr w:type="spellEnd"/>
      <w:r w:rsidRPr="00696CA8">
        <w:t xml:space="preserve"> </w:t>
      </w:r>
      <w:proofErr w:type="spellStart"/>
      <w:r w:rsidR="00201954">
        <w:rPr>
          <w:lang w:val="en-GB"/>
        </w:rPr>
        <w:t>t</w:t>
      </w:r>
      <w:r w:rsidRPr="00696CA8">
        <w:t>he</w:t>
      </w:r>
      <w:proofErr w:type="spellEnd"/>
      <w:r w:rsidRPr="00696CA8">
        <w:t xml:space="preserve"> Employer </w:t>
      </w:r>
      <w:r w:rsidR="00201954">
        <w:rPr>
          <w:lang w:val="en-GB"/>
        </w:rPr>
        <w:t>s</w:t>
      </w:r>
      <w:r w:rsidRPr="00696CA8">
        <w:t xml:space="preserve">hall </w:t>
      </w:r>
      <w:r w:rsidR="00201954">
        <w:rPr>
          <w:lang w:val="en-GB"/>
        </w:rPr>
        <w:t>c</w:t>
      </w:r>
      <w:proofErr w:type="spellStart"/>
      <w:r w:rsidRPr="00696CA8">
        <w:t>ommence</w:t>
      </w:r>
      <w:proofErr w:type="spellEnd"/>
      <w:r w:rsidRPr="00696CA8">
        <w:t xml:space="preserve"> </w:t>
      </w:r>
      <w:r w:rsidR="00201954">
        <w:rPr>
          <w:lang w:val="en-GB"/>
        </w:rPr>
        <w:t>o</w:t>
      </w:r>
      <w:r w:rsidRPr="00696CA8">
        <w:t xml:space="preserve">n [        </w:t>
      </w:r>
      <w:r w:rsidR="00201954" w:rsidRPr="00696CA8">
        <w:t>]</w:t>
      </w:r>
      <w:bookmarkEnd w:id="0"/>
      <w:bookmarkEnd w:id="1"/>
      <w:r w:rsidR="004A4C69" w:rsidRPr="00696CA8">
        <w:rPr>
          <w:rStyle w:val="FootnoteReference"/>
          <w:vertAlign w:val="baseline"/>
        </w:rPr>
        <w:footnoteReference w:id="11"/>
      </w:r>
      <w:r w:rsidR="00201954" w:rsidRPr="00696CA8">
        <w:t>.</w:t>
      </w:r>
    </w:p>
    <w:p w14:paraId="24A5F06A" w14:textId="77777777" w:rsidR="00002218" w:rsidRPr="009420AF" w:rsidRDefault="007D2CF1" w:rsidP="00696CA8">
      <w:pPr>
        <w:pStyle w:val="Clauses"/>
      </w:pPr>
      <w:r w:rsidRPr="009420AF">
        <w:rPr>
          <w:lang w:val="en-GB"/>
        </w:rPr>
        <w:t>4</w:t>
      </w:r>
      <w:r w:rsidR="00E20BB5" w:rsidRPr="009420AF">
        <w:t>.2</w:t>
      </w:r>
      <w:r w:rsidR="00E20BB5" w:rsidRPr="009420AF">
        <w:tab/>
      </w:r>
      <w:r w:rsidR="00E661EF" w:rsidRPr="009420AF">
        <w:t>The Employee</w:t>
      </w:r>
      <w:r w:rsidR="0099286C" w:rsidRPr="009420AF">
        <w:rPr>
          <w:lang w:val="en-GB"/>
        </w:rPr>
        <w:t>'s</w:t>
      </w:r>
      <w:r w:rsidR="00002218" w:rsidRPr="009420AF">
        <w:t xml:space="preserve"> continuous service under the Employment Acts </w:t>
      </w:r>
      <w:r w:rsidR="002F4F93" w:rsidRPr="009420AF">
        <w:rPr>
          <w:lang w:val="en-GB"/>
        </w:rPr>
        <w:t>sha</w:t>
      </w:r>
      <w:r w:rsidR="00002218" w:rsidRPr="009420AF">
        <w:t xml:space="preserve">ll be calculated from the date </w:t>
      </w:r>
      <w:r w:rsidR="0099286C" w:rsidRPr="009420AF">
        <w:rPr>
          <w:lang w:val="en-GB"/>
        </w:rPr>
        <w:t>t</w:t>
      </w:r>
      <w:r w:rsidR="00E661EF" w:rsidRPr="009420AF">
        <w:t>he Employee</w:t>
      </w:r>
      <w:r w:rsidR="00002218" w:rsidRPr="009420AF">
        <w:t xml:space="preserve"> started working at the </w:t>
      </w:r>
      <w:r w:rsidR="00B36643" w:rsidRPr="009420AF">
        <w:t>Academy</w:t>
      </w:r>
      <w:r w:rsidR="00002218" w:rsidRPr="009420AF">
        <w:t xml:space="preserve"> unless </w:t>
      </w:r>
      <w:r w:rsidR="0099286C" w:rsidRPr="009420AF">
        <w:rPr>
          <w:lang w:val="en-GB"/>
        </w:rPr>
        <w:t>t</w:t>
      </w:r>
      <w:r w:rsidR="00E661EF" w:rsidRPr="009420AF">
        <w:t>he Employee</w:t>
      </w:r>
      <w:r w:rsidR="0099286C" w:rsidRPr="009420AF">
        <w:rPr>
          <w:lang w:val="en-GB"/>
        </w:rPr>
        <w:t>'s</w:t>
      </w:r>
      <w:r w:rsidR="00CF139D" w:rsidRPr="009420AF">
        <w:t xml:space="preserve"> employment with a previous </w:t>
      </w:r>
      <w:r w:rsidR="00CF139D" w:rsidRPr="009420AF">
        <w:rPr>
          <w:lang w:val="en-GB"/>
        </w:rPr>
        <w:t>g</w:t>
      </w:r>
      <w:r w:rsidR="00CF139D" w:rsidRPr="009420AF">
        <w:t xml:space="preserve">overning </w:t>
      </w:r>
      <w:r w:rsidR="00CF139D" w:rsidRPr="009420AF">
        <w:rPr>
          <w:lang w:val="en-GB"/>
        </w:rPr>
        <w:t>b</w:t>
      </w:r>
      <w:r w:rsidR="00CF139D" w:rsidRPr="009420AF">
        <w:t xml:space="preserve">ody of a </w:t>
      </w:r>
      <w:r w:rsidR="00CF139D" w:rsidRPr="009420AF">
        <w:rPr>
          <w:lang w:val="en-GB"/>
        </w:rPr>
        <w:t>v</w:t>
      </w:r>
      <w:r w:rsidR="00CF139D" w:rsidRPr="009420AF">
        <w:t xml:space="preserve">oluntary </w:t>
      </w:r>
      <w:r w:rsidR="00CF139D" w:rsidRPr="009420AF">
        <w:rPr>
          <w:lang w:val="en-GB"/>
        </w:rPr>
        <w:t>a</w:t>
      </w:r>
      <w:r w:rsidR="00002218" w:rsidRPr="009420AF">
        <w:t xml:space="preserve">ided </w:t>
      </w:r>
      <w:r w:rsidR="00B36643" w:rsidRPr="009420AF">
        <w:rPr>
          <w:lang w:val="en-GB"/>
        </w:rPr>
        <w:t>school</w:t>
      </w:r>
      <w:r w:rsidR="0099286C" w:rsidRPr="009420AF">
        <w:rPr>
          <w:lang w:val="en-GB"/>
        </w:rPr>
        <w:t xml:space="preserve"> </w:t>
      </w:r>
      <w:r w:rsidR="00CF139D" w:rsidRPr="009420AF">
        <w:t xml:space="preserve">or </w:t>
      </w:r>
      <w:r w:rsidR="00CF139D" w:rsidRPr="009420AF">
        <w:rPr>
          <w:lang w:val="en-GB"/>
        </w:rPr>
        <w:t>f</w:t>
      </w:r>
      <w:r w:rsidR="00002218" w:rsidRPr="009420AF">
        <w:t>oundation</w:t>
      </w:r>
      <w:r w:rsidR="00CF139D" w:rsidRPr="009420AF">
        <w:t xml:space="preserve"> </w:t>
      </w:r>
      <w:r w:rsidR="00B36643" w:rsidRPr="009420AF">
        <w:rPr>
          <w:lang w:val="en-GB"/>
        </w:rPr>
        <w:t>school</w:t>
      </w:r>
      <w:r w:rsidR="00002218" w:rsidRPr="009420AF">
        <w:t xml:space="preserve">, or </w:t>
      </w:r>
      <w:r w:rsidR="0099286C" w:rsidRPr="009420AF">
        <w:rPr>
          <w:lang w:val="en-GB"/>
        </w:rPr>
        <w:t xml:space="preserve">a </w:t>
      </w:r>
      <w:r w:rsidR="00002218" w:rsidRPr="009420AF">
        <w:t>Local Authority, counts as continuous service under the Employment Acts.</w:t>
      </w:r>
    </w:p>
    <w:p w14:paraId="0D04E17C" w14:textId="77777777" w:rsidR="00002218" w:rsidRPr="009420AF" w:rsidRDefault="007D2CF1" w:rsidP="00696CA8">
      <w:pPr>
        <w:pStyle w:val="Clauses"/>
        <w:rPr>
          <w:lang w:val="en-GB"/>
        </w:rPr>
      </w:pPr>
      <w:r w:rsidRPr="009420AF">
        <w:rPr>
          <w:lang w:val="en-GB"/>
        </w:rPr>
        <w:lastRenderedPageBreak/>
        <w:t>4</w:t>
      </w:r>
      <w:r w:rsidR="00002218" w:rsidRPr="009420AF">
        <w:t>.3</w:t>
      </w:r>
      <w:r w:rsidR="00002218" w:rsidRPr="009420AF">
        <w:tab/>
        <w:t xml:space="preserve">For </w:t>
      </w:r>
      <w:r w:rsidR="00E20BB5" w:rsidRPr="009420AF">
        <w:rPr>
          <w:lang w:val="en-GB"/>
        </w:rPr>
        <w:t xml:space="preserve">the purposes of </w:t>
      </w:r>
      <w:r w:rsidR="00002218" w:rsidRPr="009420AF">
        <w:t>determining redundancy payments, continuous service with Local Authorities and with certain other specified employers will be aggregate</w:t>
      </w:r>
      <w:r w:rsidR="00AE2D04" w:rsidRPr="009420AF">
        <w:t xml:space="preserve">d with </w:t>
      </w:r>
      <w:r w:rsidR="00AC28FE" w:rsidRPr="009420AF">
        <w:rPr>
          <w:lang w:val="en-GB"/>
        </w:rPr>
        <w:t>t</w:t>
      </w:r>
      <w:r w:rsidR="00E661EF" w:rsidRPr="009420AF">
        <w:t>he Employee</w:t>
      </w:r>
      <w:r w:rsidR="00AC28FE" w:rsidRPr="009420AF">
        <w:rPr>
          <w:lang w:val="en-GB"/>
        </w:rPr>
        <w:t xml:space="preserve">'s </w:t>
      </w:r>
      <w:r w:rsidR="00AE2D04" w:rsidRPr="009420AF">
        <w:t>service at th</w:t>
      </w:r>
      <w:r w:rsidR="00AE2D04" w:rsidRPr="009420AF">
        <w:rPr>
          <w:lang w:val="en-GB"/>
        </w:rPr>
        <w:t xml:space="preserve">e </w:t>
      </w:r>
      <w:r w:rsidR="00B36643" w:rsidRPr="009420AF">
        <w:t>Academy</w:t>
      </w:r>
      <w:r w:rsidR="00002218" w:rsidRPr="009420AF">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0F4B16C2" w14:textId="481D7496" w:rsidR="00D256CE" w:rsidRPr="009420AF" w:rsidRDefault="00D256CE" w:rsidP="00696CA8">
      <w:pPr>
        <w:pStyle w:val="Clauses"/>
      </w:pPr>
      <w:r w:rsidRPr="009420AF">
        <w:rPr>
          <w:lang w:val="en-GB"/>
        </w:rPr>
        <w:t>4</w:t>
      </w:r>
      <w:r w:rsidRPr="009420AF">
        <w:t>.</w:t>
      </w:r>
      <w:r w:rsidRPr="009420AF">
        <w:rPr>
          <w:lang w:val="en-GB"/>
        </w:rPr>
        <w:t>4</w:t>
      </w:r>
      <w:r w:rsidRPr="009420AF">
        <w:tab/>
        <w:t>The Employee</w:t>
      </w:r>
      <w:r w:rsidRPr="009420AF">
        <w:rPr>
          <w:lang w:val="en-GB"/>
        </w:rPr>
        <w:t>'s</w:t>
      </w:r>
      <w:r w:rsidRPr="009420AF">
        <w:t xml:space="preserve"> Post is excepted under the Exceptions Orders to the Rehabilitation of Offenders Act 1974 and is subject to the requirements set out in the Education (Prohibition from Teaching or Working with Children) Regulations 2003 (as amended)</w:t>
      </w:r>
      <w:r w:rsidR="00603F27" w:rsidRPr="009420AF">
        <w:rPr>
          <w:lang w:val="en-GB"/>
        </w:rPr>
        <w:t xml:space="preserve"> and Keeping Children Safe in Education 20</w:t>
      </w:r>
      <w:r w:rsidR="00971E8D">
        <w:rPr>
          <w:lang w:val="en-GB"/>
        </w:rPr>
        <w:t>2</w:t>
      </w:r>
      <w:r w:rsidR="00D55EC7">
        <w:rPr>
          <w:lang w:val="en-GB"/>
        </w:rPr>
        <w:t>2</w:t>
      </w:r>
      <w:r w:rsidRPr="009420AF">
        <w:t>.</w:t>
      </w:r>
    </w:p>
    <w:p w14:paraId="4EB4D99B" w14:textId="77777777" w:rsidR="00D256CE" w:rsidRPr="009420AF" w:rsidRDefault="00D256CE" w:rsidP="00696CA8">
      <w:pPr>
        <w:pStyle w:val="Clauses"/>
      </w:pPr>
      <w:r w:rsidRPr="009420AF">
        <w:rPr>
          <w:lang w:val="en-GB"/>
        </w:rPr>
        <w:t>4</w:t>
      </w:r>
      <w:r w:rsidRPr="009420AF">
        <w:t>.</w:t>
      </w:r>
      <w:r w:rsidRPr="009420AF">
        <w:rPr>
          <w:lang w:val="en-GB"/>
        </w:rPr>
        <w:t>5</w:t>
      </w:r>
      <w:r w:rsidRPr="009420AF">
        <w:tab/>
        <w:t xml:space="preserve">This </w:t>
      </w:r>
      <w:r w:rsidRPr="009420AF">
        <w:rPr>
          <w:lang w:val="en-GB"/>
        </w:rPr>
        <w:t>C</w:t>
      </w:r>
      <w:r w:rsidRPr="009420AF">
        <w:t xml:space="preserve">ontract is subject to and shall not take effect in the event of any adverse response being received or discovered to any enquiry or examination made or specified at the time of appointment (a) in order to safeguard the wellbeing of the pupils at the </w:t>
      </w:r>
      <w:r w:rsidR="00B36643" w:rsidRPr="009420AF">
        <w:t>Academy</w:t>
      </w:r>
      <w:r w:rsidRPr="009420AF">
        <w:t xml:space="preserve">; (b) as a result of a condition specified by the Employer at that time; or (c) in order to comply with the Regulations referred to at </w:t>
      </w:r>
      <w:r w:rsidR="00713ECC" w:rsidRPr="009420AF">
        <w:rPr>
          <w:lang w:val="en-GB"/>
        </w:rPr>
        <w:t>4</w:t>
      </w:r>
      <w:r w:rsidR="00613BE8" w:rsidRPr="009420AF">
        <w:t>.</w:t>
      </w:r>
      <w:r w:rsidR="00613BE8" w:rsidRPr="009420AF">
        <w:rPr>
          <w:lang w:val="en-GB"/>
        </w:rPr>
        <w:t>4</w:t>
      </w:r>
      <w:r w:rsidRPr="009420AF">
        <w:t xml:space="preserve"> above.</w:t>
      </w:r>
    </w:p>
    <w:p w14:paraId="0B0CF3F1" w14:textId="325E57FB" w:rsidR="00D256CE" w:rsidRPr="000D4B22" w:rsidRDefault="00D256CE" w:rsidP="000D4B22">
      <w:pPr>
        <w:pStyle w:val="Clauses"/>
      </w:pPr>
      <w:r w:rsidRPr="009420AF">
        <w:rPr>
          <w:lang w:val="en-GB"/>
        </w:rPr>
        <w:t>4</w:t>
      </w:r>
      <w:r w:rsidRPr="009420AF">
        <w:t>.</w:t>
      </w:r>
      <w:r w:rsidRPr="009420AF">
        <w:rPr>
          <w:lang w:val="en-GB"/>
        </w:rPr>
        <w:t>6</w:t>
      </w:r>
      <w:r w:rsidRPr="009420AF">
        <w:tab/>
      </w:r>
      <w:r w:rsidRPr="009420AF">
        <w:rPr>
          <w:lang w:val="en-GB"/>
        </w:rPr>
        <w:t xml:space="preserve">The Employee's </w:t>
      </w:r>
      <w:r w:rsidRPr="009420AF">
        <w:t>employment with the Employer</w:t>
      </w:r>
      <w:r w:rsidRPr="009420AF">
        <w:rPr>
          <w:lang w:val="en-GB"/>
        </w:rPr>
        <w:t xml:space="preserve"> is</w:t>
      </w:r>
      <w:r w:rsidRPr="009420AF">
        <w:t xml:space="preserve"> subject to the Employer</w:t>
      </w:r>
      <w:r w:rsidRPr="009420AF">
        <w:rPr>
          <w:lang w:val="en-GB"/>
        </w:rPr>
        <w:t xml:space="preserve"> </w:t>
      </w:r>
      <w:r w:rsidRPr="009420AF">
        <w:t xml:space="preserve">being satisfied with the criminal records certificate received from the Disclosure and Barring Service. </w:t>
      </w:r>
      <w:r w:rsidRPr="009420AF">
        <w:rPr>
          <w:lang w:val="en-GB"/>
        </w:rPr>
        <w:t xml:space="preserve">The Employee is </w:t>
      </w:r>
      <w:r w:rsidRPr="009420AF">
        <w:t>required to notify the Employer</w:t>
      </w:r>
      <w:r w:rsidRPr="009420AF">
        <w:rPr>
          <w:lang w:val="en-GB"/>
        </w:rPr>
        <w:t xml:space="preserve"> </w:t>
      </w:r>
      <w:r w:rsidRPr="009420AF">
        <w:t>immediately if</w:t>
      </w:r>
      <w:r w:rsidR="00B0508C" w:rsidRPr="009420AF">
        <w:rPr>
          <w:lang w:val="en-GB"/>
        </w:rPr>
        <w:t>:</w:t>
      </w:r>
      <w:r w:rsidRPr="009420AF">
        <w:t xml:space="preserve"> </w:t>
      </w:r>
      <w:r w:rsidRPr="009420AF">
        <w:rPr>
          <w:lang w:val="en-GB"/>
        </w:rPr>
        <w:t>the Employee is the</w:t>
      </w:r>
      <w:r w:rsidRPr="009420AF">
        <w:t xml:space="preserve"> subject of a referral to the Disclosure and Barring Service</w:t>
      </w:r>
      <w:r w:rsidRPr="009420AF">
        <w:rPr>
          <w:lang w:val="en-GB"/>
        </w:rPr>
        <w:t>,</w:t>
      </w:r>
      <w:r w:rsidRPr="009420AF">
        <w:t xml:space="preserve"> charged or convicted of any criminal offence</w:t>
      </w:r>
      <w:r w:rsidRPr="009420AF">
        <w:rPr>
          <w:lang w:val="en-GB"/>
        </w:rPr>
        <w:t>, or</w:t>
      </w:r>
      <w:r w:rsidRPr="009420AF">
        <w:t xml:space="preserve"> in receipt of a police caution, </w:t>
      </w:r>
      <w:proofErr w:type="gramStart"/>
      <w:r w:rsidRPr="009420AF">
        <w:t>reprimand</w:t>
      </w:r>
      <w:proofErr w:type="gramEnd"/>
      <w:r w:rsidRPr="009420AF">
        <w:t xml:space="preserve"> or warnin</w:t>
      </w:r>
      <w:r w:rsidR="00971E8D">
        <w:rPr>
          <w:lang w:val="en-GB"/>
        </w:rPr>
        <w:t>g,</w:t>
      </w:r>
      <w:r w:rsidRPr="009420AF">
        <w:t xml:space="preserve"> or if there is a formal child protection investigation of </w:t>
      </w:r>
      <w:r w:rsidRPr="009420AF">
        <w:rPr>
          <w:lang w:val="en-GB"/>
        </w:rPr>
        <w:t>the Employee</w:t>
      </w:r>
      <w:r w:rsidRPr="009420AF">
        <w:t>.</w:t>
      </w:r>
      <w:r w:rsidR="000D4B22">
        <w:rPr>
          <w:lang w:val="en-GB"/>
        </w:rPr>
        <w:t xml:space="preserve"> </w:t>
      </w:r>
      <w:r w:rsidRPr="009420AF">
        <w:t xml:space="preserve">Disclosure of </w:t>
      </w:r>
      <w:r w:rsidR="006E1DB4" w:rsidRPr="009420AF">
        <w:rPr>
          <w:lang w:val="en-GB"/>
        </w:rPr>
        <w:t xml:space="preserve">a </w:t>
      </w:r>
      <w:r w:rsidR="006E1DB4" w:rsidRPr="009420AF">
        <w:t>criminal conviction</w:t>
      </w:r>
      <w:r w:rsidRPr="009420AF">
        <w:t xml:space="preserve"> will not necessarily debar </w:t>
      </w:r>
      <w:r w:rsidRPr="009420AF">
        <w:rPr>
          <w:lang w:val="en-GB"/>
        </w:rPr>
        <w:t>the Employee</w:t>
      </w:r>
      <w:r w:rsidRPr="009420AF">
        <w:t xml:space="preserve"> from employment with the Employer. This would depend on the nature of the offence, how long ago </w:t>
      </w:r>
      <w:r w:rsidR="00613BE8" w:rsidRPr="009420AF">
        <w:rPr>
          <w:lang w:val="en-GB"/>
        </w:rPr>
        <w:t xml:space="preserve">it was </w:t>
      </w:r>
      <w:r w:rsidRPr="009420AF">
        <w:t xml:space="preserve">and what age </w:t>
      </w:r>
      <w:r w:rsidRPr="009420AF">
        <w:rPr>
          <w:lang w:val="en-GB"/>
        </w:rPr>
        <w:t>the Employee was</w:t>
      </w:r>
      <w:r w:rsidRPr="009420AF">
        <w:t xml:space="preserve"> when it was committed and any other factors that may be relevant to this appointment. Failure to declare a conviction, caution or bind-over may disqualify </w:t>
      </w:r>
      <w:r w:rsidRPr="009420AF">
        <w:rPr>
          <w:lang w:val="en-GB"/>
        </w:rPr>
        <w:t xml:space="preserve">the Employee </w:t>
      </w:r>
      <w:r w:rsidRPr="009420AF">
        <w:t>from appointment, or result in summary dismissal</w:t>
      </w:r>
      <w:r w:rsidRPr="009420AF">
        <w:rPr>
          <w:lang w:val="en-GB"/>
        </w:rPr>
        <w:t xml:space="preserve"> without notice </w:t>
      </w:r>
      <w:r w:rsidRPr="009420AF">
        <w:t xml:space="preserve">if the discrepancy </w:t>
      </w:r>
      <w:r w:rsidRPr="009420AF">
        <w:rPr>
          <w:lang w:val="en-GB"/>
        </w:rPr>
        <w:t xml:space="preserve">subsequently </w:t>
      </w:r>
      <w:r w:rsidRPr="009420AF">
        <w:t>comes to light.</w:t>
      </w:r>
    </w:p>
    <w:p w14:paraId="0AF715DB" w14:textId="4E9E6833" w:rsidR="00D256CE" w:rsidRPr="009420AF" w:rsidRDefault="00D256CE" w:rsidP="00696CA8">
      <w:pPr>
        <w:pStyle w:val="Clauses"/>
      </w:pPr>
      <w:r w:rsidRPr="009420AF">
        <w:t>4.7</w:t>
      </w:r>
      <w:r w:rsidRPr="009420AF">
        <w:tab/>
      </w:r>
      <w:bookmarkStart w:id="2" w:name="_Hlk43127282"/>
      <w:r w:rsidRPr="009420AF">
        <w:t xml:space="preserve">The Employee is required to </w:t>
      </w:r>
      <w:r w:rsidR="000F4090">
        <w:t>undertake a pre-employment health check</w:t>
      </w:r>
      <w:r w:rsidRPr="009420AF">
        <w:t xml:space="preserve"> prior to taking up the Post.</w:t>
      </w:r>
      <w:r w:rsidR="000F4090">
        <w:t xml:space="preserve">  </w:t>
      </w:r>
      <w:bookmarkEnd w:id="2"/>
    </w:p>
    <w:p w14:paraId="440E39F7" w14:textId="31D21233" w:rsidR="00D256CE" w:rsidRPr="009420AF" w:rsidRDefault="00D256CE" w:rsidP="00696CA8">
      <w:pPr>
        <w:pStyle w:val="Clauses"/>
        <w:rPr>
          <w:lang w:val="en-GB"/>
        </w:rPr>
      </w:pPr>
      <w:r w:rsidRPr="009420AF">
        <w:rPr>
          <w:lang w:val="en-GB"/>
        </w:rPr>
        <w:lastRenderedPageBreak/>
        <w:t>4.8</w:t>
      </w:r>
      <w:r w:rsidRPr="009420AF">
        <w:rPr>
          <w:lang w:val="en-GB"/>
        </w:rPr>
        <w:tab/>
      </w:r>
      <w:r w:rsidRPr="009420AF">
        <w:t xml:space="preserve">It is a condition of </w:t>
      </w:r>
      <w:r w:rsidRPr="009420AF">
        <w:rPr>
          <w:lang w:val="en-GB"/>
        </w:rPr>
        <w:t xml:space="preserve">the Employee's </w:t>
      </w:r>
      <w:r w:rsidRPr="009420AF">
        <w:t xml:space="preserve">employment that </w:t>
      </w:r>
      <w:r w:rsidRPr="009420AF">
        <w:rPr>
          <w:lang w:val="en-GB"/>
        </w:rPr>
        <w:t>the Employee</w:t>
      </w:r>
      <w:r w:rsidRPr="009420AF">
        <w:t xml:space="preserve"> </w:t>
      </w:r>
      <w:r w:rsidRPr="009420AF">
        <w:rPr>
          <w:lang w:val="en-GB"/>
        </w:rPr>
        <w:t xml:space="preserve">will </w:t>
      </w:r>
      <w:r w:rsidRPr="009420AF">
        <w:t>provide the Employer</w:t>
      </w:r>
      <w:r w:rsidRPr="009420AF">
        <w:rPr>
          <w:lang w:val="en-GB"/>
        </w:rPr>
        <w:t xml:space="preserve"> </w:t>
      </w:r>
      <w:r w:rsidRPr="009420AF">
        <w:t xml:space="preserve">with documentary proof of </w:t>
      </w:r>
      <w:r w:rsidR="00FC6A80">
        <w:rPr>
          <w:lang w:val="en-GB"/>
        </w:rPr>
        <w:t xml:space="preserve">their </w:t>
      </w:r>
      <w:r w:rsidRPr="009420AF">
        <w:t xml:space="preserve">right to work in the UK in accordance with </w:t>
      </w:r>
      <w:r w:rsidR="00B0508C" w:rsidRPr="009420AF">
        <w:rPr>
          <w:lang w:val="en-GB"/>
        </w:rPr>
        <w:t xml:space="preserve">section 8 of </w:t>
      </w:r>
      <w:r w:rsidRPr="009420AF">
        <w:t xml:space="preserve">the Asylum and Immigration Act 1996 </w:t>
      </w:r>
      <w:r w:rsidRPr="009420AF">
        <w:rPr>
          <w:lang w:val="en-GB"/>
        </w:rPr>
        <w:t>prior to taking up the Post</w:t>
      </w:r>
      <w:r w:rsidRPr="009420AF">
        <w:t xml:space="preserve">. The Employer </w:t>
      </w:r>
      <w:r w:rsidRPr="009420AF">
        <w:rPr>
          <w:lang w:val="en-GB"/>
        </w:rPr>
        <w:t>shall</w:t>
      </w:r>
      <w:r w:rsidRPr="009420AF">
        <w:t xml:space="preserve"> check and retain a copy of this documentation before </w:t>
      </w:r>
      <w:r w:rsidRPr="009420AF">
        <w:rPr>
          <w:lang w:val="en-GB"/>
        </w:rPr>
        <w:t>the Em</w:t>
      </w:r>
      <w:r w:rsidR="00613BE8" w:rsidRPr="009420AF">
        <w:rPr>
          <w:lang w:val="en-GB"/>
        </w:rPr>
        <w:t>ployee</w:t>
      </w:r>
      <w:r w:rsidRPr="009420AF">
        <w:t xml:space="preserve"> commences</w:t>
      </w:r>
      <w:r w:rsidRPr="009420AF">
        <w:rPr>
          <w:lang w:val="en-GB"/>
        </w:rPr>
        <w:t xml:space="preserve"> </w:t>
      </w:r>
      <w:r w:rsidRPr="009420AF">
        <w:t>employment</w:t>
      </w:r>
      <w:r w:rsidRPr="009420AF">
        <w:rPr>
          <w:lang w:val="en-GB"/>
        </w:rPr>
        <w:t xml:space="preserve"> at the </w:t>
      </w:r>
      <w:r w:rsidR="00B36643" w:rsidRPr="009420AF">
        <w:rPr>
          <w:lang w:val="en-GB"/>
        </w:rPr>
        <w:t>Academy</w:t>
      </w:r>
      <w:r w:rsidRPr="009420AF">
        <w:t xml:space="preserve">. If </w:t>
      </w:r>
      <w:r w:rsidRPr="009420AF">
        <w:rPr>
          <w:lang w:val="en-GB"/>
        </w:rPr>
        <w:t>the Employee</w:t>
      </w:r>
      <w:r w:rsidRPr="009420AF">
        <w:t xml:space="preserve"> ha</w:t>
      </w:r>
      <w:r w:rsidRPr="009420AF">
        <w:rPr>
          <w:lang w:val="en-GB"/>
        </w:rPr>
        <w:t>s</w:t>
      </w:r>
      <w:r w:rsidRPr="009420AF">
        <w:t xml:space="preserve"> a passport or </w:t>
      </w:r>
      <w:r w:rsidRPr="009420AF">
        <w:rPr>
          <w:lang w:val="en-GB"/>
        </w:rPr>
        <w:t xml:space="preserve">an </w:t>
      </w:r>
      <w:r w:rsidRPr="009420AF">
        <w:t xml:space="preserve">identity card that shows that </w:t>
      </w:r>
      <w:r w:rsidR="00971E8D">
        <w:rPr>
          <w:lang w:val="en-GB"/>
        </w:rPr>
        <w:t xml:space="preserve">they are </w:t>
      </w:r>
      <w:r w:rsidRPr="009420AF">
        <w:t xml:space="preserve">a British or an </w:t>
      </w:r>
      <w:r w:rsidR="002F32BE">
        <w:rPr>
          <w:lang w:val="en-GB"/>
        </w:rPr>
        <w:t>Irish</w:t>
      </w:r>
      <w:r w:rsidRPr="009420AF">
        <w:t xml:space="preserve"> National or that </w:t>
      </w:r>
      <w:r w:rsidR="00971E8D">
        <w:rPr>
          <w:lang w:val="en-GB"/>
        </w:rPr>
        <w:t>they have</w:t>
      </w:r>
      <w:r w:rsidR="00FC6A80">
        <w:rPr>
          <w:lang w:val="en-GB"/>
        </w:rPr>
        <w:t xml:space="preserve"> </w:t>
      </w:r>
      <w:r w:rsidRPr="009420AF">
        <w:t xml:space="preserve">the right to work in the UK then </w:t>
      </w:r>
      <w:r w:rsidR="00971E8D">
        <w:rPr>
          <w:lang w:val="en-GB"/>
        </w:rPr>
        <w:t xml:space="preserve">they </w:t>
      </w:r>
      <w:r w:rsidRPr="009420AF">
        <w:rPr>
          <w:lang w:val="en-GB"/>
        </w:rPr>
        <w:t>should</w:t>
      </w:r>
      <w:r w:rsidRPr="009420AF">
        <w:t xml:space="preserve"> provide this. If </w:t>
      </w:r>
      <w:r w:rsidRPr="009420AF">
        <w:rPr>
          <w:lang w:val="en-GB"/>
        </w:rPr>
        <w:t>the Employee does</w:t>
      </w:r>
      <w:r w:rsidRPr="009420AF">
        <w:t xml:space="preserve"> not have a passport then </w:t>
      </w:r>
      <w:r w:rsidR="00971E8D">
        <w:rPr>
          <w:lang w:val="en-GB"/>
        </w:rPr>
        <w:t xml:space="preserve">they </w:t>
      </w:r>
      <w:r w:rsidRPr="009420AF">
        <w:rPr>
          <w:lang w:val="en-GB"/>
        </w:rPr>
        <w:t xml:space="preserve">should </w:t>
      </w:r>
      <w:r w:rsidRPr="009420AF">
        <w:t xml:space="preserve">consult  the Employer as to </w:t>
      </w:r>
      <w:r w:rsidRPr="009420AF">
        <w:rPr>
          <w:lang w:val="en-GB"/>
        </w:rPr>
        <w:t xml:space="preserve">what </w:t>
      </w:r>
      <w:r w:rsidRPr="009420AF">
        <w:t>further</w:t>
      </w:r>
      <w:r w:rsidRPr="009420AF">
        <w:rPr>
          <w:lang w:val="en-GB"/>
        </w:rPr>
        <w:t xml:space="preserve">/alternative </w:t>
      </w:r>
      <w:r w:rsidRPr="009420AF">
        <w:t xml:space="preserve"> documentation</w:t>
      </w:r>
      <w:r w:rsidRPr="009420AF">
        <w:rPr>
          <w:lang w:val="en-GB"/>
        </w:rPr>
        <w:t xml:space="preserve"> may be </w:t>
      </w:r>
      <w:r w:rsidRPr="009420AF">
        <w:t>acceptable.</w:t>
      </w:r>
    </w:p>
    <w:p w14:paraId="7083A22D" w14:textId="6E9EB21D" w:rsidR="00696CA8" w:rsidRPr="00201954" w:rsidRDefault="00D256CE" w:rsidP="00201954">
      <w:pPr>
        <w:pStyle w:val="Clauses"/>
      </w:pPr>
      <w:r w:rsidRPr="009420AF">
        <w:rPr>
          <w:lang w:val="en-GB"/>
        </w:rPr>
        <w:t>4.9</w:t>
      </w:r>
      <w:r w:rsidRPr="009420AF">
        <w:rPr>
          <w:lang w:val="en-GB"/>
        </w:rPr>
        <w:tab/>
      </w:r>
      <w:r w:rsidRPr="009420AF">
        <w:t xml:space="preserve">If </w:t>
      </w:r>
      <w:r w:rsidRPr="009420AF">
        <w:rPr>
          <w:lang w:val="en-GB"/>
        </w:rPr>
        <w:t xml:space="preserve">the Post </w:t>
      </w:r>
      <w:r w:rsidRPr="009420AF">
        <w:t xml:space="preserve">requires membership or clearance from a statutory body, it is </w:t>
      </w:r>
      <w:r w:rsidRPr="009420AF">
        <w:rPr>
          <w:lang w:val="en-GB"/>
        </w:rPr>
        <w:t xml:space="preserve">the Employee's </w:t>
      </w:r>
      <w:r w:rsidRPr="009420AF">
        <w:t xml:space="preserve">responsibility to make sure </w:t>
      </w:r>
      <w:r w:rsidRPr="009420AF">
        <w:rPr>
          <w:lang w:val="en-GB"/>
        </w:rPr>
        <w:t xml:space="preserve">that </w:t>
      </w:r>
      <w:r w:rsidR="00D55EC7">
        <w:rPr>
          <w:lang w:val="en-GB"/>
        </w:rPr>
        <w:t>they</w:t>
      </w:r>
      <w:r w:rsidRPr="009420AF">
        <w:t xml:space="preserve"> renew</w:t>
      </w:r>
      <w:r w:rsidR="00D55EC7">
        <w:rPr>
          <w:lang w:val="en-GB"/>
        </w:rPr>
        <w:t xml:space="preserve"> </w:t>
      </w:r>
      <w:r w:rsidRPr="009420AF">
        <w:t>or register</w:t>
      </w:r>
      <w:r w:rsidR="00D55EC7">
        <w:rPr>
          <w:lang w:val="en-GB"/>
        </w:rPr>
        <w:t xml:space="preserve"> their </w:t>
      </w:r>
      <w:r w:rsidRPr="009420AF">
        <w:t xml:space="preserve">membership. </w:t>
      </w:r>
      <w:r w:rsidRPr="009420AF">
        <w:rPr>
          <w:lang w:val="en-GB"/>
        </w:rPr>
        <w:t>The Employee</w:t>
      </w:r>
      <w:r w:rsidRPr="009420AF">
        <w:t xml:space="preserve"> </w:t>
      </w:r>
      <w:r w:rsidRPr="009420AF">
        <w:rPr>
          <w:lang w:val="en-GB"/>
        </w:rPr>
        <w:t xml:space="preserve">shall therefore </w:t>
      </w:r>
      <w:r w:rsidRPr="009420AF">
        <w:t>renew such clearances or re</w:t>
      </w:r>
      <w:r w:rsidR="00EB5368" w:rsidRPr="009420AF">
        <w:rPr>
          <w:lang w:val="en-GB"/>
        </w:rPr>
        <w:t>-</w:t>
      </w:r>
      <w:r w:rsidRPr="009420AF">
        <w:t xml:space="preserve">register with </w:t>
      </w:r>
      <w:r w:rsidRPr="009420AF">
        <w:rPr>
          <w:lang w:val="en-GB"/>
        </w:rPr>
        <w:t>such s</w:t>
      </w:r>
      <w:r w:rsidRPr="009420AF">
        <w:t xml:space="preserve">tatutory bodies as required by the Employer. </w:t>
      </w:r>
      <w:r w:rsidRPr="009420AF">
        <w:rPr>
          <w:lang w:val="en-GB"/>
        </w:rPr>
        <w:t>S</w:t>
      </w:r>
      <w:r w:rsidRPr="009420AF">
        <w:t xml:space="preserve">hould </w:t>
      </w:r>
      <w:r w:rsidRPr="009420AF">
        <w:rPr>
          <w:lang w:val="en-GB"/>
        </w:rPr>
        <w:t>the Employee</w:t>
      </w:r>
      <w:r w:rsidRPr="009420AF">
        <w:t xml:space="preserve"> fail to do so</w:t>
      </w:r>
      <w:r w:rsidRPr="009420AF">
        <w:rPr>
          <w:lang w:val="en-GB"/>
        </w:rPr>
        <w:t xml:space="preserve">, </w:t>
      </w:r>
      <w:r w:rsidR="00971E8D">
        <w:rPr>
          <w:lang w:val="en-GB"/>
        </w:rPr>
        <w:t xml:space="preserve">they </w:t>
      </w:r>
      <w:r w:rsidRPr="009420AF">
        <w:t>may be subject to disciplinary action</w:t>
      </w:r>
      <w:r w:rsidRPr="009420AF">
        <w:rPr>
          <w:lang w:val="en-GB"/>
        </w:rPr>
        <w:t xml:space="preserve">, to include summary </w:t>
      </w:r>
      <w:r w:rsidRPr="009420AF">
        <w:t>termination of employment</w:t>
      </w:r>
      <w:r w:rsidRPr="009420AF">
        <w:rPr>
          <w:lang w:val="en-GB"/>
        </w:rPr>
        <w:t>, without notice</w:t>
      </w:r>
      <w:r w:rsidRPr="009420AF">
        <w:t>.</w:t>
      </w:r>
    </w:p>
    <w:p w14:paraId="59E615DB" w14:textId="510092A7" w:rsidR="00002218" w:rsidRPr="00696CA8" w:rsidRDefault="00696CA8" w:rsidP="00696CA8">
      <w:pPr>
        <w:pStyle w:val="ClauseHeadingMain"/>
      </w:pPr>
      <w:bookmarkStart w:id="3" w:name="_Ref212520064"/>
      <w:bookmarkStart w:id="4" w:name="_Ref211930754"/>
      <w:r w:rsidRPr="00696CA8">
        <w:t>5</w:t>
      </w:r>
      <w:r w:rsidRPr="00696CA8">
        <w:tab/>
        <w:t xml:space="preserve">Duration </w:t>
      </w:r>
      <w:bookmarkEnd w:id="3"/>
      <w:r w:rsidR="00201954">
        <w:rPr>
          <w:lang w:val="en-GB"/>
        </w:rPr>
        <w:t>a</w:t>
      </w:r>
      <w:proofErr w:type="spellStart"/>
      <w:r w:rsidRPr="00696CA8">
        <w:t>nd</w:t>
      </w:r>
      <w:proofErr w:type="spellEnd"/>
      <w:r w:rsidRPr="00696CA8">
        <w:t xml:space="preserve"> Probationary Period</w:t>
      </w:r>
    </w:p>
    <w:p w14:paraId="6AE157C9" w14:textId="77777777" w:rsidR="00C40AD0" w:rsidRPr="009420AF" w:rsidRDefault="007D2CF1" w:rsidP="00696CA8">
      <w:pPr>
        <w:pStyle w:val="Clauses"/>
      </w:pPr>
      <w:r w:rsidRPr="009420AF">
        <w:t>5</w:t>
      </w:r>
      <w:r w:rsidR="00C26CBC" w:rsidRPr="009420AF">
        <w:t>.1</w:t>
      </w:r>
      <w:r w:rsidR="00C26CBC" w:rsidRPr="009420AF">
        <w:tab/>
      </w:r>
      <w:r w:rsidR="00E661EF" w:rsidRPr="009420AF">
        <w:t xml:space="preserve">The </w:t>
      </w:r>
      <w:r w:rsidR="00705F18" w:rsidRPr="009420AF">
        <w:t>P</w:t>
      </w:r>
      <w:r w:rsidR="00C26CBC" w:rsidRPr="009420AF">
        <w:t>ost is [</w:t>
      </w:r>
      <w:r w:rsidR="00C40AD0" w:rsidRPr="009420AF">
        <w:t xml:space="preserve">a </w:t>
      </w:r>
      <w:r w:rsidR="00C26CBC" w:rsidRPr="009420AF">
        <w:t>permanent full time</w:t>
      </w:r>
      <w:r w:rsidR="00C40AD0" w:rsidRPr="009420AF">
        <w:t xml:space="preserve"> post</w:t>
      </w:r>
      <w:r w:rsidR="00AC28FE" w:rsidRPr="009420AF">
        <w:t>] [</w:t>
      </w:r>
      <w:r w:rsidR="00C40AD0" w:rsidRPr="009420AF">
        <w:t xml:space="preserve">a </w:t>
      </w:r>
      <w:r w:rsidR="00C26CBC" w:rsidRPr="009420AF">
        <w:t>permanent part time</w:t>
      </w:r>
      <w:r w:rsidR="00C40AD0" w:rsidRPr="009420AF">
        <w:t xml:space="preserve"> post</w:t>
      </w:r>
      <w:r w:rsidR="00453509" w:rsidRPr="009420AF">
        <w:t>] [</w:t>
      </w:r>
      <w:r w:rsidR="00C40AD0" w:rsidRPr="009420AF">
        <w:t>for a fixed-term which expires on [   ]</w:t>
      </w:r>
      <w:r w:rsidR="00CC10FB" w:rsidRPr="009420AF">
        <w:rPr>
          <w:rStyle w:val="FootnoteReference"/>
          <w:rFonts w:ascii="Gill Sans MT" w:hAnsi="Gill Sans MT"/>
          <w:sz w:val="24"/>
          <w:szCs w:val="24"/>
          <w:lang w:val="en-GB"/>
        </w:rPr>
        <w:footnoteReference w:id="12"/>
      </w:r>
      <w:r w:rsidR="00453509" w:rsidRPr="009420AF">
        <w:t>] [</w:t>
      </w:r>
      <w:r w:rsidR="00C40AD0" w:rsidRPr="009420AF">
        <w:t>a temporary post which will expire</w:t>
      </w:r>
      <w:r w:rsidR="00D8290C" w:rsidRPr="009420AF">
        <w:t xml:space="preserve"> on the hap</w:t>
      </w:r>
      <w:r w:rsidR="00BB6948" w:rsidRPr="009420AF">
        <w:t xml:space="preserve">pening of [   </w:t>
      </w:r>
      <w:r w:rsidR="00D8290C" w:rsidRPr="009420AF">
        <w:t>]</w:t>
      </w:r>
      <w:r w:rsidR="00613BE8" w:rsidRPr="009420AF">
        <w:t xml:space="preserve"> </w:t>
      </w:r>
      <w:r w:rsidR="00613BE8" w:rsidRPr="009420AF">
        <w:rPr>
          <w:rStyle w:val="FootnoteReference"/>
          <w:rFonts w:ascii="Gill Sans MT" w:hAnsi="Gill Sans MT"/>
          <w:sz w:val="24"/>
          <w:szCs w:val="24"/>
          <w:lang w:val="en-GB"/>
        </w:rPr>
        <w:footnoteReference w:id="13"/>
      </w:r>
      <w:r w:rsidR="00D8290C" w:rsidRPr="009420AF">
        <w:t>]</w:t>
      </w:r>
      <w:r w:rsidR="004A4C69" w:rsidRPr="009420AF">
        <w:rPr>
          <w:rStyle w:val="FootnoteReference"/>
          <w:rFonts w:ascii="Gill Sans MT" w:hAnsi="Gill Sans MT"/>
          <w:sz w:val="24"/>
          <w:szCs w:val="24"/>
          <w:lang w:val="en-GB"/>
        </w:rPr>
        <w:footnoteReference w:id="14"/>
      </w:r>
    </w:p>
    <w:bookmarkEnd w:id="4"/>
    <w:p w14:paraId="2CC6AD2C" w14:textId="77777777" w:rsidR="002F32BE" w:rsidRPr="00F525F9" w:rsidRDefault="002F32BE" w:rsidP="00696CA8">
      <w:pPr>
        <w:pStyle w:val="Clauses"/>
      </w:pPr>
      <w:r w:rsidRPr="009B0878">
        <w:t>5.2</w:t>
      </w:r>
      <w:r w:rsidRPr="009B0878">
        <w:tab/>
      </w:r>
      <w:r w:rsidRPr="00F525F9">
        <w:t xml:space="preserve">New </w:t>
      </w:r>
      <w:r>
        <w:t>E</w:t>
      </w:r>
      <w:r w:rsidRPr="00F525F9">
        <w:t>mployees shall be subject to a Probationary Period which shall start on the Commencement Date and last for a period of one school term.</w:t>
      </w:r>
    </w:p>
    <w:p w14:paraId="5CEE4AAC" w14:textId="33941B2F" w:rsidR="002F32BE" w:rsidRPr="00F525F9" w:rsidRDefault="002F32BE" w:rsidP="00696CA8">
      <w:pPr>
        <w:pStyle w:val="Clauses"/>
      </w:pPr>
      <w:r w:rsidRPr="00F525F9">
        <w:t>5.3</w:t>
      </w:r>
      <w:r>
        <w:t xml:space="preserve">     The Employer</w:t>
      </w:r>
      <w:r w:rsidRPr="00F525F9">
        <w:t xml:space="preserve"> may, at </w:t>
      </w:r>
      <w:r>
        <w:t xml:space="preserve">its </w:t>
      </w:r>
      <w:r w:rsidRPr="00F525F9">
        <w:t xml:space="preserve">discretion, extend the </w:t>
      </w:r>
      <w:r w:rsidR="007069B9">
        <w:t>P</w:t>
      </w:r>
      <w:r w:rsidRPr="00F525F9">
        <w:t xml:space="preserve">robationary </w:t>
      </w:r>
      <w:r w:rsidR="007069B9">
        <w:t>P</w:t>
      </w:r>
      <w:r w:rsidRPr="00F525F9">
        <w:t>eriod for up to a further one school ter</w:t>
      </w:r>
      <w:r w:rsidR="00201954">
        <w:rPr>
          <w:lang w:val="en-GB"/>
        </w:rPr>
        <w:t>m. It is not, however,</w:t>
      </w:r>
      <w:r w:rsidRPr="00F525F9">
        <w:t xml:space="preserve"> obliged to extend the </w:t>
      </w:r>
      <w:r w:rsidR="008F0C54">
        <w:t>P</w:t>
      </w:r>
      <w:r w:rsidRPr="00F525F9">
        <w:t xml:space="preserve">robationary </w:t>
      </w:r>
      <w:r w:rsidR="008F0C54">
        <w:t>P</w:t>
      </w:r>
      <w:r w:rsidRPr="00F525F9">
        <w:t xml:space="preserve">eriod and </w:t>
      </w:r>
      <w:r>
        <w:t xml:space="preserve">is </w:t>
      </w:r>
      <w:r w:rsidRPr="00F525F9">
        <w:t xml:space="preserve">entitled to terminate employment, with notice (or payment in lieu of notice), on the grounds that the </w:t>
      </w:r>
      <w:r>
        <w:t>E</w:t>
      </w:r>
      <w:r w:rsidRPr="00F525F9">
        <w:t xml:space="preserve">mployee has not successfully completed probation, without first giving an extension. </w:t>
      </w:r>
    </w:p>
    <w:p w14:paraId="3CB39295" w14:textId="0151A829" w:rsidR="002F32BE" w:rsidRPr="00F525F9" w:rsidRDefault="002F32BE" w:rsidP="00696CA8">
      <w:pPr>
        <w:pStyle w:val="Clauses"/>
      </w:pPr>
      <w:r w:rsidRPr="00F525F9">
        <w:lastRenderedPageBreak/>
        <w:t>5.4</w:t>
      </w:r>
      <w:r w:rsidRPr="00F525F9">
        <w:tab/>
        <w:t xml:space="preserve">During the Probationary Period (including any period where probation has been extended) </w:t>
      </w:r>
      <w:r>
        <w:t xml:space="preserve">the Employer’s </w:t>
      </w:r>
      <w:r w:rsidRPr="00F525F9">
        <w:t>performance and suitability for continued employment will be monitored. If conduct and/or performance has been unsatisfactory,</w:t>
      </w:r>
      <w:r>
        <w:t xml:space="preserve"> the Employer </w:t>
      </w:r>
      <w:r w:rsidRPr="00F525F9">
        <w:t xml:space="preserve">may terminate </w:t>
      </w:r>
      <w:r>
        <w:t>their</w:t>
      </w:r>
      <w:r w:rsidRPr="00F525F9">
        <w:t xml:space="preserve"> employment giving not less than one </w:t>
      </w:r>
      <w:r w:rsidR="00D55EC7">
        <w:t>month</w:t>
      </w:r>
      <w:r w:rsidRPr="00F525F9">
        <w:t xml:space="preserve">’s notice, subject always to </w:t>
      </w:r>
      <w:r>
        <w:t xml:space="preserve">its </w:t>
      </w:r>
      <w:r w:rsidRPr="00F525F9">
        <w:t>right to summarily dismiss for gross misconduct.</w:t>
      </w:r>
    </w:p>
    <w:p w14:paraId="500B3FC3" w14:textId="77777777" w:rsidR="002F32BE" w:rsidRPr="00F525F9" w:rsidRDefault="002F32BE" w:rsidP="00696CA8">
      <w:pPr>
        <w:pStyle w:val="Clauses"/>
      </w:pPr>
      <w:r w:rsidRPr="00F525F9">
        <w:t>5.5</w:t>
      </w:r>
      <w:r w:rsidRPr="00F525F9">
        <w:tab/>
        <w:t>The Probationary Period is deemed to continue even where the duration of the Probationary Period has passed and shall continue until such time that the employee receives written confirmation from the Governing Body or the School that they have successfully passed probation.</w:t>
      </w:r>
    </w:p>
    <w:p w14:paraId="0E09B67E" w14:textId="17F913E8" w:rsidR="00002218" w:rsidRPr="009420AF" w:rsidRDefault="005E2733" w:rsidP="00696CA8">
      <w:pPr>
        <w:pStyle w:val="ClauseHeadingMain"/>
      </w:pPr>
      <w:r w:rsidRPr="009420AF">
        <w:rPr>
          <w:lang w:val="en-GB"/>
        </w:rPr>
        <w:t>6</w:t>
      </w:r>
      <w:r w:rsidR="00002218" w:rsidRPr="009420AF">
        <w:tab/>
      </w:r>
      <w:r w:rsidR="00696CA8" w:rsidRPr="009420AF">
        <w:t>Place of Work</w:t>
      </w:r>
    </w:p>
    <w:p w14:paraId="42D2526B" w14:textId="6276DE4C" w:rsidR="00696CA8" w:rsidRPr="009420AF" w:rsidRDefault="00E661EF" w:rsidP="00201954">
      <w:pPr>
        <w:pStyle w:val="Clauses"/>
      </w:pPr>
      <w:r w:rsidRPr="009420AF">
        <w:t>The Employee</w:t>
      </w:r>
      <w:r w:rsidR="00855B55" w:rsidRPr="009420AF">
        <w:rPr>
          <w:lang w:val="en-GB"/>
        </w:rPr>
        <w:t>'s</w:t>
      </w:r>
      <w:r w:rsidR="00002218" w:rsidRPr="009420AF">
        <w:t xml:space="preserve"> normal place of work </w:t>
      </w:r>
      <w:r w:rsidR="0046213E" w:rsidRPr="009420AF">
        <w:rPr>
          <w:lang w:val="en-GB"/>
        </w:rPr>
        <w:t>shall be</w:t>
      </w:r>
      <w:r w:rsidR="00002218" w:rsidRPr="009420AF">
        <w:t xml:space="preserve"> at the </w:t>
      </w:r>
      <w:r w:rsidR="00B36643" w:rsidRPr="009420AF">
        <w:t>Academy</w:t>
      </w:r>
      <w:r w:rsidR="00002218" w:rsidRPr="009420AF">
        <w:t xml:space="preserve">, or at the premises used by the </w:t>
      </w:r>
      <w:r w:rsidR="00B36643" w:rsidRPr="009420AF">
        <w:t>Academy</w:t>
      </w:r>
      <w:r w:rsidR="00BC61FE" w:rsidRPr="009420AF">
        <w:rPr>
          <w:lang w:val="en-GB"/>
        </w:rPr>
        <w:t xml:space="preserve"> </w:t>
      </w:r>
      <w:r w:rsidR="00BC61FE" w:rsidRPr="009420AF">
        <w:t>from time to time</w:t>
      </w:r>
      <w:r w:rsidR="0046213E" w:rsidRPr="009420AF">
        <w:rPr>
          <w:lang w:val="en-GB"/>
        </w:rPr>
        <w:t xml:space="preserve"> (if different)</w:t>
      </w:r>
      <w:r w:rsidR="00C724F1" w:rsidRPr="009420AF">
        <w:rPr>
          <w:lang w:val="en-GB"/>
        </w:rPr>
        <w:t xml:space="preserve">. </w:t>
      </w:r>
      <w:r w:rsidR="00002218" w:rsidRPr="009420AF">
        <w:t xml:space="preserve">The </w:t>
      </w:r>
      <w:r w:rsidR="009F3D76" w:rsidRPr="009420AF">
        <w:t>Employer</w:t>
      </w:r>
      <w:r w:rsidR="00002218" w:rsidRPr="009420AF">
        <w:t xml:space="preserve"> reserves the right to require </w:t>
      </w:r>
      <w:r w:rsidR="006E79C6" w:rsidRPr="009420AF">
        <w:rPr>
          <w:lang w:val="en-GB"/>
        </w:rPr>
        <w:t>t</w:t>
      </w:r>
      <w:r w:rsidRPr="009420AF">
        <w:t>he Employee</w:t>
      </w:r>
      <w:r w:rsidR="00002218" w:rsidRPr="009420AF">
        <w:t xml:space="preserve"> to work at such other place or places as it may from time to time</w:t>
      </w:r>
      <w:r w:rsidR="00BC61FE" w:rsidRPr="009420AF">
        <w:rPr>
          <w:lang w:val="en-GB"/>
        </w:rPr>
        <w:t xml:space="preserve"> </w:t>
      </w:r>
      <w:r w:rsidR="00BC61FE" w:rsidRPr="009420AF">
        <w:t>reasonably require</w:t>
      </w:r>
      <w:r w:rsidR="00002218" w:rsidRPr="009420AF">
        <w:t xml:space="preserve">. </w:t>
      </w:r>
    </w:p>
    <w:p w14:paraId="23CD6BD8" w14:textId="23B3F34A" w:rsidR="00002218" w:rsidRPr="00696CA8" w:rsidRDefault="00696CA8" w:rsidP="00696CA8">
      <w:pPr>
        <w:pStyle w:val="ClauseHeadingMain"/>
      </w:pPr>
      <w:r w:rsidRPr="00696CA8">
        <w:t>7</w:t>
      </w:r>
      <w:r w:rsidRPr="00696CA8">
        <w:tab/>
        <w:t>Salary</w:t>
      </w:r>
    </w:p>
    <w:p w14:paraId="1AAEF19F" w14:textId="77777777" w:rsidR="006E79C6" w:rsidRPr="009420AF" w:rsidRDefault="006E79C6" w:rsidP="008D29E9">
      <w:pPr>
        <w:pStyle w:val="ListParagraph"/>
        <w:spacing w:line="240" w:lineRule="auto"/>
        <w:ind w:left="0"/>
        <w:rPr>
          <w:rFonts w:ascii="Gill Sans MT" w:hAnsi="Gill Sans MT"/>
          <w:sz w:val="24"/>
          <w:szCs w:val="24"/>
        </w:rPr>
      </w:pPr>
    </w:p>
    <w:p w14:paraId="4478246C" w14:textId="77777777" w:rsidR="006E79C6" w:rsidRPr="009420AF" w:rsidRDefault="005E2733" w:rsidP="00696CA8">
      <w:pPr>
        <w:pStyle w:val="Clauses"/>
      </w:pPr>
      <w:r w:rsidRPr="009420AF">
        <w:t>7</w:t>
      </w:r>
      <w:r w:rsidR="00002218" w:rsidRPr="009420AF">
        <w:t>.1</w:t>
      </w:r>
      <w:r w:rsidR="00002218" w:rsidRPr="009420AF">
        <w:tab/>
      </w:r>
      <w:r w:rsidR="00E661EF" w:rsidRPr="009420AF">
        <w:t>The Employee</w:t>
      </w:r>
      <w:r w:rsidR="007D2CF1" w:rsidRPr="009420AF">
        <w:t>'s</w:t>
      </w:r>
      <w:r w:rsidR="00002218" w:rsidRPr="009420AF">
        <w:t xml:space="preserve"> salary </w:t>
      </w:r>
      <w:r w:rsidR="00170FA5" w:rsidRPr="009420AF">
        <w:t>shall be</w:t>
      </w:r>
      <w:r w:rsidR="00002218" w:rsidRPr="009420AF">
        <w:t xml:space="preserve"> determined in accordance with the statutory provisions in the STPCD.</w:t>
      </w:r>
      <w:r w:rsidR="00F27CE8" w:rsidRPr="009420AF">
        <w:t xml:space="preserve"> </w:t>
      </w:r>
      <w:r w:rsidR="00E661EF" w:rsidRPr="009420AF">
        <w:t>The Employee</w:t>
      </w:r>
      <w:r w:rsidR="0060444B" w:rsidRPr="009420AF">
        <w:t>'s</w:t>
      </w:r>
      <w:r w:rsidR="00002218" w:rsidRPr="009420AF">
        <w:t xml:space="preserve"> current salary is</w:t>
      </w:r>
      <w:r w:rsidR="00645841" w:rsidRPr="009420AF">
        <w:t xml:space="preserve"> [£   ]</w:t>
      </w:r>
      <w:r w:rsidR="004240BC" w:rsidRPr="009420AF">
        <w:rPr>
          <w:rStyle w:val="FootnoteReference"/>
          <w:rFonts w:ascii="Gill Sans MT" w:hAnsi="Gill Sans MT"/>
          <w:sz w:val="24"/>
          <w:szCs w:val="24"/>
        </w:rPr>
        <w:footnoteReference w:id="15"/>
      </w:r>
      <w:r w:rsidR="00002218" w:rsidRPr="009420AF">
        <w:t xml:space="preserve"> </w:t>
      </w:r>
      <w:r w:rsidR="009E752E" w:rsidRPr="009420AF">
        <w:t xml:space="preserve">gross </w:t>
      </w:r>
      <w:r w:rsidR="00002218" w:rsidRPr="009420AF">
        <w:t xml:space="preserve">per annum as per the </w:t>
      </w:r>
      <w:r w:rsidR="009757FE" w:rsidRPr="009420AF">
        <w:t xml:space="preserve">relevant </w:t>
      </w:r>
      <w:r w:rsidR="00A93AAE" w:rsidRPr="009420AF">
        <w:t>England Area/</w:t>
      </w:r>
      <w:r w:rsidR="00645841" w:rsidRPr="009420AF">
        <w:t>Inner London Area/Outer London Area/Fringe Area pay spine point number [      ]</w:t>
      </w:r>
      <w:r w:rsidR="004240BC" w:rsidRPr="009420AF">
        <w:rPr>
          <w:rStyle w:val="FootnoteReference"/>
          <w:rFonts w:ascii="Gill Sans MT" w:hAnsi="Gill Sans MT"/>
          <w:sz w:val="24"/>
          <w:szCs w:val="24"/>
        </w:rPr>
        <w:footnoteReference w:id="16"/>
      </w:r>
      <w:r w:rsidR="00DD3049" w:rsidRPr="009420AF">
        <w:t xml:space="preserve"> </w:t>
      </w:r>
      <w:r w:rsidR="00645841" w:rsidRPr="009420AF">
        <w:t>[paid pro rata for part-time employees]</w:t>
      </w:r>
      <w:r w:rsidR="00B0508C" w:rsidRPr="009420AF">
        <w:t>.</w:t>
      </w:r>
      <w:r w:rsidR="00DD3049" w:rsidRPr="009420AF">
        <w:rPr>
          <w:rStyle w:val="FootnoteReference"/>
          <w:rFonts w:ascii="Gill Sans MT" w:hAnsi="Gill Sans MT"/>
          <w:sz w:val="24"/>
          <w:szCs w:val="24"/>
        </w:rPr>
        <w:footnoteReference w:id="17"/>
      </w:r>
      <w:r w:rsidR="00F27CE8" w:rsidRPr="009420AF">
        <w:t xml:space="preserve"> </w:t>
      </w:r>
    </w:p>
    <w:p w14:paraId="501A1DE6" w14:textId="77777777" w:rsidR="006E79C6" w:rsidRPr="009420AF" w:rsidRDefault="006E79C6" w:rsidP="00696CA8">
      <w:pPr>
        <w:pStyle w:val="Clauses"/>
      </w:pPr>
    </w:p>
    <w:p w14:paraId="14F9D228" w14:textId="77777777" w:rsidR="00F27CE8" w:rsidRPr="009420AF" w:rsidRDefault="005E2733" w:rsidP="00696CA8">
      <w:pPr>
        <w:pStyle w:val="Clauses"/>
        <w:rPr>
          <w:b/>
          <w:color w:val="1F497D"/>
        </w:rPr>
      </w:pPr>
      <w:r w:rsidRPr="009420AF">
        <w:lastRenderedPageBreak/>
        <w:t>7</w:t>
      </w:r>
      <w:r w:rsidR="00F27CE8" w:rsidRPr="009420AF">
        <w:t>.2</w:t>
      </w:r>
      <w:r w:rsidR="00F27CE8" w:rsidRPr="009420AF">
        <w:tab/>
        <w:t xml:space="preserve">The Employee's salary </w:t>
      </w:r>
      <w:r w:rsidR="00170FA5" w:rsidRPr="009420AF">
        <w:t>sha</w:t>
      </w:r>
      <w:r w:rsidR="00F27CE8" w:rsidRPr="009420AF">
        <w:t xml:space="preserve">ll be reviewed annually </w:t>
      </w:r>
      <w:r w:rsidR="00170FA5" w:rsidRPr="009420AF">
        <w:t xml:space="preserve">by the </w:t>
      </w:r>
      <w:r w:rsidR="009F3D76" w:rsidRPr="009420AF">
        <w:t>Employer</w:t>
      </w:r>
      <w:r w:rsidR="00170FA5" w:rsidRPr="009420AF">
        <w:t xml:space="preserve"> </w:t>
      </w:r>
      <w:r w:rsidR="00C724F1" w:rsidRPr="009420AF">
        <w:t>following</w:t>
      </w:r>
      <w:r w:rsidR="00F27CE8" w:rsidRPr="009420AF">
        <w:t xml:space="preserve"> performance reviews and may be increased from time to time at the </w:t>
      </w:r>
      <w:r w:rsidR="009F3D76" w:rsidRPr="009420AF">
        <w:t>Employer</w:t>
      </w:r>
      <w:r w:rsidR="00F27CE8" w:rsidRPr="009420AF">
        <w:t xml:space="preserve">'s </w:t>
      </w:r>
      <w:r w:rsidR="00F83FAD" w:rsidRPr="009420AF">
        <w:t xml:space="preserve">discretion </w:t>
      </w:r>
      <w:r w:rsidR="00B01686" w:rsidRPr="009420AF">
        <w:t xml:space="preserve">(having regard always to the provisions of the STPCD) </w:t>
      </w:r>
      <w:r w:rsidR="00F83FAD" w:rsidRPr="009420AF">
        <w:t>without a</w:t>
      </w:r>
      <w:r w:rsidR="00F27CE8" w:rsidRPr="009420AF">
        <w:t xml:space="preserve">ffecting the other terms of </w:t>
      </w:r>
      <w:r w:rsidR="006E79C6" w:rsidRPr="009420AF">
        <w:t xml:space="preserve">the Employee's </w:t>
      </w:r>
      <w:r w:rsidR="00170FA5" w:rsidRPr="009420AF">
        <w:t xml:space="preserve">employment. </w:t>
      </w:r>
      <w:r w:rsidR="00B01686" w:rsidRPr="009420AF">
        <w:t>Subject to the terms of the STPCD, t</w:t>
      </w:r>
      <w:r w:rsidR="00170FA5" w:rsidRPr="009420AF">
        <w:t xml:space="preserve">here shall be </w:t>
      </w:r>
      <w:r w:rsidR="00F27CE8" w:rsidRPr="009420AF">
        <w:t xml:space="preserve">no obligation </w:t>
      </w:r>
      <w:r w:rsidR="006E79C6" w:rsidRPr="009420AF">
        <w:t xml:space="preserve">on the </w:t>
      </w:r>
      <w:r w:rsidR="008A0D05" w:rsidRPr="009420AF">
        <w:t>Employer</w:t>
      </w:r>
      <w:r w:rsidR="006E79C6" w:rsidRPr="009420AF">
        <w:t xml:space="preserve"> to award </w:t>
      </w:r>
      <w:r w:rsidR="00170FA5" w:rsidRPr="009420AF">
        <w:t xml:space="preserve">the Employee </w:t>
      </w:r>
      <w:r w:rsidR="006E79C6" w:rsidRPr="009420AF">
        <w:t>a</w:t>
      </w:r>
      <w:r w:rsidR="000C359A" w:rsidRPr="009420AF">
        <w:t>ny</w:t>
      </w:r>
      <w:r w:rsidR="006E79C6" w:rsidRPr="009420AF">
        <w:t xml:space="preserve"> salary increase. In addition, t</w:t>
      </w:r>
      <w:r w:rsidR="004A6971" w:rsidRPr="009420AF">
        <w:t>here sha</w:t>
      </w:r>
      <w:r w:rsidR="00F27CE8" w:rsidRPr="009420AF">
        <w:t xml:space="preserve">ll be no review of salary after notice has been given by either party to terminate </w:t>
      </w:r>
      <w:r w:rsidR="006E79C6" w:rsidRPr="009420AF">
        <w:t>the Employee's</w:t>
      </w:r>
      <w:r w:rsidR="00F27CE8" w:rsidRPr="009420AF">
        <w:t xml:space="preserve"> employment.</w:t>
      </w:r>
    </w:p>
    <w:p w14:paraId="4EFFF497" w14:textId="77777777" w:rsidR="00002218" w:rsidRPr="009420AF" w:rsidRDefault="005E2733" w:rsidP="00696CA8">
      <w:pPr>
        <w:pStyle w:val="Clauses"/>
        <w:rPr>
          <w:lang w:val="en-GB"/>
        </w:rPr>
      </w:pPr>
      <w:r w:rsidRPr="009420AF">
        <w:rPr>
          <w:lang w:val="en-GB"/>
        </w:rPr>
        <w:t>7</w:t>
      </w:r>
      <w:r w:rsidR="00002218" w:rsidRPr="009420AF">
        <w:t>.3</w:t>
      </w:r>
      <w:r w:rsidR="00002218" w:rsidRPr="009420AF">
        <w:tab/>
      </w:r>
      <w:r w:rsidR="00E661EF" w:rsidRPr="009420AF">
        <w:t>The Employee</w:t>
      </w:r>
      <w:r w:rsidR="00002218" w:rsidRPr="009420AF">
        <w:t xml:space="preserve"> </w:t>
      </w:r>
      <w:r w:rsidR="00170FA5" w:rsidRPr="009420AF">
        <w:rPr>
          <w:lang w:val="en-GB"/>
        </w:rPr>
        <w:t>shall</w:t>
      </w:r>
      <w:r w:rsidR="00002218" w:rsidRPr="009420AF">
        <w:t xml:space="preserve"> also </w:t>
      </w:r>
      <w:r w:rsidR="009F0F11" w:rsidRPr="009420AF">
        <w:rPr>
          <w:lang w:val="en-GB"/>
        </w:rPr>
        <w:t xml:space="preserve">be entitled to </w:t>
      </w:r>
      <w:r w:rsidR="00002218" w:rsidRPr="009420AF">
        <w:t>receive the following</w:t>
      </w:r>
      <w:r w:rsidR="00170FA5" w:rsidRPr="009420AF">
        <w:rPr>
          <w:lang w:val="en-GB"/>
        </w:rPr>
        <w:t xml:space="preserve"> </w:t>
      </w:r>
      <w:r w:rsidR="009F0F11" w:rsidRPr="009420AF">
        <w:rPr>
          <w:lang w:val="en-GB"/>
        </w:rPr>
        <w:t>payment</w:t>
      </w:r>
      <w:r w:rsidR="00170FA5" w:rsidRPr="009420AF">
        <w:rPr>
          <w:lang w:val="en-GB"/>
        </w:rPr>
        <w:t>s</w:t>
      </w:r>
      <w:r w:rsidR="00002218" w:rsidRPr="009420AF">
        <w:t>:</w:t>
      </w:r>
      <w:r w:rsidR="00DD3049" w:rsidRPr="009420AF">
        <w:rPr>
          <w:lang w:val="en-GB"/>
        </w:rPr>
        <w:t xml:space="preserve"> </w:t>
      </w:r>
    </w:p>
    <w:p w14:paraId="4C571734" w14:textId="77777777" w:rsidR="00002218" w:rsidRPr="009420AF" w:rsidRDefault="005E2733" w:rsidP="00696CA8">
      <w:pPr>
        <w:pStyle w:val="Clauses"/>
        <w:rPr>
          <w:lang w:val="en-GB"/>
        </w:rPr>
      </w:pPr>
      <w:r w:rsidRPr="009420AF">
        <w:rPr>
          <w:lang w:val="en-GB"/>
        </w:rPr>
        <w:t>7</w:t>
      </w:r>
      <w:r w:rsidR="00002218" w:rsidRPr="009420AF">
        <w:t>.3.1</w:t>
      </w:r>
      <w:r w:rsidR="00002218" w:rsidRPr="009420AF">
        <w:tab/>
      </w:r>
      <w:r w:rsidR="00B27D0D" w:rsidRPr="009420AF">
        <w:t xml:space="preserve">reasonable expenses which </w:t>
      </w:r>
      <w:r w:rsidR="00B27D0D" w:rsidRPr="009420AF">
        <w:rPr>
          <w:lang w:val="en-GB"/>
        </w:rPr>
        <w:t>t</w:t>
      </w:r>
      <w:r w:rsidR="00B27D0D" w:rsidRPr="009420AF">
        <w:t>he Employee</w:t>
      </w:r>
      <w:r w:rsidR="00B27D0D" w:rsidRPr="009420AF">
        <w:rPr>
          <w:lang w:val="en-GB"/>
        </w:rPr>
        <w:t xml:space="preserve"> has</w:t>
      </w:r>
      <w:r w:rsidR="00B27D0D" w:rsidRPr="009420AF">
        <w:t xml:space="preserve"> incur</w:t>
      </w:r>
      <w:r w:rsidR="00B27D0D" w:rsidRPr="009420AF">
        <w:rPr>
          <w:lang w:val="en-GB"/>
        </w:rPr>
        <w:t>red</w:t>
      </w:r>
      <w:r w:rsidR="00B27D0D" w:rsidRPr="009420AF">
        <w:t xml:space="preserve"> in the proper performance of </w:t>
      </w:r>
      <w:r w:rsidR="00B27D0D" w:rsidRPr="009420AF">
        <w:rPr>
          <w:lang w:val="en-GB"/>
        </w:rPr>
        <w:t>t</w:t>
      </w:r>
      <w:r w:rsidR="00B27D0D" w:rsidRPr="009420AF">
        <w:t>he Employee</w:t>
      </w:r>
      <w:r w:rsidR="00B27D0D" w:rsidRPr="009420AF">
        <w:rPr>
          <w:lang w:val="en-GB"/>
        </w:rPr>
        <w:t>'s</w:t>
      </w:r>
      <w:r w:rsidR="00B27D0D" w:rsidRPr="009420AF">
        <w:t xml:space="preserve"> duties</w:t>
      </w:r>
      <w:r w:rsidR="00B27D0D" w:rsidRPr="009420AF">
        <w:rPr>
          <w:lang w:val="en-GB"/>
        </w:rPr>
        <w:t xml:space="preserve">, </w:t>
      </w:r>
      <w:r w:rsidR="00B27D0D" w:rsidRPr="009420AF">
        <w:t xml:space="preserve">in accordance with the </w:t>
      </w:r>
      <w:r w:rsidR="008A0D05" w:rsidRPr="009420AF">
        <w:rPr>
          <w:lang w:val="en-GB"/>
        </w:rPr>
        <w:t>Employer</w:t>
      </w:r>
      <w:r w:rsidR="00B27D0D" w:rsidRPr="009420AF">
        <w:rPr>
          <w:lang w:val="en-GB"/>
        </w:rPr>
        <w:t>'s</w:t>
      </w:r>
      <w:r w:rsidR="00B27D0D" w:rsidRPr="009420AF">
        <w:t xml:space="preserve"> expenses claim policy</w:t>
      </w:r>
      <w:r w:rsidR="00B27D0D" w:rsidRPr="009420AF">
        <w:rPr>
          <w:lang w:val="en-GB"/>
        </w:rPr>
        <w:t>, provided always that s</w:t>
      </w:r>
      <w:r w:rsidR="00B27D0D" w:rsidRPr="009420AF">
        <w:t xml:space="preserve">uch expenses </w:t>
      </w:r>
      <w:r w:rsidR="00B27D0D" w:rsidRPr="009420AF">
        <w:rPr>
          <w:lang w:val="en-GB"/>
        </w:rPr>
        <w:t>are</w:t>
      </w:r>
      <w:r w:rsidR="00B27D0D" w:rsidRPr="009420AF">
        <w:t xml:space="preserve"> properly evidenced in accordance with such </w:t>
      </w:r>
      <w:proofErr w:type="gramStart"/>
      <w:r w:rsidR="00B27D0D" w:rsidRPr="009420AF">
        <w:t>policy</w:t>
      </w:r>
      <w:r w:rsidR="00002218" w:rsidRPr="009420AF">
        <w:t>;</w:t>
      </w:r>
      <w:proofErr w:type="gramEnd"/>
    </w:p>
    <w:p w14:paraId="4421F145" w14:textId="77777777" w:rsidR="00355CED" w:rsidRPr="009420AF" w:rsidRDefault="00CA6F93" w:rsidP="00696CA8">
      <w:pPr>
        <w:pStyle w:val="Clauses"/>
      </w:pPr>
      <w:r w:rsidRPr="009420AF">
        <w:t>[</w:t>
      </w:r>
      <w:r w:rsidR="005E2733" w:rsidRPr="009420AF">
        <w:t>7</w:t>
      </w:r>
      <w:r w:rsidR="00355CED" w:rsidRPr="009420AF">
        <w:t>.3.2]</w:t>
      </w:r>
      <w:r w:rsidR="00DD3049" w:rsidRPr="009420AF">
        <w:rPr>
          <w:rStyle w:val="FootnoteReference"/>
          <w:rFonts w:ascii="Gill Sans MT" w:hAnsi="Gill Sans MT"/>
          <w:sz w:val="24"/>
          <w:szCs w:val="24"/>
          <w:lang w:val="en-GB"/>
        </w:rPr>
        <w:footnoteReference w:id="18"/>
      </w:r>
    </w:p>
    <w:p w14:paraId="6531B390" w14:textId="77777777" w:rsidR="00002218" w:rsidRPr="009420AF" w:rsidRDefault="005E2733" w:rsidP="00696CA8">
      <w:pPr>
        <w:pStyle w:val="Clauses"/>
      </w:pPr>
      <w:r w:rsidRPr="009420AF">
        <w:t>7</w:t>
      </w:r>
      <w:r w:rsidR="00002218" w:rsidRPr="009420AF">
        <w:t>.4</w:t>
      </w:r>
      <w:r w:rsidR="00002218" w:rsidRPr="009420AF">
        <w:tab/>
      </w:r>
      <w:r w:rsidR="00E661EF" w:rsidRPr="009420AF">
        <w:t>The Employee</w:t>
      </w:r>
      <w:r w:rsidR="00CA6F93" w:rsidRPr="009420AF">
        <w:t>'s</w:t>
      </w:r>
      <w:r w:rsidR="00002218" w:rsidRPr="009420AF">
        <w:t xml:space="preserve"> salary will be paid on</w:t>
      </w:r>
      <w:r w:rsidR="009E752E" w:rsidRPr="009420AF">
        <w:t xml:space="preserve"> or around</w:t>
      </w:r>
      <w:r w:rsidR="003274DD" w:rsidRPr="009420AF">
        <w:t xml:space="preserve"> [      ]</w:t>
      </w:r>
      <w:r w:rsidR="00DD3049" w:rsidRPr="009420AF">
        <w:rPr>
          <w:rStyle w:val="FootnoteReference"/>
          <w:rFonts w:ascii="Gill Sans MT" w:hAnsi="Gill Sans MT"/>
          <w:sz w:val="24"/>
          <w:szCs w:val="24"/>
          <w:lang w:val="en-GB"/>
        </w:rPr>
        <w:footnoteReference w:id="19"/>
      </w:r>
      <w:r w:rsidR="003274DD" w:rsidRPr="009420AF">
        <w:t xml:space="preserve">of each month in arrears by </w:t>
      </w:r>
      <w:r w:rsidR="00355CED" w:rsidRPr="009420AF">
        <w:t>BACS</w:t>
      </w:r>
      <w:r w:rsidR="00B0508C" w:rsidRPr="009420AF">
        <w:t xml:space="preserve"> t</w:t>
      </w:r>
      <w:r w:rsidR="003274DD" w:rsidRPr="009420AF">
        <w:t xml:space="preserve">ransfer </w:t>
      </w:r>
      <w:r w:rsidR="000C359A" w:rsidRPr="009420AF">
        <w:t>in</w:t>
      </w:r>
      <w:r w:rsidR="00002218" w:rsidRPr="009420AF">
        <w:t xml:space="preserve">to </w:t>
      </w:r>
      <w:r w:rsidR="000C359A" w:rsidRPr="009420AF">
        <w:t xml:space="preserve">the Employee's chosen </w:t>
      </w:r>
      <w:r w:rsidR="00002218" w:rsidRPr="009420AF">
        <w:t xml:space="preserve">bank or building society account. </w:t>
      </w:r>
    </w:p>
    <w:p w14:paraId="3EC290CD" w14:textId="7595ECEC" w:rsidR="00002218" w:rsidRDefault="005E2733" w:rsidP="00696CA8">
      <w:pPr>
        <w:pStyle w:val="Clauses"/>
        <w:rPr>
          <w:lang w:val="en-GB"/>
        </w:rPr>
      </w:pPr>
      <w:r w:rsidRPr="009420AF">
        <w:rPr>
          <w:lang w:val="en-GB"/>
        </w:rPr>
        <w:t>7</w:t>
      </w:r>
      <w:r w:rsidR="00002218" w:rsidRPr="009420AF">
        <w:t>.5</w:t>
      </w:r>
      <w:r w:rsidR="00002218" w:rsidRPr="009420AF">
        <w:tab/>
      </w:r>
      <w:r w:rsidR="00E661EF" w:rsidRPr="009420AF">
        <w:t>The Employee</w:t>
      </w:r>
      <w:r w:rsidR="00002218" w:rsidRPr="009420AF">
        <w:t xml:space="preserve"> agree</w:t>
      </w:r>
      <w:r w:rsidR="00AA6D8C" w:rsidRPr="009420AF">
        <w:rPr>
          <w:lang w:val="en-GB"/>
        </w:rPr>
        <w:t>s</w:t>
      </w:r>
      <w:r w:rsidR="00002218" w:rsidRPr="009420AF">
        <w:t xml:space="preserve"> that the </w:t>
      </w:r>
      <w:r w:rsidR="008A0D05" w:rsidRPr="009420AF">
        <w:t>Employer</w:t>
      </w:r>
      <w:r w:rsidR="00002218" w:rsidRPr="009420AF">
        <w:t xml:space="preserve"> may deduct from any</w:t>
      </w:r>
      <w:r w:rsidR="00AA6D8C" w:rsidRPr="009420AF">
        <w:t xml:space="preserve"> salary or other payment due to</w:t>
      </w:r>
      <w:r w:rsidR="00AA6D8C" w:rsidRPr="009420AF">
        <w:rPr>
          <w:lang w:val="en-GB"/>
        </w:rPr>
        <w:t xml:space="preserve"> t</w:t>
      </w:r>
      <w:r w:rsidR="00E661EF" w:rsidRPr="009420AF">
        <w:t>he Employee</w:t>
      </w:r>
      <w:r w:rsidR="00002218" w:rsidRPr="009420AF">
        <w:t xml:space="preserve"> any amount owed by </w:t>
      </w:r>
      <w:r w:rsidR="00AA6D8C" w:rsidRPr="009420AF">
        <w:rPr>
          <w:lang w:val="en-GB"/>
        </w:rPr>
        <w:t>t</w:t>
      </w:r>
      <w:r w:rsidR="00E661EF" w:rsidRPr="009420AF">
        <w:t>he Employee</w:t>
      </w:r>
      <w:r w:rsidR="00002218" w:rsidRPr="009420AF">
        <w:t xml:space="preserve"> to the </w:t>
      </w:r>
      <w:r w:rsidR="008A0D05" w:rsidRPr="009420AF">
        <w:rPr>
          <w:lang w:val="en-GB"/>
        </w:rPr>
        <w:t>Employer</w:t>
      </w:r>
      <w:r w:rsidR="00015A89" w:rsidRPr="009420AF">
        <w:rPr>
          <w:lang w:val="en-GB"/>
        </w:rPr>
        <w:t>,</w:t>
      </w:r>
      <w:r w:rsidR="00002218" w:rsidRPr="009420AF">
        <w:t xml:space="preserve"> following prior notification to </w:t>
      </w:r>
      <w:r w:rsidR="00AA6D8C" w:rsidRPr="009420AF">
        <w:rPr>
          <w:lang w:val="en-GB"/>
        </w:rPr>
        <w:t>t</w:t>
      </w:r>
      <w:r w:rsidR="00E661EF" w:rsidRPr="009420AF">
        <w:t>he Employee</w:t>
      </w:r>
      <w:r w:rsidR="00AA6D8C" w:rsidRPr="009420AF">
        <w:rPr>
          <w:lang w:val="en-GB"/>
        </w:rPr>
        <w:t xml:space="preserve"> </w:t>
      </w:r>
      <w:r w:rsidR="00250E99" w:rsidRPr="009420AF">
        <w:rPr>
          <w:lang w:val="en-GB"/>
        </w:rPr>
        <w:t xml:space="preserve">by the </w:t>
      </w:r>
      <w:r w:rsidR="008A0D05" w:rsidRPr="009420AF">
        <w:rPr>
          <w:lang w:val="en-GB"/>
        </w:rPr>
        <w:t>Employer</w:t>
      </w:r>
      <w:r w:rsidR="00250E99" w:rsidRPr="009420AF">
        <w:rPr>
          <w:lang w:val="en-GB"/>
        </w:rPr>
        <w:t xml:space="preserve">, </w:t>
      </w:r>
      <w:r w:rsidR="00AA6D8C" w:rsidRPr="009420AF">
        <w:rPr>
          <w:lang w:val="en-GB"/>
        </w:rPr>
        <w:t>as per the Employment Acts</w:t>
      </w:r>
      <w:r w:rsidR="00002218" w:rsidRPr="009420AF">
        <w:t xml:space="preserve">. Arrangements to repay any over-payments will be made with the intention of avoiding </w:t>
      </w:r>
      <w:r w:rsidR="00015A89" w:rsidRPr="009420AF">
        <w:rPr>
          <w:lang w:val="en-GB"/>
        </w:rPr>
        <w:t xml:space="preserve">any </w:t>
      </w:r>
      <w:r w:rsidR="00C30664" w:rsidRPr="009420AF">
        <w:t xml:space="preserve">unnecessary </w:t>
      </w:r>
      <w:r w:rsidR="00002218" w:rsidRPr="009420AF">
        <w:t>hardship.</w:t>
      </w:r>
      <w:r w:rsidR="00AA6D8C" w:rsidRPr="009420AF">
        <w:rPr>
          <w:lang w:val="en-GB"/>
        </w:rPr>
        <w:t xml:space="preserve"> </w:t>
      </w:r>
    </w:p>
    <w:p w14:paraId="7CD968A0" w14:textId="55C6C87E" w:rsidR="000F4090" w:rsidRDefault="00576EA9" w:rsidP="00696CA8">
      <w:pPr>
        <w:pStyle w:val="Clauses"/>
      </w:pPr>
      <w:r>
        <w:t>7.6</w:t>
      </w:r>
      <w:r>
        <w:tab/>
      </w:r>
      <w:bookmarkStart w:id="5" w:name="_Hlk42666148"/>
      <w:r w:rsidR="000F4090">
        <w:t xml:space="preserve">The </w:t>
      </w:r>
      <w:r w:rsidR="00971E8D">
        <w:t>E</w:t>
      </w:r>
      <w:r w:rsidR="000F4090">
        <w:t xml:space="preserve">mployee shall also have access to a range of benefits during their employment, which the </w:t>
      </w:r>
      <w:r w:rsidR="00971E8D">
        <w:t>E</w:t>
      </w:r>
      <w:r w:rsidR="000F4090">
        <w:t xml:space="preserve">mployer will communicate to them as and when they are available. </w:t>
      </w:r>
      <w:bookmarkEnd w:id="5"/>
    </w:p>
    <w:p w14:paraId="4860849C" w14:textId="77777777" w:rsidR="00696CA8" w:rsidRDefault="00696CA8" w:rsidP="00696CA8">
      <w:pPr>
        <w:pStyle w:val="Clauses"/>
      </w:pPr>
    </w:p>
    <w:p w14:paraId="4939DB1E" w14:textId="76972830" w:rsidR="00002218" w:rsidRPr="009420AF" w:rsidRDefault="005E2733" w:rsidP="00696CA8">
      <w:pPr>
        <w:pStyle w:val="ClauseHeadingMain"/>
        <w:rPr>
          <w:lang w:val="en-GB"/>
        </w:rPr>
      </w:pPr>
      <w:r w:rsidRPr="009420AF">
        <w:rPr>
          <w:lang w:val="en-GB"/>
        </w:rPr>
        <w:lastRenderedPageBreak/>
        <w:t>8</w:t>
      </w:r>
      <w:r w:rsidR="00002218" w:rsidRPr="009420AF">
        <w:tab/>
      </w:r>
      <w:r w:rsidR="00696CA8" w:rsidRPr="009420AF">
        <w:t xml:space="preserve">Hours </w:t>
      </w:r>
      <w:proofErr w:type="spellStart"/>
      <w:r w:rsidR="00201954">
        <w:rPr>
          <w:lang w:val="en-GB"/>
        </w:rPr>
        <w:t>o</w:t>
      </w:r>
      <w:r w:rsidR="00696CA8" w:rsidRPr="009420AF">
        <w:t>f</w:t>
      </w:r>
      <w:proofErr w:type="spellEnd"/>
      <w:r w:rsidR="00696CA8" w:rsidRPr="009420AF">
        <w:t xml:space="preserve"> </w:t>
      </w:r>
      <w:r w:rsidR="00696CA8" w:rsidRPr="00696CA8">
        <w:t>Work</w:t>
      </w:r>
    </w:p>
    <w:p w14:paraId="4B97F526" w14:textId="0997942E" w:rsidR="00784455" w:rsidRPr="009420AF" w:rsidRDefault="009757FE" w:rsidP="00696CA8">
      <w:pPr>
        <w:pStyle w:val="Clauses"/>
      </w:pPr>
      <w:r w:rsidRPr="009420AF">
        <w:t>8.1</w:t>
      </w:r>
      <w:r w:rsidRPr="009420AF">
        <w:tab/>
        <w:t>[The Employee's terms and conditions relating to hours of work shall be in accordance with the provisions set out in the STPCD and shall include</w:t>
      </w:r>
      <w:r w:rsidR="00B01686" w:rsidRPr="009420AF">
        <w:t xml:space="preserve"> planning and preparation time</w:t>
      </w:r>
      <w:r w:rsidRPr="009420AF">
        <w:t>, so far as i</w:t>
      </w:r>
      <w:r w:rsidR="00B01686" w:rsidRPr="009420AF">
        <w:t>s</w:t>
      </w:r>
      <w:r w:rsidRPr="009420AF">
        <w:t xml:space="preserve"> reasonably practicable, </w:t>
      </w:r>
      <w:r w:rsidR="00971E8D">
        <w:t xml:space="preserve">and </w:t>
      </w:r>
      <w:r w:rsidRPr="009420AF">
        <w:t xml:space="preserve">reasonable time for discharging the Employee's leadership and management responsibilities. The Employee is required to be available for work at all times when the </w:t>
      </w:r>
      <w:r w:rsidR="00B36643" w:rsidRPr="009420AF">
        <w:t>Academy</w:t>
      </w:r>
      <w:r w:rsidRPr="009420AF">
        <w:t xml:space="preserve"> is open and at such other times as the </w:t>
      </w:r>
      <w:r w:rsidR="00EB5368" w:rsidRPr="009420AF">
        <w:t>Employer</w:t>
      </w:r>
      <w:r w:rsidRPr="009420AF">
        <w:t xml:space="preserve"> may reasonably </w:t>
      </w:r>
      <w:r w:rsidR="00EB5368" w:rsidRPr="009420AF">
        <w:t>require</w:t>
      </w:r>
      <w:r w:rsidRPr="009420AF">
        <w:t>, subject to the Working Time Regulations 1998 (as amended)</w:t>
      </w:r>
      <w:r w:rsidR="00B01686" w:rsidRPr="009420AF">
        <w:t xml:space="preserve"> and the STCPD</w:t>
      </w:r>
      <w:r w:rsidRPr="009420AF">
        <w:t xml:space="preserve">. ] </w:t>
      </w:r>
      <w:r w:rsidR="00D4791A" w:rsidRPr="009420AF">
        <w:t xml:space="preserve"> </w:t>
      </w:r>
      <w:r w:rsidR="00784455" w:rsidRPr="009420AF">
        <w:rPr>
          <w:rStyle w:val="FootnoteReference"/>
          <w:rFonts w:ascii="Gill Sans MT" w:hAnsi="Gill Sans MT"/>
          <w:sz w:val="24"/>
          <w:szCs w:val="24"/>
          <w:lang w:val="en-GB"/>
        </w:rPr>
        <w:footnoteReference w:id="20"/>
      </w:r>
    </w:p>
    <w:p w14:paraId="1FA4982F" w14:textId="1D10D1A0" w:rsidR="00002218" w:rsidRDefault="00784455" w:rsidP="000D4B22">
      <w:pPr>
        <w:pStyle w:val="Clauses"/>
        <w:ind w:left="0"/>
        <w:rPr>
          <w:lang w:val="en-GB"/>
        </w:rPr>
      </w:pPr>
      <w:r w:rsidRPr="009420AF">
        <w:rPr>
          <w:lang w:val="en-GB"/>
        </w:rPr>
        <w:tab/>
      </w:r>
      <w:r w:rsidR="00D4791A" w:rsidRPr="009420AF">
        <w:rPr>
          <w:lang w:val="en-GB"/>
        </w:rPr>
        <w:t>[</w:t>
      </w:r>
      <w:r w:rsidR="0068442B">
        <w:t xml:space="preserve">As a part time member of staff </w:t>
      </w:r>
      <w:r w:rsidR="00201954">
        <w:rPr>
          <w:lang w:val="en-GB"/>
        </w:rPr>
        <w:t>the Employee</w:t>
      </w:r>
      <w:r w:rsidR="0068442B">
        <w:t xml:space="preserve"> will be working </w:t>
      </w:r>
      <w:proofErr w:type="gramStart"/>
      <w:r w:rsidR="0068442B">
        <w:t>  </w:t>
      </w:r>
      <w:r w:rsidR="0068442B">
        <w:rPr>
          <w:lang w:val="en-GB"/>
        </w:rPr>
        <w:t>]</w:t>
      </w:r>
      <w:proofErr w:type="gramEnd"/>
      <w:r w:rsidR="0068442B">
        <w:t xml:space="preserve"> </w:t>
      </w:r>
      <w:r w:rsidR="00C97E4C" w:rsidRPr="009420AF">
        <w:rPr>
          <w:rStyle w:val="FootnoteReference"/>
          <w:rFonts w:ascii="Gill Sans MT" w:hAnsi="Gill Sans MT"/>
          <w:sz w:val="24"/>
          <w:szCs w:val="24"/>
          <w:lang w:val="en-GB"/>
        </w:rPr>
        <w:footnoteReference w:id="21"/>
      </w:r>
    </w:p>
    <w:p w14:paraId="086F13B3" w14:textId="77777777" w:rsidR="00002218" w:rsidRPr="009420AF" w:rsidRDefault="006B013A" w:rsidP="00696CA8">
      <w:pPr>
        <w:pStyle w:val="Clauses"/>
      </w:pPr>
      <w:r w:rsidRPr="009420AF">
        <w:t>8.2</w:t>
      </w:r>
      <w:r w:rsidR="006C51DB" w:rsidRPr="009420AF">
        <w:tab/>
      </w:r>
      <w:r w:rsidR="00390F12" w:rsidRPr="009420AF">
        <w:t>The Employee shall work such reasonable hours as may be required to enable the Employee to discharge the Employee's professional duties effect</w:t>
      </w:r>
      <w:r w:rsidR="006C51DB" w:rsidRPr="009420AF">
        <w:t>ively, including in particular (but not limited to)</w:t>
      </w:r>
      <w:r w:rsidR="00390F12" w:rsidRPr="009420AF">
        <w:t xml:space="preserve"> </w:t>
      </w:r>
      <w:r w:rsidR="00B01686" w:rsidRPr="009420AF">
        <w:t>[</w:t>
      </w:r>
      <w:r w:rsidR="00390F12" w:rsidRPr="009420AF">
        <w:t>planning and preparing courses and lessons; assessing reco</w:t>
      </w:r>
      <w:r w:rsidR="006C51DB" w:rsidRPr="009420AF">
        <w:t>r</w:t>
      </w:r>
      <w:r w:rsidR="00390F12" w:rsidRPr="009420AF">
        <w:t>ding and reporting on the development, progress and attainment of pupils; participating in initial teacher training; induction and mentoring; advising other teachers on classroom organisation and teaching methods; producing high quality teaching materia</w:t>
      </w:r>
      <w:r w:rsidR="006C51DB" w:rsidRPr="009420AF">
        <w:t xml:space="preserve">l and resources; disseminating </w:t>
      </w:r>
      <w:r w:rsidR="00390F12" w:rsidRPr="009420AF">
        <w:t>materials relating to best practice and educational research to other teachers; advising on the provision of continuous professional development; partic</w:t>
      </w:r>
      <w:r w:rsidR="00224772" w:rsidRPr="009420AF">
        <w:t>ipating in teacher appraisals; helping teachers who are experiencing difficulties; and providing outreach work,</w:t>
      </w:r>
      <w:r w:rsidR="00B01686" w:rsidRPr="009420AF">
        <w:t>]</w:t>
      </w:r>
      <w:r w:rsidR="00B01686" w:rsidRPr="009420AF">
        <w:rPr>
          <w:rStyle w:val="FootnoteReference"/>
          <w:rFonts w:ascii="Gill Sans MT" w:hAnsi="Gill Sans MT"/>
          <w:sz w:val="24"/>
          <w:szCs w:val="24"/>
          <w:lang w:val="en-GB"/>
        </w:rPr>
        <w:footnoteReference w:id="22"/>
      </w:r>
      <w:r w:rsidR="00224772" w:rsidRPr="009420AF">
        <w:t xml:space="preserve"> as required by the </w:t>
      </w:r>
      <w:r w:rsidR="00EB5368" w:rsidRPr="009420AF">
        <w:t>Principal</w:t>
      </w:r>
      <w:r w:rsidR="00224772" w:rsidRPr="009420AF">
        <w:t xml:space="preserve">. The amount of time required for this purpose shall not be defined by the </w:t>
      </w:r>
      <w:r w:rsidR="00B36643" w:rsidRPr="009420AF">
        <w:t>Employer</w:t>
      </w:r>
      <w:r w:rsidR="00224772" w:rsidRPr="009420AF">
        <w:t xml:space="preserve"> but shall depend upon the work needed to discharge the Employee's duties. </w:t>
      </w:r>
      <w:r w:rsidR="00390F12" w:rsidRPr="009420AF">
        <w:t xml:space="preserve"> </w:t>
      </w:r>
      <w:r w:rsidR="00224772" w:rsidRPr="009420AF">
        <w:t>The Employee is entitled to enjoy a reasonable work/life balance.</w:t>
      </w:r>
    </w:p>
    <w:p w14:paraId="28537E97" w14:textId="2A3CC0A1" w:rsidR="001A0ED7" w:rsidRPr="00971E8D" w:rsidRDefault="001A0ED7" w:rsidP="00696CA8">
      <w:pPr>
        <w:pStyle w:val="Clauses"/>
        <w:rPr>
          <w:lang w:val="en-GB"/>
        </w:rPr>
      </w:pPr>
      <w:bookmarkStart w:id="6" w:name="_Hlk43127535"/>
      <w:r w:rsidRPr="00971E8D">
        <w:rPr>
          <w:lang w:val="en-GB"/>
        </w:rPr>
        <w:t>8.3</w:t>
      </w:r>
      <w:r w:rsidRPr="00971E8D">
        <w:rPr>
          <w:lang w:val="en-GB"/>
        </w:rPr>
        <w:tab/>
      </w:r>
      <w:r w:rsidR="0068442B" w:rsidRPr="00971E8D">
        <w:t>The Employee may not be required to undertake midday supervision and will be allowed a break of a reasonable length as near to the middle of each school day as is reasonably practicable.</w:t>
      </w:r>
    </w:p>
    <w:bookmarkEnd w:id="6"/>
    <w:p w14:paraId="6B041388" w14:textId="68621325" w:rsidR="00696CA8" w:rsidRPr="000D4B22" w:rsidRDefault="005E2733" w:rsidP="000D4B22">
      <w:pPr>
        <w:pStyle w:val="Clauses"/>
      </w:pPr>
      <w:r w:rsidRPr="00971E8D">
        <w:rPr>
          <w:lang w:val="en-GB"/>
        </w:rPr>
        <w:t>8</w:t>
      </w:r>
      <w:r w:rsidR="001A0ED7" w:rsidRPr="00971E8D">
        <w:t>.4</w:t>
      </w:r>
      <w:r w:rsidR="00002218" w:rsidRPr="00971E8D">
        <w:tab/>
        <w:t>Time spent travelling</w:t>
      </w:r>
      <w:r w:rsidR="00002218" w:rsidRPr="009420AF">
        <w:t xml:space="preserve"> to or from </w:t>
      </w:r>
      <w:r w:rsidR="00326D77" w:rsidRPr="009420AF">
        <w:rPr>
          <w:lang w:val="en-GB"/>
        </w:rPr>
        <w:t>t</w:t>
      </w:r>
      <w:r w:rsidR="009F0F11" w:rsidRPr="009420AF">
        <w:t>he Employer'</w:t>
      </w:r>
      <w:r w:rsidR="00326D77" w:rsidRPr="009420AF">
        <w:rPr>
          <w:lang w:val="en-GB"/>
        </w:rPr>
        <w:t>s</w:t>
      </w:r>
      <w:r w:rsidR="00002218" w:rsidRPr="009420AF">
        <w:t xml:space="preserve"> place of work shall not count as working time.  </w:t>
      </w:r>
    </w:p>
    <w:p w14:paraId="0623133C" w14:textId="4DABDE73" w:rsidR="005E2733" w:rsidRPr="00696CA8" w:rsidRDefault="00696CA8" w:rsidP="00696CA8">
      <w:pPr>
        <w:pStyle w:val="ClauseHeadingMain"/>
      </w:pPr>
      <w:r w:rsidRPr="00696CA8">
        <w:lastRenderedPageBreak/>
        <w:t>9</w:t>
      </w:r>
      <w:r w:rsidRPr="00696CA8">
        <w:tab/>
        <w:t xml:space="preserve">Duties </w:t>
      </w:r>
      <w:r w:rsidR="00201954">
        <w:rPr>
          <w:lang w:val="en-GB"/>
        </w:rPr>
        <w:t xml:space="preserve">and </w:t>
      </w:r>
      <w:r w:rsidRPr="00696CA8">
        <w:t>Religious Ethos</w:t>
      </w:r>
    </w:p>
    <w:p w14:paraId="0AA5955B" w14:textId="7C8E7F53" w:rsidR="005E2733" w:rsidRPr="009420AF" w:rsidRDefault="005E2733" w:rsidP="00696CA8">
      <w:pPr>
        <w:pStyle w:val="Clauses"/>
      </w:pPr>
      <w:r w:rsidRPr="009420AF">
        <w:rPr>
          <w:lang w:val="en-GB"/>
        </w:rPr>
        <w:t>9.1</w:t>
      </w:r>
      <w:r w:rsidRPr="009420AF">
        <w:tab/>
        <w:t xml:space="preserve">The Employee </w:t>
      </w:r>
      <w:r w:rsidRPr="009420AF">
        <w:rPr>
          <w:lang w:val="en-GB"/>
        </w:rPr>
        <w:t>shall</w:t>
      </w:r>
      <w:r w:rsidRPr="009420AF">
        <w:t xml:space="preserve"> exercise the </w:t>
      </w:r>
      <w:r w:rsidRPr="009420AF">
        <w:rPr>
          <w:lang w:val="en-GB"/>
        </w:rPr>
        <w:t xml:space="preserve">professional duties and </w:t>
      </w:r>
      <w:r w:rsidRPr="009420AF">
        <w:t xml:space="preserve">maintain the professional standards of a </w:t>
      </w:r>
      <w:r w:rsidR="0068442B">
        <w:t>Lead Practitioner</w:t>
      </w:r>
      <w:r w:rsidR="0068442B">
        <w:rPr>
          <w:lang w:val="en-GB"/>
        </w:rPr>
        <w:t xml:space="preserve"> </w:t>
      </w:r>
      <w:r w:rsidRPr="009420AF">
        <w:t xml:space="preserve">in the </w:t>
      </w:r>
      <w:r w:rsidR="00B36643" w:rsidRPr="009420AF">
        <w:t>Academy</w:t>
      </w:r>
      <w:r w:rsidRPr="009420AF">
        <w:t xml:space="preserve"> under the directions of the Employer and in accordance with:</w:t>
      </w:r>
    </w:p>
    <w:p w14:paraId="0D5F6C26" w14:textId="77777777" w:rsidR="00995F2C" w:rsidRPr="009420AF" w:rsidRDefault="00995F2C" w:rsidP="00696CA8">
      <w:pPr>
        <w:pStyle w:val="Clauses"/>
      </w:pPr>
      <w:r w:rsidRPr="009420AF">
        <w:t>9.1.1</w:t>
      </w:r>
      <w:r w:rsidRPr="009420AF">
        <w:tab/>
        <w:t>this Contract and any policies, procedures, regulations or rules of the Employer as set out in the Handbook;</w:t>
      </w:r>
    </w:p>
    <w:p w14:paraId="20C4A81A" w14:textId="77777777" w:rsidR="00995F2C" w:rsidRPr="009420AF" w:rsidRDefault="00995F2C" w:rsidP="00696CA8">
      <w:pPr>
        <w:pStyle w:val="Clauses"/>
      </w:pPr>
      <w:r w:rsidRPr="009420AF">
        <w:t>9.1.2</w:t>
      </w:r>
      <w:r w:rsidRPr="009420AF">
        <w:tab/>
        <w:t>the Funding Agreement and the Memorandum and Articles of Association of the Employer;</w:t>
      </w:r>
    </w:p>
    <w:p w14:paraId="3371AD0F" w14:textId="77777777" w:rsidR="00995F2C" w:rsidRPr="009420AF" w:rsidRDefault="00995F2C" w:rsidP="00696CA8">
      <w:pPr>
        <w:pStyle w:val="Clauses"/>
        <w:rPr>
          <w:lang w:val="en-GB"/>
        </w:rPr>
      </w:pPr>
      <w:r w:rsidRPr="009420AF">
        <w:rPr>
          <w:lang w:val="en-GB"/>
        </w:rPr>
        <w:t>9.1.3</w:t>
      </w:r>
      <w:r w:rsidRPr="009420AF">
        <w:rPr>
          <w:lang w:val="en-GB"/>
        </w:rPr>
        <w:tab/>
      </w:r>
      <w:r w:rsidRPr="009420AF">
        <w:t xml:space="preserve">the provisions of the Education Acts and any associated </w:t>
      </w:r>
      <w:proofErr w:type="gramStart"/>
      <w:r w:rsidRPr="009420AF">
        <w:t>regulations;</w:t>
      </w:r>
      <w:proofErr w:type="gramEnd"/>
    </w:p>
    <w:p w14:paraId="2B08FA75" w14:textId="77777777" w:rsidR="00995F2C" w:rsidRPr="009420AF" w:rsidRDefault="00995F2C" w:rsidP="00696CA8">
      <w:pPr>
        <w:pStyle w:val="Clauses"/>
      </w:pPr>
      <w:r w:rsidRPr="009420AF">
        <w:t>9.1.4</w:t>
      </w:r>
      <w:r w:rsidRPr="009420AF">
        <w:tab/>
        <w:t>the Professional Standards for Teachers document published by the D</w:t>
      </w:r>
      <w:r w:rsidR="00CE6BDF" w:rsidRPr="009420AF">
        <w:t xml:space="preserve">epartment </w:t>
      </w:r>
      <w:r w:rsidRPr="009420AF">
        <w:t>f</w:t>
      </w:r>
      <w:r w:rsidR="00CE6BDF" w:rsidRPr="009420AF">
        <w:t xml:space="preserve">or </w:t>
      </w:r>
      <w:r w:rsidRPr="009420AF">
        <w:t>E</w:t>
      </w:r>
      <w:r w:rsidR="00CE6BDF" w:rsidRPr="009420AF">
        <w:t>ducation</w:t>
      </w:r>
      <w:r w:rsidRPr="009420AF">
        <w:t xml:space="preserve"> in May 2012 (or any amendment thereof); </w:t>
      </w:r>
    </w:p>
    <w:p w14:paraId="127D2476" w14:textId="77777777" w:rsidR="00995F2C" w:rsidRPr="009420AF" w:rsidRDefault="00995F2C" w:rsidP="00696CA8">
      <w:pPr>
        <w:pStyle w:val="Clauses"/>
      </w:pPr>
      <w:r w:rsidRPr="009420AF">
        <w:rPr>
          <w:lang w:val="en-GB"/>
        </w:rPr>
        <w:t>9.1.5</w:t>
      </w:r>
      <w:r w:rsidRPr="009420AF">
        <w:rPr>
          <w:lang w:val="en-GB"/>
        </w:rPr>
        <w:tab/>
      </w:r>
      <w:r w:rsidRPr="009420AF">
        <w:t xml:space="preserve">the conditions of employment prescribed in the STPCD from time to time in </w:t>
      </w:r>
      <w:proofErr w:type="gramStart"/>
      <w:r w:rsidRPr="009420AF">
        <w:t>force</w:t>
      </w:r>
      <w:r w:rsidR="00B62E9E" w:rsidRPr="009420AF">
        <w:rPr>
          <w:lang w:val="en-GB"/>
        </w:rPr>
        <w:t>;</w:t>
      </w:r>
      <w:proofErr w:type="gramEnd"/>
      <w:r w:rsidRPr="009420AF">
        <w:t xml:space="preserve"> </w:t>
      </w:r>
    </w:p>
    <w:p w14:paraId="65EC810E" w14:textId="77777777" w:rsidR="00995F2C" w:rsidRPr="009420AF" w:rsidRDefault="00995F2C" w:rsidP="00696CA8">
      <w:pPr>
        <w:pStyle w:val="Clauses"/>
      </w:pPr>
      <w:r w:rsidRPr="009420AF">
        <w:rPr>
          <w:lang w:val="en-GB"/>
        </w:rPr>
        <w:t>9.1</w:t>
      </w:r>
      <w:r w:rsidRPr="009420AF">
        <w:t>.</w:t>
      </w:r>
      <w:r w:rsidRPr="009420AF">
        <w:rPr>
          <w:lang w:val="en-GB"/>
        </w:rPr>
        <w:t>6</w:t>
      </w:r>
      <w:r w:rsidRPr="009420AF">
        <w:t xml:space="preserve"> </w:t>
      </w:r>
      <w:r w:rsidRPr="009420AF">
        <w:tab/>
        <w:t xml:space="preserve">the Burgundy Book, and any </w:t>
      </w:r>
      <w:r w:rsidRPr="009420AF">
        <w:rPr>
          <w:lang w:val="en-GB"/>
        </w:rPr>
        <w:t xml:space="preserve">subsequent </w:t>
      </w:r>
      <w:r w:rsidRPr="009420AF">
        <w:t xml:space="preserve">modifications </w:t>
      </w:r>
      <w:proofErr w:type="gramStart"/>
      <w:r w:rsidRPr="009420AF">
        <w:rPr>
          <w:lang w:val="en-GB"/>
        </w:rPr>
        <w:t>there</w:t>
      </w:r>
      <w:r w:rsidRPr="009420AF">
        <w:t>of;</w:t>
      </w:r>
      <w:proofErr w:type="gramEnd"/>
      <w:r w:rsidRPr="009420AF">
        <w:t xml:space="preserve"> </w:t>
      </w:r>
    </w:p>
    <w:p w14:paraId="3D1FED26" w14:textId="77777777" w:rsidR="00995F2C" w:rsidRPr="009420AF" w:rsidRDefault="00995F2C" w:rsidP="00696CA8">
      <w:pPr>
        <w:pStyle w:val="Clauses"/>
      </w:pPr>
      <w:r w:rsidRPr="009420AF">
        <w:rPr>
          <w:lang w:val="en-GB"/>
        </w:rPr>
        <w:t>9.1</w:t>
      </w:r>
      <w:r w:rsidRPr="009420AF">
        <w:t>.</w:t>
      </w:r>
      <w:r w:rsidRPr="009420AF">
        <w:rPr>
          <w:lang w:val="en-GB"/>
        </w:rPr>
        <w:t>7</w:t>
      </w:r>
      <w:r w:rsidRPr="009420AF">
        <w:t xml:space="preserve"> </w:t>
      </w:r>
      <w:r w:rsidRPr="009420AF">
        <w:rPr>
          <w:lang w:val="en-GB"/>
        </w:rPr>
        <w:tab/>
      </w:r>
      <w:r w:rsidRPr="009420AF">
        <w:t xml:space="preserve">any local collective agreements recognised by the </w:t>
      </w:r>
      <w:r w:rsidRPr="009420AF">
        <w:rPr>
          <w:lang w:val="en-GB"/>
        </w:rPr>
        <w:t>Employer, as listed at Schedule 2.</w:t>
      </w:r>
      <w:r w:rsidRPr="009420AF">
        <w:t xml:space="preserve"> </w:t>
      </w:r>
    </w:p>
    <w:p w14:paraId="12691851" w14:textId="27F128B7" w:rsidR="00BB6948" w:rsidRPr="00696CA8" w:rsidRDefault="005E2733" w:rsidP="00696CA8">
      <w:pPr>
        <w:pStyle w:val="Clauses"/>
        <w:rPr>
          <w:lang w:val="en-GB"/>
        </w:rPr>
      </w:pPr>
      <w:r w:rsidRPr="009420AF">
        <w:rPr>
          <w:lang w:val="en-GB"/>
        </w:rPr>
        <w:t>9</w:t>
      </w:r>
      <w:r w:rsidRPr="009420AF">
        <w:t>.</w:t>
      </w:r>
      <w:r w:rsidR="00EB5368" w:rsidRPr="009420AF">
        <w:rPr>
          <w:lang w:val="en-GB"/>
        </w:rPr>
        <w:t>2</w:t>
      </w:r>
      <w:r w:rsidRPr="009420AF">
        <w:tab/>
        <w:t>The Employee shall:</w:t>
      </w:r>
    </w:p>
    <w:p w14:paraId="06D2FB66" w14:textId="77777777" w:rsidR="00696CA8" w:rsidRDefault="005E2733" w:rsidP="00696CA8">
      <w:pPr>
        <w:pStyle w:val="Clauses"/>
      </w:pPr>
      <w:r w:rsidRPr="009420AF">
        <w:t>9.</w:t>
      </w:r>
      <w:r w:rsidR="00EB5368" w:rsidRPr="009420AF">
        <w:t>2</w:t>
      </w:r>
      <w:r w:rsidRPr="009420AF">
        <w:t>.1</w:t>
      </w:r>
      <w:r w:rsidRPr="009420AF">
        <w:tab/>
        <w:t xml:space="preserve"> be conscientious and loyal to the aims and objectives of the </w:t>
      </w:r>
      <w:r w:rsidR="00B36643" w:rsidRPr="009420AF">
        <w:t>Academy</w:t>
      </w:r>
      <w:r w:rsidRPr="009420AF">
        <w:t>;</w:t>
      </w:r>
    </w:p>
    <w:p w14:paraId="506795A1" w14:textId="6D6C098B" w:rsidR="005E2733" w:rsidRPr="00201954" w:rsidRDefault="00385128" w:rsidP="00696CA8">
      <w:pPr>
        <w:pStyle w:val="Clauses"/>
        <w:rPr>
          <w:lang w:val="en-GB"/>
        </w:rPr>
      </w:pPr>
      <w:r w:rsidRPr="009420AF">
        <w:t>9.2.2</w:t>
      </w:r>
      <w:r w:rsidRPr="009420AF">
        <w:tab/>
      </w:r>
      <w:r w:rsidR="00BB6948" w:rsidRPr="009420AF">
        <w:t xml:space="preserve">have regard to, maintain and </w:t>
      </w:r>
      <w:r w:rsidR="005E2733" w:rsidRPr="009420AF">
        <w:t xml:space="preserve">develop the </w:t>
      </w:r>
      <w:r w:rsidR="000421E7" w:rsidRPr="009420AF">
        <w:t>Church of England</w:t>
      </w:r>
      <w:r w:rsidR="00995F2C" w:rsidRPr="009420AF">
        <w:t xml:space="preserve"> </w:t>
      </w:r>
      <w:r w:rsidR="005E2733" w:rsidRPr="009420AF">
        <w:t xml:space="preserve">character of the </w:t>
      </w:r>
      <w:r w:rsidR="00B36643" w:rsidRPr="009420AF">
        <w:t>Academy</w:t>
      </w:r>
      <w:r w:rsidR="005E2733" w:rsidRPr="009420AF">
        <w:t>;</w:t>
      </w:r>
      <w:r w:rsidR="00696CA8">
        <w:rPr>
          <w:lang w:val="en-GB"/>
        </w:rPr>
        <w:t xml:space="preserve"> </w:t>
      </w:r>
      <w:r w:rsidR="005E2733" w:rsidRPr="009420AF">
        <w:t xml:space="preserve">not do anything which is in any way detrimental, prejudicial, or </w:t>
      </w:r>
      <w:r w:rsidR="00EB5368" w:rsidRPr="009420AF">
        <w:t>contrary to</w:t>
      </w:r>
      <w:r w:rsidR="005E2733" w:rsidRPr="009420AF">
        <w:t xml:space="preserve"> the interests of the </w:t>
      </w:r>
      <w:r w:rsidR="00B36643" w:rsidRPr="009420AF">
        <w:t>Academy</w:t>
      </w:r>
      <w:r w:rsidR="00201954">
        <w:rPr>
          <w:lang w:val="en-GB"/>
        </w:rPr>
        <w:t>;</w:t>
      </w:r>
    </w:p>
    <w:p w14:paraId="43EF270D" w14:textId="6A2DE86B" w:rsidR="0084735F" w:rsidRPr="00F525F9" w:rsidRDefault="00696CA8" w:rsidP="00696CA8">
      <w:pPr>
        <w:pStyle w:val="Clauses"/>
      </w:pPr>
      <w:r>
        <w:rPr>
          <w:lang w:val="en-GB"/>
        </w:rPr>
        <w:lastRenderedPageBreak/>
        <w:t>9.2.3</w:t>
      </w:r>
      <w:r>
        <w:rPr>
          <w:lang w:val="en-GB"/>
        </w:rPr>
        <w:tab/>
      </w:r>
      <w:r w:rsidR="002F32BE" w:rsidRPr="00F525F9">
        <w:t xml:space="preserve">have due regard to, and implement, advice given by the Diocesan Board of Education when carrying out their function in accordance with DBE Measure 2021 s7 (11);  if required, give, or supervise the giving of, religious education in accordance with the doctrines of the Church of England and to the satisfaction of the Diocesan Board of Education; take part in, and may be required to lead, acts of religious worship; in relation to each of the </w:t>
      </w:r>
      <w:r w:rsidR="008F0C54">
        <w:t>Academies</w:t>
      </w:r>
      <w:r w:rsidR="002F32BE" w:rsidRPr="00F525F9">
        <w:t xml:space="preserve"> to recognise and support their individual ethos, whether or not designated Church of England; and</w:t>
      </w:r>
      <w:r>
        <w:rPr>
          <w:lang w:val="en-GB"/>
        </w:rPr>
        <w:t xml:space="preserve"> </w:t>
      </w:r>
      <w:r w:rsidR="002F32BE" w:rsidRPr="00F525F9">
        <w:t xml:space="preserve">promote good relationships with the parents/guardians of the pupils of the </w:t>
      </w:r>
      <w:r w:rsidR="008F0C54">
        <w:rPr>
          <w:lang w:val="en-GB"/>
        </w:rPr>
        <w:t>Academy</w:t>
      </w:r>
      <w:r w:rsidR="002F32BE" w:rsidRPr="00F525F9">
        <w:t>, the Diocese, the Local Authority and the Department for Education.</w:t>
      </w:r>
    </w:p>
    <w:p w14:paraId="55FDDD5F" w14:textId="7D53CC60" w:rsidR="002F32BE" w:rsidRPr="00F525F9" w:rsidRDefault="002F32BE" w:rsidP="00696CA8">
      <w:pPr>
        <w:pStyle w:val="Clauses"/>
      </w:pPr>
      <w:r w:rsidRPr="00F525F9">
        <w:t>9.3</w:t>
      </w:r>
      <w:r w:rsidRPr="00F525F9">
        <w:tab/>
        <w:t xml:space="preserve">Employees’ attention is drawn to Section 60(5) of the </w:t>
      </w:r>
      <w:r w:rsidR="00D55EC7">
        <w:t xml:space="preserve">School Standards and Framework </w:t>
      </w:r>
      <w:r w:rsidRPr="00F525F9">
        <w:t xml:space="preserve">Act </w:t>
      </w:r>
      <w:r w:rsidR="00D55EC7">
        <w:t xml:space="preserve">1998 </w:t>
      </w:r>
      <w:r w:rsidRPr="00F525F9">
        <w:t xml:space="preserve">which allows </w:t>
      </w:r>
      <w:r w:rsidR="0084735F">
        <w:t xml:space="preserve">the Employer </w:t>
      </w:r>
      <w:r w:rsidRPr="00F525F9">
        <w:t xml:space="preserve">to have regard to any conduct by a teacher which is incompatible with the precepts of, or with the upholding of the tenets of, the Anglican religion, in relation to termination of employment. </w:t>
      </w:r>
    </w:p>
    <w:p w14:paraId="0C05108C" w14:textId="2840F1A7" w:rsidR="00711D4A" w:rsidRPr="009420AF" w:rsidRDefault="00711D4A" w:rsidP="00696CA8">
      <w:pPr>
        <w:pStyle w:val="Clauses"/>
      </w:pPr>
      <w:bookmarkStart w:id="7" w:name="Para5Opt1"/>
      <w:r w:rsidRPr="009420AF">
        <w:rPr>
          <w:lang w:val="en-GB"/>
        </w:rPr>
        <w:t>9.</w:t>
      </w:r>
      <w:r w:rsidR="002F32BE">
        <w:rPr>
          <w:lang w:val="en-GB"/>
        </w:rPr>
        <w:t>4</w:t>
      </w:r>
      <w:r w:rsidRPr="009420AF">
        <w:rPr>
          <w:lang w:val="en-GB"/>
        </w:rPr>
        <w:tab/>
      </w:r>
      <w:r w:rsidR="00BB4C60" w:rsidRPr="009420AF">
        <w:rPr>
          <w:lang w:val="en-GB"/>
        </w:rPr>
        <w:t>In</w:t>
      </w:r>
      <w:r w:rsidRPr="009420AF">
        <w:t xml:space="preserve"> addition to carrying out the duties of a teacher other than a </w:t>
      </w:r>
      <w:r w:rsidR="009E6A79" w:rsidRPr="009420AF">
        <w:rPr>
          <w:lang w:val="en-GB"/>
        </w:rPr>
        <w:t>Principal</w:t>
      </w:r>
      <w:r w:rsidRPr="009420AF">
        <w:t xml:space="preserve"> (including those duties particularly assigned to </w:t>
      </w:r>
      <w:r w:rsidRPr="009420AF">
        <w:rPr>
          <w:lang w:val="en-GB"/>
        </w:rPr>
        <w:t>the Employee</w:t>
      </w:r>
      <w:r w:rsidRPr="009420AF">
        <w:t xml:space="preserve"> by the </w:t>
      </w:r>
      <w:r w:rsidR="009E6A79" w:rsidRPr="009420AF">
        <w:rPr>
          <w:lang w:val="en-GB"/>
        </w:rPr>
        <w:t>Principal</w:t>
      </w:r>
      <w:r w:rsidRPr="009420AF">
        <w:t xml:space="preserve">) </w:t>
      </w:r>
      <w:r w:rsidRPr="009420AF">
        <w:rPr>
          <w:lang w:val="en-GB"/>
        </w:rPr>
        <w:t xml:space="preserve">the Employee </w:t>
      </w:r>
      <w:proofErr w:type="gramStart"/>
      <w:r w:rsidRPr="009420AF">
        <w:t>shall:-</w:t>
      </w:r>
      <w:proofErr w:type="gramEnd"/>
    </w:p>
    <w:p w14:paraId="395877D1" w14:textId="6E023FF7" w:rsidR="00711D4A" w:rsidRPr="009420AF" w:rsidRDefault="00BB4C60" w:rsidP="00696CA8">
      <w:pPr>
        <w:pStyle w:val="Clauses"/>
      </w:pPr>
      <w:r w:rsidRPr="009420AF">
        <w:rPr>
          <w:lang w:val="en-GB"/>
        </w:rPr>
        <w:t>9</w:t>
      </w:r>
      <w:r w:rsidRPr="009420AF">
        <w:t>.</w:t>
      </w:r>
      <w:r w:rsidR="002F32BE">
        <w:rPr>
          <w:lang w:val="en-GB"/>
        </w:rPr>
        <w:t>4</w:t>
      </w:r>
      <w:r w:rsidR="00711D4A" w:rsidRPr="009420AF">
        <w:t>.1</w:t>
      </w:r>
      <w:r w:rsidR="00711D4A" w:rsidRPr="009420AF">
        <w:tab/>
        <w:t xml:space="preserve">model and lead improvement of teaching skills in the </w:t>
      </w:r>
      <w:proofErr w:type="gramStart"/>
      <w:r w:rsidR="00B36643" w:rsidRPr="009420AF">
        <w:t>Academy</w:t>
      </w:r>
      <w:r w:rsidR="00711D4A" w:rsidRPr="009420AF">
        <w:t>;</w:t>
      </w:r>
      <w:proofErr w:type="gramEnd"/>
    </w:p>
    <w:p w14:paraId="11F9662B" w14:textId="64806BE9" w:rsidR="00711D4A" w:rsidRPr="009420AF" w:rsidRDefault="00BB4C60" w:rsidP="00696CA8">
      <w:pPr>
        <w:pStyle w:val="Clauses"/>
      </w:pPr>
      <w:r w:rsidRPr="009420AF">
        <w:rPr>
          <w:lang w:val="en-GB"/>
        </w:rPr>
        <w:t>9</w:t>
      </w:r>
      <w:r w:rsidRPr="009420AF">
        <w:t>.</w:t>
      </w:r>
      <w:r w:rsidR="002F32BE">
        <w:rPr>
          <w:lang w:val="en-GB"/>
        </w:rPr>
        <w:t>4</w:t>
      </w:r>
      <w:r w:rsidR="00711D4A" w:rsidRPr="009420AF">
        <w:t>.2</w:t>
      </w:r>
      <w:r w:rsidR="00711D4A" w:rsidRPr="009420AF">
        <w:tab/>
        <w:t xml:space="preserve">be an exemplar of teaching skills in the </w:t>
      </w:r>
      <w:proofErr w:type="gramStart"/>
      <w:r w:rsidR="00B36643" w:rsidRPr="009420AF">
        <w:t>Academy</w:t>
      </w:r>
      <w:r w:rsidR="00711D4A" w:rsidRPr="009420AF">
        <w:t>;</w:t>
      </w:r>
      <w:proofErr w:type="gramEnd"/>
    </w:p>
    <w:p w14:paraId="27D13FE9" w14:textId="21C8F92D" w:rsidR="00711D4A" w:rsidRPr="009420AF" w:rsidRDefault="00BB4C60" w:rsidP="00696CA8">
      <w:pPr>
        <w:pStyle w:val="Clauses"/>
      </w:pPr>
      <w:r w:rsidRPr="009420AF">
        <w:rPr>
          <w:lang w:val="en-GB"/>
        </w:rPr>
        <w:t>9</w:t>
      </w:r>
      <w:r w:rsidRPr="009420AF">
        <w:t>.</w:t>
      </w:r>
      <w:r w:rsidR="002F32BE">
        <w:rPr>
          <w:lang w:val="en-GB"/>
        </w:rPr>
        <w:t>4</w:t>
      </w:r>
      <w:r w:rsidR="00711D4A" w:rsidRPr="009420AF">
        <w:t>.3</w:t>
      </w:r>
      <w:r w:rsidR="00711D4A" w:rsidRPr="009420AF">
        <w:tab/>
        <w:t xml:space="preserve">take a leadership role in developing, </w:t>
      </w:r>
      <w:proofErr w:type="gramStart"/>
      <w:r w:rsidR="00711D4A" w:rsidRPr="009420AF">
        <w:t>implementing</w:t>
      </w:r>
      <w:proofErr w:type="gramEnd"/>
      <w:r w:rsidR="00711D4A" w:rsidRPr="009420AF">
        <w:t xml:space="preserve"> and evaluating policies and practice</w:t>
      </w:r>
      <w:r w:rsidR="006C5055" w:rsidRPr="009420AF">
        <w:rPr>
          <w:lang w:val="en-GB"/>
        </w:rPr>
        <w:t>s</w:t>
      </w:r>
      <w:r w:rsidR="00711D4A" w:rsidRPr="009420AF">
        <w:t xml:space="preserve"> that contribute to </w:t>
      </w:r>
      <w:r w:rsidR="00B36643" w:rsidRPr="009420AF">
        <w:t>Academy</w:t>
      </w:r>
      <w:r w:rsidR="00711D4A" w:rsidRPr="009420AF">
        <w:t xml:space="preserve"> improvement which may include:</w:t>
      </w:r>
    </w:p>
    <w:p w14:paraId="218DA1A4" w14:textId="77777777" w:rsidR="00711D4A" w:rsidRPr="009420AF" w:rsidRDefault="00711D4A" w:rsidP="00696CA8">
      <w:pPr>
        <w:pStyle w:val="Clauses"/>
      </w:pPr>
      <w:r w:rsidRPr="009420AF">
        <w:t>(a)</w:t>
      </w:r>
      <w:r w:rsidRPr="009420AF">
        <w:tab/>
        <w:t>coaching, mentoring and induction of teach</w:t>
      </w:r>
      <w:r w:rsidR="00CE6BDF" w:rsidRPr="009420AF">
        <w:rPr>
          <w:lang w:val="en-GB"/>
        </w:rPr>
        <w:t>ers</w:t>
      </w:r>
      <w:r w:rsidRPr="009420AF">
        <w:t>, including trainee teachers and newly qualified teachers;</w:t>
      </w:r>
    </w:p>
    <w:p w14:paraId="517EDBCE" w14:textId="77777777" w:rsidR="00711D4A" w:rsidRPr="009420AF" w:rsidRDefault="00711D4A" w:rsidP="00696CA8">
      <w:pPr>
        <w:pStyle w:val="Clauses"/>
      </w:pPr>
      <w:r w:rsidRPr="009420AF">
        <w:t>(b)</w:t>
      </w:r>
      <w:r w:rsidRPr="009420AF">
        <w:tab/>
        <w:t xml:space="preserve">disseminating materials and advising on practice, research and continuing professional development provision in the </w:t>
      </w:r>
      <w:r w:rsidR="00B36643" w:rsidRPr="009420AF">
        <w:t>Academy</w:t>
      </w:r>
      <w:r w:rsidRPr="009420AF">
        <w:t>;</w:t>
      </w:r>
    </w:p>
    <w:p w14:paraId="0AC355C4" w14:textId="77777777" w:rsidR="00711D4A" w:rsidRPr="009420AF" w:rsidRDefault="00711D4A" w:rsidP="00696CA8">
      <w:pPr>
        <w:pStyle w:val="Clauses"/>
      </w:pPr>
      <w:r w:rsidRPr="009420AF">
        <w:t>(c)</w:t>
      </w:r>
      <w:r w:rsidRPr="009420AF">
        <w:tab/>
        <w:t>assessment and impact evaluation, including through demonstration lessons and classroom observation; and</w:t>
      </w:r>
    </w:p>
    <w:p w14:paraId="02BDF136" w14:textId="1BAE6A9D" w:rsidR="00711D4A" w:rsidRPr="009420AF" w:rsidRDefault="00711D4A" w:rsidP="00696CA8">
      <w:pPr>
        <w:pStyle w:val="Clauses"/>
        <w:rPr>
          <w:lang w:val="en-GB"/>
        </w:rPr>
      </w:pPr>
      <w:r w:rsidRPr="009420AF">
        <w:t>(d)</w:t>
      </w:r>
      <w:r w:rsidRPr="009420AF">
        <w:tab/>
        <w:t xml:space="preserve">helping teachers in the </w:t>
      </w:r>
      <w:r w:rsidR="00B36643" w:rsidRPr="009420AF">
        <w:t>Academy</w:t>
      </w:r>
      <w:r w:rsidRPr="009420AF">
        <w:t xml:space="preserve"> who are experiencing difficulties.</w:t>
      </w:r>
    </w:p>
    <w:p w14:paraId="4BDB5026" w14:textId="77777777" w:rsidR="00711D4A" w:rsidRPr="009420AF" w:rsidRDefault="00711D4A" w:rsidP="008D29E9">
      <w:pPr>
        <w:pStyle w:val="p14"/>
        <w:ind w:left="720"/>
        <w:rPr>
          <w:rFonts w:ascii="Gill Sans MT" w:hAnsi="Gill Sans MT"/>
          <w:szCs w:val="24"/>
          <w:lang w:val="en-US"/>
        </w:rPr>
      </w:pPr>
    </w:p>
    <w:p w14:paraId="285BAC7F" w14:textId="64B6FC1A" w:rsidR="008A7F9B" w:rsidRPr="00201954" w:rsidRDefault="00BB4C60" w:rsidP="00201954">
      <w:pPr>
        <w:pStyle w:val="Clauses"/>
      </w:pPr>
      <w:r w:rsidRPr="009420AF">
        <w:rPr>
          <w:lang w:val="en-GB"/>
        </w:rPr>
        <w:t>9.</w:t>
      </w:r>
      <w:r w:rsidR="002F32BE">
        <w:rPr>
          <w:lang w:val="en-GB"/>
        </w:rPr>
        <w:t>5</w:t>
      </w:r>
      <w:r w:rsidR="005E2733" w:rsidRPr="009420AF">
        <w:rPr>
          <w:lang w:val="en-GB"/>
        </w:rPr>
        <w:tab/>
        <w:t>If</w:t>
      </w:r>
      <w:r w:rsidR="005E2733" w:rsidRPr="009420AF">
        <w:t xml:space="preserve"> </w:t>
      </w:r>
      <w:r w:rsidR="005E2733" w:rsidRPr="009420AF">
        <w:rPr>
          <w:lang w:val="en-GB"/>
        </w:rPr>
        <w:t>t</w:t>
      </w:r>
      <w:r w:rsidR="005E2733" w:rsidRPr="009420AF">
        <w:t>he Employee wish</w:t>
      </w:r>
      <w:r w:rsidR="005E2733" w:rsidRPr="009420AF">
        <w:rPr>
          <w:lang w:val="en-GB"/>
        </w:rPr>
        <w:t>es</w:t>
      </w:r>
      <w:r w:rsidR="005E2733" w:rsidRPr="009420AF">
        <w:t xml:space="preserve"> to </w:t>
      </w:r>
      <w:r w:rsidR="005E2733" w:rsidRPr="009420AF">
        <w:rPr>
          <w:lang w:val="en-GB"/>
        </w:rPr>
        <w:t>engage</w:t>
      </w:r>
      <w:r w:rsidR="005E2733" w:rsidRPr="009420AF">
        <w:t xml:space="preserve"> in any outside activity which may, in the reasonable opinion of the Employer, interfere with the </w:t>
      </w:r>
      <w:r w:rsidR="005E2733" w:rsidRPr="009420AF">
        <w:rPr>
          <w:lang w:val="en-GB"/>
        </w:rPr>
        <w:t>effective</w:t>
      </w:r>
      <w:r w:rsidR="005E2733" w:rsidRPr="009420AF">
        <w:t xml:space="preserve"> discharge of </w:t>
      </w:r>
      <w:r w:rsidR="005E2733" w:rsidRPr="009420AF">
        <w:rPr>
          <w:lang w:val="en-GB"/>
        </w:rPr>
        <w:t>t</w:t>
      </w:r>
      <w:r w:rsidR="005E2733" w:rsidRPr="009420AF">
        <w:t>he Employee</w:t>
      </w:r>
      <w:r w:rsidR="005E2733" w:rsidRPr="009420AF">
        <w:rPr>
          <w:lang w:val="en-GB"/>
        </w:rPr>
        <w:t>'s</w:t>
      </w:r>
      <w:r w:rsidR="005E2733" w:rsidRPr="009420AF">
        <w:t xml:space="preserve"> duties under this </w:t>
      </w:r>
      <w:r w:rsidR="005E2733" w:rsidRPr="009420AF">
        <w:rPr>
          <w:lang w:val="en-GB"/>
        </w:rPr>
        <w:t>C</w:t>
      </w:r>
      <w:r w:rsidR="005E2733" w:rsidRPr="009420AF">
        <w:t xml:space="preserve">ontract, </w:t>
      </w:r>
      <w:r w:rsidR="005E2733" w:rsidRPr="009420AF">
        <w:rPr>
          <w:lang w:val="en-GB"/>
        </w:rPr>
        <w:t>t</w:t>
      </w:r>
      <w:r w:rsidR="005E2733" w:rsidRPr="009420AF">
        <w:t xml:space="preserve">he Employee </w:t>
      </w:r>
      <w:r w:rsidR="005E2733" w:rsidRPr="009420AF">
        <w:rPr>
          <w:lang w:val="en-GB"/>
        </w:rPr>
        <w:t>must</w:t>
      </w:r>
      <w:r w:rsidR="005E2733" w:rsidRPr="009420AF">
        <w:t xml:space="preserve"> obtain the prior written consent of the Employer</w:t>
      </w:r>
      <w:r w:rsidR="005E2733" w:rsidRPr="009420AF">
        <w:rPr>
          <w:lang w:val="en-GB"/>
        </w:rPr>
        <w:t xml:space="preserve"> (</w:t>
      </w:r>
      <w:r w:rsidR="005E2733" w:rsidRPr="009420AF">
        <w:t>such consent not to be unreasonably withheld</w:t>
      </w:r>
      <w:r w:rsidR="005E2733" w:rsidRPr="009420AF">
        <w:rPr>
          <w:lang w:val="en-GB"/>
        </w:rPr>
        <w:t>)</w:t>
      </w:r>
      <w:r w:rsidR="005E2733" w:rsidRPr="009420AF">
        <w:t xml:space="preserve">.  </w:t>
      </w:r>
      <w:bookmarkEnd w:id="7"/>
    </w:p>
    <w:p w14:paraId="5DD6AE4F" w14:textId="08852B8A" w:rsidR="00002218" w:rsidRPr="00696CA8" w:rsidRDefault="00696CA8" w:rsidP="00696CA8">
      <w:pPr>
        <w:pStyle w:val="ClauseHeadingMain"/>
      </w:pPr>
      <w:r w:rsidRPr="00696CA8">
        <w:t>10</w:t>
      </w:r>
      <w:r w:rsidRPr="00696CA8">
        <w:tab/>
        <w:t>Holidays And Leave Of Absence</w:t>
      </w:r>
    </w:p>
    <w:p w14:paraId="0FE9F6E0" w14:textId="77777777" w:rsidR="00002218" w:rsidRPr="009420AF" w:rsidRDefault="00326D77" w:rsidP="00696CA8">
      <w:pPr>
        <w:pStyle w:val="Clauses"/>
      </w:pPr>
      <w:r w:rsidRPr="009420AF">
        <w:rPr>
          <w:lang w:val="en-GB"/>
        </w:rPr>
        <w:t>10</w:t>
      </w:r>
      <w:r w:rsidR="00002218" w:rsidRPr="009420AF">
        <w:t>.1</w:t>
      </w:r>
      <w:r w:rsidR="00002218" w:rsidRPr="009420AF">
        <w:tab/>
      </w:r>
      <w:r w:rsidR="000C0BA6" w:rsidRPr="009420AF">
        <w:rPr>
          <w:lang w:val="en-GB"/>
        </w:rPr>
        <w:t xml:space="preserve">The </w:t>
      </w:r>
      <w:r w:rsidR="00B36643" w:rsidRPr="009420AF">
        <w:rPr>
          <w:lang w:val="en-GB"/>
        </w:rPr>
        <w:t>Academy</w:t>
      </w:r>
      <w:r w:rsidR="000C0BA6" w:rsidRPr="009420AF">
        <w:rPr>
          <w:lang w:val="en-GB"/>
        </w:rPr>
        <w:t>'s holiday year commences on 1</w:t>
      </w:r>
      <w:r w:rsidR="000C0BA6" w:rsidRPr="009420AF">
        <w:rPr>
          <w:vertAlign w:val="superscript"/>
          <w:lang w:val="en-GB"/>
        </w:rPr>
        <w:t>st</w:t>
      </w:r>
      <w:r w:rsidR="000C0BA6" w:rsidRPr="009420AF">
        <w:rPr>
          <w:lang w:val="en-GB"/>
        </w:rPr>
        <w:t xml:space="preserve"> September. </w:t>
      </w:r>
      <w:r w:rsidR="00002218" w:rsidRPr="009420AF">
        <w:t xml:space="preserve">Subject to the provisions of the STPCD, </w:t>
      </w:r>
      <w:r w:rsidRPr="009420AF">
        <w:rPr>
          <w:lang w:val="en-GB"/>
        </w:rPr>
        <w:t>t</w:t>
      </w:r>
      <w:r w:rsidR="00E661EF" w:rsidRPr="009420AF">
        <w:rPr>
          <w:lang w:val="en-GB"/>
        </w:rPr>
        <w:t>he Employee</w:t>
      </w:r>
      <w:r w:rsidRPr="009420AF">
        <w:rPr>
          <w:lang w:val="en-GB"/>
        </w:rPr>
        <w:t>'s</w:t>
      </w:r>
      <w:r w:rsidR="00355CED" w:rsidRPr="009420AF">
        <w:rPr>
          <w:lang w:val="en-GB"/>
        </w:rPr>
        <w:t xml:space="preserve"> </w:t>
      </w:r>
      <w:r w:rsidR="00002218" w:rsidRPr="009420AF">
        <w:t xml:space="preserve">holidays must coincide with periods of </w:t>
      </w:r>
      <w:r w:rsidR="00B36643" w:rsidRPr="009420AF">
        <w:t>Academy</w:t>
      </w:r>
      <w:r w:rsidR="00002218" w:rsidRPr="009420AF">
        <w:t xml:space="preserve"> closure and public holidays, details of which will be notified to </w:t>
      </w:r>
      <w:r w:rsidRPr="009420AF">
        <w:rPr>
          <w:lang w:val="en-GB"/>
        </w:rPr>
        <w:t>t</w:t>
      </w:r>
      <w:r w:rsidR="00E661EF" w:rsidRPr="009420AF">
        <w:t>he Employee</w:t>
      </w:r>
      <w:r w:rsidR="00002218" w:rsidRPr="009420AF">
        <w:t xml:space="preserve"> by the </w:t>
      </w:r>
      <w:r w:rsidR="008A0D05" w:rsidRPr="009420AF">
        <w:rPr>
          <w:lang w:val="en-GB"/>
        </w:rPr>
        <w:t>Employer</w:t>
      </w:r>
      <w:r w:rsidR="00002218" w:rsidRPr="009420AF">
        <w:t xml:space="preserve"> from time to time. Current information relating to </w:t>
      </w:r>
      <w:r w:rsidR="00B36643" w:rsidRPr="009420AF">
        <w:t>Academy</w:t>
      </w:r>
      <w:r w:rsidR="00002218" w:rsidRPr="009420AF">
        <w:t xml:space="preserve"> closure and in-service training days is available </w:t>
      </w:r>
      <w:r w:rsidR="00987C29" w:rsidRPr="009420AF">
        <w:rPr>
          <w:lang w:val="en-GB"/>
        </w:rPr>
        <w:t>from</w:t>
      </w:r>
      <w:r w:rsidR="00002218" w:rsidRPr="009420AF">
        <w:t xml:space="preserve"> the </w:t>
      </w:r>
      <w:r w:rsidR="00B36643" w:rsidRPr="009420AF">
        <w:t>Academy</w:t>
      </w:r>
      <w:r w:rsidR="00002218" w:rsidRPr="009420AF">
        <w:t>.</w:t>
      </w:r>
    </w:p>
    <w:p w14:paraId="1DB0B19D" w14:textId="77777777" w:rsidR="00002218" w:rsidRPr="009420AF" w:rsidRDefault="00326D77" w:rsidP="00696CA8">
      <w:pPr>
        <w:pStyle w:val="Clauses"/>
      </w:pPr>
      <w:r w:rsidRPr="009420AF">
        <w:rPr>
          <w:lang w:val="en-GB"/>
        </w:rPr>
        <w:t>10</w:t>
      </w:r>
      <w:r w:rsidR="00002218" w:rsidRPr="009420AF">
        <w:t>.2</w:t>
      </w:r>
      <w:r w:rsidR="00002218" w:rsidRPr="009420AF">
        <w:tab/>
      </w:r>
      <w:r w:rsidR="000C0BA6" w:rsidRPr="009420AF">
        <w:t xml:space="preserve">The Employee </w:t>
      </w:r>
      <w:r w:rsidR="000C0BA6" w:rsidRPr="009420AF">
        <w:rPr>
          <w:lang w:val="en-GB"/>
        </w:rPr>
        <w:t>sha</w:t>
      </w:r>
      <w:r w:rsidR="000C0BA6" w:rsidRPr="009420AF">
        <w:t xml:space="preserve">ll be paid full salary during closure periods unless </w:t>
      </w:r>
      <w:r w:rsidR="000C0BA6" w:rsidRPr="009420AF">
        <w:rPr>
          <w:lang w:val="en-GB"/>
        </w:rPr>
        <w:t>t</w:t>
      </w:r>
      <w:r w:rsidR="000C0BA6" w:rsidRPr="009420AF">
        <w:t xml:space="preserve">he Employee </w:t>
      </w:r>
      <w:r w:rsidR="000C0BA6" w:rsidRPr="009420AF">
        <w:rPr>
          <w:lang w:val="en-GB"/>
        </w:rPr>
        <w:t>is</w:t>
      </w:r>
      <w:r w:rsidR="000C0BA6" w:rsidRPr="009420AF">
        <w:t xml:space="preserve"> in receipt of less than full salary arising from the application of the sick pay scheme, </w:t>
      </w:r>
      <w:proofErr w:type="gramStart"/>
      <w:r w:rsidR="000C0BA6" w:rsidRPr="009420AF">
        <w:t>maternity</w:t>
      </w:r>
      <w:proofErr w:type="gramEnd"/>
      <w:r w:rsidR="000C0BA6" w:rsidRPr="009420AF">
        <w:t xml:space="preserve"> </w:t>
      </w:r>
      <w:r w:rsidR="000C0BA6" w:rsidRPr="009420AF">
        <w:rPr>
          <w:lang w:val="en-GB"/>
        </w:rPr>
        <w:t xml:space="preserve">or other family leave </w:t>
      </w:r>
      <w:r w:rsidR="000C0BA6" w:rsidRPr="009420AF">
        <w:t>scheme</w:t>
      </w:r>
      <w:r w:rsidR="000C0BA6" w:rsidRPr="009420AF">
        <w:rPr>
          <w:lang w:val="en-GB"/>
        </w:rPr>
        <w:t>s, or for some other reason specified in writing to the Employee</w:t>
      </w:r>
      <w:r w:rsidR="000C0BA6" w:rsidRPr="009420AF">
        <w:t>.</w:t>
      </w:r>
    </w:p>
    <w:p w14:paraId="1E9A9D64" w14:textId="0FE74CA6" w:rsidR="00002218" w:rsidRPr="00576EA9" w:rsidRDefault="00326D77" w:rsidP="00696CA8">
      <w:pPr>
        <w:pStyle w:val="Clauses"/>
        <w:rPr>
          <w:lang w:val="en-GB"/>
        </w:rPr>
      </w:pPr>
      <w:r w:rsidRPr="009420AF">
        <w:rPr>
          <w:lang w:val="en-GB"/>
        </w:rPr>
        <w:t>10</w:t>
      </w:r>
      <w:r w:rsidR="00002218" w:rsidRPr="009420AF">
        <w:t>.3</w:t>
      </w:r>
      <w:r w:rsidR="00002218" w:rsidRPr="009420AF">
        <w:tab/>
        <w:t xml:space="preserve">The </w:t>
      </w:r>
      <w:r w:rsidR="008A0D05" w:rsidRPr="009420AF">
        <w:t>Employer</w:t>
      </w:r>
      <w:r w:rsidR="00002218" w:rsidRPr="009420AF">
        <w:t xml:space="preserve">, or in a case of urgency, the </w:t>
      </w:r>
      <w:r w:rsidR="00411810" w:rsidRPr="009420AF">
        <w:t>Chair</w:t>
      </w:r>
      <w:r w:rsidR="00002218" w:rsidRPr="009420AF">
        <w:t>, may, at its</w:t>
      </w:r>
      <w:r w:rsidRPr="009420AF">
        <w:rPr>
          <w:lang w:val="en-GB"/>
        </w:rPr>
        <w:t>/</w:t>
      </w:r>
      <w:r w:rsidR="0084735F">
        <w:rPr>
          <w:lang w:val="en-GB"/>
        </w:rPr>
        <w:t xml:space="preserve">their </w:t>
      </w:r>
      <w:r w:rsidR="00002218" w:rsidRPr="009420AF">
        <w:t xml:space="preserve">discretion, grant </w:t>
      </w:r>
      <w:r w:rsidRPr="009420AF">
        <w:rPr>
          <w:lang w:val="en-GB"/>
        </w:rPr>
        <w:t>t</w:t>
      </w:r>
      <w:r w:rsidR="00E661EF" w:rsidRPr="009420AF">
        <w:t>he Employee</w:t>
      </w:r>
      <w:r w:rsidR="00002218" w:rsidRPr="009420AF">
        <w:t xml:space="preserve"> occasional leave of absence within the limits and upon the conditions relative to payment of salary prescribed by the </w:t>
      </w:r>
      <w:r w:rsidR="008A0D05" w:rsidRPr="009420AF">
        <w:t>Employer</w:t>
      </w:r>
      <w:r w:rsidR="00002218" w:rsidRPr="009420AF">
        <w:t xml:space="preserve"> on compassionate or other grounds.</w:t>
      </w:r>
      <w:r w:rsidR="00576EA9" w:rsidRPr="00576EA9">
        <w:t xml:space="preserve"> Please see the Employer’s Special Leave Policy for further information. </w:t>
      </w:r>
      <w:r w:rsidR="00576EA9">
        <w:rPr>
          <w:lang w:val="en-GB"/>
        </w:rPr>
        <w:t xml:space="preserve"> </w:t>
      </w:r>
    </w:p>
    <w:p w14:paraId="559DD401" w14:textId="77777777" w:rsidR="00201954" w:rsidRDefault="00326D77" w:rsidP="00201954">
      <w:pPr>
        <w:pStyle w:val="Clauses"/>
      </w:pPr>
      <w:r w:rsidRPr="009420AF">
        <w:rPr>
          <w:lang w:val="en-GB"/>
        </w:rPr>
        <w:t>10</w:t>
      </w:r>
      <w:r w:rsidR="00002218" w:rsidRPr="009420AF">
        <w:t>.4</w:t>
      </w:r>
      <w:r w:rsidR="00002218" w:rsidRPr="009420AF">
        <w:tab/>
      </w:r>
      <w:r w:rsidR="00E661EF" w:rsidRPr="009420AF">
        <w:t>The Employee</w:t>
      </w:r>
      <w:r w:rsidR="00002218" w:rsidRPr="009420AF">
        <w:t xml:space="preserve"> </w:t>
      </w:r>
      <w:r w:rsidR="00250E99" w:rsidRPr="009420AF">
        <w:rPr>
          <w:lang w:val="en-GB"/>
        </w:rPr>
        <w:t>shall be</w:t>
      </w:r>
      <w:r w:rsidR="00002218" w:rsidRPr="009420AF">
        <w:t xml:space="preserve"> entitled to </w:t>
      </w:r>
      <w:r w:rsidR="0084735F">
        <w:rPr>
          <w:lang w:val="en-GB"/>
        </w:rPr>
        <w:t xml:space="preserve">their </w:t>
      </w:r>
      <w:r w:rsidR="00002218" w:rsidRPr="009420AF">
        <w:t>statutory rights in relation to parental leave and time off for dependants.</w:t>
      </w:r>
    </w:p>
    <w:p w14:paraId="469EF7AD" w14:textId="77777777" w:rsidR="00201954" w:rsidRDefault="00201954" w:rsidP="00201954">
      <w:pPr>
        <w:pStyle w:val="Clauses"/>
      </w:pPr>
    </w:p>
    <w:p w14:paraId="5133B576" w14:textId="77777777" w:rsidR="00201954" w:rsidRDefault="00201954" w:rsidP="00201954">
      <w:pPr>
        <w:pStyle w:val="Clauses"/>
      </w:pPr>
    </w:p>
    <w:p w14:paraId="7A94A94A" w14:textId="77777777" w:rsidR="00201954" w:rsidRDefault="00201954" w:rsidP="00201954">
      <w:pPr>
        <w:pStyle w:val="Clauses"/>
      </w:pPr>
    </w:p>
    <w:p w14:paraId="38BD55F2" w14:textId="77777777" w:rsidR="000D4B22" w:rsidRDefault="000D4B22" w:rsidP="00201954">
      <w:pPr>
        <w:pStyle w:val="Clauses"/>
        <w:ind w:left="0"/>
      </w:pPr>
    </w:p>
    <w:p w14:paraId="654271CD" w14:textId="15855FEA" w:rsidR="00002218" w:rsidRPr="00201954" w:rsidRDefault="00696CA8" w:rsidP="00201954">
      <w:pPr>
        <w:pStyle w:val="Clauses"/>
        <w:ind w:left="0"/>
        <w:rPr>
          <w:rFonts w:ascii="Work Sans SemiBold" w:hAnsi="Work Sans SemiBold"/>
          <w:b/>
          <w:bCs/>
          <w:sz w:val="24"/>
          <w:szCs w:val="24"/>
        </w:rPr>
      </w:pPr>
      <w:r w:rsidRPr="00201954">
        <w:rPr>
          <w:rFonts w:ascii="Work Sans SemiBold" w:hAnsi="Work Sans SemiBold"/>
          <w:b/>
          <w:bCs/>
          <w:sz w:val="24"/>
          <w:szCs w:val="24"/>
        </w:rPr>
        <w:lastRenderedPageBreak/>
        <w:t>11</w:t>
      </w:r>
      <w:r w:rsidRPr="00201954">
        <w:rPr>
          <w:rFonts w:ascii="Work Sans SemiBold" w:hAnsi="Work Sans SemiBold"/>
          <w:b/>
          <w:bCs/>
          <w:sz w:val="24"/>
          <w:szCs w:val="24"/>
        </w:rPr>
        <w:tab/>
        <w:t>Sickness And Sick Pay</w:t>
      </w:r>
    </w:p>
    <w:p w14:paraId="4114B45E" w14:textId="570739B1" w:rsidR="00002218" w:rsidRPr="009420AF" w:rsidRDefault="00E661EF" w:rsidP="00696CA8">
      <w:pPr>
        <w:pStyle w:val="Clauses"/>
      </w:pPr>
      <w:r w:rsidRPr="009420AF">
        <w:t>The Employee</w:t>
      </w:r>
      <w:r w:rsidR="00002218" w:rsidRPr="009420AF">
        <w:t xml:space="preserve"> shall comply with the </w:t>
      </w:r>
      <w:r w:rsidR="00B563C6" w:rsidRPr="009420AF">
        <w:rPr>
          <w:lang w:val="en-GB"/>
        </w:rPr>
        <w:t xml:space="preserve">Employer's </w:t>
      </w:r>
      <w:r w:rsidR="00002218" w:rsidRPr="009420AF">
        <w:t xml:space="preserve">procedural requirements for dealing with incapacity for work due to sickness or injury which are contained in the </w:t>
      </w:r>
      <w:r w:rsidR="008A0D05" w:rsidRPr="009420AF">
        <w:t>Employer</w:t>
      </w:r>
      <w:r w:rsidR="00002218" w:rsidRPr="009420AF">
        <w:t>’s Sickness Absence Policy</w:t>
      </w:r>
      <w:r w:rsidR="00494FD6" w:rsidRPr="009420AF">
        <w:rPr>
          <w:lang w:val="en-GB"/>
        </w:rPr>
        <w:t xml:space="preserve"> in the Handbook</w:t>
      </w:r>
      <w:r w:rsidR="00002218" w:rsidRPr="009420AF">
        <w:t>,</w:t>
      </w:r>
      <w:r w:rsidR="00494FD6" w:rsidRPr="009420AF">
        <w:rPr>
          <w:lang w:val="en-GB"/>
        </w:rPr>
        <w:t xml:space="preserve"> </w:t>
      </w:r>
      <w:r w:rsidR="00002218" w:rsidRPr="009420AF">
        <w:t xml:space="preserve">and which shall comply with the relevant provisions of the Burgundy Book.  Notification of sickness absence must be made in accordance with the </w:t>
      </w:r>
      <w:r w:rsidR="008A0D05" w:rsidRPr="009420AF">
        <w:rPr>
          <w:lang w:val="en-GB"/>
        </w:rPr>
        <w:t>Employer</w:t>
      </w:r>
      <w:r w:rsidR="00002218" w:rsidRPr="009420AF">
        <w:t>’s</w:t>
      </w:r>
      <w:r w:rsidR="00494FD6" w:rsidRPr="009420AF">
        <w:rPr>
          <w:lang w:val="en-GB"/>
        </w:rPr>
        <w:t xml:space="preserve"> </w:t>
      </w:r>
      <w:r w:rsidR="00002218" w:rsidRPr="009420AF">
        <w:t xml:space="preserve">Sickness Absence Policy.  </w:t>
      </w:r>
      <w:r w:rsidR="00576EA9" w:rsidRPr="00576EA9">
        <w:t>More information on sick pay can be found in the Employer’s Sickness Absence Policy.</w:t>
      </w:r>
    </w:p>
    <w:p w14:paraId="52584D65" w14:textId="04D20E23" w:rsidR="00002218" w:rsidRPr="00696CA8" w:rsidRDefault="00696CA8" w:rsidP="00696CA8">
      <w:pPr>
        <w:pStyle w:val="ClauseHeadingMain"/>
      </w:pPr>
      <w:r w:rsidRPr="00696CA8">
        <w:t>12</w:t>
      </w:r>
      <w:r w:rsidRPr="00696CA8">
        <w:tab/>
        <w:t xml:space="preserve">Maternity, Paternity, Shared Parental </w:t>
      </w:r>
      <w:r w:rsidR="000D4B22">
        <w:rPr>
          <w:lang w:val="en-GB"/>
        </w:rPr>
        <w:t>a</w:t>
      </w:r>
      <w:proofErr w:type="spellStart"/>
      <w:r w:rsidRPr="00696CA8">
        <w:t>nd</w:t>
      </w:r>
      <w:proofErr w:type="spellEnd"/>
      <w:r w:rsidRPr="00696CA8">
        <w:t xml:space="preserve"> Adoption Leave Provisions</w:t>
      </w:r>
    </w:p>
    <w:p w14:paraId="209DEDF7" w14:textId="77777777" w:rsidR="00250E99" w:rsidRPr="009420AF" w:rsidRDefault="00250E99" w:rsidP="00696CA8">
      <w:pPr>
        <w:pStyle w:val="Clauses"/>
        <w:rPr>
          <w:lang w:val="en-GB"/>
        </w:rPr>
      </w:pPr>
      <w:r w:rsidRPr="009420AF">
        <w:rPr>
          <w:lang w:val="en-GB"/>
        </w:rPr>
        <w:t>12.1</w:t>
      </w:r>
      <w:r w:rsidRPr="009420AF">
        <w:rPr>
          <w:lang w:val="en-GB"/>
        </w:rPr>
        <w:tab/>
      </w:r>
      <w:r w:rsidR="00002218" w:rsidRPr="009420AF">
        <w:t xml:space="preserve">Provisions for maternity leave shall be those set out in the Burgundy Book, without prejudice to any additional rights provided by the Employment Acts and/or agreed locally, where ratified by the </w:t>
      </w:r>
      <w:r w:rsidR="008A0D05" w:rsidRPr="009420AF">
        <w:t>Employer</w:t>
      </w:r>
      <w:r w:rsidR="00002218" w:rsidRPr="009420AF">
        <w:t>.</w:t>
      </w:r>
    </w:p>
    <w:p w14:paraId="323EACCD" w14:textId="64015A19" w:rsidR="00576EA9" w:rsidRPr="00A20542" w:rsidRDefault="00250E99" w:rsidP="00A20542">
      <w:pPr>
        <w:pStyle w:val="Clauses"/>
      </w:pPr>
      <w:r w:rsidRPr="009420AF">
        <w:rPr>
          <w:lang w:val="en-GB"/>
        </w:rPr>
        <w:t>12.2</w:t>
      </w:r>
      <w:r w:rsidRPr="009420AF">
        <w:rPr>
          <w:lang w:val="en-GB"/>
        </w:rPr>
        <w:tab/>
      </w:r>
      <w:r w:rsidR="00E661EF" w:rsidRPr="009420AF">
        <w:t>The Employee</w:t>
      </w:r>
      <w:r w:rsidR="00002218" w:rsidRPr="009420AF">
        <w:t xml:space="preserve"> shall be entitled to </w:t>
      </w:r>
      <w:r w:rsidR="00E07D5F" w:rsidRPr="009420AF">
        <w:rPr>
          <w:lang w:val="en-GB"/>
        </w:rPr>
        <w:t xml:space="preserve">shared parental </w:t>
      </w:r>
      <w:r w:rsidR="00002218" w:rsidRPr="009420AF">
        <w:t>statutory paternity and/or adoption leave and pay, without prejudice to any additional rights incorporated into the Burgundy Book from time to time.</w:t>
      </w:r>
    </w:p>
    <w:p w14:paraId="103ECD18" w14:textId="22EA5CC2" w:rsidR="008A7F9B" w:rsidRPr="00576EA9" w:rsidRDefault="00576EA9" w:rsidP="00A20542">
      <w:pPr>
        <w:pStyle w:val="Clauses"/>
      </w:pPr>
      <w:bookmarkStart w:id="8" w:name="_Hlk43127629"/>
      <w:r>
        <w:t>12.3</w:t>
      </w:r>
      <w:r>
        <w:tab/>
        <w:t>Full details can be found in the Employer’s relevant policy.</w:t>
      </w:r>
      <w:bookmarkEnd w:id="8"/>
    </w:p>
    <w:p w14:paraId="66CFF5B2" w14:textId="75A47635" w:rsidR="00002218" w:rsidRPr="00696CA8" w:rsidRDefault="00696CA8" w:rsidP="00696CA8">
      <w:pPr>
        <w:pStyle w:val="ClauseHeadingMain"/>
      </w:pPr>
      <w:r w:rsidRPr="00696CA8">
        <w:t>13</w:t>
      </w:r>
      <w:r w:rsidRPr="00696CA8">
        <w:tab/>
        <w:t>Pensions And Pension Scheme</w:t>
      </w:r>
    </w:p>
    <w:p w14:paraId="2BF3AADB" w14:textId="0C76A3BF" w:rsidR="008A7F9B" w:rsidRPr="008A7F9B" w:rsidRDefault="00002218" w:rsidP="000D4B22">
      <w:pPr>
        <w:pStyle w:val="Clauses"/>
        <w:jc w:val="left"/>
        <w:rPr>
          <w:lang w:val="en-GB"/>
        </w:rPr>
      </w:pPr>
      <w:r w:rsidRPr="009420AF">
        <w:t>1</w:t>
      </w:r>
      <w:r w:rsidR="00250E99" w:rsidRPr="009420AF">
        <w:rPr>
          <w:lang w:val="en-GB"/>
        </w:rPr>
        <w:t>3</w:t>
      </w:r>
      <w:r w:rsidRPr="009420AF">
        <w:t>.1</w:t>
      </w:r>
      <w:r w:rsidRPr="009420AF">
        <w:tab/>
      </w:r>
      <w:r w:rsidR="008474F4" w:rsidRPr="009420AF">
        <w:t xml:space="preserve">If </w:t>
      </w:r>
      <w:r w:rsidR="008474F4" w:rsidRPr="009420AF">
        <w:rPr>
          <w:lang w:val="en-GB"/>
        </w:rPr>
        <w:t>the Employee's</w:t>
      </w:r>
      <w:r w:rsidR="008474F4" w:rsidRPr="009420AF">
        <w:t xml:space="preserve"> employment is full-time or part-time and </w:t>
      </w:r>
      <w:r w:rsidR="008474F4" w:rsidRPr="009420AF">
        <w:rPr>
          <w:lang w:val="en-GB"/>
        </w:rPr>
        <w:t>the Employee is</w:t>
      </w:r>
      <w:r w:rsidR="008474F4" w:rsidRPr="009420AF">
        <w:t xml:space="preserve"> between the ages of 16 and 75, </w:t>
      </w:r>
      <w:r w:rsidR="008474F4" w:rsidRPr="009420AF">
        <w:rPr>
          <w:lang w:val="en-GB"/>
        </w:rPr>
        <w:t xml:space="preserve">the </w:t>
      </w:r>
      <w:r w:rsidR="008A0D05" w:rsidRPr="009420AF">
        <w:rPr>
          <w:lang w:val="en-GB"/>
        </w:rPr>
        <w:t>Employer</w:t>
      </w:r>
      <w:r w:rsidR="0092201C" w:rsidRPr="009420AF">
        <w:rPr>
          <w:lang w:val="en-GB"/>
        </w:rPr>
        <w:t xml:space="preserve"> shall </w:t>
      </w:r>
      <w:r w:rsidR="0092201C" w:rsidRPr="009420AF">
        <w:t>automatically enrol</w:t>
      </w:r>
      <w:r w:rsidR="0092201C" w:rsidRPr="009420AF">
        <w:rPr>
          <w:lang w:val="en-GB"/>
        </w:rPr>
        <w:t xml:space="preserve"> the Employee</w:t>
      </w:r>
      <w:r w:rsidR="008474F4" w:rsidRPr="009420AF">
        <w:t xml:space="preserve"> as a member </w:t>
      </w:r>
      <w:r w:rsidR="0092201C" w:rsidRPr="009420AF">
        <w:t>of the TPS</w:t>
      </w:r>
      <w:r w:rsidR="008474F4" w:rsidRPr="009420AF">
        <w:t xml:space="preserve"> and contributions </w:t>
      </w:r>
      <w:r w:rsidR="0092201C" w:rsidRPr="009420AF">
        <w:rPr>
          <w:lang w:val="en-GB"/>
        </w:rPr>
        <w:t xml:space="preserve">shall be </w:t>
      </w:r>
      <w:r w:rsidR="0092201C" w:rsidRPr="009420AF">
        <w:t xml:space="preserve">deducted </w:t>
      </w:r>
      <w:r w:rsidR="008474F4" w:rsidRPr="009420AF">
        <w:t xml:space="preserve">from </w:t>
      </w:r>
      <w:r w:rsidR="0092201C" w:rsidRPr="009420AF">
        <w:rPr>
          <w:lang w:val="en-GB"/>
        </w:rPr>
        <w:t>the Employee's</w:t>
      </w:r>
      <w:r w:rsidR="008474F4" w:rsidRPr="009420AF">
        <w:t xml:space="preserve"> salary.</w:t>
      </w:r>
      <w:r w:rsidR="007E7AEA" w:rsidRPr="009420AF">
        <w:rPr>
          <w:lang w:val="en-GB"/>
        </w:rPr>
        <w:t xml:space="preserve"> Further details </w:t>
      </w:r>
      <w:r w:rsidR="001B4CC2" w:rsidRPr="009420AF">
        <w:rPr>
          <w:lang w:val="en-GB"/>
        </w:rPr>
        <w:t xml:space="preserve">of the TPS </w:t>
      </w:r>
      <w:r w:rsidR="007E7AEA" w:rsidRPr="009420AF">
        <w:rPr>
          <w:lang w:val="en-GB"/>
        </w:rPr>
        <w:t xml:space="preserve">are available </w:t>
      </w:r>
      <w:r w:rsidR="00D9253C" w:rsidRPr="009420AF">
        <w:rPr>
          <w:lang w:val="en-GB"/>
        </w:rPr>
        <w:t xml:space="preserve">at </w:t>
      </w:r>
      <w:hyperlink r:id="rId11" w:history="1">
        <w:r w:rsidR="008A7F9B" w:rsidRPr="00D50721">
          <w:rPr>
            <w:rStyle w:val="Hyperlink"/>
            <w:lang w:val="en"/>
          </w:rPr>
          <w:t>https://www.teacherspensions.co.uk</w:t>
        </w:r>
      </w:hyperlink>
      <w:r w:rsidR="007E7AEA" w:rsidRPr="008A7F9B">
        <w:t>.</w:t>
      </w:r>
      <w:r w:rsidR="008A7F9B">
        <w:rPr>
          <w:lang w:val="en-GB"/>
        </w:rPr>
        <w:t xml:space="preserve"> </w:t>
      </w:r>
    </w:p>
    <w:p w14:paraId="669E8275" w14:textId="62F6B788" w:rsidR="00002218" w:rsidRPr="00696CA8" w:rsidRDefault="00696CA8" w:rsidP="00696CA8">
      <w:pPr>
        <w:pStyle w:val="ClauseHeadingMain"/>
      </w:pPr>
      <w:r w:rsidRPr="00696CA8">
        <w:t>14</w:t>
      </w:r>
      <w:r w:rsidRPr="00696CA8">
        <w:tab/>
        <w:t>Trade Union Membership</w:t>
      </w:r>
    </w:p>
    <w:p w14:paraId="7ADCE248" w14:textId="6AB76071" w:rsidR="008A7F9B" w:rsidRPr="009420AF" w:rsidRDefault="00E661EF" w:rsidP="00A20542">
      <w:pPr>
        <w:pStyle w:val="Clauses"/>
      </w:pPr>
      <w:r w:rsidRPr="009420AF">
        <w:t>The Employee</w:t>
      </w:r>
      <w:r w:rsidR="00002218" w:rsidRPr="009420AF">
        <w:t xml:space="preserve"> </w:t>
      </w:r>
      <w:r w:rsidR="00426EF0" w:rsidRPr="009420AF">
        <w:rPr>
          <w:lang w:val="en-GB"/>
        </w:rPr>
        <w:t xml:space="preserve">shall </w:t>
      </w:r>
      <w:r w:rsidR="00002218" w:rsidRPr="009420AF">
        <w:t>have the right to join a</w:t>
      </w:r>
      <w:r w:rsidR="00426EF0" w:rsidRPr="009420AF">
        <w:rPr>
          <w:lang w:val="en-GB"/>
        </w:rPr>
        <w:t xml:space="preserve"> recognised</w:t>
      </w:r>
      <w:r w:rsidR="00002218" w:rsidRPr="009420AF">
        <w:t xml:space="preserve"> trade union and to take part in its </w:t>
      </w:r>
      <w:r w:rsidR="005E2733" w:rsidRPr="009420AF">
        <w:rPr>
          <w:lang w:val="en-GB"/>
        </w:rPr>
        <w:t xml:space="preserve">lawful </w:t>
      </w:r>
      <w:r w:rsidR="00002218" w:rsidRPr="009420AF">
        <w:t>activities.</w:t>
      </w:r>
    </w:p>
    <w:p w14:paraId="1336B2EE" w14:textId="02C8A732" w:rsidR="00002218" w:rsidRPr="00696CA8" w:rsidRDefault="00696CA8" w:rsidP="00696CA8">
      <w:pPr>
        <w:pStyle w:val="ClauseHeadingMain"/>
      </w:pPr>
      <w:r w:rsidRPr="00696CA8">
        <w:lastRenderedPageBreak/>
        <w:t>15</w:t>
      </w:r>
      <w:r w:rsidRPr="00696CA8">
        <w:tab/>
        <w:t xml:space="preserve">Grievance, Disciplinary </w:t>
      </w:r>
      <w:r w:rsidR="00A20542">
        <w:rPr>
          <w:lang w:val="en-GB"/>
        </w:rPr>
        <w:t>a</w:t>
      </w:r>
      <w:proofErr w:type="spellStart"/>
      <w:r w:rsidRPr="00696CA8">
        <w:t>nd</w:t>
      </w:r>
      <w:proofErr w:type="spellEnd"/>
      <w:r w:rsidRPr="00696CA8">
        <w:t xml:space="preserve"> Capability Policies </w:t>
      </w:r>
      <w:r w:rsidR="00A20542">
        <w:rPr>
          <w:lang w:val="en-GB"/>
        </w:rPr>
        <w:t>a</w:t>
      </w:r>
      <w:proofErr w:type="spellStart"/>
      <w:r w:rsidRPr="00696CA8">
        <w:t>nd</w:t>
      </w:r>
      <w:proofErr w:type="spellEnd"/>
      <w:r w:rsidRPr="00696CA8">
        <w:t xml:space="preserve"> Procedures</w:t>
      </w:r>
    </w:p>
    <w:p w14:paraId="347B1054" w14:textId="77777777" w:rsidR="00002218" w:rsidRPr="009420AF" w:rsidRDefault="003E0D05" w:rsidP="00696CA8">
      <w:pPr>
        <w:pStyle w:val="Clauses"/>
        <w:rPr>
          <w:lang w:val="en-GB"/>
        </w:rPr>
      </w:pPr>
      <w:r w:rsidRPr="009420AF">
        <w:t>1</w:t>
      </w:r>
      <w:r w:rsidR="00C578D0" w:rsidRPr="009420AF">
        <w:rPr>
          <w:lang w:val="en-GB"/>
        </w:rPr>
        <w:t>5</w:t>
      </w:r>
      <w:r w:rsidR="00002218" w:rsidRPr="009420AF">
        <w:t>.1</w:t>
      </w:r>
      <w:r w:rsidR="00002218" w:rsidRPr="009420AF">
        <w:tab/>
      </w:r>
      <w:r w:rsidR="005E2733" w:rsidRPr="009420AF">
        <w:t xml:space="preserve">The Employer’s </w:t>
      </w:r>
      <w:r w:rsidR="00286C47" w:rsidRPr="009420AF">
        <w:rPr>
          <w:lang w:val="en-GB"/>
        </w:rPr>
        <w:t xml:space="preserve">non-contractual </w:t>
      </w:r>
      <w:r w:rsidR="005E2733" w:rsidRPr="009420AF">
        <w:t>grievance policy from time to time in force sets out the procedure for dealing with employee grievances</w:t>
      </w:r>
      <w:r w:rsidR="005E2733" w:rsidRPr="009420AF">
        <w:rPr>
          <w:lang w:val="en-GB"/>
        </w:rPr>
        <w:t>. Full details are set out in the Handbook.</w:t>
      </w:r>
    </w:p>
    <w:p w14:paraId="702E455F" w14:textId="77777777" w:rsidR="00665E85" w:rsidRPr="009420AF" w:rsidRDefault="00B1732E" w:rsidP="00696CA8">
      <w:pPr>
        <w:pStyle w:val="Clauses"/>
        <w:rPr>
          <w:lang w:val="en-GB"/>
        </w:rPr>
      </w:pPr>
      <w:r w:rsidRPr="009420AF">
        <w:t>1</w:t>
      </w:r>
      <w:r w:rsidR="00C578D0" w:rsidRPr="009420AF">
        <w:rPr>
          <w:lang w:val="en-GB"/>
        </w:rPr>
        <w:t>5</w:t>
      </w:r>
      <w:r w:rsidR="00002218" w:rsidRPr="009420AF">
        <w:t>.2</w:t>
      </w:r>
      <w:r w:rsidR="00002218" w:rsidRPr="009420AF">
        <w:tab/>
      </w:r>
      <w:r w:rsidR="005E2733" w:rsidRPr="009420AF">
        <w:t xml:space="preserve">The Employer’s </w:t>
      </w:r>
      <w:r w:rsidR="00286C47" w:rsidRPr="009420AF">
        <w:rPr>
          <w:lang w:val="en-GB"/>
        </w:rPr>
        <w:t xml:space="preserve">non-contractual </w:t>
      </w:r>
      <w:r w:rsidR="005E2733" w:rsidRPr="009420AF">
        <w:t>disciplinary policy from time to time in force sets out the rules and procedure for dealing with disciplinary matters</w:t>
      </w:r>
      <w:r w:rsidR="005E2733" w:rsidRPr="009420AF">
        <w:rPr>
          <w:lang w:val="en-GB"/>
        </w:rPr>
        <w:t>.</w:t>
      </w:r>
      <w:r w:rsidR="005E2733" w:rsidRPr="009420AF">
        <w:t xml:space="preserve"> </w:t>
      </w:r>
      <w:r w:rsidR="005E2733" w:rsidRPr="009420AF">
        <w:rPr>
          <w:lang w:val="en-GB"/>
        </w:rPr>
        <w:t>Full details are set out in the Handbook.</w:t>
      </w:r>
    </w:p>
    <w:p w14:paraId="3A284C11" w14:textId="77777777" w:rsidR="00002218" w:rsidRPr="009420AF" w:rsidRDefault="00B1732E" w:rsidP="00696CA8">
      <w:pPr>
        <w:pStyle w:val="Clauses"/>
        <w:rPr>
          <w:lang w:val="en-GB"/>
        </w:rPr>
      </w:pPr>
      <w:r w:rsidRPr="009420AF">
        <w:t>1</w:t>
      </w:r>
      <w:r w:rsidR="00C578D0" w:rsidRPr="009420AF">
        <w:rPr>
          <w:lang w:val="en-GB"/>
        </w:rPr>
        <w:t>5</w:t>
      </w:r>
      <w:r w:rsidR="00002218" w:rsidRPr="009420AF">
        <w:t>.3</w:t>
      </w:r>
      <w:r w:rsidR="00002218" w:rsidRPr="009420AF">
        <w:tab/>
        <w:t xml:space="preserve">The </w:t>
      </w:r>
      <w:r w:rsidR="008A0D05" w:rsidRPr="009420AF">
        <w:t>Employer</w:t>
      </w:r>
      <w:r w:rsidR="005A08A2" w:rsidRPr="009420AF">
        <w:t xml:space="preserve">’s </w:t>
      </w:r>
      <w:r w:rsidR="00286C47" w:rsidRPr="009420AF">
        <w:rPr>
          <w:lang w:val="en-GB"/>
        </w:rPr>
        <w:t xml:space="preserve">non-contractual </w:t>
      </w:r>
      <w:r w:rsidR="00002218" w:rsidRPr="009420AF">
        <w:t xml:space="preserve">capability policy from time to time in force sets out the rules and procedure for dealing with any capability issues arising from, but not limited to, any review of </w:t>
      </w:r>
      <w:r w:rsidRPr="009420AF">
        <w:rPr>
          <w:lang w:val="en-GB"/>
        </w:rPr>
        <w:t>t</w:t>
      </w:r>
      <w:r w:rsidR="00E661EF" w:rsidRPr="009420AF">
        <w:t>he Employee</w:t>
      </w:r>
      <w:r w:rsidRPr="009420AF">
        <w:rPr>
          <w:lang w:val="en-GB"/>
        </w:rPr>
        <w:t>'s</w:t>
      </w:r>
      <w:r w:rsidR="00002218" w:rsidRPr="009420AF">
        <w:t xml:space="preserve"> performance which may be carried out by the </w:t>
      </w:r>
      <w:r w:rsidR="008A0D05" w:rsidRPr="009420AF">
        <w:t>Employer</w:t>
      </w:r>
      <w:r w:rsidR="00C270C1" w:rsidRPr="009420AF">
        <w:rPr>
          <w:lang w:val="en-GB"/>
        </w:rPr>
        <w:t>,</w:t>
      </w:r>
      <w:r w:rsidR="00002218" w:rsidRPr="009420AF">
        <w:t xml:space="preserve"> or otherwise</w:t>
      </w:r>
      <w:r w:rsidR="00C270C1" w:rsidRPr="009420AF">
        <w:rPr>
          <w:lang w:val="en-GB"/>
        </w:rPr>
        <w:t>.</w:t>
      </w:r>
      <w:r w:rsidR="00002218" w:rsidRPr="009420AF">
        <w:t xml:space="preserve"> </w:t>
      </w:r>
      <w:r w:rsidR="00665E85" w:rsidRPr="009420AF">
        <w:rPr>
          <w:lang w:val="en-GB"/>
        </w:rPr>
        <w:t>Full details are set out in the Handbook.</w:t>
      </w:r>
    </w:p>
    <w:p w14:paraId="210E45AC" w14:textId="66C2D54B" w:rsidR="008A7F9B" w:rsidRPr="009420AF" w:rsidRDefault="00B1732E" w:rsidP="00A20542">
      <w:pPr>
        <w:pStyle w:val="Clauses"/>
      </w:pPr>
      <w:r w:rsidRPr="009420AF">
        <w:t>1</w:t>
      </w:r>
      <w:r w:rsidR="00C578D0" w:rsidRPr="009420AF">
        <w:rPr>
          <w:lang w:val="en-GB"/>
        </w:rPr>
        <w:t>5</w:t>
      </w:r>
      <w:r w:rsidR="00002218" w:rsidRPr="009420AF">
        <w:t>.4</w:t>
      </w:r>
      <w:r w:rsidR="00002218" w:rsidRPr="009420AF">
        <w:tab/>
        <w:t xml:space="preserve">The </w:t>
      </w:r>
      <w:r w:rsidR="008A0D05" w:rsidRPr="009420AF">
        <w:t>Employer</w:t>
      </w:r>
      <w:r w:rsidR="005A08A2" w:rsidRPr="009420AF">
        <w:t xml:space="preserve"> </w:t>
      </w:r>
      <w:r w:rsidR="00C270C1" w:rsidRPr="009420AF">
        <w:rPr>
          <w:lang w:val="en-GB"/>
        </w:rPr>
        <w:t>reserve</w:t>
      </w:r>
      <w:r w:rsidR="00002218" w:rsidRPr="009420AF">
        <w:t xml:space="preserve">s the right to alter, amend and/or revoke any policies, procedures, regulations and/or rules from time to time as it, in its sole discretion, thinks fit.  </w:t>
      </w:r>
      <w:r w:rsidR="00E661EF" w:rsidRPr="009420AF">
        <w:t>The Employee</w:t>
      </w:r>
      <w:r w:rsidR="00002218" w:rsidRPr="009420AF">
        <w:t xml:space="preserve"> will be notified of any changes in writing, where appropriate. </w:t>
      </w:r>
    </w:p>
    <w:p w14:paraId="555872D5" w14:textId="6760ED25" w:rsidR="005A08A2" w:rsidRPr="00696CA8" w:rsidRDefault="00696CA8" w:rsidP="00696CA8">
      <w:pPr>
        <w:pStyle w:val="ClauseHeadingMain"/>
      </w:pPr>
      <w:r w:rsidRPr="00696CA8">
        <w:t>16</w:t>
      </w:r>
      <w:r w:rsidRPr="00696CA8">
        <w:tab/>
        <w:t xml:space="preserve">Termination </w:t>
      </w:r>
      <w:proofErr w:type="spellStart"/>
      <w:r w:rsidR="000D4B22">
        <w:rPr>
          <w:lang w:val="en-GB"/>
        </w:rPr>
        <w:t>o</w:t>
      </w:r>
      <w:r w:rsidRPr="00696CA8">
        <w:t>f</w:t>
      </w:r>
      <w:proofErr w:type="spellEnd"/>
      <w:r w:rsidRPr="00696CA8">
        <w:t xml:space="preserve"> Contract</w:t>
      </w:r>
    </w:p>
    <w:p w14:paraId="3D3A3D9B" w14:textId="77777777" w:rsidR="00C578D0" w:rsidRPr="009420AF" w:rsidRDefault="00B1732E" w:rsidP="00696CA8">
      <w:pPr>
        <w:pStyle w:val="Clauses"/>
      </w:pPr>
      <w:r w:rsidRPr="009420AF">
        <w:t>1</w:t>
      </w:r>
      <w:r w:rsidR="00C578D0" w:rsidRPr="009420AF">
        <w:t>6</w:t>
      </w:r>
      <w:r w:rsidR="005A08A2" w:rsidRPr="009420AF">
        <w:t>.1</w:t>
      </w:r>
      <w:r w:rsidR="005A08A2" w:rsidRPr="009420AF">
        <w:tab/>
      </w:r>
      <w:r w:rsidR="00053217" w:rsidRPr="009420AF">
        <w:t xml:space="preserve">Save as provided by clause </w:t>
      </w:r>
      <w:r w:rsidR="00713ECC" w:rsidRPr="009420AF">
        <w:t>5</w:t>
      </w:r>
      <w:r w:rsidR="00053217" w:rsidRPr="009420AF">
        <w:t xml:space="preserve">.2 above, </w:t>
      </w:r>
    </w:p>
    <w:p w14:paraId="7E5A302E" w14:textId="77777777" w:rsidR="00C578D0" w:rsidRPr="009420AF" w:rsidRDefault="00CA45E8" w:rsidP="00696CA8">
      <w:pPr>
        <w:pStyle w:val="Clauses"/>
        <w:rPr>
          <w:lang w:val="en-GB"/>
        </w:rPr>
      </w:pPr>
      <w:r w:rsidRPr="009420AF">
        <w:rPr>
          <w:rStyle w:val="FootnoteReference"/>
          <w:rFonts w:ascii="Gill Sans MT" w:hAnsi="Gill Sans MT"/>
          <w:sz w:val="24"/>
          <w:szCs w:val="24"/>
          <w:lang w:val="en-GB"/>
        </w:rPr>
        <w:footnoteReference w:id="23"/>
      </w:r>
      <w:r w:rsidR="001F4B02" w:rsidRPr="009420AF">
        <w:rPr>
          <w:lang w:val="en-GB"/>
        </w:rPr>
        <w:t>[</w:t>
      </w:r>
      <w:r w:rsidR="005A08A2" w:rsidRPr="009420AF">
        <w:t>subject to the provisions of the Education Acts and to any reg</w:t>
      </w:r>
      <w:r w:rsidR="00073A70" w:rsidRPr="009420AF">
        <w:t xml:space="preserve">ulations made thereunder, this </w:t>
      </w:r>
      <w:r w:rsidR="00073A70" w:rsidRPr="009420AF">
        <w:rPr>
          <w:lang w:val="en-GB"/>
        </w:rPr>
        <w:t>C</w:t>
      </w:r>
      <w:r w:rsidR="005A08A2" w:rsidRPr="009420AF">
        <w:t>ontract may be ter</w:t>
      </w:r>
      <w:r w:rsidR="00C270C1" w:rsidRPr="009420AF">
        <w:t xml:space="preserve">minated by either party giving </w:t>
      </w:r>
      <w:r w:rsidR="005A08A2" w:rsidRPr="009420AF">
        <w:t>t</w:t>
      </w:r>
      <w:r w:rsidR="00C270C1" w:rsidRPr="009420AF">
        <w:rPr>
          <w:lang w:val="en-GB"/>
        </w:rPr>
        <w:t>o</w:t>
      </w:r>
      <w:r w:rsidR="005A08A2" w:rsidRPr="009420AF">
        <w:t xml:space="preserve"> the other </w:t>
      </w:r>
      <w:r w:rsidR="001F4B02" w:rsidRPr="009420AF">
        <w:rPr>
          <w:lang w:val="en-GB"/>
        </w:rPr>
        <w:t xml:space="preserve">not less than </w:t>
      </w:r>
      <w:r w:rsidR="00CF2B0D" w:rsidRPr="009420AF">
        <w:rPr>
          <w:lang w:val="en-GB"/>
        </w:rPr>
        <w:t>two</w:t>
      </w:r>
      <w:r w:rsidR="005A08A2" w:rsidRPr="009420AF">
        <w:t xml:space="preserve"> months' written notice</w:t>
      </w:r>
      <w:r w:rsidR="003E6813" w:rsidRPr="009420AF">
        <w:rPr>
          <w:lang w:val="en-GB"/>
        </w:rPr>
        <w:t xml:space="preserve"> during the autumn and winter terms</w:t>
      </w:r>
      <w:r w:rsidR="005A08A2" w:rsidRPr="009420AF">
        <w:t xml:space="preserve">, and in the summer term </w:t>
      </w:r>
      <w:r w:rsidR="001F4B02" w:rsidRPr="009420AF">
        <w:rPr>
          <w:lang w:val="en-GB"/>
        </w:rPr>
        <w:t xml:space="preserve">not less than </w:t>
      </w:r>
      <w:r w:rsidR="00CF2B0D" w:rsidRPr="009420AF">
        <w:rPr>
          <w:lang w:val="en-GB"/>
        </w:rPr>
        <w:t>three</w:t>
      </w:r>
      <w:r w:rsidR="005A08A2" w:rsidRPr="009420AF">
        <w:t xml:space="preserve"> months' written notice, terminating at the end of </w:t>
      </w:r>
      <w:proofErr w:type="gramStart"/>
      <w:r w:rsidR="005A08A2" w:rsidRPr="009420AF">
        <w:t>a</w:t>
      </w:r>
      <w:proofErr w:type="gramEnd"/>
      <w:r w:rsidR="005A08A2" w:rsidRPr="009420AF">
        <w:t xml:space="preserve"> </w:t>
      </w:r>
      <w:r w:rsidR="00B36643" w:rsidRPr="009420AF">
        <w:t>Academy</w:t>
      </w:r>
      <w:r w:rsidR="005A08A2" w:rsidRPr="009420AF">
        <w:t xml:space="preserve"> term. The </w:t>
      </w:r>
      <w:r w:rsidR="00B36643" w:rsidRPr="009420AF">
        <w:t>Academy</w:t>
      </w:r>
      <w:r w:rsidR="005A08A2" w:rsidRPr="009420AF">
        <w:t xml:space="preserve"> terms shall be deemed to end on 30</w:t>
      </w:r>
      <w:r w:rsidR="005A08A2" w:rsidRPr="009420AF">
        <w:rPr>
          <w:vertAlign w:val="superscript"/>
        </w:rPr>
        <w:t>th</w:t>
      </w:r>
      <w:r w:rsidR="005A08A2" w:rsidRPr="009420AF">
        <w:t xml:space="preserve"> April, 31</w:t>
      </w:r>
      <w:r w:rsidR="005A08A2" w:rsidRPr="009420AF">
        <w:rPr>
          <w:vertAlign w:val="superscript"/>
        </w:rPr>
        <w:t>st</w:t>
      </w:r>
      <w:r w:rsidR="005A08A2" w:rsidRPr="009420AF">
        <w:t xml:space="preserve"> August and 31</w:t>
      </w:r>
      <w:r w:rsidR="005A08A2" w:rsidRPr="009420AF">
        <w:rPr>
          <w:vertAlign w:val="superscript"/>
        </w:rPr>
        <w:t>st</w:t>
      </w:r>
      <w:r w:rsidR="005A08A2" w:rsidRPr="009420AF">
        <w:t xml:space="preserve"> December</w:t>
      </w:r>
      <w:r w:rsidR="001F4B02" w:rsidRPr="009420AF">
        <w:rPr>
          <w:lang w:val="en-GB"/>
        </w:rPr>
        <w:t xml:space="preserve"> respectively</w:t>
      </w:r>
      <w:r w:rsidR="005A08A2" w:rsidRPr="009420AF">
        <w:t>.</w:t>
      </w:r>
      <w:r w:rsidR="00053217" w:rsidRPr="009420AF">
        <w:rPr>
          <w:lang w:val="en-GB"/>
        </w:rPr>
        <w:t xml:space="preserve">] </w:t>
      </w:r>
      <w:r w:rsidR="002B1927" w:rsidRPr="009420AF">
        <w:rPr>
          <w:rStyle w:val="FootnoteReference"/>
          <w:rFonts w:ascii="Gill Sans MT" w:hAnsi="Gill Sans MT"/>
          <w:sz w:val="24"/>
          <w:szCs w:val="24"/>
          <w:lang w:val="en-GB"/>
        </w:rPr>
        <w:footnoteReference w:id="24"/>
      </w:r>
    </w:p>
    <w:p w14:paraId="64F762D9" w14:textId="77777777" w:rsidR="00C578D0" w:rsidRPr="009420AF" w:rsidRDefault="00053217" w:rsidP="00696CA8">
      <w:pPr>
        <w:pStyle w:val="Clauses"/>
        <w:rPr>
          <w:lang w:val="en-GB"/>
        </w:rPr>
      </w:pPr>
      <w:r w:rsidRPr="009420AF">
        <w:rPr>
          <w:lang w:val="en-GB"/>
        </w:rPr>
        <w:lastRenderedPageBreak/>
        <w:t>[</w:t>
      </w:r>
      <w:r w:rsidR="00B1732E" w:rsidRPr="009420AF">
        <w:rPr>
          <w:lang w:val="en-GB"/>
        </w:rPr>
        <w:t>t</w:t>
      </w:r>
      <w:r w:rsidR="00E661EF" w:rsidRPr="009420AF">
        <w:t>he Employee</w:t>
      </w:r>
      <w:r w:rsidR="00B1732E" w:rsidRPr="009420AF">
        <w:rPr>
          <w:lang w:val="en-GB"/>
        </w:rPr>
        <w:t>'s</w:t>
      </w:r>
      <w:r w:rsidR="005A08A2" w:rsidRPr="009420AF">
        <w:t xml:space="preserve"> employment will terminate automatically on the date specified in clause </w:t>
      </w:r>
      <w:r w:rsidR="00713ECC" w:rsidRPr="009420AF">
        <w:rPr>
          <w:lang w:val="en-GB"/>
        </w:rPr>
        <w:t>5</w:t>
      </w:r>
      <w:r w:rsidR="005A08A2" w:rsidRPr="009420AF">
        <w:t xml:space="preserve">.1, unless </w:t>
      </w:r>
      <w:r w:rsidR="00B1732E" w:rsidRPr="009420AF">
        <w:rPr>
          <w:lang w:val="en-GB"/>
        </w:rPr>
        <w:t>t</w:t>
      </w:r>
      <w:r w:rsidR="00E661EF" w:rsidRPr="009420AF">
        <w:t>he Employee</w:t>
      </w:r>
      <w:r w:rsidR="00B1732E" w:rsidRPr="009420AF">
        <w:rPr>
          <w:lang w:val="en-GB"/>
        </w:rPr>
        <w:t>'s</w:t>
      </w:r>
      <w:r w:rsidR="005A08A2" w:rsidRPr="009420AF">
        <w:t xml:space="preserve"> em</w:t>
      </w:r>
      <w:r w:rsidR="00453509" w:rsidRPr="009420AF">
        <w:t xml:space="preserve">ployment is terminated by the </w:t>
      </w:r>
      <w:r w:rsidR="008A0D05" w:rsidRPr="009420AF">
        <w:t>Employer</w:t>
      </w:r>
      <w:r w:rsidR="00453509" w:rsidRPr="009420AF">
        <w:t xml:space="preserve"> </w:t>
      </w:r>
      <w:r w:rsidR="002251FC" w:rsidRPr="009420AF">
        <w:t xml:space="preserve">by giving to </w:t>
      </w:r>
      <w:r w:rsidR="00B1732E" w:rsidRPr="009420AF">
        <w:rPr>
          <w:lang w:val="en-GB"/>
        </w:rPr>
        <w:t>t</w:t>
      </w:r>
      <w:r w:rsidR="00E661EF" w:rsidRPr="009420AF">
        <w:t>he Employee</w:t>
      </w:r>
      <w:r w:rsidR="002251FC" w:rsidRPr="009420AF">
        <w:t xml:space="preserve"> not less than the minimum period of notice required by the Burgundy Book expiring at the end of </w:t>
      </w:r>
      <w:proofErr w:type="gramStart"/>
      <w:r w:rsidR="002251FC" w:rsidRPr="009420AF">
        <w:t>a</w:t>
      </w:r>
      <w:proofErr w:type="gramEnd"/>
      <w:r w:rsidR="002251FC" w:rsidRPr="009420AF">
        <w:t xml:space="preserve"> </w:t>
      </w:r>
      <w:r w:rsidR="00B36643" w:rsidRPr="009420AF">
        <w:t>Academy</w:t>
      </w:r>
      <w:r w:rsidR="002251FC" w:rsidRPr="009420AF">
        <w:t xml:space="preserve"> term as defined by the Burgundy Book</w:t>
      </w:r>
      <w:r w:rsidRPr="009420AF">
        <w:rPr>
          <w:lang w:val="en-GB"/>
        </w:rPr>
        <w:t>.</w:t>
      </w:r>
      <w:r w:rsidR="00453509" w:rsidRPr="009420AF">
        <w:rPr>
          <w:lang w:val="en-GB"/>
        </w:rPr>
        <w:t xml:space="preserve">] </w:t>
      </w:r>
      <w:r w:rsidR="002B1927" w:rsidRPr="009420AF">
        <w:rPr>
          <w:rStyle w:val="FootnoteReference"/>
          <w:rFonts w:ascii="Gill Sans MT" w:hAnsi="Gill Sans MT"/>
          <w:sz w:val="24"/>
          <w:szCs w:val="24"/>
          <w:lang w:val="en-GB"/>
        </w:rPr>
        <w:footnoteReference w:id="25"/>
      </w:r>
    </w:p>
    <w:p w14:paraId="01980EB4" w14:textId="77777777" w:rsidR="00002218" w:rsidRPr="009420AF" w:rsidRDefault="00453509" w:rsidP="00696CA8">
      <w:pPr>
        <w:pStyle w:val="Clauses"/>
        <w:rPr>
          <w:lang w:val="en-GB"/>
        </w:rPr>
      </w:pPr>
      <w:r w:rsidRPr="009420AF">
        <w:rPr>
          <w:lang w:val="en-GB"/>
        </w:rPr>
        <w:t>[</w:t>
      </w:r>
      <w:r w:rsidR="00B1732E" w:rsidRPr="009420AF">
        <w:rPr>
          <w:lang w:val="en-GB"/>
        </w:rPr>
        <w:t>t</w:t>
      </w:r>
      <w:r w:rsidR="00E661EF" w:rsidRPr="009420AF">
        <w:t>he Employee</w:t>
      </w:r>
      <w:r w:rsidR="00B1732E" w:rsidRPr="009420AF">
        <w:rPr>
          <w:lang w:val="en-GB"/>
        </w:rPr>
        <w:t>'s</w:t>
      </w:r>
      <w:r w:rsidR="002251FC" w:rsidRPr="009420AF">
        <w:t xml:space="preserve"> employment </w:t>
      </w:r>
      <w:r w:rsidR="00CA45E8" w:rsidRPr="009420AF">
        <w:rPr>
          <w:lang w:val="en-GB"/>
        </w:rPr>
        <w:t xml:space="preserve">will </w:t>
      </w:r>
      <w:r w:rsidR="00CA45E8" w:rsidRPr="009420AF">
        <w:t>terminate</w:t>
      </w:r>
      <w:r w:rsidR="002251FC" w:rsidRPr="009420AF">
        <w:t xml:space="preserve"> automatically on the </w:t>
      </w:r>
      <w:proofErr w:type="gramStart"/>
      <w:r w:rsidR="00B36643" w:rsidRPr="009420AF">
        <w:t>Academy</w:t>
      </w:r>
      <w:r w:rsidR="002251FC" w:rsidRPr="009420AF">
        <w:t xml:space="preserve"> day</w:t>
      </w:r>
      <w:proofErr w:type="gramEnd"/>
      <w:r w:rsidR="002251FC" w:rsidRPr="009420AF">
        <w:t xml:space="preserve"> preceding the happening of the event specified in clause </w:t>
      </w:r>
      <w:r w:rsidR="00713ECC" w:rsidRPr="009420AF">
        <w:rPr>
          <w:lang w:val="en-GB"/>
        </w:rPr>
        <w:t>5</w:t>
      </w:r>
      <w:r w:rsidR="002251FC" w:rsidRPr="009420AF">
        <w:t xml:space="preserve">.1, unless </w:t>
      </w:r>
      <w:r w:rsidR="00B1732E" w:rsidRPr="009420AF">
        <w:rPr>
          <w:lang w:val="en-GB"/>
        </w:rPr>
        <w:t>t</w:t>
      </w:r>
      <w:r w:rsidR="00E661EF" w:rsidRPr="009420AF">
        <w:t>he Employee</w:t>
      </w:r>
      <w:r w:rsidR="00B1732E" w:rsidRPr="009420AF">
        <w:rPr>
          <w:lang w:val="en-GB"/>
        </w:rPr>
        <w:t>'s</w:t>
      </w:r>
      <w:r w:rsidR="002251FC" w:rsidRPr="009420AF">
        <w:t xml:space="preserve"> e</w:t>
      </w:r>
      <w:r w:rsidR="001F4B02" w:rsidRPr="009420AF">
        <w:t xml:space="preserve">mployment is terminated by the </w:t>
      </w:r>
      <w:r w:rsidR="008A0D05" w:rsidRPr="009420AF">
        <w:t>Employer</w:t>
      </w:r>
      <w:r w:rsidR="00B226B3" w:rsidRPr="009420AF">
        <w:t xml:space="preserve"> by giving to </w:t>
      </w:r>
      <w:r w:rsidR="00B1732E" w:rsidRPr="009420AF">
        <w:rPr>
          <w:lang w:val="en-GB"/>
        </w:rPr>
        <w:t>t</w:t>
      </w:r>
      <w:r w:rsidR="00E661EF" w:rsidRPr="009420AF">
        <w:t>he Employee</w:t>
      </w:r>
      <w:r w:rsidR="00B226B3" w:rsidRPr="009420AF">
        <w:t xml:space="preserve"> not less than the minimum period of notice required by the Burgundy Book expiring at the end of a </w:t>
      </w:r>
      <w:r w:rsidR="00B36643" w:rsidRPr="009420AF">
        <w:t>Academy</w:t>
      </w:r>
      <w:r w:rsidR="00B226B3" w:rsidRPr="009420AF">
        <w:t xml:space="preserve"> term as defined by the Burgundy Book.</w:t>
      </w:r>
      <w:r w:rsidR="001F4B02" w:rsidRPr="009420AF">
        <w:rPr>
          <w:lang w:val="en-GB"/>
        </w:rPr>
        <w:t>]</w:t>
      </w:r>
      <w:r w:rsidR="00124BD4" w:rsidRPr="009420AF">
        <w:rPr>
          <w:rStyle w:val="FootnoteReference"/>
          <w:rFonts w:ascii="Gill Sans MT" w:hAnsi="Gill Sans MT"/>
          <w:sz w:val="24"/>
          <w:szCs w:val="24"/>
          <w:lang w:val="en-GB"/>
        </w:rPr>
        <w:footnoteReference w:id="26"/>
      </w:r>
    </w:p>
    <w:p w14:paraId="4178CA22" w14:textId="77777777" w:rsidR="00CF2B0D" w:rsidRPr="009420AF" w:rsidRDefault="00C7758D" w:rsidP="00696CA8">
      <w:pPr>
        <w:pStyle w:val="Clauses"/>
      </w:pPr>
      <w:r w:rsidRPr="009420AF">
        <w:t>1</w:t>
      </w:r>
      <w:r w:rsidR="00C578D0" w:rsidRPr="009420AF">
        <w:t>6</w:t>
      </w:r>
      <w:r w:rsidR="001F4B02" w:rsidRPr="009420AF">
        <w:t>.2</w:t>
      </w:r>
      <w:r w:rsidR="00002218" w:rsidRPr="009420AF">
        <w:tab/>
      </w:r>
      <w:r w:rsidR="007124CE" w:rsidRPr="009420AF">
        <w:t xml:space="preserve">Notwithstanding the provisions of clause 16.1, where the Employer gives the Employee notice to terminate </w:t>
      </w:r>
      <w:r w:rsidR="002F18CB" w:rsidRPr="009420AF">
        <w:t>with effect from the end of the autumn or winter terms and the Employee has been continuously employed for nine or more complete years</w:t>
      </w:r>
      <w:r w:rsidR="006C1578" w:rsidRPr="009420AF">
        <w:t>, then</w:t>
      </w:r>
      <w:r w:rsidR="002F18CB" w:rsidRPr="009420AF">
        <w:t xml:space="preserve"> </w:t>
      </w:r>
      <w:r w:rsidR="00D80A63" w:rsidRPr="009420AF">
        <w:t>such notice will constitute</w:t>
      </w:r>
      <w:r w:rsidR="007124CE" w:rsidRPr="009420AF">
        <w:t xml:space="preserve"> </w:t>
      </w:r>
      <w:r w:rsidR="00CF2B0D" w:rsidRPr="009420AF">
        <w:t>one week's notice for each complete year of service</w:t>
      </w:r>
      <w:r w:rsidR="002F18CB" w:rsidRPr="009420AF">
        <w:t xml:space="preserve"> worked</w:t>
      </w:r>
      <w:r w:rsidR="00CF2B0D" w:rsidRPr="009420AF">
        <w:t xml:space="preserve">, up to an overall maximum of twelve weeks. </w:t>
      </w:r>
    </w:p>
    <w:p w14:paraId="51EF63C7" w14:textId="6E510FDC" w:rsidR="00002218" w:rsidRPr="009420AF" w:rsidRDefault="00CF2B0D" w:rsidP="00696CA8">
      <w:pPr>
        <w:pStyle w:val="Clauses"/>
      </w:pPr>
      <w:r w:rsidRPr="009420AF">
        <w:rPr>
          <w:lang w:val="en-GB"/>
        </w:rPr>
        <w:t>16.3</w:t>
      </w:r>
      <w:r w:rsidRPr="009420AF">
        <w:rPr>
          <w:lang w:val="en-GB"/>
        </w:rPr>
        <w:tab/>
      </w:r>
      <w:r w:rsidR="00002218" w:rsidRPr="009420AF">
        <w:t xml:space="preserve">It shall be sufficient that any notice given by the </w:t>
      </w:r>
      <w:r w:rsidR="008A0D05" w:rsidRPr="009420AF">
        <w:t>Employer</w:t>
      </w:r>
      <w:r w:rsidR="00C7758D" w:rsidRPr="009420AF">
        <w:t xml:space="preserve"> under this clause 1</w:t>
      </w:r>
      <w:r w:rsidR="00C578D0" w:rsidRPr="009420AF">
        <w:rPr>
          <w:lang w:val="en-GB"/>
        </w:rPr>
        <w:t>6</w:t>
      </w:r>
      <w:r w:rsidR="000421E7" w:rsidRPr="009420AF">
        <w:t xml:space="preserve"> shall be signed by the </w:t>
      </w:r>
      <w:r w:rsidR="00411810" w:rsidRPr="009420AF">
        <w:t>Chair</w:t>
      </w:r>
      <w:r w:rsidR="000421E7" w:rsidRPr="009420AF">
        <w:rPr>
          <w:lang w:val="en-GB"/>
        </w:rPr>
        <w:t xml:space="preserve"> </w:t>
      </w:r>
      <w:r w:rsidR="00002218" w:rsidRPr="009420AF">
        <w:t>on its behalf.</w:t>
      </w:r>
    </w:p>
    <w:p w14:paraId="67D39E09" w14:textId="40027F86" w:rsidR="00002218" w:rsidRPr="009420AF" w:rsidRDefault="00C7758D" w:rsidP="00696CA8">
      <w:pPr>
        <w:pStyle w:val="Clauses"/>
      </w:pPr>
      <w:r w:rsidRPr="009420AF">
        <w:t>1</w:t>
      </w:r>
      <w:r w:rsidR="00C578D0" w:rsidRPr="009420AF">
        <w:rPr>
          <w:lang w:val="en-GB"/>
        </w:rPr>
        <w:t>6</w:t>
      </w:r>
      <w:r w:rsidR="001F4B02" w:rsidRPr="009420AF">
        <w:t>.</w:t>
      </w:r>
      <w:r w:rsidR="00CF2B0D" w:rsidRPr="009420AF">
        <w:rPr>
          <w:lang w:val="en-GB"/>
        </w:rPr>
        <w:t>4</w:t>
      </w:r>
      <w:r w:rsidR="00002218" w:rsidRPr="009420AF">
        <w:tab/>
        <w:t xml:space="preserve">Any notice given by the </w:t>
      </w:r>
      <w:r w:rsidR="008A0D05" w:rsidRPr="009420AF">
        <w:t>Employer</w:t>
      </w:r>
      <w:r w:rsidRPr="009420AF">
        <w:t xml:space="preserve"> under this clause 1</w:t>
      </w:r>
      <w:r w:rsidR="00C578D0" w:rsidRPr="009420AF">
        <w:rPr>
          <w:lang w:val="en-GB"/>
        </w:rPr>
        <w:t>6</w:t>
      </w:r>
      <w:r w:rsidR="00002218" w:rsidRPr="009420AF">
        <w:t xml:space="preserve"> may be served by delivering it to </w:t>
      </w:r>
      <w:r w:rsidRPr="009420AF">
        <w:rPr>
          <w:lang w:val="en-GB"/>
        </w:rPr>
        <w:t>t</w:t>
      </w:r>
      <w:r w:rsidR="00E661EF" w:rsidRPr="009420AF">
        <w:t>he Employee</w:t>
      </w:r>
      <w:r w:rsidR="00002218" w:rsidRPr="009420AF">
        <w:t xml:space="preserve"> or by leaving it at </w:t>
      </w:r>
      <w:r w:rsidRPr="009420AF">
        <w:rPr>
          <w:lang w:val="en-GB"/>
        </w:rPr>
        <w:t>t</w:t>
      </w:r>
      <w:r w:rsidR="00E661EF" w:rsidRPr="009420AF">
        <w:t>he Employee</w:t>
      </w:r>
      <w:r w:rsidRPr="009420AF">
        <w:rPr>
          <w:lang w:val="en-GB"/>
        </w:rPr>
        <w:t>'s</w:t>
      </w:r>
      <w:r w:rsidR="00002218" w:rsidRPr="009420AF">
        <w:t xml:space="preserve"> last known place of residence or by sending it in a prepaid letter addressed to </w:t>
      </w:r>
      <w:r w:rsidRPr="009420AF">
        <w:rPr>
          <w:lang w:val="en-GB"/>
        </w:rPr>
        <w:t>t</w:t>
      </w:r>
      <w:r w:rsidR="00E661EF" w:rsidRPr="009420AF">
        <w:t>he Employee</w:t>
      </w:r>
      <w:r w:rsidR="00002218" w:rsidRPr="009420AF">
        <w:t xml:space="preserve"> at that place. Any notice given by </w:t>
      </w:r>
      <w:r w:rsidRPr="009420AF">
        <w:rPr>
          <w:lang w:val="en-GB"/>
        </w:rPr>
        <w:t>t</w:t>
      </w:r>
      <w:r w:rsidR="00E661EF" w:rsidRPr="009420AF">
        <w:t>he Employee</w:t>
      </w:r>
      <w:r w:rsidRPr="009420AF">
        <w:t xml:space="preserve"> under this clause 1</w:t>
      </w:r>
      <w:r w:rsidR="00C578D0" w:rsidRPr="009420AF">
        <w:rPr>
          <w:lang w:val="en-GB"/>
        </w:rPr>
        <w:t>6</w:t>
      </w:r>
      <w:r w:rsidR="00002218" w:rsidRPr="009420AF">
        <w:t xml:space="preserve"> may be served by delivering it to the </w:t>
      </w:r>
      <w:r w:rsidR="00411810" w:rsidRPr="009420AF">
        <w:t>Chair</w:t>
      </w:r>
      <w:r w:rsidR="00002218" w:rsidRPr="009420AF">
        <w:t xml:space="preserve"> or by sending it in a prepaid letter to such </w:t>
      </w:r>
      <w:r w:rsidR="00411810" w:rsidRPr="009420AF">
        <w:t>Chair</w:t>
      </w:r>
      <w:r w:rsidR="00002218" w:rsidRPr="009420AF">
        <w:t xml:space="preserve"> at </w:t>
      </w:r>
      <w:r w:rsidR="0084735F">
        <w:rPr>
          <w:lang w:val="en-GB"/>
        </w:rPr>
        <w:t>their</w:t>
      </w:r>
      <w:r w:rsidR="00002218" w:rsidRPr="009420AF">
        <w:t xml:space="preserve"> </w:t>
      </w:r>
      <w:r w:rsidR="00CA45E8" w:rsidRPr="009420AF">
        <w:rPr>
          <w:lang w:val="en-GB"/>
        </w:rPr>
        <w:t xml:space="preserve">last </w:t>
      </w:r>
      <w:r w:rsidR="00002218" w:rsidRPr="009420AF">
        <w:t xml:space="preserve">place of residence or care of the </w:t>
      </w:r>
      <w:r w:rsidR="00B36643" w:rsidRPr="009420AF">
        <w:t>Academy</w:t>
      </w:r>
      <w:r w:rsidR="00002218" w:rsidRPr="009420AF">
        <w:t xml:space="preserve">. </w:t>
      </w:r>
    </w:p>
    <w:p w14:paraId="3C62A9D1" w14:textId="77777777" w:rsidR="00002218" w:rsidRPr="009420AF" w:rsidRDefault="00C7758D" w:rsidP="00696CA8">
      <w:pPr>
        <w:pStyle w:val="Clauses"/>
      </w:pPr>
      <w:r w:rsidRPr="009420AF">
        <w:t>1</w:t>
      </w:r>
      <w:r w:rsidR="00C578D0" w:rsidRPr="009420AF">
        <w:rPr>
          <w:lang w:val="en-GB"/>
        </w:rPr>
        <w:t>6</w:t>
      </w:r>
      <w:r w:rsidR="001F4B02" w:rsidRPr="009420AF">
        <w:t>.</w:t>
      </w:r>
      <w:r w:rsidR="00CF2B0D" w:rsidRPr="009420AF">
        <w:rPr>
          <w:lang w:val="en-GB"/>
        </w:rPr>
        <w:t>5</w:t>
      </w:r>
      <w:r w:rsidR="00002218" w:rsidRPr="009420AF">
        <w:tab/>
        <w:t xml:space="preserve">In the event that </w:t>
      </w:r>
      <w:r w:rsidRPr="009420AF">
        <w:rPr>
          <w:lang w:val="en-GB"/>
        </w:rPr>
        <w:t>t</w:t>
      </w:r>
      <w:r w:rsidR="00E661EF" w:rsidRPr="009420AF">
        <w:t>he Employee</w:t>
      </w:r>
      <w:r w:rsidRPr="009420AF">
        <w:rPr>
          <w:lang w:val="en-GB"/>
        </w:rPr>
        <w:t>'s</w:t>
      </w:r>
      <w:r w:rsidR="00002218" w:rsidRPr="009420AF">
        <w:t xml:space="preserve"> employment is terminated by either party on giving the required notice under this</w:t>
      </w:r>
      <w:r w:rsidRPr="009420AF">
        <w:t xml:space="preserve"> clause 1</w:t>
      </w:r>
      <w:r w:rsidR="00C578D0" w:rsidRPr="009420AF">
        <w:rPr>
          <w:lang w:val="en-GB"/>
        </w:rPr>
        <w:t>6</w:t>
      </w:r>
      <w:r w:rsidR="00002218" w:rsidRPr="009420AF">
        <w:t xml:space="preserve">, the </w:t>
      </w:r>
      <w:r w:rsidR="008A0D05" w:rsidRPr="009420AF">
        <w:t>Employer</w:t>
      </w:r>
      <w:r w:rsidR="00B226B3" w:rsidRPr="009420AF">
        <w:t xml:space="preserve"> </w:t>
      </w:r>
      <w:r w:rsidR="00002218" w:rsidRPr="009420AF">
        <w:t xml:space="preserve">reserves the right to require </w:t>
      </w:r>
      <w:r w:rsidRPr="009420AF">
        <w:rPr>
          <w:lang w:val="en-GB"/>
        </w:rPr>
        <w:t>t</w:t>
      </w:r>
      <w:r w:rsidR="00E661EF" w:rsidRPr="009420AF">
        <w:t>he Employee</w:t>
      </w:r>
      <w:r w:rsidR="00002218" w:rsidRPr="009420AF">
        <w:t xml:space="preserve"> not to attend </w:t>
      </w:r>
      <w:r w:rsidR="00B36643" w:rsidRPr="009420AF">
        <w:t>Academy</w:t>
      </w:r>
      <w:r w:rsidR="00002218" w:rsidRPr="009420AF">
        <w:t xml:space="preserve"> during the notice period.  In such a case </w:t>
      </w:r>
      <w:r w:rsidRPr="009420AF">
        <w:rPr>
          <w:lang w:val="en-GB"/>
        </w:rPr>
        <w:t>t</w:t>
      </w:r>
      <w:r w:rsidR="00E661EF" w:rsidRPr="009420AF">
        <w:t>he Employee</w:t>
      </w:r>
      <w:r w:rsidR="00CA45E8" w:rsidRPr="009420AF">
        <w:t xml:space="preserve"> will be placed on garden leave</w:t>
      </w:r>
      <w:r w:rsidR="00720311" w:rsidRPr="009420AF">
        <w:rPr>
          <w:lang w:val="en-GB"/>
        </w:rPr>
        <w:t>,</w:t>
      </w:r>
      <w:r w:rsidR="00002218" w:rsidRPr="009420AF">
        <w:t xml:space="preserve"> </w:t>
      </w:r>
      <w:r w:rsidR="00286C47" w:rsidRPr="009420AF">
        <w:rPr>
          <w:lang w:val="en-GB"/>
        </w:rPr>
        <w:t>during which</w:t>
      </w:r>
      <w:r w:rsidR="00286C47" w:rsidRPr="009420AF">
        <w:t xml:space="preserve"> </w:t>
      </w:r>
      <w:r w:rsidR="00286C47" w:rsidRPr="009420AF">
        <w:rPr>
          <w:lang w:val="en-GB"/>
        </w:rPr>
        <w:t>t</w:t>
      </w:r>
      <w:r w:rsidR="00286C47" w:rsidRPr="009420AF">
        <w:t xml:space="preserve">he Employee will </w:t>
      </w:r>
      <w:r w:rsidR="00286C47" w:rsidRPr="009420AF">
        <w:rPr>
          <w:lang w:val="en-GB"/>
        </w:rPr>
        <w:t xml:space="preserve">continue to receive full salary and benefits </w:t>
      </w:r>
      <w:r w:rsidR="00286C47" w:rsidRPr="009420AF">
        <w:t xml:space="preserve">and </w:t>
      </w:r>
      <w:r w:rsidR="00286C47" w:rsidRPr="009420AF">
        <w:rPr>
          <w:lang w:val="en-GB"/>
        </w:rPr>
        <w:t xml:space="preserve">will continue to be </w:t>
      </w:r>
      <w:r w:rsidR="00286C47" w:rsidRPr="009420AF">
        <w:t xml:space="preserve">bound by the terms of this </w:t>
      </w:r>
      <w:r w:rsidR="00286C47" w:rsidRPr="009420AF">
        <w:rPr>
          <w:lang w:val="en-GB"/>
        </w:rPr>
        <w:t>C</w:t>
      </w:r>
      <w:r w:rsidR="00286C47" w:rsidRPr="009420AF">
        <w:t xml:space="preserve">ontract until the notice of termination of employment expires.  </w:t>
      </w:r>
    </w:p>
    <w:p w14:paraId="30199C01" w14:textId="77777777" w:rsidR="00987C29" w:rsidRPr="009420AF" w:rsidRDefault="00793BCC" w:rsidP="00696CA8">
      <w:pPr>
        <w:pStyle w:val="Clauses"/>
      </w:pPr>
      <w:r w:rsidRPr="009420AF">
        <w:lastRenderedPageBreak/>
        <w:t>16.6</w:t>
      </w:r>
      <w:r w:rsidRPr="009420AF">
        <w:tab/>
        <w:t>The Employer reserves the right to pay the Employee in lieu of all or part of the notice required under this clause 16, howsoever given.</w:t>
      </w:r>
    </w:p>
    <w:p w14:paraId="6182AD79" w14:textId="31CB2805" w:rsidR="00987C29" w:rsidRPr="009420AF" w:rsidRDefault="00987C29" w:rsidP="00696CA8">
      <w:pPr>
        <w:pStyle w:val="Clauses"/>
        <w:rPr>
          <w:lang w:val="en-GB"/>
        </w:rPr>
      </w:pPr>
      <w:r w:rsidRPr="009420AF">
        <w:rPr>
          <w:lang w:val="en-GB"/>
        </w:rPr>
        <w:t>16.7</w:t>
      </w:r>
      <w:r w:rsidRPr="009420AF">
        <w:rPr>
          <w:lang w:val="en-GB"/>
        </w:rPr>
        <w:tab/>
        <w:t>T</w:t>
      </w:r>
      <w:r w:rsidRPr="009420AF">
        <w:t>he periods of notice specified in this clause 1</w:t>
      </w:r>
      <w:r w:rsidR="00584431" w:rsidRPr="009420AF">
        <w:rPr>
          <w:caps/>
          <w:lang w:val="en-GB"/>
        </w:rPr>
        <w:t xml:space="preserve">6 </w:t>
      </w:r>
      <w:r w:rsidRPr="009420AF">
        <w:t xml:space="preserve">do not apply in the case of summary dismissal for gross misconduct </w:t>
      </w:r>
      <w:r w:rsidRPr="009420AF">
        <w:rPr>
          <w:lang w:val="en-GB"/>
        </w:rPr>
        <w:t>(see the non-exhaustive l</w:t>
      </w:r>
      <w:r w:rsidR="006C5055" w:rsidRPr="009420AF">
        <w:rPr>
          <w:lang w:val="en-GB"/>
        </w:rPr>
        <w:t>ist of examples set out in the H</w:t>
      </w:r>
      <w:r w:rsidRPr="009420AF">
        <w:rPr>
          <w:lang w:val="en-GB"/>
        </w:rPr>
        <w:t xml:space="preserve">andbook) </w:t>
      </w:r>
      <w:r w:rsidRPr="009420AF">
        <w:t xml:space="preserve">and the </w:t>
      </w:r>
      <w:r w:rsidR="006C5055" w:rsidRPr="009420AF">
        <w:rPr>
          <w:lang w:val="en-GB"/>
        </w:rPr>
        <w:t>E</w:t>
      </w:r>
      <w:r w:rsidRPr="009420AF">
        <w:t>mployer</w:t>
      </w:r>
      <w:r w:rsidR="00584431" w:rsidRPr="009420AF">
        <w:rPr>
          <w:caps/>
          <w:lang w:val="en-GB"/>
        </w:rPr>
        <w:t xml:space="preserve"> </w:t>
      </w:r>
      <w:r w:rsidRPr="009420AF">
        <w:t xml:space="preserve">hereby reserves the right in such a case to dismiss </w:t>
      </w:r>
      <w:r w:rsidRPr="009420AF">
        <w:rPr>
          <w:lang w:val="en-GB"/>
        </w:rPr>
        <w:t>t</w:t>
      </w:r>
      <w:r w:rsidRPr="009420AF">
        <w:t xml:space="preserve">he </w:t>
      </w:r>
      <w:r w:rsidR="0084735F">
        <w:rPr>
          <w:lang w:val="en-GB"/>
        </w:rPr>
        <w:t>E</w:t>
      </w:r>
      <w:r w:rsidRPr="009420AF">
        <w:t>mployee without notice.</w:t>
      </w:r>
    </w:p>
    <w:p w14:paraId="2B3A7802" w14:textId="3E74A12A" w:rsidR="008A7F9B" w:rsidRPr="000D4B22" w:rsidRDefault="00987C29" w:rsidP="000D4B22">
      <w:pPr>
        <w:pStyle w:val="Clauses"/>
      </w:pPr>
      <w:r w:rsidRPr="009420AF">
        <w:rPr>
          <w:lang w:val="en-GB"/>
        </w:rPr>
        <w:t>16.8</w:t>
      </w:r>
      <w:r w:rsidRPr="009420AF">
        <w:rPr>
          <w:lang w:val="en-GB"/>
        </w:rPr>
        <w:tab/>
        <w:t>I</w:t>
      </w:r>
      <w:r w:rsidRPr="009420AF">
        <w:t xml:space="preserve">n the event of redundancy, compensation shall be determined in accordance with the relevant statutory provisions, including the </w:t>
      </w:r>
      <w:r w:rsidRPr="009420AF">
        <w:rPr>
          <w:lang w:val="en-GB"/>
        </w:rPr>
        <w:t>T</w:t>
      </w:r>
      <w:r w:rsidRPr="009420AF">
        <w:t>eachers’ (</w:t>
      </w:r>
      <w:r w:rsidRPr="009420AF">
        <w:rPr>
          <w:lang w:val="en-GB"/>
        </w:rPr>
        <w:t>C</w:t>
      </w:r>
      <w:r w:rsidRPr="009420AF">
        <w:t xml:space="preserve">ompensation for </w:t>
      </w:r>
      <w:r w:rsidRPr="009420AF">
        <w:rPr>
          <w:lang w:val="en-GB"/>
        </w:rPr>
        <w:t>R</w:t>
      </w:r>
      <w:r w:rsidRPr="009420AF">
        <w:t xml:space="preserve">edundancy and </w:t>
      </w:r>
      <w:r w:rsidRPr="009420AF">
        <w:rPr>
          <w:lang w:val="en-GB"/>
        </w:rPr>
        <w:t>P</w:t>
      </w:r>
      <w:r w:rsidRPr="009420AF">
        <w:t xml:space="preserve">remature </w:t>
      </w:r>
      <w:r w:rsidRPr="009420AF">
        <w:rPr>
          <w:lang w:val="en-GB"/>
        </w:rPr>
        <w:t>R</w:t>
      </w:r>
      <w:r w:rsidRPr="009420AF">
        <w:t xml:space="preserve">etirement) </w:t>
      </w:r>
      <w:r w:rsidRPr="009420AF">
        <w:rPr>
          <w:lang w:val="en-GB"/>
        </w:rPr>
        <w:t>R</w:t>
      </w:r>
      <w:r w:rsidRPr="009420AF">
        <w:t xml:space="preserve">egulations 1997, the </w:t>
      </w:r>
      <w:r w:rsidRPr="009420AF">
        <w:rPr>
          <w:lang w:val="en-GB"/>
        </w:rPr>
        <w:t>R</w:t>
      </w:r>
      <w:r w:rsidRPr="009420AF">
        <w:t xml:space="preserve">edundancy </w:t>
      </w:r>
      <w:r w:rsidRPr="009420AF">
        <w:rPr>
          <w:lang w:val="en-GB"/>
        </w:rPr>
        <w:t>P</w:t>
      </w:r>
      <w:r w:rsidRPr="009420AF">
        <w:t>ayments (</w:t>
      </w:r>
      <w:r w:rsidRPr="009420AF">
        <w:rPr>
          <w:lang w:val="en-GB"/>
        </w:rPr>
        <w:t>C</w:t>
      </w:r>
      <w:r w:rsidRPr="009420AF">
        <w:t xml:space="preserve">ontinuity of </w:t>
      </w:r>
      <w:r w:rsidRPr="009420AF">
        <w:rPr>
          <w:lang w:val="en-GB"/>
        </w:rPr>
        <w:t>E</w:t>
      </w:r>
      <w:r w:rsidRPr="009420AF">
        <w:t xml:space="preserve">mployment in </w:t>
      </w:r>
      <w:r w:rsidRPr="009420AF">
        <w:rPr>
          <w:lang w:val="en-GB"/>
        </w:rPr>
        <w:t>L</w:t>
      </w:r>
      <w:r w:rsidRPr="009420AF">
        <w:t xml:space="preserve">ocal </w:t>
      </w:r>
      <w:r w:rsidRPr="009420AF">
        <w:rPr>
          <w:lang w:val="en-GB"/>
        </w:rPr>
        <w:t>G</w:t>
      </w:r>
      <w:r w:rsidRPr="009420AF">
        <w:t>overnment</w:t>
      </w:r>
      <w:r w:rsidR="00793BCC" w:rsidRPr="009420AF">
        <w:t>,</w:t>
      </w:r>
      <w:r w:rsidRPr="009420AF">
        <w:t xml:space="preserve"> etc) (</w:t>
      </w:r>
      <w:r w:rsidRPr="009420AF">
        <w:rPr>
          <w:lang w:val="en-GB"/>
        </w:rPr>
        <w:t>M</w:t>
      </w:r>
      <w:r w:rsidRPr="009420AF">
        <w:t>odif</w:t>
      </w:r>
      <w:r w:rsidR="00950BB4" w:rsidRPr="009420AF">
        <w:t xml:space="preserve">ication) </w:t>
      </w:r>
      <w:r w:rsidR="00950BB4" w:rsidRPr="009420AF">
        <w:rPr>
          <w:lang w:val="en-GB"/>
        </w:rPr>
        <w:t>Or</w:t>
      </w:r>
      <w:r w:rsidRPr="009420AF">
        <w:t xml:space="preserve">rder 1999 and the </w:t>
      </w:r>
      <w:r w:rsidRPr="009420AF">
        <w:rPr>
          <w:lang w:val="en-GB"/>
        </w:rPr>
        <w:t>B</w:t>
      </w:r>
      <w:proofErr w:type="spellStart"/>
      <w:r w:rsidRPr="009420AF">
        <w:t>urgundy</w:t>
      </w:r>
      <w:proofErr w:type="spellEnd"/>
      <w:r w:rsidRPr="009420AF">
        <w:t xml:space="preserve"> </w:t>
      </w:r>
      <w:r w:rsidRPr="009420AF">
        <w:rPr>
          <w:lang w:val="en-GB"/>
        </w:rPr>
        <w:t>B</w:t>
      </w:r>
      <w:proofErr w:type="spellStart"/>
      <w:r w:rsidRPr="009420AF">
        <w:t>ook</w:t>
      </w:r>
      <w:proofErr w:type="spellEnd"/>
      <w:r w:rsidRPr="009420AF">
        <w:t>.</w:t>
      </w:r>
    </w:p>
    <w:p w14:paraId="30092DD8" w14:textId="69EF14B1" w:rsidR="00F50E79" w:rsidRPr="00696CA8" w:rsidRDefault="00696CA8" w:rsidP="00696CA8">
      <w:pPr>
        <w:pStyle w:val="ClauseHeadingMain"/>
      </w:pPr>
      <w:r w:rsidRPr="00696CA8">
        <w:t>17</w:t>
      </w:r>
      <w:r w:rsidRPr="00696CA8">
        <w:tab/>
        <w:t>Health &amp; Safety And Safeguarding</w:t>
      </w:r>
    </w:p>
    <w:p w14:paraId="03D74BD4" w14:textId="1B57ACBD" w:rsidR="008A7F9B" w:rsidRPr="009420AF" w:rsidRDefault="00F50E79" w:rsidP="000D4B22">
      <w:pPr>
        <w:pStyle w:val="Clauses"/>
        <w:rPr>
          <w:lang w:val="en-GB"/>
        </w:rPr>
      </w:pPr>
      <w:r w:rsidRPr="009420AF">
        <w:t xml:space="preserve">The Employee </w:t>
      </w:r>
      <w:r w:rsidRPr="009420AF">
        <w:rPr>
          <w:lang w:val="en-GB"/>
        </w:rPr>
        <w:t>sha</w:t>
      </w:r>
      <w:proofErr w:type="spellStart"/>
      <w:r w:rsidRPr="009420AF">
        <w:t>ll</w:t>
      </w:r>
      <w:proofErr w:type="spellEnd"/>
      <w:r w:rsidRPr="009420AF">
        <w:t xml:space="preserve"> familiarise </w:t>
      </w:r>
      <w:r w:rsidR="0084735F">
        <w:rPr>
          <w:lang w:val="en-GB"/>
        </w:rPr>
        <w:t xml:space="preserve">themselves </w:t>
      </w:r>
      <w:r w:rsidRPr="009420AF">
        <w:t xml:space="preserve">with and ensure compliance with  the </w:t>
      </w:r>
      <w:r w:rsidRPr="009420AF">
        <w:rPr>
          <w:lang w:val="en-GB"/>
        </w:rPr>
        <w:t>Employer</w:t>
      </w:r>
      <w:r w:rsidRPr="009420AF">
        <w:t>’s</w:t>
      </w:r>
      <w:r w:rsidRPr="009420AF">
        <w:rPr>
          <w:lang w:val="en-GB"/>
        </w:rPr>
        <w:t xml:space="preserve"> </w:t>
      </w:r>
      <w:r w:rsidRPr="009420AF">
        <w:t>polic</w:t>
      </w:r>
      <w:r w:rsidRPr="009420AF">
        <w:rPr>
          <w:lang w:val="en-GB"/>
        </w:rPr>
        <w:t>ies</w:t>
      </w:r>
      <w:r w:rsidRPr="009420AF">
        <w:t xml:space="preserve"> on Health and Safety at Work </w:t>
      </w:r>
      <w:r w:rsidRPr="009420AF">
        <w:rPr>
          <w:lang w:val="en-GB"/>
        </w:rPr>
        <w:t xml:space="preserve">and Safeguarding </w:t>
      </w:r>
      <w:r w:rsidRPr="009420AF">
        <w:t>from time to time in force</w:t>
      </w:r>
      <w:r w:rsidRPr="009420AF">
        <w:rPr>
          <w:lang w:val="en-GB"/>
        </w:rPr>
        <w:t>. Further details can be found in the Handbook.</w:t>
      </w:r>
    </w:p>
    <w:p w14:paraId="407FDE2A" w14:textId="38061171" w:rsidR="00002218" w:rsidRPr="00696CA8" w:rsidRDefault="00696CA8" w:rsidP="00696CA8">
      <w:pPr>
        <w:pStyle w:val="ClauseHeadingMain"/>
      </w:pPr>
      <w:r w:rsidRPr="00696CA8">
        <w:t>18</w:t>
      </w:r>
      <w:r w:rsidRPr="00696CA8">
        <w:tab/>
        <w:t>Confidentiality</w:t>
      </w:r>
    </w:p>
    <w:p w14:paraId="047AD67D" w14:textId="77777777" w:rsidR="00002218" w:rsidRPr="009420AF" w:rsidRDefault="00002218" w:rsidP="00696CA8">
      <w:pPr>
        <w:pStyle w:val="Clauses"/>
      </w:pPr>
      <w:r w:rsidRPr="009420AF">
        <w:t xml:space="preserve">Without prejudice to the </w:t>
      </w:r>
      <w:r w:rsidR="008A0D05" w:rsidRPr="009420AF">
        <w:t>Employer</w:t>
      </w:r>
      <w:r w:rsidR="00547114" w:rsidRPr="009420AF">
        <w:t>'s</w:t>
      </w:r>
      <w:r w:rsidR="0006284E" w:rsidRPr="009420AF">
        <w:t xml:space="preserve"> </w:t>
      </w:r>
      <w:r w:rsidRPr="009420AF">
        <w:t>Whistle-Blowing policy</w:t>
      </w:r>
      <w:r w:rsidR="005F7CD9" w:rsidRPr="009420AF">
        <w:rPr>
          <w:lang w:val="en-GB"/>
        </w:rPr>
        <w:t xml:space="preserve"> contained in the Handbook,</w:t>
      </w:r>
      <w:r w:rsidRPr="009420AF">
        <w:t xml:space="preserve"> </w:t>
      </w:r>
      <w:r w:rsidR="00DA2E50" w:rsidRPr="009420AF">
        <w:rPr>
          <w:lang w:val="en-GB"/>
        </w:rPr>
        <w:t>t</w:t>
      </w:r>
      <w:r w:rsidR="00E661EF" w:rsidRPr="009420AF">
        <w:t>he Employee</w:t>
      </w:r>
      <w:r w:rsidRPr="009420AF">
        <w:t xml:space="preserve"> </w:t>
      </w:r>
      <w:r w:rsidR="005F7CD9" w:rsidRPr="009420AF">
        <w:rPr>
          <w:lang w:val="en-GB"/>
        </w:rPr>
        <w:t>shall</w:t>
      </w:r>
      <w:r w:rsidR="005F7CD9" w:rsidRPr="009420AF">
        <w:t xml:space="preserve"> not during or following termination of</w:t>
      </w:r>
      <w:r w:rsidRPr="009420AF">
        <w:t xml:space="preserve"> </w:t>
      </w:r>
      <w:r w:rsidR="00DA2E50" w:rsidRPr="009420AF">
        <w:rPr>
          <w:lang w:val="en-GB"/>
        </w:rPr>
        <w:t>t</w:t>
      </w:r>
      <w:r w:rsidR="00E661EF" w:rsidRPr="009420AF">
        <w:t>he Employee</w:t>
      </w:r>
      <w:r w:rsidR="00DA2E50" w:rsidRPr="009420AF">
        <w:rPr>
          <w:lang w:val="en-GB"/>
        </w:rPr>
        <w:t>'s</w:t>
      </w:r>
      <w:r w:rsidRPr="009420AF">
        <w:t xml:space="preserve"> employment </w:t>
      </w:r>
      <w:r w:rsidR="005F7CD9" w:rsidRPr="009420AF">
        <w:rPr>
          <w:lang w:val="en-GB"/>
        </w:rPr>
        <w:t xml:space="preserve">(for whatever reason) </w:t>
      </w:r>
      <w:r w:rsidRPr="009420AF">
        <w:t xml:space="preserve">disclose to anyone other than in the proper course of </w:t>
      </w:r>
      <w:r w:rsidR="00DA2E50" w:rsidRPr="009420AF">
        <w:rPr>
          <w:lang w:val="en-GB"/>
        </w:rPr>
        <w:t>t</w:t>
      </w:r>
      <w:r w:rsidR="00DA2E50" w:rsidRPr="009420AF">
        <w:t>he Employe</w:t>
      </w:r>
      <w:r w:rsidR="00DA2E50" w:rsidRPr="009420AF">
        <w:rPr>
          <w:lang w:val="en-GB"/>
        </w:rPr>
        <w:t>e's</w:t>
      </w:r>
      <w:r w:rsidRPr="009420AF">
        <w:t xml:space="preserve"> employment, or if required to do so by law, any information of a confidential nature relating to the </w:t>
      </w:r>
      <w:r w:rsidR="008A0D05" w:rsidRPr="009420AF">
        <w:t>Employer</w:t>
      </w:r>
      <w:r w:rsidR="0006284E" w:rsidRPr="009420AF">
        <w:t>/</w:t>
      </w:r>
      <w:r w:rsidR="00B36643" w:rsidRPr="009420AF">
        <w:t>Academy</w:t>
      </w:r>
      <w:r w:rsidR="00D569FA" w:rsidRPr="009420AF">
        <w:rPr>
          <w:lang w:val="en-GB"/>
        </w:rPr>
        <w:t xml:space="preserve"> </w:t>
      </w:r>
      <w:r w:rsidR="004A2A3A" w:rsidRPr="009420AF">
        <w:rPr>
          <w:lang w:val="en-GB"/>
        </w:rPr>
        <w:t>(save where such information is already in the public domain, other</w:t>
      </w:r>
      <w:r w:rsidR="003106B9" w:rsidRPr="009420AF">
        <w:rPr>
          <w:lang w:val="en-GB"/>
        </w:rPr>
        <w:t>wise</w:t>
      </w:r>
      <w:r w:rsidR="004A2A3A" w:rsidRPr="009420AF">
        <w:rPr>
          <w:lang w:val="en-GB"/>
        </w:rPr>
        <w:t xml:space="preserve"> than as a result of the Employee breaching this clause</w:t>
      </w:r>
      <w:r w:rsidR="00950BB4" w:rsidRPr="009420AF">
        <w:rPr>
          <w:lang w:val="en-GB"/>
        </w:rPr>
        <w:t xml:space="preserve"> 18</w:t>
      </w:r>
      <w:r w:rsidR="004A2A3A" w:rsidRPr="009420AF">
        <w:rPr>
          <w:lang w:val="en-GB"/>
        </w:rPr>
        <w:t>)</w:t>
      </w:r>
      <w:r w:rsidR="004A2A3A" w:rsidRPr="009420AF">
        <w:t xml:space="preserve">. Breach of this clause </w:t>
      </w:r>
      <w:r w:rsidR="00950BB4" w:rsidRPr="009420AF">
        <w:rPr>
          <w:lang w:val="en-GB"/>
        </w:rPr>
        <w:t xml:space="preserve">18 </w:t>
      </w:r>
      <w:r w:rsidR="004A2A3A" w:rsidRPr="009420AF">
        <w:rPr>
          <w:lang w:val="en-GB"/>
        </w:rPr>
        <w:t xml:space="preserve">by the Employee </w:t>
      </w:r>
      <w:r w:rsidRPr="009420AF">
        <w:t>may be treated as gross misconduct warranting summary dismissal</w:t>
      </w:r>
      <w:r w:rsidR="00AA6D8C" w:rsidRPr="009420AF">
        <w:rPr>
          <w:lang w:val="en-GB"/>
        </w:rPr>
        <w:t xml:space="preserve"> without notice</w:t>
      </w:r>
      <w:r w:rsidRPr="009420AF">
        <w:t xml:space="preserve">. </w:t>
      </w:r>
    </w:p>
    <w:p w14:paraId="77833C18" w14:textId="66079AE0" w:rsidR="00473D80" w:rsidRPr="009420AF" w:rsidRDefault="00D256CE" w:rsidP="00696CA8">
      <w:pPr>
        <w:pStyle w:val="ClauseHeadingMain"/>
      </w:pPr>
      <w:r w:rsidRPr="009420AF">
        <w:t>19</w:t>
      </w:r>
      <w:r w:rsidR="00473D80" w:rsidRPr="009420AF">
        <w:tab/>
      </w:r>
      <w:r w:rsidR="00696CA8" w:rsidRPr="009420AF">
        <w:t xml:space="preserve">Governing Law </w:t>
      </w:r>
      <w:r w:rsidR="00A20542">
        <w:rPr>
          <w:lang w:val="en-GB"/>
        </w:rPr>
        <w:t>a</w:t>
      </w:r>
      <w:proofErr w:type="spellStart"/>
      <w:r w:rsidR="00696CA8" w:rsidRPr="009420AF">
        <w:t>nd</w:t>
      </w:r>
      <w:proofErr w:type="spellEnd"/>
      <w:r w:rsidR="00696CA8" w:rsidRPr="009420AF">
        <w:t xml:space="preserve"> Jurisdiction</w:t>
      </w:r>
    </w:p>
    <w:p w14:paraId="00A557E3" w14:textId="77777777" w:rsidR="003139C4" w:rsidRDefault="003139C4" w:rsidP="00696CA8">
      <w:pPr>
        <w:pStyle w:val="Clauses"/>
      </w:pPr>
      <w:r w:rsidRPr="009420AF">
        <w:t>This Contract shall be governed in accordance with the laws of England and Wales and the parties hereto agree to submit to the exclusive jurisdiction of the Courts and Tribunals of England and Wales.</w:t>
      </w:r>
    </w:p>
    <w:p w14:paraId="12242540" w14:textId="169E205D" w:rsidR="00576EA9" w:rsidRDefault="00576EA9" w:rsidP="00696CA8">
      <w:pPr>
        <w:pStyle w:val="ClauseHeadingMain"/>
      </w:pPr>
      <w:bookmarkStart w:id="9" w:name="_Hlk43127671"/>
      <w:r w:rsidRPr="00873628">
        <w:lastRenderedPageBreak/>
        <w:t>2</w:t>
      </w:r>
      <w:r>
        <w:rPr>
          <w:lang w:val="en-GB"/>
        </w:rPr>
        <w:t>0</w:t>
      </w:r>
      <w:r w:rsidRPr="00873628">
        <w:tab/>
      </w:r>
      <w:r w:rsidR="00696CA8" w:rsidRPr="00873628">
        <w:t xml:space="preserve">Training </w:t>
      </w:r>
    </w:p>
    <w:p w14:paraId="0FB5CBEA" w14:textId="4CCD69BA" w:rsidR="00576EA9" w:rsidRDefault="00576EA9" w:rsidP="00696CA8">
      <w:pPr>
        <w:pStyle w:val="Clauses"/>
      </w:pPr>
      <w:r>
        <w:t xml:space="preserve">The Trust provides regular training and professional development to staff, some of which is mandatory.  The dates and times of regular internal training will be shared with </w:t>
      </w:r>
      <w:r w:rsidR="00060719">
        <w:t>the Employee</w:t>
      </w:r>
      <w:r>
        <w:t xml:space="preserve"> as soon as they are published.  </w:t>
      </w:r>
    </w:p>
    <w:p w14:paraId="7739B0E0" w14:textId="0D8A9865" w:rsidR="008A7F9B" w:rsidRPr="000D4B22" w:rsidRDefault="00576EA9" w:rsidP="000D4B22">
      <w:pPr>
        <w:pStyle w:val="Clauses"/>
        <w:rPr>
          <w:lang w:val="en-GB"/>
        </w:rPr>
      </w:pPr>
      <w:r>
        <w:t xml:space="preserve">All external training opportunities which are relevant to </w:t>
      </w:r>
      <w:r w:rsidR="00060719">
        <w:t>the Employee’s</w:t>
      </w:r>
      <w:r>
        <w:t xml:space="preserve"> role or identified as part of </w:t>
      </w:r>
      <w:r w:rsidR="00060719">
        <w:t xml:space="preserve">their </w:t>
      </w:r>
      <w:r>
        <w:t xml:space="preserve">development will be discussed with </w:t>
      </w:r>
      <w:r w:rsidR="00060719">
        <w:t>them</w:t>
      </w:r>
      <w:r>
        <w:t xml:space="preserve">.  Where the School cannot bear the costs of any training this will be discussed with </w:t>
      </w:r>
      <w:r w:rsidR="00060719">
        <w:t>the Employee</w:t>
      </w:r>
      <w:r w:rsidR="00A20542">
        <w:rPr>
          <w:lang w:val="en-GB"/>
        </w:rPr>
        <w:t xml:space="preserve">. </w:t>
      </w:r>
    </w:p>
    <w:bookmarkEnd w:id="9"/>
    <w:p w14:paraId="144C9C4D" w14:textId="4B4C3E3E" w:rsidR="00576EA9" w:rsidRDefault="00576EA9" w:rsidP="00696CA8">
      <w:pPr>
        <w:pStyle w:val="ClauseHeadingMain"/>
      </w:pPr>
      <w:r w:rsidRPr="006A4C4C">
        <w:t>2</w:t>
      </w:r>
      <w:r>
        <w:rPr>
          <w:lang w:val="en-GB"/>
        </w:rPr>
        <w:t>1</w:t>
      </w:r>
      <w:r w:rsidRPr="006A4C4C">
        <w:t xml:space="preserve"> </w:t>
      </w:r>
      <w:r w:rsidRPr="006A4C4C">
        <w:tab/>
      </w:r>
      <w:r w:rsidR="00696CA8" w:rsidRPr="006A4C4C">
        <w:t>Data Protection</w:t>
      </w:r>
    </w:p>
    <w:p w14:paraId="5A14E207" w14:textId="09EF2A82" w:rsidR="00576EA9" w:rsidRPr="006A4C4C" w:rsidRDefault="00576EA9" w:rsidP="00696CA8">
      <w:pPr>
        <w:pStyle w:val="Clauses"/>
      </w:pPr>
      <w:r w:rsidRPr="006A4C4C">
        <w:t xml:space="preserve">The </w:t>
      </w:r>
      <w:r>
        <w:t>Academy Trust</w:t>
      </w:r>
      <w:r w:rsidRPr="006A4C4C">
        <w:t xml:space="preserve"> processes personal information on staff, including sensitive information, during the course of their employment.  The </w:t>
      </w:r>
      <w:r>
        <w:t>Academy Trust</w:t>
      </w:r>
      <w:r w:rsidRPr="006A4C4C">
        <w:t xml:space="preserve"> ha</w:t>
      </w:r>
      <w:r w:rsidR="00060719">
        <w:rPr>
          <w:lang w:val="en-GB"/>
        </w:rPr>
        <w:t>s</w:t>
      </w:r>
      <w:r w:rsidRPr="006A4C4C">
        <w:t xml:space="preserve"> to process this information in order to fulfil its contractual duties and legal obligations towards </w:t>
      </w:r>
      <w:r w:rsidR="00060719">
        <w:rPr>
          <w:lang w:val="en-GB"/>
        </w:rPr>
        <w:t>the Employee</w:t>
      </w:r>
      <w:r w:rsidRPr="006A4C4C">
        <w:t xml:space="preserve"> and others.  Further information on what is collected and why, along with how long it is retained and who it is shared with, can be found in the </w:t>
      </w:r>
      <w:r w:rsidR="00D53FAC">
        <w:rPr>
          <w:lang w:val="en-GB"/>
        </w:rPr>
        <w:t>Academy</w:t>
      </w:r>
      <w:r w:rsidRPr="006A4C4C">
        <w:t xml:space="preserve"> Staff Privacy Notice.</w:t>
      </w:r>
    </w:p>
    <w:p w14:paraId="6E301F40" w14:textId="373E7EF1" w:rsidR="00576EA9" w:rsidRPr="006A4C4C" w:rsidRDefault="00576EA9" w:rsidP="00696CA8">
      <w:pPr>
        <w:pStyle w:val="Clauses"/>
      </w:pPr>
      <w:r w:rsidRPr="006A4C4C">
        <w:t xml:space="preserve">As a member of staff in </w:t>
      </w:r>
      <w:r w:rsidR="00595079">
        <w:rPr>
          <w:lang w:val="en-GB"/>
        </w:rPr>
        <w:t>the Academy</w:t>
      </w:r>
      <w:r w:rsidRPr="006A4C4C">
        <w:t xml:space="preserve">, </w:t>
      </w:r>
      <w:r w:rsidR="00060719">
        <w:rPr>
          <w:lang w:val="en-GB"/>
        </w:rPr>
        <w:t>the Employee</w:t>
      </w:r>
      <w:r w:rsidRPr="006A4C4C">
        <w:t xml:space="preserve"> will have access to information about staff and pupils, some of which may be confidential.  </w:t>
      </w:r>
      <w:r w:rsidR="00060719">
        <w:rPr>
          <w:lang w:val="en-GB"/>
        </w:rPr>
        <w:t>The Employee is</w:t>
      </w:r>
      <w:r w:rsidRPr="006A4C4C">
        <w:t xml:space="preserve"> expected to process this information where required in </w:t>
      </w:r>
      <w:r w:rsidR="00060719">
        <w:rPr>
          <w:lang w:val="en-GB"/>
        </w:rPr>
        <w:t xml:space="preserve">their </w:t>
      </w:r>
      <w:r w:rsidRPr="006A4C4C">
        <w:t xml:space="preserve">role in a manner that ensures the information’s security and integrity, in line with the </w:t>
      </w:r>
      <w:r>
        <w:t>Academy Trust’s</w:t>
      </w:r>
      <w:r w:rsidRPr="006A4C4C">
        <w:t xml:space="preserve"> policies and procedures.   </w:t>
      </w:r>
    </w:p>
    <w:p w14:paraId="4C40AFC6" w14:textId="77777777" w:rsidR="00060719" w:rsidRPr="009420AF" w:rsidRDefault="00060719" w:rsidP="008A7F9B">
      <w:pPr>
        <w:pStyle w:val="Clauses"/>
        <w:ind w:left="0"/>
      </w:pPr>
    </w:p>
    <w:p w14:paraId="419E856E" w14:textId="77777777" w:rsidR="000D4B22" w:rsidRDefault="000D4B22" w:rsidP="00696CA8">
      <w:pPr>
        <w:pStyle w:val="Clauses"/>
        <w:rPr>
          <w:lang w:val="en-GB"/>
        </w:rPr>
      </w:pPr>
    </w:p>
    <w:p w14:paraId="158975A2" w14:textId="77777777" w:rsidR="000D4B22" w:rsidRDefault="000D4B22" w:rsidP="00696CA8">
      <w:pPr>
        <w:pStyle w:val="Clauses"/>
        <w:rPr>
          <w:lang w:val="en-GB"/>
        </w:rPr>
      </w:pPr>
    </w:p>
    <w:p w14:paraId="26BAF71E" w14:textId="77777777" w:rsidR="000D4B22" w:rsidRDefault="000D4B22" w:rsidP="00696CA8">
      <w:pPr>
        <w:pStyle w:val="Clauses"/>
        <w:rPr>
          <w:lang w:val="en-GB"/>
        </w:rPr>
      </w:pPr>
    </w:p>
    <w:p w14:paraId="39ECF687" w14:textId="77777777" w:rsidR="000D4B22" w:rsidRDefault="000D4B22" w:rsidP="00696CA8">
      <w:pPr>
        <w:pStyle w:val="Clauses"/>
        <w:rPr>
          <w:lang w:val="en-GB"/>
        </w:rPr>
      </w:pPr>
    </w:p>
    <w:p w14:paraId="5512A291" w14:textId="77777777" w:rsidR="000D4B22" w:rsidRDefault="000D4B22" w:rsidP="00696CA8">
      <w:pPr>
        <w:pStyle w:val="Clauses"/>
        <w:rPr>
          <w:lang w:val="en-GB"/>
        </w:rPr>
      </w:pPr>
    </w:p>
    <w:p w14:paraId="0592BC3B" w14:textId="77777777" w:rsidR="000D4B22" w:rsidRDefault="000D4B22" w:rsidP="00696CA8">
      <w:pPr>
        <w:pStyle w:val="Clauses"/>
        <w:rPr>
          <w:lang w:val="en-GB"/>
        </w:rPr>
      </w:pPr>
    </w:p>
    <w:p w14:paraId="35801A38" w14:textId="20B54B1E" w:rsidR="00403736" w:rsidRPr="009420AF" w:rsidRDefault="009D275D" w:rsidP="00696CA8">
      <w:pPr>
        <w:pStyle w:val="Clauses"/>
        <w:rPr>
          <w:lang w:val="en-GB"/>
        </w:rPr>
      </w:pPr>
      <w:r w:rsidRPr="009420AF">
        <w:rPr>
          <w:lang w:val="en-GB"/>
        </w:rPr>
        <w:t>S</w:t>
      </w:r>
      <w:proofErr w:type="spellStart"/>
      <w:r w:rsidRPr="009420AF">
        <w:t>igned</w:t>
      </w:r>
      <w:proofErr w:type="spellEnd"/>
      <w:r w:rsidRPr="009420AF">
        <w:t xml:space="preserve"> by </w:t>
      </w:r>
      <w:proofErr w:type="gramStart"/>
      <w:r w:rsidRPr="009420AF">
        <w:t>Chair</w:t>
      </w:r>
      <w:r w:rsidR="00403736" w:rsidRPr="009420AF">
        <w:rPr>
          <w:lang w:val="en-GB"/>
        </w:rPr>
        <w:t>:</w:t>
      </w:r>
      <w:r w:rsidR="00403736" w:rsidRPr="009420AF">
        <w:t>..............................................................</w:t>
      </w:r>
      <w:r w:rsidR="00403736" w:rsidRPr="009420AF">
        <w:rPr>
          <w:lang w:val="en-GB"/>
        </w:rPr>
        <w:t>..........................................</w:t>
      </w:r>
      <w:proofErr w:type="gramEnd"/>
    </w:p>
    <w:p w14:paraId="0E7AA1A6" w14:textId="77777777" w:rsidR="009D275D" w:rsidRPr="009420AF" w:rsidRDefault="009D275D" w:rsidP="00696CA8">
      <w:pPr>
        <w:pStyle w:val="Clauses"/>
        <w:rPr>
          <w:lang w:val="en-GB"/>
        </w:rPr>
      </w:pPr>
      <w:r w:rsidRPr="009420AF">
        <w:t xml:space="preserve">on behalf of </w:t>
      </w:r>
      <w:r w:rsidR="00403736" w:rsidRPr="009420AF">
        <w:t>[                      ] [MULTI]</w:t>
      </w:r>
      <w:r w:rsidR="00403736" w:rsidRPr="009420AF">
        <w:rPr>
          <w:rStyle w:val="FootnoteReference"/>
          <w:rFonts w:ascii="Gill Sans MT" w:hAnsi="Gill Sans MT"/>
          <w:sz w:val="24"/>
          <w:szCs w:val="24"/>
        </w:rPr>
        <w:footnoteReference w:id="27"/>
      </w:r>
      <w:r w:rsidR="00403736" w:rsidRPr="009420AF">
        <w:t xml:space="preserve"> ACADEMY</w:t>
      </w:r>
      <w:r w:rsidR="00403736" w:rsidRPr="009420AF">
        <w:rPr>
          <w:rStyle w:val="FootnoteReference"/>
          <w:rFonts w:ascii="Gill Sans MT" w:hAnsi="Gill Sans MT"/>
          <w:sz w:val="24"/>
          <w:szCs w:val="24"/>
        </w:rPr>
        <w:footnoteReference w:id="28"/>
      </w:r>
      <w:r w:rsidR="00403736" w:rsidRPr="009420AF">
        <w:t xml:space="preserve"> TRUST COMPANY LIMITED</w:t>
      </w:r>
    </w:p>
    <w:p w14:paraId="119825D7" w14:textId="68A41B64" w:rsidR="00403736" w:rsidRDefault="00403736" w:rsidP="00696CA8">
      <w:pPr>
        <w:pStyle w:val="Clauses"/>
      </w:pPr>
    </w:p>
    <w:p w14:paraId="7ABBAAB5" w14:textId="77777777" w:rsidR="00060719" w:rsidRPr="009420AF" w:rsidRDefault="00060719" w:rsidP="00696CA8">
      <w:pPr>
        <w:pStyle w:val="Clauses"/>
      </w:pPr>
    </w:p>
    <w:p w14:paraId="14F055FE" w14:textId="77777777" w:rsidR="009D275D" w:rsidRPr="009420AF" w:rsidRDefault="009D275D" w:rsidP="00696CA8">
      <w:pPr>
        <w:pStyle w:val="Clauses"/>
      </w:pPr>
      <w:r w:rsidRPr="009420AF">
        <w:t>Signed by the Employee:.....................................................................</w:t>
      </w:r>
    </w:p>
    <w:p w14:paraId="631F9D2E" w14:textId="77777777" w:rsidR="00002218" w:rsidRPr="009420AF" w:rsidRDefault="00002218" w:rsidP="00696CA8">
      <w:pPr>
        <w:pStyle w:val="Clauses"/>
      </w:pPr>
    </w:p>
    <w:p w14:paraId="4EDDD87C" w14:textId="77777777" w:rsidR="00126A4D" w:rsidRPr="009420AF" w:rsidRDefault="00126A4D" w:rsidP="00696CA8">
      <w:pPr>
        <w:pStyle w:val="ClauseHeadingMain"/>
        <w:jc w:val="center"/>
      </w:pPr>
      <w:r w:rsidRPr="009420AF">
        <w:lastRenderedPageBreak/>
        <w:t>Schedule</w:t>
      </w:r>
      <w:r w:rsidR="00002218" w:rsidRPr="009420AF">
        <w:t xml:space="preserve"> 1</w:t>
      </w:r>
      <w:r w:rsidR="005A7300" w:rsidRPr="009420AF">
        <w:rPr>
          <w:rStyle w:val="FootnoteReference"/>
          <w:rFonts w:ascii="Gill Sans MT" w:hAnsi="Gill Sans MT" w:cs="Times New Roman"/>
          <w:b/>
          <w:szCs w:val="24"/>
        </w:rPr>
        <w:footnoteReference w:id="29"/>
      </w:r>
    </w:p>
    <w:p w14:paraId="2FC6E0AB"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7BA5CEDE"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22FE172E"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08CC155C"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185C0F24"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1EBD8BB5"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68A557FF"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2A2DC926"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398A85C8"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123B0E5E" w14:textId="77777777" w:rsidR="00002218" w:rsidRPr="009420AF" w:rsidRDefault="00002218" w:rsidP="008D29E9">
      <w:pPr>
        <w:pStyle w:val="SignatureArea"/>
        <w:tabs>
          <w:tab w:val="right" w:leader="dot" w:pos="9072"/>
        </w:tabs>
        <w:spacing w:line="240" w:lineRule="auto"/>
        <w:rPr>
          <w:rFonts w:ascii="Gill Sans MT" w:hAnsi="Gill Sans MT" w:cs="Times New Roman"/>
          <w:sz w:val="24"/>
          <w:szCs w:val="24"/>
          <w:u w:val="single"/>
        </w:rPr>
      </w:pPr>
    </w:p>
    <w:p w14:paraId="32FA213D" w14:textId="77777777" w:rsidR="000D4B22" w:rsidRDefault="000D4B22" w:rsidP="000D4B22">
      <w:pPr>
        <w:rPr>
          <w:rFonts w:ascii="Gill Sans MT" w:hAnsi="Gill Sans MT" w:cs="Times New Roman"/>
          <w:sz w:val="24"/>
          <w:szCs w:val="24"/>
          <w:u w:val="single"/>
        </w:rPr>
      </w:pPr>
    </w:p>
    <w:p w14:paraId="0400B1E0" w14:textId="77777777" w:rsidR="000D4B22" w:rsidRDefault="000D4B22" w:rsidP="000D4B22">
      <w:pPr>
        <w:rPr>
          <w:rFonts w:ascii="Gill Sans MT" w:hAnsi="Gill Sans MT" w:cs="Times New Roman"/>
          <w:sz w:val="24"/>
          <w:szCs w:val="24"/>
          <w:u w:val="single"/>
        </w:rPr>
      </w:pPr>
    </w:p>
    <w:p w14:paraId="10E177A3" w14:textId="77777777" w:rsidR="000D4B22" w:rsidRDefault="000D4B22" w:rsidP="000D4B22">
      <w:pPr>
        <w:rPr>
          <w:rFonts w:ascii="Gill Sans MT" w:hAnsi="Gill Sans MT" w:cs="Times New Roman"/>
          <w:sz w:val="24"/>
          <w:szCs w:val="24"/>
          <w:u w:val="single"/>
        </w:rPr>
      </w:pPr>
    </w:p>
    <w:p w14:paraId="785C9172" w14:textId="77777777" w:rsidR="000D4B22" w:rsidRDefault="000D4B22" w:rsidP="000D4B22">
      <w:pPr>
        <w:rPr>
          <w:rFonts w:ascii="Gill Sans MT" w:hAnsi="Gill Sans MT" w:cs="Times New Roman"/>
          <w:sz w:val="24"/>
          <w:szCs w:val="24"/>
          <w:u w:val="single"/>
        </w:rPr>
      </w:pPr>
    </w:p>
    <w:p w14:paraId="7121EDA1" w14:textId="77777777" w:rsidR="000D4B22" w:rsidRDefault="000D4B22" w:rsidP="000D4B22">
      <w:pPr>
        <w:rPr>
          <w:rFonts w:ascii="Gill Sans MT" w:hAnsi="Gill Sans MT" w:cs="Times New Roman"/>
          <w:sz w:val="24"/>
          <w:szCs w:val="24"/>
          <w:u w:val="single"/>
        </w:rPr>
      </w:pPr>
    </w:p>
    <w:p w14:paraId="2D64A899" w14:textId="77777777" w:rsidR="000D4B22" w:rsidRDefault="000D4B22" w:rsidP="000D4B22">
      <w:pPr>
        <w:rPr>
          <w:rFonts w:ascii="Gill Sans MT" w:hAnsi="Gill Sans MT" w:cs="Times New Roman"/>
          <w:sz w:val="24"/>
          <w:szCs w:val="24"/>
          <w:u w:val="single"/>
        </w:rPr>
      </w:pPr>
    </w:p>
    <w:p w14:paraId="105D6EF0" w14:textId="77777777" w:rsidR="000D4B22" w:rsidRDefault="000D4B22" w:rsidP="000D4B22">
      <w:pPr>
        <w:rPr>
          <w:rFonts w:ascii="Gill Sans MT" w:hAnsi="Gill Sans MT" w:cs="Times New Roman"/>
          <w:sz w:val="24"/>
          <w:szCs w:val="24"/>
          <w:u w:val="single"/>
        </w:rPr>
      </w:pPr>
    </w:p>
    <w:p w14:paraId="1D282E55" w14:textId="77777777" w:rsidR="000D4B22" w:rsidRDefault="000D4B22" w:rsidP="000D4B22">
      <w:pPr>
        <w:rPr>
          <w:rFonts w:ascii="Gill Sans MT" w:hAnsi="Gill Sans MT" w:cs="Times New Roman"/>
          <w:sz w:val="24"/>
          <w:szCs w:val="24"/>
          <w:u w:val="single"/>
        </w:rPr>
      </w:pPr>
    </w:p>
    <w:p w14:paraId="1F318C6A" w14:textId="77777777" w:rsidR="000D4B22" w:rsidRDefault="000D4B22" w:rsidP="000D4B22">
      <w:pPr>
        <w:rPr>
          <w:rFonts w:ascii="Gill Sans MT" w:hAnsi="Gill Sans MT" w:cs="Times New Roman"/>
          <w:sz w:val="24"/>
          <w:szCs w:val="24"/>
          <w:u w:val="single"/>
        </w:rPr>
      </w:pPr>
    </w:p>
    <w:p w14:paraId="7BFFFF9E" w14:textId="610992F8" w:rsidR="00002218" w:rsidRPr="000D4B22" w:rsidRDefault="00126A4D" w:rsidP="000D4B22">
      <w:pPr>
        <w:ind w:left="3600"/>
        <w:rPr>
          <w:rFonts w:ascii="Work Sans SemiBold" w:hAnsi="Work Sans SemiBold" w:cs="Times New Roman"/>
          <w:sz w:val="24"/>
          <w:szCs w:val="24"/>
          <w:u w:val="single"/>
        </w:rPr>
      </w:pPr>
      <w:r w:rsidRPr="000D4B22">
        <w:rPr>
          <w:rFonts w:ascii="Work Sans SemiBold" w:hAnsi="Work Sans SemiBold"/>
        </w:rPr>
        <w:lastRenderedPageBreak/>
        <w:t>Schedule</w:t>
      </w:r>
      <w:r w:rsidR="00002218" w:rsidRPr="000D4B22">
        <w:rPr>
          <w:rFonts w:ascii="Work Sans SemiBold" w:hAnsi="Work Sans SemiBold"/>
        </w:rPr>
        <w:t xml:space="preserve"> 2</w:t>
      </w:r>
      <w:r w:rsidR="005A7300" w:rsidRPr="000D4B22">
        <w:rPr>
          <w:rStyle w:val="FootnoteReference"/>
          <w:rFonts w:ascii="Work Sans SemiBold" w:hAnsi="Work Sans SemiBold"/>
          <w:b/>
          <w:szCs w:val="24"/>
        </w:rPr>
        <w:footnoteReference w:id="30"/>
      </w:r>
    </w:p>
    <w:p w14:paraId="26FE4284" w14:textId="77777777" w:rsidR="00002218" w:rsidRPr="005106EC" w:rsidRDefault="00002218" w:rsidP="00696CA8">
      <w:pPr>
        <w:pStyle w:val="Clauses"/>
      </w:pPr>
    </w:p>
    <w:p w14:paraId="034A8E02" w14:textId="77777777" w:rsidR="00002218" w:rsidRPr="005106EC" w:rsidRDefault="00002218" w:rsidP="008D29E9">
      <w:pPr>
        <w:pStyle w:val="SignatureArea"/>
        <w:tabs>
          <w:tab w:val="right" w:leader="dot" w:pos="9072"/>
        </w:tabs>
        <w:spacing w:line="240" w:lineRule="auto"/>
        <w:rPr>
          <w:rFonts w:ascii="Gill Sans MT" w:hAnsi="Gill Sans MT" w:cs="Times New Roman"/>
          <w:sz w:val="24"/>
          <w:szCs w:val="24"/>
        </w:rPr>
      </w:pPr>
    </w:p>
    <w:p w14:paraId="5E36A436" w14:textId="77777777" w:rsidR="002E7417" w:rsidRDefault="002E7417" w:rsidP="008D29E9">
      <w:pPr>
        <w:spacing w:line="240" w:lineRule="auto"/>
        <w:rPr>
          <w:rFonts w:ascii="Gill Sans MT" w:hAnsi="Gill Sans MT"/>
        </w:rPr>
      </w:pPr>
    </w:p>
    <w:p w14:paraId="20373DB1" w14:textId="77777777" w:rsidR="00696CA8" w:rsidRPr="00696CA8" w:rsidRDefault="00696CA8" w:rsidP="00696CA8">
      <w:pPr>
        <w:rPr>
          <w:rFonts w:ascii="Gill Sans MT" w:hAnsi="Gill Sans MT"/>
        </w:rPr>
      </w:pPr>
    </w:p>
    <w:p w14:paraId="63AC826B" w14:textId="77777777" w:rsidR="00696CA8" w:rsidRPr="00696CA8" w:rsidRDefault="00696CA8" w:rsidP="00696CA8">
      <w:pPr>
        <w:rPr>
          <w:rFonts w:ascii="Gill Sans MT" w:hAnsi="Gill Sans MT"/>
        </w:rPr>
      </w:pPr>
    </w:p>
    <w:p w14:paraId="5B3C73AE" w14:textId="77777777" w:rsidR="00696CA8" w:rsidRPr="00696CA8" w:rsidRDefault="00696CA8" w:rsidP="00696CA8">
      <w:pPr>
        <w:rPr>
          <w:rFonts w:ascii="Gill Sans MT" w:hAnsi="Gill Sans MT"/>
        </w:rPr>
      </w:pPr>
    </w:p>
    <w:p w14:paraId="4ED832BD" w14:textId="77777777" w:rsidR="00696CA8" w:rsidRPr="00696CA8" w:rsidRDefault="00696CA8" w:rsidP="00696CA8">
      <w:pPr>
        <w:rPr>
          <w:rFonts w:ascii="Gill Sans MT" w:hAnsi="Gill Sans MT"/>
        </w:rPr>
      </w:pPr>
    </w:p>
    <w:p w14:paraId="6B9ED7A1" w14:textId="77777777" w:rsidR="00696CA8" w:rsidRPr="00696CA8" w:rsidRDefault="00696CA8" w:rsidP="00696CA8">
      <w:pPr>
        <w:rPr>
          <w:rFonts w:ascii="Gill Sans MT" w:hAnsi="Gill Sans MT"/>
        </w:rPr>
      </w:pPr>
    </w:p>
    <w:p w14:paraId="27B3489A" w14:textId="2799098A" w:rsidR="000D4B22" w:rsidRDefault="000D4B22">
      <w:pPr>
        <w:rPr>
          <w:rFonts w:ascii="Gill Sans MT" w:hAnsi="Gill Sans MT"/>
        </w:rPr>
      </w:pPr>
      <w:r>
        <w:rPr>
          <w:rFonts w:ascii="Gill Sans MT" w:hAnsi="Gill Sans MT"/>
        </w:rPr>
        <w:br w:type="page"/>
      </w:r>
    </w:p>
    <w:p w14:paraId="350FBE36" w14:textId="77777777" w:rsidR="00696CA8" w:rsidRPr="00696CA8" w:rsidRDefault="00696CA8" w:rsidP="00696CA8">
      <w:pPr>
        <w:rPr>
          <w:rFonts w:ascii="Gill Sans MT" w:hAnsi="Gill Sans MT"/>
        </w:rPr>
      </w:pPr>
    </w:p>
    <w:p w14:paraId="09355585" w14:textId="77777777" w:rsidR="00696CA8" w:rsidRPr="00696CA8" w:rsidRDefault="00696CA8" w:rsidP="00696CA8">
      <w:pPr>
        <w:rPr>
          <w:rFonts w:ascii="Gill Sans MT" w:hAnsi="Gill Sans MT"/>
        </w:rPr>
      </w:pPr>
    </w:p>
    <w:p w14:paraId="5213E85C" w14:textId="77777777" w:rsidR="00696CA8" w:rsidRPr="00696CA8" w:rsidRDefault="00696CA8" w:rsidP="00696CA8">
      <w:pPr>
        <w:rPr>
          <w:rFonts w:ascii="Gill Sans MT" w:hAnsi="Gill Sans MT"/>
        </w:rPr>
      </w:pPr>
    </w:p>
    <w:p w14:paraId="24385701" w14:textId="77777777" w:rsidR="00696CA8" w:rsidRPr="00696CA8" w:rsidRDefault="00696CA8" w:rsidP="00696CA8">
      <w:pPr>
        <w:rPr>
          <w:rFonts w:ascii="Gill Sans MT" w:hAnsi="Gill Sans MT"/>
        </w:rPr>
      </w:pPr>
    </w:p>
    <w:p w14:paraId="4C4DE232" w14:textId="77777777" w:rsidR="00696CA8" w:rsidRPr="00696CA8" w:rsidRDefault="00696CA8" w:rsidP="00696CA8">
      <w:pPr>
        <w:rPr>
          <w:rFonts w:ascii="Gill Sans MT" w:hAnsi="Gill Sans MT"/>
        </w:rPr>
      </w:pPr>
    </w:p>
    <w:p w14:paraId="13565A44" w14:textId="77777777" w:rsidR="00696CA8" w:rsidRPr="004D4378" w:rsidRDefault="00696CA8" w:rsidP="00696CA8">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hAnsi="Work Sans" w:cs="Segoe UI"/>
          <w:sz w:val="18"/>
          <w:szCs w:val="18"/>
        </w:rPr>
        <w:t> </w:t>
      </w:r>
    </w:p>
    <w:p w14:paraId="72D1956D" w14:textId="77777777" w:rsidR="00696CA8" w:rsidRPr="00100B17" w:rsidRDefault="00696CA8" w:rsidP="00696CA8">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w:t>
      </w:r>
      <w:proofErr w:type="gramStart"/>
      <w:r w:rsidRPr="004D4378">
        <w:rPr>
          <w:rStyle w:val="normaltextrun"/>
          <w:rFonts w:ascii="Work Sans" w:hAnsi="Work Sans" w:cs="Segoe UI"/>
          <w:sz w:val="18"/>
          <w:szCs w:val="18"/>
        </w:rPr>
        <w:t>download</w:t>
      </w:r>
      <w:proofErr w:type="gramEnd"/>
      <w:r w:rsidRPr="004D4378">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2"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p w14:paraId="7A9D88B4" w14:textId="77777777" w:rsidR="00696CA8" w:rsidRPr="00696CA8" w:rsidRDefault="00696CA8" w:rsidP="00696CA8">
      <w:pPr>
        <w:rPr>
          <w:rFonts w:ascii="Gill Sans MT" w:hAnsi="Gill Sans MT"/>
        </w:rPr>
      </w:pPr>
    </w:p>
    <w:sectPr w:rsidR="00696CA8" w:rsidRPr="00696CA8" w:rsidSect="00696CA8">
      <w:headerReference w:type="default" r:id="rId13"/>
      <w:footerReference w:type="default" r:id="rId14"/>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C04ED" w14:textId="77777777" w:rsidR="00665F13" w:rsidRDefault="00665F13">
      <w:pPr>
        <w:spacing w:after="0" w:line="240" w:lineRule="auto"/>
      </w:pPr>
      <w:r>
        <w:separator/>
      </w:r>
    </w:p>
  </w:endnote>
  <w:endnote w:type="continuationSeparator" w:id="0">
    <w:p w14:paraId="43EC4F65" w14:textId="77777777" w:rsidR="00665F13" w:rsidRDefault="0066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Regular">
    <w:altName w:val="Cambria"/>
    <w:panose1 w:val="00000000000000000000"/>
    <w:charset w:val="00"/>
    <w:family w:val="roman"/>
    <w:notTrueType/>
    <w:pitch w:val="default"/>
  </w:font>
  <w:font w:name="Work Sans Light">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SemiBold">
    <w:altName w:val="Calibri"/>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E5D3" w14:textId="77777777" w:rsidR="00A1116A" w:rsidRPr="004C4F42" w:rsidRDefault="00A1116A"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DC32" w14:textId="77777777" w:rsidR="00665F13" w:rsidRDefault="00665F13">
      <w:pPr>
        <w:spacing w:after="0" w:line="240" w:lineRule="auto"/>
      </w:pPr>
      <w:r>
        <w:separator/>
      </w:r>
    </w:p>
  </w:footnote>
  <w:footnote w:type="continuationSeparator" w:id="0">
    <w:p w14:paraId="5BFF0C5D" w14:textId="77777777" w:rsidR="00665F13" w:rsidRDefault="00665F13">
      <w:pPr>
        <w:spacing w:after="0" w:line="240" w:lineRule="auto"/>
      </w:pPr>
      <w:r>
        <w:continuationSeparator/>
      </w:r>
    </w:p>
  </w:footnote>
  <w:footnote w:id="1">
    <w:p w14:paraId="3B810A74" w14:textId="77777777" w:rsidR="00A1116A" w:rsidRPr="00201954"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201954">
        <w:rPr>
          <w:rFonts w:ascii="Work Sans" w:hAnsi="Work Sans"/>
          <w:sz w:val="18"/>
          <w:szCs w:val="18"/>
        </w:rPr>
        <w:t>Delete as appropriate</w:t>
      </w:r>
    </w:p>
  </w:footnote>
  <w:footnote w:id="2">
    <w:p w14:paraId="607ADA75" w14:textId="77777777" w:rsidR="00A1116A" w:rsidRPr="00201954" w:rsidRDefault="00A1116A">
      <w:pPr>
        <w:pStyle w:val="FootnoteText"/>
        <w:rPr>
          <w:rFonts w:ascii="Work Sans" w:hAnsi="Work Sans"/>
          <w:sz w:val="18"/>
          <w:szCs w:val="18"/>
          <w:lang w:val="en-GB"/>
        </w:rPr>
      </w:pPr>
      <w:r w:rsidRPr="00201954">
        <w:rPr>
          <w:rStyle w:val="FootnoteReference"/>
          <w:rFonts w:ascii="Work Sans" w:hAnsi="Work Sans"/>
          <w:sz w:val="18"/>
          <w:szCs w:val="18"/>
        </w:rPr>
        <w:footnoteRef/>
      </w:r>
      <w:r w:rsidRPr="00201954">
        <w:rPr>
          <w:rFonts w:ascii="Work Sans" w:hAnsi="Work Sans"/>
          <w:sz w:val="18"/>
          <w:szCs w:val="18"/>
        </w:rPr>
        <w:t xml:space="preserve"> </w:t>
      </w:r>
      <w:r w:rsidRPr="00201954">
        <w:rPr>
          <w:rFonts w:ascii="Work Sans" w:hAnsi="Work Sans"/>
          <w:sz w:val="18"/>
          <w:szCs w:val="18"/>
          <w:lang w:val="en-GB"/>
        </w:rPr>
        <w:t xml:space="preserve">Insert </w:t>
      </w:r>
      <w:proofErr w:type="gramStart"/>
      <w:r w:rsidRPr="00201954">
        <w:rPr>
          <w:rFonts w:ascii="Work Sans" w:hAnsi="Work Sans"/>
          <w:sz w:val="18"/>
          <w:szCs w:val="18"/>
          <w:lang w:val="en-GB"/>
        </w:rPr>
        <w:t>date</w:t>
      </w:r>
      <w:proofErr w:type="gramEnd"/>
    </w:p>
  </w:footnote>
  <w:footnote w:id="3">
    <w:p w14:paraId="641BB4EF"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Delete as appropriate</w:t>
      </w:r>
    </w:p>
  </w:footnote>
  <w:footnote w:id="4">
    <w:p w14:paraId="15F92D63" w14:textId="77777777" w:rsidR="00A1116A" w:rsidRPr="00201954" w:rsidRDefault="00A1116A" w:rsidP="00657BDF">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name of Employer</w:t>
      </w:r>
    </w:p>
  </w:footnote>
  <w:footnote w:id="5">
    <w:p w14:paraId="134EEC69" w14:textId="77777777" w:rsidR="00A1116A" w:rsidRPr="00201954" w:rsidRDefault="00A1116A" w:rsidP="001A68D6">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Employer's address</w:t>
      </w:r>
    </w:p>
  </w:footnote>
  <w:footnote w:id="6">
    <w:p w14:paraId="55D02985" w14:textId="77777777" w:rsidR="00A1116A" w:rsidRPr="00201954" w:rsidRDefault="00A1116A" w:rsidP="00657BDF">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name of Employee</w:t>
      </w:r>
    </w:p>
  </w:footnote>
  <w:footnote w:id="7">
    <w:p w14:paraId="2DD5C80E" w14:textId="77777777" w:rsidR="00A1116A" w:rsidRPr="00201954" w:rsidRDefault="00A1116A" w:rsidP="00657BDF">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Employee's address</w:t>
      </w:r>
    </w:p>
  </w:footnote>
  <w:footnote w:id="8">
    <w:p w14:paraId="7D689AC6"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name of academy [or, in the case of a MAT, the particular academy where the employee is to work]</w:t>
      </w:r>
    </w:p>
  </w:footnote>
  <w:footnote w:id="9">
    <w:p w14:paraId="31068808" w14:textId="77777777" w:rsidR="00A1116A" w:rsidRPr="00201954" w:rsidRDefault="00A1116A" w:rsidP="00802E40">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Delete as appropriate</w:t>
      </w:r>
    </w:p>
  </w:footnote>
  <w:footnote w:id="10">
    <w:p w14:paraId="48FFC9D3"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Job Description at Schedule 1</w:t>
      </w:r>
    </w:p>
  </w:footnote>
  <w:footnote w:id="11">
    <w:p w14:paraId="17EE7673"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commencement date</w:t>
      </w:r>
    </w:p>
  </w:footnote>
  <w:footnote w:id="12">
    <w:p w14:paraId="3242E89A" w14:textId="77777777" w:rsidR="00A1116A" w:rsidRPr="00201954"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201954">
        <w:rPr>
          <w:rFonts w:ascii="Work Sans" w:hAnsi="Work Sans"/>
          <w:sz w:val="18"/>
          <w:szCs w:val="18"/>
        </w:rPr>
        <w:t>Insert end date of fixed term</w:t>
      </w:r>
    </w:p>
  </w:footnote>
  <w:footnote w:id="13">
    <w:p w14:paraId="4BE23915"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details of event</w:t>
      </w:r>
    </w:p>
  </w:footnote>
  <w:footnote w:id="14">
    <w:p w14:paraId="40B4AC00"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Delete as appropriate, depending on type of contract</w:t>
      </w:r>
    </w:p>
  </w:footnote>
  <w:footnote w:id="15">
    <w:p w14:paraId="6E375FE0"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gross salary figure</w:t>
      </w:r>
    </w:p>
  </w:footnote>
  <w:footnote w:id="16">
    <w:p w14:paraId="5D661972"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pay spine point number</w:t>
      </w:r>
    </w:p>
  </w:footnote>
  <w:footnote w:id="17">
    <w:p w14:paraId="30EB1B08" w14:textId="77777777" w:rsidR="00A1116A" w:rsidRPr="00995472" w:rsidRDefault="00A1116A">
      <w:pPr>
        <w:pStyle w:val="FootnoteText"/>
        <w:rPr>
          <w:rFonts w:ascii="Gill Sans MT" w:hAnsi="Gill Sans MT"/>
        </w:rPr>
      </w:pPr>
      <w:r w:rsidRPr="00201954">
        <w:rPr>
          <w:rStyle w:val="FootnoteReference"/>
          <w:rFonts w:ascii="Work Sans" w:hAnsi="Work Sans"/>
          <w:sz w:val="18"/>
          <w:szCs w:val="18"/>
        </w:rPr>
        <w:footnoteRef/>
      </w:r>
      <w:r w:rsidRPr="00201954">
        <w:rPr>
          <w:rFonts w:ascii="Work Sans" w:hAnsi="Work Sans"/>
          <w:sz w:val="18"/>
          <w:szCs w:val="18"/>
        </w:rPr>
        <w:t xml:space="preserve"> Delete as appropriate</w:t>
      </w:r>
    </w:p>
  </w:footnote>
  <w:footnote w:id="18">
    <w:p w14:paraId="4678DBF8"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details of any other payments </w:t>
      </w:r>
    </w:p>
  </w:footnote>
  <w:footnote w:id="19">
    <w:p w14:paraId="259B9FAC"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Insert date</w:t>
      </w:r>
    </w:p>
  </w:footnote>
  <w:footnote w:id="20">
    <w:p w14:paraId="5E495682" w14:textId="77777777" w:rsidR="00A1116A" w:rsidRPr="00201954"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201954">
        <w:rPr>
          <w:rFonts w:ascii="Work Sans" w:hAnsi="Work Sans"/>
          <w:sz w:val="18"/>
          <w:szCs w:val="18"/>
        </w:rPr>
        <w:t>For employees employed on a full time basis</w:t>
      </w:r>
    </w:p>
  </w:footnote>
  <w:footnote w:id="21">
    <w:p w14:paraId="1CAC14BE"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Delete as appropriate, depending on type of contract</w:t>
      </w:r>
    </w:p>
  </w:footnote>
  <w:footnote w:id="22">
    <w:p w14:paraId="10A4718D" w14:textId="77777777" w:rsidR="00A1116A" w:rsidRPr="00201954" w:rsidRDefault="00A1116A">
      <w:pPr>
        <w:pStyle w:val="FootnoteText"/>
        <w:rPr>
          <w:rFonts w:ascii="Work Sans" w:hAnsi="Work Sans"/>
          <w:sz w:val="18"/>
          <w:szCs w:val="18"/>
        </w:rPr>
      </w:pPr>
      <w:r w:rsidRPr="00201954">
        <w:rPr>
          <w:rStyle w:val="FootnoteReference"/>
          <w:rFonts w:ascii="Work Sans" w:hAnsi="Work Sans"/>
          <w:sz w:val="18"/>
          <w:szCs w:val="18"/>
        </w:rPr>
        <w:footnoteRef/>
      </w:r>
      <w:r w:rsidRPr="00201954">
        <w:rPr>
          <w:rFonts w:ascii="Work Sans" w:hAnsi="Work Sans"/>
          <w:sz w:val="18"/>
          <w:szCs w:val="18"/>
        </w:rPr>
        <w:t xml:space="preserve"> Delete individual duties as appropriate depending on role</w:t>
      </w:r>
    </w:p>
  </w:footnote>
  <w:footnote w:id="23">
    <w:p w14:paraId="14EC86E9" w14:textId="77777777" w:rsidR="00A1116A" w:rsidRPr="00A20542"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A20542">
        <w:rPr>
          <w:rFonts w:ascii="Work Sans" w:hAnsi="Work Sans"/>
          <w:sz w:val="18"/>
          <w:szCs w:val="18"/>
        </w:rPr>
        <w:t>Delete as appropriate, depending on type of contract</w:t>
      </w:r>
    </w:p>
  </w:footnote>
  <w:footnote w:id="24">
    <w:p w14:paraId="51005CE7" w14:textId="77777777" w:rsidR="00A1116A" w:rsidRPr="00A20542" w:rsidRDefault="00A1116A">
      <w:pPr>
        <w:pStyle w:val="FootnoteText"/>
        <w:rPr>
          <w:rFonts w:ascii="Work Sans" w:hAnsi="Work Sans"/>
          <w:sz w:val="18"/>
          <w:szCs w:val="18"/>
        </w:rPr>
      </w:pPr>
      <w:r w:rsidRPr="00A20542">
        <w:rPr>
          <w:rStyle w:val="FootnoteReference"/>
          <w:rFonts w:ascii="Work Sans" w:hAnsi="Work Sans"/>
          <w:sz w:val="18"/>
          <w:szCs w:val="18"/>
        </w:rPr>
        <w:footnoteRef/>
      </w:r>
      <w:r w:rsidRPr="00A20542">
        <w:rPr>
          <w:rFonts w:ascii="Work Sans" w:hAnsi="Work Sans"/>
          <w:sz w:val="18"/>
          <w:szCs w:val="18"/>
        </w:rPr>
        <w:t xml:space="preserve"> Permanent Contract</w:t>
      </w:r>
    </w:p>
  </w:footnote>
  <w:footnote w:id="25">
    <w:p w14:paraId="15F8F5F8" w14:textId="77777777" w:rsidR="00A1116A" w:rsidRPr="00A20542" w:rsidRDefault="00A1116A">
      <w:pPr>
        <w:pStyle w:val="FootnoteText"/>
        <w:rPr>
          <w:rFonts w:ascii="Work Sans" w:hAnsi="Work Sans"/>
          <w:sz w:val="18"/>
          <w:szCs w:val="18"/>
        </w:rPr>
      </w:pPr>
      <w:r w:rsidRPr="00A20542">
        <w:rPr>
          <w:rStyle w:val="FootnoteReference"/>
          <w:rFonts w:ascii="Work Sans" w:hAnsi="Work Sans"/>
          <w:sz w:val="18"/>
          <w:szCs w:val="18"/>
        </w:rPr>
        <w:footnoteRef/>
      </w:r>
      <w:r w:rsidRPr="00A20542">
        <w:rPr>
          <w:rFonts w:ascii="Work Sans" w:hAnsi="Work Sans"/>
          <w:sz w:val="18"/>
          <w:szCs w:val="18"/>
        </w:rPr>
        <w:t xml:space="preserve"> Fixed term Contract</w:t>
      </w:r>
    </w:p>
  </w:footnote>
  <w:footnote w:id="26">
    <w:p w14:paraId="0B00DBBA" w14:textId="77777777" w:rsidR="00A1116A" w:rsidRPr="00A20542" w:rsidRDefault="00A1116A">
      <w:pPr>
        <w:pStyle w:val="FootnoteText"/>
        <w:rPr>
          <w:rFonts w:ascii="Work Sans" w:hAnsi="Work Sans"/>
          <w:sz w:val="18"/>
          <w:szCs w:val="18"/>
        </w:rPr>
      </w:pPr>
      <w:r w:rsidRPr="00A20542">
        <w:rPr>
          <w:rStyle w:val="FootnoteReference"/>
          <w:rFonts w:ascii="Work Sans" w:hAnsi="Work Sans"/>
          <w:sz w:val="18"/>
          <w:szCs w:val="18"/>
        </w:rPr>
        <w:footnoteRef/>
      </w:r>
      <w:r w:rsidRPr="00A20542">
        <w:rPr>
          <w:rFonts w:ascii="Work Sans" w:hAnsi="Work Sans"/>
          <w:sz w:val="18"/>
          <w:szCs w:val="18"/>
        </w:rPr>
        <w:t xml:space="preserve"> temporary contract for an indefinite period </w:t>
      </w:r>
    </w:p>
  </w:footnote>
  <w:footnote w:id="27">
    <w:p w14:paraId="3AFA1DA0" w14:textId="77777777" w:rsidR="00A1116A" w:rsidRPr="00A20542" w:rsidRDefault="00A1116A" w:rsidP="00403736">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A20542">
        <w:rPr>
          <w:rFonts w:ascii="Work Sans" w:hAnsi="Work Sans"/>
          <w:sz w:val="18"/>
          <w:szCs w:val="18"/>
        </w:rPr>
        <w:t>Delete as appropriate</w:t>
      </w:r>
    </w:p>
  </w:footnote>
  <w:footnote w:id="28">
    <w:p w14:paraId="284F5FAA" w14:textId="77777777" w:rsidR="00A1116A" w:rsidRPr="00A20542" w:rsidRDefault="00A1116A" w:rsidP="00403736">
      <w:pPr>
        <w:pStyle w:val="FootnoteText"/>
        <w:rPr>
          <w:rFonts w:ascii="Work Sans" w:hAnsi="Work Sans"/>
          <w:sz w:val="18"/>
          <w:szCs w:val="18"/>
        </w:rPr>
      </w:pPr>
      <w:r w:rsidRPr="00A20542">
        <w:rPr>
          <w:rStyle w:val="FootnoteReference"/>
          <w:rFonts w:ascii="Work Sans" w:hAnsi="Work Sans"/>
          <w:sz w:val="18"/>
          <w:szCs w:val="18"/>
        </w:rPr>
        <w:footnoteRef/>
      </w:r>
      <w:r w:rsidRPr="00A20542">
        <w:rPr>
          <w:rFonts w:ascii="Work Sans" w:hAnsi="Work Sans"/>
          <w:sz w:val="18"/>
          <w:szCs w:val="18"/>
        </w:rPr>
        <w:t xml:space="preserve"> Insert name of Employer</w:t>
      </w:r>
    </w:p>
  </w:footnote>
  <w:footnote w:id="29">
    <w:p w14:paraId="0815BCC0" w14:textId="77777777" w:rsidR="00A1116A" w:rsidRPr="00A20542" w:rsidRDefault="00A1116A">
      <w:pPr>
        <w:pStyle w:val="FootnoteText"/>
        <w:rPr>
          <w:rFonts w:ascii="Work Sans" w:hAnsi="Work Sans"/>
          <w:sz w:val="18"/>
          <w:szCs w:val="18"/>
        </w:rPr>
      </w:pPr>
      <w:r w:rsidRPr="00995472">
        <w:rPr>
          <w:rStyle w:val="FootnoteReference"/>
          <w:rFonts w:ascii="Gill Sans MT" w:hAnsi="Gill Sans MT"/>
        </w:rPr>
        <w:footnoteRef/>
      </w:r>
      <w:r w:rsidRPr="00A20542">
        <w:rPr>
          <w:rFonts w:ascii="Work Sans" w:hAnsi="Work Sans"/>
          <w:sz w:val="18"/>
          <w:szCs w:val="18"/>
        </w:rPr>
        <w:t>Insert Job Description</w:t>
      </w:r>
    </w:p>
  </w:footnote>
  <w:footnote w:id="30">
    <w:p w14:paraId="44F6C9DF" w14:textId="77777777" w:rsidR="00A1116A" w:rsidRPr="00A20542" w:rsidRDefault="00A1116A">
      <w:pPr>
        <w:pStyle w:val="FootnoteText"/>
        <w:rPr>
          <w:rFonts w:ascii="Work Sans" w:hAnsi="Work Sans"/>
          <w:sz w:val="18"/>
          <w:szCs w:val="18"/>
        </w:rPr>
      </w:pPr>
      <w:r w:rsidRPr="00A20542">
        <w:rPr>
          <w:rStyle w:val="FootnoteReference"/>
          <w:rFonts w:ascii="Work Sans" w:hAnsi="Work Sans"/>
          <w:sz w:val="18"/>
          <w:szCs w:val="18"/>
        </w:rPr>
        <w:footnoteRef/>
      </w:r>
      <w:r w:rsidRPr="00A20542">
        <w:rPr>
          <w:rFonts w:ascii="Work Sans" w:hAnsi="Work Sans"/>
          <w:sz w:val="18"/>
          <w:szCs w:val="18"/>
        </w:rPr>
        <w:t xml:space="preserve"> 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BD872" w14:textId="77777777" w:rsidR="00696CA8" w:rsidRDefault="00696CA8">
    <w:pPr>
      <w:pStyle w:val="Header"/>
    </w:pPr>
  </w:p>
  <w:p w14:paraId="62400D0E" w14:textId="40AD644B" w:rsidR="00A1116A" w:rsidRDefault="00696CA8">
    <w:pPr>
      <w:pStyle w:val="Header"/>
    </w:pPr>
    <w:r w:rsidRPr="000F34F1">
      <w:rPr>
        <w:noProof/>
        <w:lang w:eastAsia="en-GB"/>
      </w:rPr>
      <w:drawing>
        <wp:anchor distT="0" distB="0" distL="114300" distR="114300" simplePos="0" relativeHeight="251659264" behindDoc="0" locked="0" layoutInCell="1" allowOverlap="1" wp14:anchorId="7AAF04A1" wp14:editId="275184A8">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CAC"/>
    <w:multiLevelType w:val="multilevel"/>
    <w:tmpl w:val="A21824E4"/>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5AB7533"/>
    <w:multiLevelType w:val="multilevel"/>
    <w:tmpl w:val="024EE3FC"/>
    <w:lvl w:ilvl="0">
      <w:start w:val="9"/>
      <w:numFmt w:val="decimal"/>
      <w:lvlText w:val="%1"/>
      <w:lvlJc w:val="left"/>
      <w:pPr>
        <w:ind w:left="480" w:hanging="480"/>
      </w:pPr>
      <w:rPr>
        <w:rFonts w:hint="default"/>
      </w:rPr>
    </w:lvl>
    <w:lvl w:ilvl="1">
      <w:start w:val="2"/>
      <w:numFmt w:val="decimal"/>
      <w:lvlText w:val="%1.%2"/>
      <w:lvlJc w:val="left"/>
      <w:pPr>
        <w:ind w:left="1246" w:hanging="480"/>
      </w:pPr>
      <w:rPr>
        <w:rFonts w:hint="default"/>
      </w:rPr>
    </w:lvl>
    <w:lvl w:ilvl="2">
      <w:start w:val="4"/>
      <w:numFmt w:val="decimal"/>
      <w:lvlText w:val="%1.%2.%3"/>
      <w:lvlJc w:val="left"/>
      <w:pPr>
        <w:ind w:left="2252" w:hanging="720"/>
      </w:pPr>
      <w:rPr>
        <w:rFonts w:hint="default"/>
      </w:rPr>
    </w:lvl>
    <w:lvl w:ilvl="3">
      <w:start w:val="1"/>
      <w:numFmt w:val="decimal"/>
      <w:lvlText w:val="%1.%2.%3.%4"/>
      <w:lvlJc w:val="left"/>
      <w:pPr>
        <w:ind w:left="3018" w:hanging="720"/>
      </w:pPr>
      <w:rPr>
        <w:rFonts w:hint="default"/>
      </w:rPr>
    </w:lvl>
    <w:lvl w:ilvl="4">
      <w:start w:val="1"/>
      <w:numFmt w:val="decimal"/>
      <w:lvlText w:val="%1.%2.%3.%4.%5"/>
      <w:lvlJc w:val="left"/>
      <w:pPr>
        <w:ind w:left="4144" w:hanging="1080"/>
      </w:pPr>
      <w:rPr>
        <w:rFonts w:hint="default"/>
      </w:rPr>
    </w:lvl>
    <w:lvl w:ilvl="5">
      <w:start w:val="1"/>
      <w:numFmt w:val="decimal"/>
      <w:lvlText w:val="%1.%2.%3.%4.%5.%6"/>
      <w:lvlJc w:val="left"/>
      <w:pPr>
        <w:ind w:left="5270" w:hanging="1440"/>
      </w:pPr>
      <w:rPr>
        <w:rFonts w:hint="default"/>
      </w:rPr>
    </w:lvl>
    <w:lvl w:ilvl="6">
      <w:start w:val="1"/>
      <w:numFmt w:val="decimal"/>
      <w:lvlText w:val="%1.%2.%3.%4.%5.%6.%7"/>
      <w:lvlJc w:val="left"/>
      <w:pPr>
        <w:ind w:left="6036" w:hanging="1440"/>
      </w:pPr>
      <w:rPr>
        <w:rFonts w:hint="default"/>
      </w:rPr>
    </w:lvl>
    <w:lvl w:ilvl="7">
      <w:start w:val="1"/>
      <w:numFmt w:val="decimal"/>
      <w:lvlText w:val="%1.%2.%3.%4.%5.%6.%7.%8"/>
      <w:lvlJc w:val="left"/>
      <w:pPr>
        <w:ind w:left="7162" w:hanging="1800"/>
      </w:pPr>
      <w:rPr>
        <w:rFonts w:hint="default"/>
      </w:rPr>
    </w:lvl>
    <w:lvl w:ilvl="8">
      <w:start w:val="1"/>
      <w:numFmt w:val="decimal"/>
      <w:lvlText w:val="%1.%2.%3.%4.%5.%6.%7.%8.%9"/>
      <w:lvlJc w:val="left"/>
      <w:pPr>
        <w:ind w:left="7928" w:hanging="1800"/>
      </w:pPr>
      <w:rPr>
        <w:rFonts w:hint="default"/>
      </w:rPr>
    </w:lvl>
  </w:abstractNum>
  <w:abstractNum w:abstractNumId="2" w15:restartNumberingAfterBreak="0">
    <w:nsid w:val="1FAA706E"/>
    <w:multiLevelType w:val="multilevel"/>
    <w:tmpl w:val="E90C06B8"/>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3"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E093E"/>
    <w:multiLevelType w:val="multilevel"/>
    <w:tmpl w:val="6D281C8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826214154">
    <w:abstractNumId w:val="11"/>
  </w:num>
  <w:num w:numId="2" w16cid:durableId="1220282062">
    <w:abstractNumId w:val="17"/>
  </w:num>
  <w:num w:numId="3" w16cid:durableId="531382128">
    <w:abstractNumId w:val="14"/>
  </w:num>
  <w:num w:numId="4" w16cid:durableId="825048713">
    <w:abstractNumId w:val="11"/>
    <w:lvlOverride w:ilvl="0">
      <w:startOverride w:val="7"/>
    </w:lvlOverride>
  </w:num>
  <w:num w:numId="5" w16cid:durableId="2006279358">
    <w:abstractNumId w:val="3"/>
  </w:num>
  <w:num w:numId="6" w16cid:durableId="1389257234">
    <w:abstractNumId w:val="15"/>
  </w:num>
  <w:num w:numId="7" w16cid:durableId="210116131">
    <w:abstractNumId w:val="7"/>
  </w:num>
  <w:num w:numId="8" w16cid:durableId="1021975095">
    <w:abstractNumId w:val="9"/>
  </w:num>
  <w:num w:numId="9" w16cid:durableId="1703939526">
    <w:abstractNumId w:val="5"/>
  </w:num>
  <w:num w:numId="10" w16cid:durableId="582107961">
    <w:abstractNumId w:val="13"/>
  </w:num>
  <w:num w:numId="11" w16cid:durableId="6029542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6754025">
    <w:abstractNumId w:val="4"/>
  </w:num>
  <w:num w:numId="13" w16cid:durableId="237327825">
    <w:abstractNumId w:val="6"/>
  </w:num>
  <w:num w:numId="14" w16cid:durableId="257250375">
    <w:abstractNumId w:val="10"/>
  </w:num>
  <w:num w:numId="15" w16cid:durableId="1367175951">
    <w:abstractNumId w:val="16"/>
  </w:num>
  <w:num w:numId="16" w16cid:durableId="743337128">
    <w:abstractNumId w:val="2"/>
  </w:num>
  <w:num w:numId="17" w16cid:durableId="4482467">
    <w:abstractNumId w:val="12"/>
  </w:num>
  <w:num w:numId="18" w16cid:durableId="482505308">
    <w:abstractNumId w:val="0"/>
  </w:num>
  <w:num w:numId="19" w16cid:durableId="1855534808">
    <w:abstractNumId w:val="1"/>
  </w:num>
  <w:num w:numId="20" w16cid:durableId="7346631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4B8"/>
    <w:rsid w:val="00024FB2"/>
    <w:rsid w:val="000252C2"/>
    <w:rsid w:val="00025F24"/>
    <w:rsid w:val="000268E3"/>
    <w:rsid w:val="00026E73"/>
    <w:rsid w:val="00027106"/>
    <w:rsid w:val="00027B5F"/>
    <w:rsid w:val="00030B25"/>
    <w:rsid w:val="00031418"/>
    <w:rsid w:val="000317B1"/>
    <w:rsid w:val="000319D8"/>
    <w:rsid w:val="00031B55"/>
    <w:rsid w:val="00031D06"/>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34B"/>
    <w:rsid w:val="000425D7"/>
    <w:rsid w:val="000428D4"/>
    <w:rsid w:val="00042AF1"/>
    <w:rsid w:val="00043330"/>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71D"/>
    <w:rsid w:val="00056C91"/>
    <w:rsid w:val="00056D15"/>
    <w:rsid w:val="00057420"/>
    <w:rsid w:val="000575DC"/>
    <w:rsid w:val="00057E6C"/>
    <w:rsid w:val="000600FA"/>
    <w:rsid w:val="0006035D"/>
    <w:rsid w:val="000604C1"/>
    <w:rsid w:val="00060566"/>
    <w:rsid w:val="00060719"/>
    <w:rsid w:val="00060A5E"/>
    <w:rsid w:val="000615DB"/>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42"/>
    <w:rsid w:val="000B0BFE"/>
    <w:rsid w:val="000B113D"/>
    <w:rsid w:val="000B1B6A"/>
    <w:rsid w:val="000B1BCC"/>
    <w:rsid w:val="000B2066"/>
    <w:rsid w:val="000B30E0"/>
    <w:rsid w:val="000B30E7"/>
    <w:rsid w:val="000B3530"/>
    <w:rsid w:val="000B39BD"/>
    <w:rsid w:val="000B3CDB"/>
    <w:rsid w:val="000B3EEA"/>
    <w:rsid w:val="000B401E"/>
    <w:rsid w:val="000B4233"/>
    <w:rsid w:val="000B4252"/>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4B22"/>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498F"/>
    <w:rsid w:val="000E512B"/>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090"/>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8AA"/>
    <w:rsid w:val="00105F2F"/>
    <w:rsid w:val="0010607E"/>
    <w:rsid w:val="00106E3E"/>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EC4"/>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A6E"/>
    <w:rsid w:val="00141AAB"/>
    <w:rsid w:val="00141EF6"/>
    <w:rsid w:val="00142367"/>
    <w:rsid w:val="001427F6"/>
    <w:rsid w:val="00142885"/>
    <w:rsid w:val="00142A85"/>
    <w:rsid w:val="00142B95"/>
    <w:rsid w:val="00142FEB"/>
    <w:rsid w:val="00143026"/>
    <w:rsid w:val="00143F69"/>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864"/>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0E47"/>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18C"/>
    <w:rsid w:val="001A53CD"/>
    <w:rsid w:val="001A5A64"/>
    <w:rsid w:val="001A5BF8"/>
    <w:rsid w:val="001A5C06"/>
    <w:rsid w:val="001A5FD8"/>
    <w:rsid w:val="001A68B8"/>
    <w:rsid w:val="001A68D6"/>
    <w:rsid w:val="001A6956"/>
    <w:rsid w:val="001A72EE"/>
    <w:rsid w:val="001A79F1"/>
    <w:rsid w:val="001A7B09"/>
    <w:rsid w:val="001B0276"/>
    <w:rsid w:val="001B083D"/>
    <w:rsid w:val="001B0EAA"/>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6FC"/>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954"/>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8B7"/>
    <w:rsid w:val="0020791E"/>
    <w:rsid w:val="00207FB7"/>
    <w:rsid w:val="0021036F"/>
    <w:rsid w:val="00210836"/>
    <w:rsid w:val="00211788"/>
    <w:rsid w:val="002118E3"/>
    <w:rsid w:val="00211AF4"/>
    <w:rsid w:val="00211C85"/>
    <w:rsid w:val="00211E51"/>
    <w:rsid w:val="00212079"/>
    <w:rsid w:val="002121D1"/>
    <w:rsid w:val="0021253F"/>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283"/>
    <w:rsid w:val="00226404"/>
    <w:rsid w:val="0022642C"/>
    <w:rsid w:val="00226922"/>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26F7"/>
    <w:rsid w:val="00242A8F"/>
    <w:rsid w:val="0024318D"/>
    <w:rsid w:val="002437E6"/>
    <w:rsid w:val="00243B49"/>
    <w:rsid w:val="00243B80"/>
    <w:rsid w:val="00243C84"/>
    <w:rsid w:val="002449D8"/>
    <w:rsid w:val="002458E4"/>
    <w:rsid w:val="0024590C"/>
    <w:rsid w:val="00247379"/>
    <w:rsid w:val="002478E5"/>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1BD"/>
    <w:rsid w:val="002573A8"/>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3105"/>
    <w:rsid w:val="002731F0"/>
    <w:rsid w:val="0027364A"/>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C7E"/>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1F32"/>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18CB"/>
    <w:rsid w:val="002F22FE"/>
    <w:rsid w:val="002F2577"/>
    <w:rsid w:val="002F2F9F"/>
    <w:rsid w:val="002F32BE"/>
    <w:rsid w:val="002F34CA"/>
    <w:rsid w:val="002F38A2"/>
    <w:rsid w:val="002F3BD4"/>
    <w:rsid w:val="002F3E35"/>
    <w:rsid w:val="002F4F42"/>
    <w:rsid w:val="002F4F93"/>
    <w:rsid w:val="002F56A0"/>
    <w:rsid w:val="002F5D69"/>
    <w:rsid w:val="002F67D4"/>
    <w:rsid w:val="002F7132"/>
    <w:rsid w:val="002F744C"/>
    <w:rsid w:val="002F74A6"/>
    <w:rsid w:val="002F76D2"/>
    <w:rsid w:val="002F78B7"/>
    <w:rsid w:val="002F7E52"/>
    <w:rsid w:val="003002F8"/>
    <w:rsid w:val="0030036D"/>
    <w:rsid w:val="003008EA"/>
    <w:rsid w:val="00300AB5"/>
    <w:rsid w:val="00300C88"/>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E42"/>
    <w:rsid w:val="00321F6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9F6"/>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5D4"/>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AB2"/>
    <w:rsid w:val="0038510C"/>
    <w:rsid w:val="00385128"/>
    <w:rsid w:val="0038555B"/>
    <w:rsid w:val="0038565A"/>
    <w:rsid w:val="0038583F"/>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34"/>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C39"/>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2F6B"/>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736"/>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1810"/>
    <w:rsid w:val="0041214F"/>
    <w:rsid w:val="004122E1"/>
    <w:rsid w:val="0041267A"/>
    <w:rsid w:val="00412A0B"/>
    <w:rsid w:val="00413904"/>
    <w:rsid w:val="004139FF"/>
    <w:rsid w:val="00413A7B"/>
    <w:rsid w:val="004144A3"/>
    <w:rsid w:val="00414822"/>
    <w:rsid w:val="00414D78"/>
    <w:rsid w:val="00415561"/>
    <w:rsid w:val="00415860"/>
    <w:rsid w:val="00415AF0"/>
    <w:rsid w:val="00415B01"/>
    <w:rsid w:val="00416244"/>
    <w:rsid w:val="00416D81"/>
    <w:rsid w:val="004171B5"/>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210"/>
    <w:rsid w:val="00461977"/>
    <w:rsid w:val="00461FCC"/>
    <w:rsid w:val="00462091"/>
    <w:rsid w:val="0046213E"/>
    <w:rsid w:val="004627A5"/>
    <w:rsid w:val="00462EA1"/>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135"/>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6C6"/>
    <w:rsid w:val="004D6860"/>
    <w:rsid w:val="004D701A"/>
    <w:rsid w:val="004D7DD0"/>
    <w:rsid w:val="004E043D"/>
    <w:rsid w:val="004E153F"/>
    <w:rsid w:val="004E2182"/>
    <w:rsid w:val="004E263E"/>
    <w:rsid w:val="004E287C"/>
    <w:rsid w:val="004E28D4"/>
    <w:rsid w:val="004E28FD"/>
    <w:rsid w:val="004E2C27"/>
    <w:rsid w:val="004E30E6"/>
    <w:rsid w:val="004E37AA"/>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65B"/>
    <w:rsid w:val="005049C3"/>
    <w:rsid w:val="00504CC5"/>
    <w:rsid w:val="00504D2D"/>
    <w:rsid w:val="005054A5"/>
    <w:rsid w:val="00505B4F"/>
    <w:rsid w:val="00505C72"/>
    <w:rsid w:val="00505ED2"/>
    <w:rsid w:val="00506032"/>
    <w:rsid w:val="005066C1"/>
    <w:rsid w:val="005077DC"/>
    <w:rsid w:val="00507C31"/>
    <w:rsid w:val="005102B6"/>
    <w:rsid w:val="005106EC"/>
    <w:rsid w:val="00510BFC"/>
    <w:rsid w:val="0051107C"/>
    <w:rsid w:val="00511597"/>
    <w:rsid w:val="005116B0"/>
    <w:rsid w:val="00511985"/>
    <w:rsid w:val="005120AB"/>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CD7"/>
    <w:rsid w:val="0054493E"/>
    <w:rsid w:val="00544C0F"/>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EA9"/>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3D4"/>
    <w:rsid w:val="005874A2"/>
    <w:rsid w:val="00587950"/>
    <w:rsid w:val="00590021"/>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079"/>
    <w:rsid w:val="00595BBA"/>
    <w:rsid w:val="00595C06"/>
    <w:rsid w:val="0059634D"/>
    <w:rsid w:val="005965A0"/>
    <w:rsid w:val="005968BF"/>
    <w:rsid w:val="00596BF1"/>
    <w:rsid w:val="00596CC7"/>
    <w:rsid w:val="00596D33"/>
    <w:rsid w:val="005973D1"/>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500F"/>
    <w:rsid w:val="005C5597"/>
    <w:rsid w:val="005C5650"/>
    <w:rsid w:val="005C5E78"/>
    <w:rsid w:val="005C642E"/>
    <w:rsid w:val="005C7478"/>
    <w:rsid w:val="005C773D"/>
    <w:rsid w:val="005C7D35"/>
    <w:rsid w:val="005D006A"/>
    <w:rsid w:val="005D0E14"/>
    <w:rsid w:val="005D123D"/>
    <w:rsid w:val="005D128D"/>
    <w:rsid w:val="005D12F3"/>
    <w:rsid w:val="005D1EF8"/>
    <w:rsid w:val="005D2156"/>
    <w:rsid w:val="005D25A6"/>
    <w:rsid w:val="005D25B6"/>
    <w:rsid w:val="005D25E1"/>
    <w:rsid w:val="005D2848"/>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E7B67"/>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3F27"/>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F08"/>
    <w:rsid w:val="00613F49"/>
    <w:rsid w:val="00614104"/>
    <w:rsid w:val="00614479"/>
    <w:rsid w:val="00614BBE"/>
    <w:rsid w:val="006150BD"/>
    <w:rsid w:val="00615230"/>
    <w:rsid w:val="006152FA"/>
    <w:rsid w:val="006154DE"/>
    <w:rsid w:val="0061573B"/>
    <w:rsid w:val="00615984"/>
    <w:rsid w:val="00615C6B"/>
    <w:rsid w:val="006161B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993"/>
    <w:rsid w:val="00640AC9"/>
    <w:rsid w:val="00640CE4"/>
    <w:rsid w:val="006413E5"/>
    <w:rsid w:val="006418D0"/>
    <w:rsid w:val="00642C7A"/>
    <w:rsid w:val="00642F9D"/>
    <w:rsid w:val="00643923"/>
    <w:rsid w:val="006439C5"/>
    <w:rsid w:val="0064461F"/>
    <w:rsid w:val="00644646"/>
    <w:rsid w:val="00644C1D"/>
    <w:rsid w:val="00644D85"/>
    <w:rsid w:val="00645082"/>
    <w:rsid w:val="00645481"/>
    <w:rsid w:val="00645722"/>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0D5"/>
    <w:rsid w:val="00656102"/>
    <w:rsid w:val="006562E5"/>
    <w:rsid w:val="00656370"/>
    <w:rsid w:val="00656823"/>
    <w:rsid w:val="00657624"/>
    <w:rsid w:val="00657904"/>
    <w:rsid w:val="00657BDF"/>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5F13"/>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3E55"/>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3C"/>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2B"/>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6CA8"/>
    <w:rsid w:val="006978B1"/>
    <w:rsid w:val="00697FC4"/>
    <w:rsid w:val="006A0713"/>
    <w:rsid w:val="006A0AFD"/>
    <w:rsid w:val="006A0C62"/>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578"/>
    <w:rsid w:val="006C1D6F"/>
    <w:rsid w:val="006C1F91"/>
    <w:rsid w:val="006C257D"/>
    <w:rsid w:val="006C2B27"/>
    <w:rsid w:val="006C3CAA"/>
    <w:rsid w:val="006C3CBC"/>
    <w:rsid w:val="006C3CF9"/>
    <w:rsid w:val="006C3E6D"/>
    <w:rsid w:val="006C436A"/>
    <w:rsid w:val="006C4607"/>
    <w:rsid w:val="006C48E6"/>
    <w:rsid w:val="006C48FA"/>
    <w:rsid w:val="006C4B17"/>
    <w:rsid w:val="006C4C36"/>
    <w:rsid w:val="006C5055"/>
    <w:rsid w:val="006C51DB"/>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3FF"/>
    <w:rsid w:val="00704802"/>
    <w:rsid w:val="007048C4"/>
    <w:rsid w:val="00705319"/>
    <w:rsid w:val="00705822"/>
    <w:rsid w:val="00705D10"/>
    <w:rsid w:val="00705F18"/>
    <w:rsid w:val="00705F61"/>
    <w:rsid w:val="00706761"/>
    <w:rsid w:val="007067DB"/>
    <w:rsid w:val="007069B9"/>
    <w:rsid w:val="00706C84"/>
    <w:rsid w:val="00706F6F"/>
    <w:rsid w:val="007070A9"/>
    <w:rsid w:val="00707901"/>
    <w:rsid w:val="00707DBB"/>
    <w:rsid w:val="00710465"/>
    <w:rsid w:val="007117C2"/>
    <w:rsid w:val="0071198D"/>
    <w:rsid w:val="00711D4A"/>
    <w:rsid w:val="00711EE9"/>
    <w:rsid w:val="00711F42"/>
    <w:rsid w:val="00711FF5"/>
    <w:rsid w:val="007123D3"/>
    <w:rsid w:val="007124CE"/>
    <w:rsid w:val="00712783"/>
    <w:rsid w:val="007129CB"/>
    <w:rsid w:val="00712A1A"/>
    <w:rsid w:val="0071311F"/>
    <w:rsid w:val="00713362"/>
    <w:rsid w:val="00713674"/>
    <w:rsid w:val="00713E53"/>
    <w:rsid w:val="00713ECC"/>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1BD"/>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96F"/>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CDE"/>
    <w:rsid w:val="0074629A"/>
    <w:rsid w:val="007463E5"/>
    <w:rsid w:val="00746632"/>
    <w:rsid w:val="007468A6"/>
    <w:rsid w:val="007473D0"/>
    <w:rsid w:val="007474DB"/>
    <w:rsid w:val="007478D0"/>
    <w:rsid w:val="00747D28"/>
    <w:rsid w:val="00747DB2"/>
    <w:rsid w:val="00747EEC"/>
    <w:rsid w:val="00750238"/>
    <w:rsid w:val="00750488"/>
    <w:rsid w:val="00750AC0"/>
    <w:rsid w:val="007515F7"/>
    <w:rsid w:val="00751746"/>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4BE6"/>
    <w:rsid w:val="0077517C"/>
    <w:rsid w:val="007764C9"/>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602"/>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C1A"/>
    <w:rsid w:val="007D5E2E"/>
    <w:rsid w:val="007D5E61"/>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A2D"/>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719F"/>
    <w:rsid w:val="007F75C5"/>
    <w:rsid w:val="00800254"/>
    <w:rsid w:val="0080080F"/>
    <w:rsid w:val="00800C32"/>
    <w:rsid w:val="0080108F"/>
    <w:rsid w:val="00802587"/>
    <w:rsid w:val="008028FC"/>
    <w:rsid w:val="00802CD0"/>
    <w:rsid w:val="00802E4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D38"/>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4A07"/>
    <w:rsid w:val="00825045"/>
    <w:rsid w:val="00825241"/>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B4E"/>
    <w:rsid w:val="00845C35"/>
    <w:rsid w:val="008465A0"/>
    <w:rsid w:val="008471BB"/>
    <w:rsid w:val="008472C4"/>
    <w:rsid w:val="0084735F"/>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24"/>
    <w:rsid w:val="008A5E0A"/>
    <w:rsid w:val="008A6523"/>
    <w:rsid w:val="008A6729"/>
    <w:rsid w:val="008A6CF2"/>
    <w:rsid w:val="008A73D6"/>
    <w:rsid w:val="008A7C0B"/>
    <w:rsid w:val="008A7F9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29E9"/>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0C54"/>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0AF"/>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1E8D"/>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B80"/>
    <w:rsid w:val="00981FD9"/>
    <w:rsid w:val="0098268C"/>
    <w:rsid w:val="0098280A"/>
    <w:rsid w:val="00982BE0"/>
    <w:rsid w:val="00982BF4"/>
    <w:rsid w:val="009833DB"/>
    <w:rsid w:val="00983592"/>
    <w:rsid w:val="009838B9"/>
    <w:rsid w:val="009843F4"/>
    <w:rsid w:val="009849B4"/>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202"/>
    <w:rsid w:val="0099540E"/>
    <w:rsid w:val="00995472"/>
    <w:rsid w:val="00995565"/>
    <w:rsid w:val="009955D0"/>
    <w:rsid w:val="00995DCC"/>
    <w:rsid w:val="00995E96"/>
    <w:rsid w:val="00995ED8"/>
    <w:rsid w:val="00995F2C"/>
    <w:rsid w:val="00996ADA"/>
    <w:rsid w:val="00996B32"/>
    <w:rsid w:val="00996C80"/>
    <w:rsid w:val="00996E72"/>
    <w:rsid w:val="00997D63"/>
    <w:rsid w:val="009A0261"/>
    <w:rsid w:val="009A0BD5"/>
    <w:rsid w:val="009A0D2E"/>
    <w:rsid w:val="009A0FC3"/>
    <w:rsid w:val="009A133C"/>
    <w:rsid w:val="009A13C8"/>
    <w:rsid w:val="009A15DA"/>
    <w:rsid w:val="009A1A4E"/>
    <w:rsid w:val="009A1AE7"/>
    <w:rsid w:val="009A21EB"/>
    <w:rsid w:val="009A24B4"/>
    <w:rsid w:val="009A285D"/>
    <w:rsid w:val="009A35D0"/>
    <w:rsid w:val="009A3FE3"/>
    <w:rsid w:val="009A4384"/>
    <w:rsid w:val="009A47F9"/>
    <w:rsid w:val="009A482E"/>
    <w:rsid w:val="009A48DE"/>
    <w:rsid w:val="009A49AF"/>
    <w:rsid w:val="009A5388"/>
    <w:rsid w:val="009A56B5"/>
    <w:rsid w:val="009A59AD"/>
    <w:rsid w:val="009A60D0"/>
    <w:rsid w:val="009A6298"/>
    <w:rsid w:val="009A64A2"/>
    <w:rsid w:val="009A7615"/>
    <w:rsid w:val="009A78B2"/>
    <w:rsid w:val="009A7A10"/>
    <w:rsid w:val="009A7D31"/>
    <w:rsid w:val="009A7E2D"/>
    <w:rsid w:val="009B0641"/>
    <w:rsid w:val="009B0928"/>
    <w:rsid w:val="009B0D1A"/>
    <w:rsid w:val="009B10B2"/>
    <w:rsid w:val="009B126D"/>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236"/>
    <w:rsid w:val="009D13AA"/>
    <w:rsid w:val="009D15EA"/>
    <w:rsid w:val="009D171A"/>
    <w:rsid w:val="009D1CD2"/>
    <w:rsid w:val="009D20A7"/>
    <w:rsid w:val="009D21BD"/>
    <w:rsid w:val="009D2509"/>
    <w:rsid w:val="009D275D"/>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2A2"/>
    <w:rsid w:val="009E587F"/>
    <w:rsid w:val="009E591F"/>
    <w:rsid w:val="009E5F62"/>
    <w:rsid w:val="009E6A79"/>
    <w:rsid w:val="009E6DDC"/>
    <w:rsid w:val="009E6EA5"/>
    <w:rsid w:val="009E752E"/>
    <w:rsid w:val="009E77AE"/>
    <w:rsid w:val="009E78D3"/>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0E95"/>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16A"/>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0542"/>
    <w:rsid w:val="00A209A5"/>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A7F"/>
    <w:rsid w:val="00A307B0"/>
    <w:rsid w:val="00A30E4E"/>
    <w:rsid w:val="00A3190E"/>
    <w:rsid w:val="00A3196C"/>
    <w:rsid w:val="00A31A23"/>
    <w:rsid w:val="00A31AF4"/>
    <w:rsid w:val="00A31B16"/>
    <w:rsid w:val="00A31C5C"/>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B4B"/>
    <w:rsid w:val="00A75DE9"/>
    <w:rsid w:val="00A75F06"/>
    <w:rsid w:val="00A76E98"/>
    <w:rsid w:val="00A77C00"/>
    <w:rsid w:val="00A77CD6"/>
    <w:rsid w:val="00A80048"/>
    <w:rsid w:val="00A80762"/>
    <w:rsid w:val="00A80836"/>
    <w:rsid w:val="00A808F7"/>
    <w:rsid w:val="00A809E0"/>
    <w:rsid w:val="00A80C77"/>
    <w:rsid w:val="00A815D3"/>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AAE"/>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1A7"/>
    <w:rsid w:val="00AF627B"/>
    <w:rsid w:val="00AF629A"/>
    <w:rsid w:val="00AF677D"/>
    <w:rsid w:val="00AF6DE5"/>
    <w:rsid w:val="00AF7B4D"/>
    <w:rsid w:val="00B005A3"/>
    <w:rsid w:val="00B0071B"/>
    <w:rsid w:val="00B0119A"/>
    <w:rsid w:val="00B015AD"/>
    <w:rsid w:val="00B01686"/>
    <w:rsid w:val="00B017E1"/>
    <w:rsid w:val="00B017F9"/>
    <w:rsid w:val="00B021A5"/>
    <w:rsid w:val="00B02B04"/>
    <w:rsid w:val="00B03250"/>
    <w:rsid w:val="00B03643"/>
    <w:rsid w:val="00B039F6"/>
    <w:rsid w:val="00B03FD8"/>
    <w:rsid w:val="00B04C2F"/>
    <w:rsid w:val="00B04CF8"/>
    <w:rsid w:val="00B0508C"/>
    <w:rsid w:val="00B05440"/>
    <w:rsid w:val="00B06246"/>
    <w:rsid w:val="00B06484"/>
    <w:rsid w:val="00B06CC2"/>
    <w:rsid w:val="00B06E68"/>
    <w:rsid w:val="00B07EA9"/>
    <w:rsid w:val="00B1025F"/>
    <w:rsid w:val="00B10761"/>
    <w:rsid w:val="00B11273"/>
    <w:rsid w:val="00B11ADD"/>
    <w:rsid w:val="00B11DF4"/>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264"/>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643"/>
    <w:rsid w:val="00B367EB"/>
    <w:rsid w:val="00B36B89"/>
    <w:rsid w:val="00B36D30"/>
    <w:rsid w:val="00B36EC4"/>
    <w:rsid w:val="00B374D3"/>
    <w:rsid w:val="00B37C09"/>
    <w:rsid w:val="00B37E5F"/>
    <w:rsid w:val="00B37EF9"/>
    <w:rsid w:val="00B40135"/>
    <w:rsid w:val="00B40543"/>
    <w:rsid w:val="00B40823"/>
    <w:rsid w:val="00B408BD"/>
    <w:rsid w:val="00B40A04"/>
    <w:rsid w:val="00B40C33"/>
    <w:rsid w:val="00B40D26"/>
    <w:rsid w:val="00B41C6D"/>
    <w:rsid w:val="00B42255"/>
    <w:rsid w:val="00B42880"/>
    <w:rsid w:val="00B42E1D"/>
    <w:rsid w:val="00B4374F"/>
    <w:rsid w:val="00B43A87"/>
    <w:rsid w:val="00B43FC9"/>
    <w:rsid w:val="00B45ACF"/>
    <w:rsid w:val="00B45E5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2E9E"/>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2B"/>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D0005"/>
    <w:rsid w:val="00BD05E3"/>
    <w:rsid w:val="00BD0769"/>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CC8"/>
    <w:rsid w:val="00BF6D5D"/>
    <w:rsid w:val="00BF6EA8"/>
    <w:rsid w:val="00BF79EF"/>
    <w:rsid w:val="00BF7C2B"/>
    <w:rsid w:val="00BF7E12"/>
    <w:rsid w:val="00C0002A"/>
    <w:rsid w:val="00C00D47"/>
    <w:rsid w:val="00C00E1C"/>
    <w:rsid w:val="00C010A3"/>
    <w:rsid w:val="00C013F4"/>
    <w:rsid w:val="00C01489"/>
    <w:rsid w:val="00C016A8"/>
    <w:rsid w:val="00C0267A"/>
    <w:rsid w:val="00C02D15"/>
    <w:rsid w:val="00C02FB1"/>
    <w:rsid w:val="00C03442"/>
    <w:rsid w:val="00C04FE4"/>
    <w:rsid w:val="00C04FF4"/>
    <w:rsid w:val="00C053EA"/>
    <w:rsid w:val="00C0607A"/>
    <w:rsid w:val="00C060D0"/>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28"/>
    <w:rsid w:val="00C30C50"/>
    <w:rsid w:val="00C31166"/>
    <w:rsid w:val="00C31A7A"/>
    <w:rsid w:val="00C31B67"/>
    <w:rsid w:val="00C31E04"/>
    <w:rsid w:val="00C31ED8"/>
    <w:rsid w:val="00C3204A"/>
    <w:rsid w:val="00C3215D"/>
    <w:rsid w:val="00C32906"/>
    <w:rsid w:val="00C33578"/>
    <w:rsid w:val="00C335B5"/>
    <w:rsid w:val="00C33A5E"/>
    <w:rsid w:val="00C33B79"/>
    <w:rsid w:val="00C345C2"/>
    <w:rsid w:val="00C3477A"/>
    <w:rsid w:val="00C349DC"/>
    <w:rsid w:val="00C34A20"/>
    <w:rsid w:val="00C34C19"/>
    <w:rsid w:val="00C35F27"/>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EBB"/>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8EC"/>
    <w:rsid w:val="00C80EC3"/>
    <w:rsid w:val="00C81358"/>
    <w:rsid w:val="00C814C4"/>
    <w:rsid w:val="00C81E57"/>
    <w:rsid w:val="00C82389"/>
    <w:rsid w:val="00C82B47"/>
    <w:rsid w:val="00C83180"/>
    <w:rsid w:val="00C8402F"/>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EB"/>
    <w:rsid w:val="00CA28BB"/>
    <w:rsid w:val="00CA3CA1"/>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411C"/>
    <w:rsid w:val="00CB4695"/>
    <w:rsid w:val="00CB49AE"/>
    <w:rsid w:val="00CB4D6F"/>
    <w:rsid w:val="00CB545E"/>
    <w:rsid w:val="00CB54BE"/>
    <w:rsid w:val="00CB5DB4"/>
    <w:rsid w:val="00CB5EEC"/>
    <w:rsid w:val="00CB6A56"/>
    <w:rsid w:val="00CB731E"/>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5C0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33F"/>
    <w:rsid w:val="00CE6375"/>
    <w:rsid w:val="00CE696F"/>
    <w:rsid w:val="00CE6B73"/>
    <w:rsid w:val="00CE6BDF"/>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23D4"/>
    <w:rsid w:val="00D525C6"/>
    <w:rsid w:val="00D52A98"/>
    <w:rsid w:val="00D52C36"/>
    <w:rsid w:val="00D52E02"/>
    <w:rsid w:val="00D530A6"/>
    <w:rsid w:val="00D5368E"/>
    <w:rsid w:val="00D53EF6"/>
    <w:rsid w:val="00D53FAC"/>
    <w:rsid w:val="00D53FF9"/>
    <w:rsid w:val="00D54500"/>
    <w:rsid w:val="00D54779"/>
    <w:rsid w:val="00D54F88"/>
    <w:rsid w:val="00D5521C"/>
    <w:rsid w:val="00D55D52"/>
    <w:rsid w:val="00D55E8A"/>
    <w:rsid w:val="00D55EC7"/>
    <w:rsid w:val="00D562C7"/>
    <w:rsid w:val="00D56858"/>
    <w:rsid w:val="00D569FA"/>
    <w:rsid w:val="00D56BE8"/>
    <w:rsid w:val="00D56CE8"/>
    <w:rsid w:val="00D56DD9"/>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70233"/>
    <w:rsid w:val="00D71EAD"/>
    <w:rsid w:val="00D720CE"/>
    <w:rsid w:val="00D7213C"/>
    <w:rsid w:val="00D72386"/>
    <w:rsid w:val="00D732E3"/>
    <w:rsid w:val="00D73439"/>
    <w:rsid w:val="00D73E19"/>
    <w:rsid w:val="00D744AD"/>
    <w:rsid w:val="00D75718"/>
    <w:rsid w:val="00D75FC8"/>
    <w:rsid w:val="00D76039"/>
    <w:rsid w:val="00D76D10"/>
    <w:rsid w:val="00D800F1"/>
    <w:rsid w:val="00D80367"/>
    <w:rsid w:val="00D808F8"/>
    <w:rsid w:val="00D80A63"/>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1B1D"/>
    <w:rsid w:val="00D92403"/>
    <w:rsid w:val="00D9253C"/>
    <w:rsid w:val="00D93588"/>
    <w:rsid w:val="00D936E9"/>
    <w:rsid w:val="00D940E0"/>
    <w:rsid w:val="00D94106"/>
    <w:rsid w:val="00D94120"/>
    <w:rsid w:val="00D944F1"/>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EEC"/>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48F6"/>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4409"/>
    <w:rsid w:val="00DD467B"/>
    <w:rsid w:val="00DD471A"/>
    <w:rsid w:val="00DD47D1"/>
    <w:rsid w:val="00DD4C47"/>
    <w:rsid w:val="00DD55C9"/>
    <w:rsid w:val="00DD5935"/>
    <w:rsid w:val="00DD5981"/>
    <w:rsid w:val="00DD635D"/>
    <w:rsid w:val="00DD69F9"/>
    <w:rsid w:val="00DD6E12"/>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5DE"/>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07D5F"/>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1F0F"/>
    <w:rsid w:val="00E425F5"/>
    <w:rsid w:val="00E42997"/>
    <w:rsid w:val="00E4327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5E1"/>
    <w:rsid w:val="00E53639"/>
    <w:rsid w:val="00E537B2"/>
    <w:rsid w:val="00E53868"/>
    <w:rsid w:val="00E5486E"/>
    <w:rsid w:val="00E54D0D"/>
    <w:rsid w:val="00E54DAC"/>
    <w:rsid w:val="00E558FC"/>
    <w:rsid w:val="00E55958"/>
    <w:rsid w:val="00E55B75"/>
    <w:rsid w:val="00E56068"/>
    <w:rsid w:val="00E56109"/>
    <w:rsid w:val="00E56448"/>
    <w:rsid w:val="00E5653C"/>
    <w:rsid w:val="00E56B50"/>
    <w:rsid w:val="00E57732"/>
    <w:rsid w:val="00E605B7"/>
    <w:rsid w:val="00E615B6"/>
    <w:rsid w:val="00E615E5"/>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FC"/>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CA3"/>
    <w:rsid w:val="00EA7EC0"/>
    <w:rsid w:val="00EB03EC"/>
    <w:rsid w:val="00EB0862"/>
    <w:rsid w:val="00EB08ED"/>
    <w:rsid w:val="00EB0AAF"/>
    <w:rsid w:val="00EB0C81"/>
    <w:rsid w:val="00EB0CCC"/>
    <w:rsid w:val="00EB0E2C"/>
    <w:rsid w:val="00EB1CF0"/>
    <w:rsid w:val="00EB225F"/>
    <w:rsid w:val="00EB3717"/>
    <w:rsid w:val="00EB3A3C"/>
    <w:rsid w:val="00EB40E6"/>
    <w:rsid w:val="00EB42EB"/>
    <w:rsid w:val="00EB4984"/>
    <w:rsid w:val="00EB4C9E"/>
    <w:rsid w:val="00EB5025"/>
    <w:rsid w:val="00EB523B"/>
    <w:rsid w:val="00EB5368"/>
    <w:rsid w:val="00EB7541"/>
    <w:rsid w:val="00EB76D9"/>
    <w:rsid w:val="00EB78EB"/>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1A4"/>
    <w:rsid w:val="00ED26DD"/>
    <w:rsid w:val="00ED2C66"/>
    <w:rsid w:val="00ED2E44"/>
    <w:rsid w:val="00ED3A07"/>
    <w:rsid w:val="00ED3C05"/>
    <w:rsid w:val="00ED3C6A"/>
    <w:rsid w:val="00ED43DE"/>
    <w:rsid w:val="00ED4469"/>
    <w:rsid w:val="00ED4690"/>
    <w:rsid w:val="00ED4BC0"/>
    <w:rsid w:val="00ED536E"/>
    <w:rsid w:val="00ED589A"/>
    <w:rsid w:val="00ED5CF9"/>
    <w:rsid w:val="00ED646B"/>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2BF0"/>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689E"/>
    <w:rsid w:val="00F36CDB"/>
    <w:rsid w:val="00F373E9"/>
    <w:rsid w:val="00F373F4"/>
    <w:rsid w:val="00F40BAF"/>
    <w:rsid w:val="00F41325"/>
    <w:rsid w:val="00F418AA"/>
    <w:rsid w:val="00F41913"/>
    <w:rsid w:val="00F41EB2"/>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37A"/>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13D7"/>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A80"/>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D24F"/>
  <w15:docId w15:val="{7F4F25C1-98BE-4889-9BF1-E5522CFC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CA8"/>
  </w:style>
  <w:style w:type="paragraph" w:styleId="Heading1">
    <w:name w:val="heading 1"/>
    <w:basedOn w:val="Normal"/>
    <w:next w:val="Normal"/>
    <w:link w:val="Heading1Char"/>
    <w:uiPriority w:val="9"/>
    <w:qFormat/>
    <w:rsid w:val="00696CA8"/>
    <w:pPr>
      <w:keepNext/>
      <w:keepLines/>
      <w:spacing w:before="400" w:after="40" w:line="240" w:lineRule="auto"/>
      <w:outlineLvl w:val="0"/>
    </w:pPr>
    <w:rPr>
      <w:rFonts w:asciiTheme="majorHAnsi" w:eastAsiaTheme="majorEastAsia" w:hAnsiTheme="majorHAnsi" w:cstheme="majorBidi"/>
      <w:color w:val="164052" w:themeColor="accent1" w:themeShade="80"/>
      <w:sz w:val="36"/>
      <w:szCs w:val="36"/>
    </w:rPr>
  </w:style>
  <w:style w:type="paragraph" w:styleId="Heading2">
    <w:name w:val="heading 2"/>
    <w:basedOn w:val="Normal"/>
    <w:next w:val="Normal"/>
    <w:link w:val="Heading2Char"/>
    <w:uiPriority w:val="9"/>
    <w:unhideWhenUsed/>
    <w:qFormat/>
    <w:rsid w:val="00696CA8"/>
    <w:pPr>
      <w:keepNext/>
      <w:keepLines/>
      <w:spacing w:before="40" w:after="0" w:line="240" w:lineRule="auto"/>
      <w:outlineLvl w:val="1"/>
    </w:pPr>
    <w:rPr>
      <w:rFonts w:asciiTheme="majorHAnsi" w:eastAsiaTheme="majorEastAsia" w:hAnsiTheme="majorHAnsi" w:cstheme="majorBidi"/>
      <w:color w:val="215F7B" w:themeColor="accent1" w:themeShade="BF"/>
      <w:sz w:val="32"/>
      <w:szCs w:val="32"/>
    </w:rPr>
  </w:style>
  <w:style w:type="paragraph" w:styleId="Heading3">
    <w:name w:val="heading 3"/>
    <w:basedOn w:val="Normal"/>
    <w:next w:val="Normal"/>
    <w:link w:val="Heading3Char"/>
    <w:uiPriority w:val="9"/>
    <w:semiHidden/>
    <w:unhideWhenUsed/>
    <w:qFormat/>
    <w:rsid w:val="00696CA8"/>
    <w:pPr>
      <w:keepNext/>
      <w:keepLines/>
      <w:spacing w:before="40" w:after="0" w:line="240" w:lineRule="auto"/>
      <w:outlineLvl w:val="2"/>
    </w:pPr>
    <w:rPr>
      <w:rFonts w:asciiTheme="majorHAnsi" w:eastAsiaTheme="majorEastAsia" w:hAnsiTheme="majorHAnsi" w:cstheme="majorBidi"/>
      <w:color w:val="215F7B" w:themeColor="accent1" w:themeShade="BF"/>
      <w:sz w:val="28"/>
      <w:szCs w:val="28"/>
    </w:rPr>
  </w:style>
  <w:style w:type="paragraph" w:styleId="Heading4">
    <w:name w:val="heading 4"/>
    <w:basedOn w:val="Normal"/>
    <w:next w:val="Normal"/>
    <w:link w:val="Heading4Char"/>
    <w:uiPriority w:val="9"/>
    <w:semiHidden/>
    <w:unhideWhenUsed/>
    <w:qFormat/>
    <w:rsid w:val="00696CA8"/>
    <w:pPr>
      <w:keepNext/>
      <w:keepLines/>
      <w:spacing w:before="40" w:after="0"/>
      <w:outlineLvl w:val="3"/>
    </w:pPr>
    <w:rPr>
      <w:rFonts w:asciiTheme="majorHAnsi" w:eastAsiaTheme="majorEastAsia" w:hAnsiTheme="majorHAnsi" w:cstheme="majorBidi"/>
      <w:color w:val="215F7B" w:themeColor="accent1" w:themeShade="BF"/>
      <w:sz w:val="24"/>
      <w:szCs w:val="24"/>
    </w:rPr>
  </w:style>
  <w:style w:type="paragraph" w:styleId="Heading5">
    <w:name w:val="heading 5"/>
    <w:basedOn w:val="Normal"/>
    <w:next w:val="Normal"/>
    <w:link w:val="Heading5Char"/>
    <w:uiPriority w:val="9"/>
    <w:semiHidden/>
    <w:unhideWhenUsed/>
    <w:qFormat/>
    <w:rsid w:val="00696CA8"/>
    <w:pPr>
      <w:keepNext/>
      <w:keepLines/>
      <w:spacing w:before="40" w:after="0"/>
      <w:outlineLvl w:val="4"/>
    </w:pPr>
    <w:rPr>
      <w:rFonts w:asciiTheme="majorHAnsi" w:eastAsiaTheme="majorEastAsia" w:hAnsiTheme="majorHAnsi" w:cstheme="majorBidi"/>
      <w:caps/>
      <w:color w:val="215F7B" w:themeColor="accent1" w:themeShade="BF"/>
    </w:rPr>
  </w:style>
  <w:style w:type="paragraph" w:styleId="Heading6">
    <w:name w:val="heading 6"/>
    <w:basedOn w:val="Normal"/>
    <w:next w:val="Normal"/>
    <w:link w:val="Heading6Char"/>
    <w:uiPriority w:val="9"/>
    <w:semiHidden/>
    <w:unhideWhenUsed/>
    <w:qFormat/>
    <w:rsid w:val="00696CA8"/>
    <w:pPr>
      <w:keepNext/>
      <w:keepLines/>
      <w:spacing w:before="40" w:after="0"/>
      <w:outlineLvl w:val="5"/>
    </w:pPr>
    <w:rPr>
      <w:rFonts w:asciiTheme="majorHAnsi" w:eastAsiaTheme="majorEastAsia" w:hAnsiTheme="majorHAnsi" w:cstheme="majorBidi"/>
      <w:i/>
      <w:iCs/>
      <w:caps/>
      <w:color w:val="164052" w:themeColor="accent1" w:themeShade="80"/>
    </w:rPr>
  </w:style>
  <w:style w:type="paragraph" w:styleId="Heading7">
    <w:name w:val="heading 7"/>
    <w:basedOn w:val="Normal"/>
    <w:next w:val="Normal"/>
    <w:link w:val="Heading7Char"/>
    <w:uiPriority w:val="9"/>
    <w:semiHidden/>
    <w:unhideWhenUsed/>
    <w:qFormat/>
    <w:rsid w:val="00696CA8"/>
    <w:pPr>
      <w:keepNext/>
      <w:keepLines/>
      <w:spacing w:before="40" w:after="0"/>
      <w:outlineLvl w:val="6"/>
    </w:pPr>
    <w:rPr>
      <w:rFonts w:asciiTheme="majorHAnsi" w:eastAsiaTheme="majorEastAsia" w:hAnsiTheme="majorHAnsi" w:cstheme="majorBidi"/>
      <w:b/>
      <w:bCs/>
      <w:color w:val="164052" w:themeColor="accent1" w:themeShade="80"/>
    </w:rPr>
  </w:style>
  <w:style w:type="paragraph" w:styleId="Heading8">
    <w:name w:val="heading 8"/>
    <w:basedOn w:val="Normal"/>
    <w:next w:val="Normal"/>
    <w:link w:val="Heading8Char"/>
    <w:uiPriority w:val="9"/>
    <w:semiHidden/>
    <w:unhideWhenUsed/>
    <w:qFormat/>
    <w:rsid w:val="00696CA8"/>
    <w:pPr>
      <w:keepNext/>
      <w:keepLines/>
      <w:spacing w:before="40" w:after="0"/>
      <w:outlineLvl w:val="7"/>
    </w:pPr>
    <w:rPr>
      <w:rFonts w:asciiTheme="majorHAnsi" w:eastAsiaTheme="majorEastAsia" w:hAnsiTheme="majorHAnsi" w:cstheme="majorBidi"/>
      <w:b/>
      <w:bCs/>
      <w:i/>
      <w:iCs/>
      <w:color w:val="164052" w:themeColor="accent1" w:themeShade="80"/>
    </w:rPr>
  </w:style>
  <w:style w:type="paragraph" w:styleId="Heading9">
    <w:name w:val="heading 9"/>
    <w:basedOn w:val="Normal"/>
    <w:next w:val="Normal"/>
    <w:link w:val="Heading9Char"/>
    <w:uiPriority w:val="9"/>
    <w:semiHidden/>
    <w:unhideWhenUsed/>
    <w:qFormat/>
    <w:rsid w:val="00696CA8"/>
    <w:pPr>
      <w:keepNext/>
      <w:keepLines/>
      <w:spacing w:before="40" w:after="0"/>
      <w:outlineLvl w:val="8"/>
    </w:pPr>
    <w:rPr>
      <w:rFonts w:asciiTheme="majorHAnsi" w:eastAsiaTheme="majorEastAsia" w:hAnsiTheme="majorHAnsi" w:cstheme="majorBidi"/>
      <w:i/>
      <w:iCs/>
      <w:color w:val="16405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CA8"/>
    <w:rPr>
      <w:rFonts w:asciiTheme="majorHAnsi" w:eastAsiaTheme="majorEastAsia" w:hAnsiTheme="majorHAnsi" w:cstheme="majorBidi"/>
      <w:color w:val="164052" w:themeColor="accent1" w:themeShade="80"/>
      <w:sz w:val="36"/>
      <w:szCs w:val="36"/>
    </w:rPr>
  </w:style>
  <w:style w:type="character" w:customStyle="1" w:styleId="Heading2Char">
    <w:name w:val="Heading 2 Char"/>
    <w:basedOn w:val="DefaultParagraphFont"/>
    <w:link w:val="Heading2"/>
    <w:uiPriority w:val="9"/>
    <w:rsid w:val="00696CA8"/>
    <w:rPr>
      <w:rFonts w:asciiTheme="majorHAnsi" w:eastAsiaTheme="majorEastAsia" w:hAnsiTheme="majorHAnsi" w:cstheme="majorBidi"/>
      <w:color w:val="215F7B" w:themeColor="accent1" w:themeShade="BF"/>
      <w:sz w:val="32"/>
      <w:szCs w:val="32"/>
    </w:rPr>
  </w:style>
  <w:style w:type="paragraph" w:styleId="ListParagraph">
    <w:name w:val="List Paragraph"/>
    <w:basedOn w:val="Normal"/>
    <w:uiPriority w:val="34"/>
    <w:qFormat/>
    <w:rsid w:val="00002218"/>
    <w:pPr>
      <w:ind w:left="720"/>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sz w:val="20"/>
      <w:szCs w:val="20"/>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szCs w:val="20"/>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696CA8"/>
    <w:pPr>
      <w:spacing w:after="0" w:line="360" w:lineRule="auto"/>
    </w:pPr>
    <w:rPr>
      <w:rFonts w:ascii="Work Sans SemiBold" w:hAnsi="Work Sans SemiBold"/>
      <w:b/>
      <w:sz w:val="24"/>
      <w:szCs w:val="20"/>
      <w:lang w:val="x-none" w:eastAsia="x-none"/>
    </w:rPr>
  </w:style>
  <w:style w:type="character" w:customStyle="1" w:styleId="ExplanatoryNotesChar">
    <w:name w:val="Explanatory Notes Char"/>
    <w:link w:val="ExplanatoryNotes"/>
    <w:rsid w:val="00696CA8"/>
    <w:rPr>
      <w:rFonts w:ascii="Work Sans SemiBold" w:hAnsi="Work Sans SemiBold"/>
      <w:b/>
      <w:sz w:val="24"/>
      <w:szCs w:val="20"/>
      <w:lang w:val="x-none" w:eastAsia="x-none"/>
    </w:rPr>
  </w:style>
  <w:style w:type="paragraph" w:customStyle="1" w:styleId="Logo">
    <w:name w:val="Logo"/>
    <w:basedOn w:val="Normal"/>
    <w:next w:val="TitlePage"/>
    <w:link w:val="LogoChar"/>
    <w:rsid w:val="00002218"/>
    <w:pPr>
      <w:jc w:val="center"/>
    </w:pPr>
    <w:rPr>
      <w:rFonts w:ascii="Arial" w:eastAsia="Times New Roman" w:hAnsi="Arial"/>
      <w:bCs/>
      <w:caps/>
      <w:sz w:val="21"/>
      <w:szCs w:val="20"/>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696CA8"/>
    <w:pPr>
      <w:keepLines/>
      <w:spacing w:before="360" w:after="0" w:line="360" w:lineRule="auto"/>
      <w:ind w:left="737"/>
      <w:jc w:val="both"/>
    </w:pPr>
    <w:rPr>
      <w:rFonts w:ascii="Work Sans" w:hAnsi="Work Sans"/>
      <w:sz w:val="20"/>
      <w:szCs w:val="20"/>
      <w:lang w:val="x-none" w:eastAsia="x-none"/>
    </w:rPr>
  </w:style>
  <w:style w:type="character" w:customStyle="1" w:styleId="ClausesChar">
    <w:name w:val="Clauses Char"/>
    <w:link w:val="Clauses"/>
    <w:rsid w:val="00696CA8"/>
    <w:rPr>
      <w:rFonts w:ascii="Work Sans" w:hAnsi="Work Sans"/>
      <w:sz w:val="20"/>
      <w:szCs w:val="20"/>
      <w:lang w:val="x-none" w:eastAsia="x-none"/>
    </w:rPr>
  </w:style>
  <w:style w:type="paragraph" w:customStyle="1" w:styleId="ClauseHeadingMain">
    <w:name w:val="Clause Heading Main"/>
    <w:basedOn w:val="Clauses"/>
    <w:next w:val="Clauses"/>
    <w:rsid w:val="00696CA8"/>
    <w:pPr>
      <w:keepNext/>
      <w:ind w:left="0"/>
    </w:pPr>
    <w:rPr>
      <w:rFonts w:ascii="Work Sans SemiBold" w:hAnsi="Work Sans SemiBold"/>
      <w:color w:val="55345A" w:themeColor="text2"/>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sz w:val="20"/>
      <w:szCs w:val="20"/>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szCs w:val="20"/>
    </w:rPr>
  </w:style>
  <w:style w:type="paragraph" w:styleId="EndnoteText">
    <w:name w:val="endnote text"/>
    <w:basedOn w:val="Normal"/>
    <w:link w:val="EndnoteTextChar"/>
    <w:uiPriority w:val="99"/>
    <w:semiHidden/>
    <w:unhideWhenUsed/>
    <w:rsid w:val="00404CF0"/>
    <w:rPr>
      <w:sz w:val="20"/>
      <w:szCs w:val="20"/>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basedOn w:val="DefaultParagraphFont"/>
    <w:uiPriority w:val="22"/>
    <w:qFormat/>
    <w:rsid w:val="00696CA8"/>
    <w:rPr>
      <w:b/>
      <w:bCs/>
    </w:rPr>
  </w:style>
  <w:style w:type="character" w:customStyle="1" w:styleId="Heading3Char">
    <w:name w:val="Heading 3 Char"/>
    <w:basedOn w:val="DefaultParagraphFont"/>
    <w:link w:val="Heading3"/>
    <w:uiPriority w:val="9"/>
    <w:semiHidden/>
    <w:rsid w:val="00696CA8"/>
    <w:rPr>
      <w:rFonts w:asciiTheme="majorHAnsi" w:eastAsiaTheme="majorEastAsia" w:hAnsiTheme="majorHAnsi" w:cstheme="majorBidi"/>
      <w:color w:val="215F7B" w:themeColor="accent1" w:themeShade="BF"/>
      <w:sz w:val="28"/>
      <w:szCs w:val="28"/>
    </w:rPr>
  </w:style>
  <w:style w:type="character" w:customStyle="1" w:styleId="Heading4Char">
    <w:name w:val="Heading 4 Char"/>
    <w:basedOn w:val="DefaultParagraphFont"/>
    <w:link w:val="Heading4"/>
    <w:uiPriority w:val="9"/>
    <w:semiHidden/>
    <w:rsid w:val="00696CA8"/>
    <w:rPr>
      <w:rFonts w:asciiTheme="majorHAnsi" w:eastAsiaTheme="majorEastAsia" w:hAnsiTheme="majorHAnsi" w:cstheme="majorBidi"/>
      <w:color w:val="215F7B" w:themeColor="accent1" w:themeShade="BF"/>
      <w:sz w:val="24"/>
      <w:szCs w:val="24"/>
    </w:rPr>
  </w:style>
  <w:style w:type="character" w:customStyle="1" w:styleId="Heading5Char">
    <w:name w:val="Heading 5 Char"/>
    <w:basedOn w:val="DefaultParagraphFont"/>
    <w:link w:val="Heading5"/>
    <w:uiPriority w:val="9"/>
    <w:semiHidden/>
    <w:rsid w:val="00696CA8"/>
    <w:rPr>
      <w:rFonts w:asciiTheme="majorHAnsi" w:eastAsiaTheme="majorEastAsia" w:hAnsiTheme="majorHAnsi" w:cstheme="majorBidi"/>
      <w:caps/>
      <w:color w:val="215F7B" w:themeColor="accent1" w:themeShade="BF"/>
    </w:rPr>
  </w:style>
  <w:style w:type="character" w:customStyle="1" w:styleId="Heading6Char">
    <w:name w:val="Heading 6 Char"/>
    <w:basedOn w:val="DefaultParagraphFont"/>
    <w:link w:val="Heading6"/>
    <w:uiPriority w:val="9"/>
    <w:semiHidden/>
    <w:rsid w:val="00696CA8"/>
    <w:rPr>
      <w:rFonts w:asciiTheme="majorHAnsi" w:eastAsiaTheme="majorEastAsia" w:hAnsiTheme="majorHAnsi" w:cstheme="majorBidi"/>
      <w:i/>
      <w:iCs/>
      <w:caps/>
      <w:color w:val="164052" w:themeColor="accent1" w:themeShade="80"/>
    </w:rPr>
  </w:style>
  <w:style w:type="character" w:customStyle="1" w:styleId="Heading7Char">
    <w:name w:val="Heading 7 Char"/>
    <w:basedOn w:val="DefaultParagraphFont"/>
    <w:link w:val="Heading7"/>
    <w:uiPriority w:val="9"/>
    <w:semiHidden/>
    <w:rsid w:val="00696CA8"/>
    <w:rPr>
      <w:rFonts w:asciiTheme="majorHAnsi" w:eastAsiaTheme="majorEastAsia" w:hAnsiTheme="majorHAnsi" w:cstheme="majorBidi"/>
      <w:b/>
      <w:bCs/>
      <w:color w:val="164052" w:themeColor="accent1" w:themeShade="80"/>
    </w:rPr>
  </w:style>
  <w:style w:type="character" w:customStyle="1" w:styleId="Heading8Char">
    <w:name w:val="Heading 8 Char"/>
    <w:basedOn w:val="DefaultParagraphFont"/>
    <w:link w:val="Heading8"/>
    <w:uiPriority w:val="9"/>
    <w:semiHidden/>
    <w:rsid w:val="00696CA8"/>
    <w:rPr>
      <w:rFonts w:asciiTheme="majorHAnsi" w:eastAsiaTheme="majorEastAsia" w:hAnsiTheme="majorHAnsi" w:cstheme="majorBidi"/>
      <w:b/>
      <w:bCs/>
      <w:i/>
      <w:iCs/>
      <w:color w:val="164052" w:themeColor="accent1" w:themeShade="80"/>
    </w:rPr>
  </w:style>
  <w:style w:type="character" w:customStyle="1" w:styleId="Heading9Char">
    <w:name w:val="Heading 9 Char"/>
    <w:basedOn w:val="DefaultParagraphFont"/>
    <w:link w:val="Heading9"/>
    <w:uiPriority w:val="9"/>
    <w:semiHidden/>
    <w:rsid w:val="00696CA8"/>
    <w:rPr>
      <w:rFonts w:asciiTheme="majorHAnsi" w:eastAsiaTheme="majorEastAsia" w:hAnsiTheme="majorHAnsi" w:cstheme="majorBidi"/>
      <w:i/>
      <w:iCs/>
      <w:color w:val="164052" w:themeColor="accent1" w:themeShade="80"/>
    </w:rPr>
  </w:style>
  <w:style w:type="paragraph" w:styleId="Caption">
    <w:name w:val="caption"/>
    <w:basedOn w:val="Normal"/>
    <w:next w:val="Normal"/>
    <w:uiPriority w:val="35"/>
    <w:semiHidden/>
    <w:unhideWhenUsed/>
    <w:qFormat/>
    <w:rsid w:val="00696CA8"/>
    <w:pPr>
      <w:spacing w:line="240" w:lineRule="auto"/>
    </w:pPr>
    <w:rPr>
      <w:b/>
      <w:bCs/>
      <w:smallCaps/>
      <w:color w:val="55345A" w:themeColor="text2"/>
    </w:rPr>
  </w:style>
  <w:style w:type="paragraph" w:styleId="Title">
    <w:name w:val="Title"/>
    <w:basedOn w:val="Normal"/>
    <w:next w:val="Normal"/>
    <w:link w:val="TitleChar"/>
    <w:uiPriority w:val="10"/>
    <w:qFormat/>
    <w:rsid w:val="00696CA8"/>
    <w:pPr>
      <w:spacing w:after="0" w:line="204" w:lineRule="auto"/>
      <w:contextualSpacing/>
    </w:pPr>
    <w:rPr>
      <w:rFonts w:asciiTheme="majorHAnsi" w:eastAsiaTheme="majorEastAsia" w:hAnsiTheme="majorHAnsi" w:cstheme="majorBidi"/>
      <w:caps/>
      <w:color w:val="55345A" w:themeColor="text2"/>
      <w:spacing w:val="-15"/>
      <w:sz w:val="72"/>
      <w:szCs w:val="72"/>
    </w:rPr>
  </w:style>
  <w:style w:type="character" w:customStyle="1" w:styleId="TitleChar">
    <w:name w:val="Title Char"/>
    <w:basedOn w:val="DefaultParagraphFont"/>
    <w:link w:val="Title"/>
    <w:uiPriority w:val="10"/>
    <w:rsid w:val="00696CA8"/>
    <w:rPr>
      <w:rFonts w:asciiTheme="majorHAnsi" w:eastAsiaTheme="majorEastAsia" w:hAnsiTheme="majorHAnsi" w:cstheme="majorBidi"/>
      <w:caps/>
      <w:color w:val="55345A" w:themeColor="text2"/>
      <w:spacing w:val="-15"/>
      <w:sz w:val="72"/>
      <w:szCs w:val="72"/>
    </w:rPr>
  </w:style>
  <w:style w:type="paragraph" w:styleId="Subtitle">
    <w:name w:val="Subtitle"/>
    <w:basedOn w:val="Normal"/>
    <w:next w:val="Normal"/>
    <w:link w:val="SubtitleChar"/>
    <w:uiPriority w:val="11"/>
    <w:qFormat/>
    <w:rsid w:val="00696CA8"/>
    <w:pPr>
      <w:numPr>
        <w:ilvl w:val="1"/>
      </w:numPr>
      <w:spacing w:after="240" w:line="240" w:lineRule="auto"/>
    </w:pPr>
    <w:rPr>
      <w:rFonts w:asciiTheme="majorHAnsi" w:eastAsiaTheme="majorEastAsia" w:hAnsiTheme="majorHAnsi" w:cstheme="majorBidi"/>
      <w:color w:val="2D80A5" w:themeColor="accent1"/>
      <w:sz w:val="28"/>
      <w:szCs w:val="28"/>
    </w:rPr>
  </w:style>
  <w:style w:type="character" w:customStyle="1" w:styleId="SubtitleChar">
    <w:name w:val="Subtitle Char"/>
    <w:basedOn w:val="DefaultParagraphFont"/>
    <w:link w:val="Subtitle"/>
    <w:uiPriority w:val="11"/>
    <w:rsid w:val="00696CA8"/>
    <w:rPr>
      <w:rFonts w:asciiTheme="majorHAnsi" w:eastAsiaTheme="majorEastAsia" w:hAnsiTheme="majorHAnsi" w:cstheme="majorBidi"/>
      <w:color w:val="2D80A5" w:themeColor="accent1"/>
      <w:sz w:val="28"/>
      <w:szCs w:val="28"/>
    </w:rPr>
  </w:style>
  <w:style w:type="character" w:styleId="Emphasis">
    <w:name w:val="Emphasis"/>
    <w:basedOn w:val="DefaultParagraphFont"/>
    <w:uiPriority w:val="20"/>
    <w:qFormat/>
    <w:rsid w:val="00696CA8"/>
    <w:rPr>
      <w:i/>
      <w:iCs/>
    </w:rPr>
  </w:style>
  <w:style w:type="paragraph" w:styleId="NoSpacing">
    <w:name w:val="No Spacing"/>
    <w:uiPriority w:val="1"/>
    <w:qFormat/>
    <w:rsid w:val="00696CA8"/>
    <w:pPr>
      <w:spacing w:after="0" w:line="240" w:lineRule="auto"/>
    </w:pPr>
  </w:style>
  <w:style w:type="paragraph" w:styleId="Quote">
    <w:name w:val="Quote"/>
    <w:basedOn w:val="Normal"/>
    <w:next w:val="Normal"/>
    <w:link w:val="QuoteChar"/>
    <w:uiPriority w:val="29"/>
    <w:qFormat/>
    <w:rsid w:val="00696CA8"/>
    <w:pPr>
      <w:spacing w:before="120"/>
      <w:ind w:left="720"/>
    </w:pPr>
    <w:rPr>
      <w:color w:val="55345A" w:themeColor="text2"/>
      <w:sz w:val="24"/>
      <w:szCs w:val="24"/>
    </w:rPr>
  </w:style>
  <w:style w:type="character" w:customStyle="1" w:styleId="QuoteChar">
    <w:name w:val="Quote Char"/>
    <w:basedOn w:val="DefaultParagraphFont"/>
    <w:link w:val="Quote"/>
    <w:uiPriority w:val="29"/>
    <w:rsid w:val="00696CA8"/>
    <w:rPr>
      <w:color w:val="55345A" w:themeColor="text2"/>
      <w:sz w:val="24"/>
      <w:szCs w:val="24"/>
    </w:rPr>
  </w:style>
  <w:style w:type="paragraph" w:styleId="IntenseQuote">
    <w:name w:val="Intense Quote"/>
    <w:basedOn w:val="Normal"/>
    <w:next w:val="Normal"/>
    <w:link w:val="IntenseQuoteChar"/>
    <w:uiPriority w:val="30"/>
    <w:qFormat/>
    <w:rsid w:val="00696CA8"/>
    <w:pPr>
      <w:spacing w:before="100" w:beforeAutospacing="1" w:after="240" w:line="240" w:lineRule="auto"/>
      <w:ind w:left="720"/>
      <w:jc w:val="center"/>
    </w:pPr>
    <w:rPr>
      <w:rFonts w:asciiTheme="majorHAnsi" w:eastAsiaTheme="majorEastAsia" w:hAnsiTheme="majorHAnsi" w:cstheme="majorBidi"/>
      <w:color w:val="55345A" w:themeColor="text2"/>
      <w:spacing w:val="-6"/>
      <w:sz w:val="32"/>
      <w:szCs w:val="32"/>
    </w:rPr>
  </w:style>
  <w:style w:type="character" w:customStyle="1" w:styleId="IntenseQuoteChar">
    <w:name w:val="Intense Quote Char"/>
    <w:basedOn w:val="DefaultParagraphFont"/>
    <w:link w:val="IntenseQuote"/>
    <w:uiPriority w:val="30"/>
    <w:rsid w:val="00696CA8"/>
    <w:rPr>
      <w:rFonts w:asciiTheme="majorHAnsi" w:eastAsiaTheme="majorEastAsia" w:hAnsiTheme="majorHAnsi" w:cstheme="majorBidi"/>
      <w:color w:val="55345A" w:themeColor="text2"/>
      <w:spacing w:val="-6"/>
      <w:sz w:val="32"/>
      <w:szCs w:val="32"/>
    </w:rPr>
  </w:style>
  <w:style w:type="character" w:styleId="SubtleEmphasis">
    <w:name w:val="Subtle Emphasis"/>
    <w:basedOn w:val="DefaultParagraphFont"/>
    <w:uiPriority w:val="19"/>
    <w:qFormat/>
    <w:rsid w:val="00696CA8"/>
    <w:rPr>
      <w:i/>
      <w:iCs/>
      <w:color w:val="595959" w:themeColor="text1" w:themeTint="A6"/>
    </w:rPr>
  </w:style>
  <w:style w:type="character" w:styleId="IntenseEmphasis">
    <w:name w:val="Intense Emphasis"/>
    <w:basedOn w:val="DefaultParagraphFont"/>
    <w:uiPriority w:val="21"/>
    <w:qFormat/>
    <w:rsid w:val="00696CA8"/>
    <w:rPr>
      <w:b/>
      <w:bCs/>
      <w:i/>
      <w:iCs/>
    </w:rPr>
  </w:style>
  <w:style w:type="character" w:styleId="SubtleReference">
    <w:name w:val="Subtle Reference"/>
    <w:basedOn w:val="DefaultParagraphFont"/>
    <w:uiPriority w:val="31"/>
    <w:qFormat/>
    <w:rsid w:val="00696CA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96CA8"/>
    <w:rPr>
      <w:b/>
      <w:bCs/>
      <w:smallCaps/>
      <w:color w:val="55345A" w:themeColor="text2"/>
      <w:u w:val="single"/>
    </w:rPr>
  </w:style>
  <w:style w:type="character" w:styleId="BookTitle">
    <w:name w:val="Book Title"/>
    <w:basedOn w:val="DefaultParagraphFont"/>
    <w:uiPriority w:val="33"/>
    <w:qFormat/>
    <w:rsid w:val="00696CA8"/>
    <w:rPr>
      <w:b/>
      <w:bCs/>
      <w:smallCaps/>
      <w:spacing w:val="10"/>
    </w:rPr>
  </w:style>
  <w:style w:type="paragraph" w:styleId="TOCHeading">
    <w:name w:val="TOC Heading"/>
    <w:basedOn w:val="Heading1"/>
    <w:next w:val="Normal"/>
    <w:uiPriority w:val="39"/>
    <w:semiHidden/>
    <w:unhideWhenUsed/>
    <w:qFormat/>
    <w:rsid w:val="00696CA8"/>
    <w:pPr>
      <w:outlineLvl w:val="9"/>
    </w:pPr>
  </w:style>
  <w:style w:type="paragraph" w:customStyle="1" w:styleId="paragraph">
    <w:name w:val="paragraph"/>
    <w:basedOn w:val="Normal"/>
    <w:rsid w:val="00696C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96CA8"/>
  </w:style>
  <w:style w:type="character" w:customStyle="1" w:styleId="eop">
    <w:name w:val="eop"/>
    <w:basedOn w:val="DefaultParagraphFont"/>
    <w:rsid w:val="00696CA8"/>
  </w:style>
  <w:style w:type="character" w:styleId="UnresolvedMention">
    <w:name w:val="Unresolved Mention"/>
    <w:basedOn w:val="DefaultParagraphFont"/>
    <w:uiPriority w:val="99"/>
    <w:semiHidden/>
    <w:unhideWhenUsed/>
    <w:rsid w:val="008A7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113208171">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 w:id="17567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acherspensions.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LDBS%20style%20with%20bullets.dotx" TargetMode="External"/></Relationships>
</file>

<file path=word/theme/theme1.xml><?xml version="1.0" encoding="utf-8"?>
<a:theme xmlns:a="http://schemas.openxmlformats.org/drawingml/2006/main" name="LDBS take 2">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84F1D-8A87-447D-83AA-C61B3D524594}">
  <ds:schemaRefs>
    <ds:schemaRef ds:uri="http://schemas.openxmlformats.org/officeDocument/2006/bibliography"/>
  </ds:schemaRefs>
</ds:datastoreItem>
</file>

<file path=customXml/itemProps2.xml><?xml version="1.0" encoding="utf-8"?>
<ds:datastoreItem xmlns:ds="http://schemas.openxmlformats.org/officeDocument/2006/customXml" ds:itemID="{102E9CA3-A468-4D4A-B7EC-5B018472AAEF}">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customXml/itemProps3.xml><?xml version="1.0" encoding="utf-8"?>
<ds:datastoreItem xmlns:ds="http://schemas.openxmlformats.org/officeDocument/2006/customXml" ds:itemID="{B550BC50-F91B-4696-B384-009661A5A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F07DFF-00AA-4894-A5A9-F21E630937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LDBS style with bullets</Template>
  <TotalTime>19</TotalTime>
  <Pages>21</Pages>
  <Words>4023</Words>
  <Characters>22932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4</cp:revision>
  <cp:lastPrinted>2017-02-08T10:45:00Z</cp:lastPrinted>
  <dcterms:created xsi:type="dcterms:W3CDTF">2023-08-04T10:28:00Z</dcterms:created>
  <dcterms:modified xsi:type="dcterms:W3CDTF">2023-08-08T13:26:00Z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