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BF61B" w14:textId="06AA5587" w:rsidR="00854879" w:rsidRPr="00854879" w:rsidRDefault="00854879" w:rsidP="00854879">
      <w:pPr>
        <w:pStyle w:val="Header"/>
        <w:jc w:val="center"/>
        <w:rPr>
          <w:rFonts w:ascii="Work Sans Light" w:hAnsi="Work Sans Light" w:cs="Arial"/>
          <w:bCs/>
          <w:color w:val="55345A"/>
          <w:sz w:val="44"/>
          <w:szCs w:val="44"/>
        </w:rPr>
      </w:pPr>
      <w:r w:rsidRPr="00854879">
        <w:rPr>
          <w:rFonts w:ascii="Work Sans Light" w:hAnsi="Work Sans Light" w:cs="Arial"/>
          <w:bCs/>
          <w:color w:val="55345A"/>
          <w:sz w:val="44"/>
          <w:szCs w:val="44"/>
        </w:rPr>
        <w:t xml:space="preserve">Casual Staff – Contract Template </w:t>
      </w:r>
    </w:p>
    <w:p w14:paraId="11929B50" w14:textId="77777777" w:rsidR="00854879" w:rsidRPr="00854879" w:rsidRDefault="00854879" w:rsidP="00854879">
      <w:pPr>
        <w:pStyle w:val="Header"/>
        <w:jc w:val="center"/>
        <w:rPr>
          <w:rFonts w:ascii="Work Sans Light" w:hAnsi="Work Sans Light" w:cs="Arial"/>
          <w:b/>
          <w:color w:val="55345A"/>
          <w:sz w:val="44"/>
          <w:szCs w:val="44"/>
        </w:rPr>
      </w:pPr>
    </w:p>
    <w:p w14:paraId="130EC478" w14:textId="77777777" w:rsidR="00854879" w:rsidRPr="00854879" w:rsidRDefault="00854879" w:rsidP="00854879">
      <w:pPr>
        <w:pStyle w:val="Header"/>
        <w:jc w:val="center"/>
        <w:rPr>
          <w:rFonts w:ascii="Work Sans SemiBold" w:hAnsi="Work Sans SemiBold" w:cs="Arial"/>
          <w:bCs/>
          <w:color w:val="55345A"/>
          <w:sz w:val="24"/>
          <w:szCs w:val="24"/>
        </w:rPr>
      </w:pPr>
      <w:r w:rsidRPr="00854879">
        <w:rPr>
          <w:rFonts w:ascii="Work Sans SemiBold" w:hAnsi="Work Sans SemiBold" w:cs="Arial"/>
          <w:bCs/>
          <w:color w:val="55345A"/>
          <w:sz w:val="24"/>
          <w:szCs w:val="24"/>
        </w:rPr>
        <w:t>[</w:t>
      </w:r>
      <w:r w:rsidRPr="00854879">
        <w:rPr>
          <w:rFonts w:ascii="Work Sans SemiBold" w:hAnsi="Work Sans SemiBold" w:cs="Arial"/>
          <w:bCs/>
          <w:color w:val="55345A"/>
          <w:sz w:val="24"/>
          <w:szCs w:val="24"/>
          <w:shd w:val="clear" w:color="auto" w:fill="F3ECF4"/>
        </w:rPr>
        <w:t>NAME OF GOVERNING BODY</w:t>
      </w:r>
      <w:r w:rsidRPr="00854879">
        <w:rPr>
          <w:rFonts w:ascii="Work Sans SemiBold" w:hAnsi="Work Sans SemiBold" w:cs="Arial"/>
          <w:bCs/>
          <w:color w:val="55345A"/>
          <w:sz w:val="24"/>
          <w:szCs w:val="24"/>
        </w:rPr>
        <w:t>]</w:t>
      </w:r>
    </w:p>
    <w:p w14:paraId="3EEB696D" w14:textId="77777777" w:rsidR="00972039" w:rsidRPr="00854879" w:rsidRDefault="00972039" w:rsidP="00854879"/>
    <w:p w14:paraId="6838564F" w14:textId="77777777" w:rsidR="00705719" w:rsidRPr="00854879" w:rsidRDefault="00705719" w:rsidP="00854879">
      <w:r w:rsidRPr="00854879">
        <w:t xml:space="preserve">Name </w:t>
      </w:r>
    </w:p>
    <w:p w14:paraId="5453FB20" w14:textId="77777777" w:rsidR="00972039" w:rsidRPr="00854879" w:rsidRDefault="00972039" w:rsidP="00854879">
      <w:r w:rsidRPr="00854879">
        <w:t>Address</w:t>
      </w:r>
    </w:p>
    <w:p w14:paraId="34D5E014" w14:textId="77777777" w:rsidR="00972039" w:rsidRPr="00854879" w:rsidRDefault="00972039" w:rsidP="00854879">
      <w:r w:rsidRPr="00854879">
        <w:t>Address</w:t>
      </w:r>
    </w:p>
    <w:p w14:paraId="0C0236DC" w14:textId="77777777" w:rsidR="00972039" w:rsidRPr="00854879" w:rsidRDefault="00972039" w:rsidP="00854879">
      <w:r w:rsidRPr="00854879">
        <w:t>Address</w:t>
      </w:r>
    </w:p>
    <w:p w14:paraId="4BFF565C" w14:textId="77777777" w:rsidR="00972039" w:rsidRPr="00854879" w:rsidRDefault="00972039" w:rsidP="00854879">
      <w:r w:rsidRPr="00854879">
        <w:t>Address</w:t>
      </w:r>
    </w:p>
    <w:p w14:paraId="1DA0E95B" w14:textId="77777777" w:rsidR="00972039" w:rsidRPr="00854879" w:rsidRDefault="00972039" w:rsidP="00854879"/>
    <w:p w14:paraId="41250B0B" w14:textId="77777777" w:rsidR="00972039" w:rsidRPr="00854879" w:rsidRDefault="00187A10" w:rsidP="00854879">
      <w:r w:rsidRPr="00854879">
        <w:t>[</w:t>
      </w:r>
      <w:r w:rsidR="00972039" w:rsidRPr="00854879">
        <w:t>Home Email</w:t>
      </w:r>
      <w:r w:rsidRPr="00854879">
        <w:t>]</w:t>
      </w:r>
    </w:p>
    <w:p w14:paraId="45258DAC" w14:textId="77777777" w:rsidR="00972039" w:rsidRPr="00854879" w:rsidRDefault="00972039" w:rsidP="00854879"/>
    <w:p w14:paraId="4CB8CFCF" w14:textId="77777777" w:rsidR="00972039" w:rsidRPr="00854879" w:rsidRDefault="00972039" w:rsidP="00854879">
      <w:r w:rsidRPr="00854879">
        <w:t>By post and by email</w:t>
      </w:r>
    </w:p>
    <w:p w14:paraId="6909073F" w14:textId="77777777" w:rsidR="00972039" w:rsidRPr="00854879" w:rsidRDefault="0060013B" w:rsidP="00854879">
      <w:r w:rsidRPr="00854879">
        <w:tab/>
      </w:r>
    </w:p>
    <w:p w14:paraId="1A67EDEE" w14:textId="77777777" w:rsidR="00972039" w:rsidRPr="00854879" w:rsidRDefault="00972039" w:rsidP="00854879"/>
    <w:p w14:paraId="201F8879" w14:textId="77777777" w:rsidR="00931C57" w:rsidRPr="00854879" w:rsidRDefault="00F30B36" w:rsidP="00854879">
      <w:r w:rsidRPr="00854879">
        <w:t>[</w:t>
      </w:r>
      <w:r w:rsidR="00931C57" w:rsidRPr="00854879">
        <w:rPr>
          <w:shd w:val="clear" w:color="auto" w:fill="F3ECF4"/>
        </w:rPr>
        <w:t>DATE</w:t>
      </w:r>
      <w:r w:rsidRPr="00854879">
        <w:t>]</w:t>
      </w:r>
    </w:p>
    <w:p w14:paraId="74C34898" w14:textId="77777777" w:rsidR="00931C57" w:rsidRPr="00854879" w:rsidRDefault="00931C57" w:rsidP="00854879"/>
    <w:p w14:paraId="02C4E9BB" w14:textId="77777777" w:rsidR="00972039" w:rsidRPr="00854879" w:rsidRDefault="00972039" w:rsidP="00854879">
      <w:r w:rsidRPr="00854879">
        <w:t xml:space="preserve">Dear </w:t>
      </w:r>
      <w:r w:rsidR="00F30B36" w:rsidRPr="00854879">
        <w:t>[</w:t>
      </w:r>
      <w:r w:rsidRPr="00854879">
        <w:rPr>
          <w:shd w:val="clear" w:color="auto" w:fill="F3ECF4"/>
        </w:rPr>
        <w:t>NAME</w:t>
      </w:r>
      <w:r w:rsidR="003950E1" w:rsidRPr="00854879">
        <w:t>]</w:t>
      </w:r>
    </w:p>
    <w:p w14:paraId="57475DCF" w14:textId="77777777" w:rsidR="00972039" w:rsidRPr="00854879" w:rsidRDefault="00972039" w:rsidP="00854879"/>
    <w:p w14:paraId="67E6B4DA" w14:textId="77777777" w:rsidR="00972039" w:rsidRPr="00854879" w:rsidRDefault="000251DE" w:rsidP="00854879">
      <w:pPr>
        <w:rPr>
          <w:rFonts w:ascii="Work Sans SemiBold" w:hAnsi="Work Sans SemiBold"/>
          <w:color w:val="55345A"/>
          <w:sz w:val="24"/>
          <w:szCs w:val="28"/>
        </w:rPr>
      </w:pPr>
      <w:r w:rsidRPr="00854879">
        <w:rPr>
          <w:rFonts w:ascii="Work Sans SemiBold" w:hAnsi="Work Sans SemiBold"/>
          <w:color w:val="55345A"/>
          <w:sz w:val="24"/>
          <w:szCs w:val="28"/>
        </w:rPr>
        <w:t>Casual Worker – Terms of Engagement</w:t>
      </w:r>
    </w:p>
    <w:p w14:paraId="18B4FA32" w14:textId="77777777" w:rsidR="00972039" w:rsidRPr="00854879" w:rsidRDefault="00972039" w:rsidP="007E00D5">
      <w:pPr>
        <w:spacing w:line="276" w:lineRule="auto"/>
      </w:pPr>
    </w:p>
    <w:p w14:paraId="71EF1253" w14:textId="77777777" w:rsidR="00AA1FFE" w:rsidRPr="00854879" w:rsidRDefault="00AA1FFE" w:rsidP="007E00D5">
      <w:pPr>
        <w:pStyle w:val="BodyText"/>
        <w:spacing w:line="360" w:lineRule="auto"/>
      </w:pPr>
      <w:r w:rsidRPr="00854879">
        <w:t>The [</w:t>
      </w:r>
      <w:r w:rsidRPr="00854879">
        <w:rPr>
          <w:shd w:val="clear" w:color="auto" w:fill="F3ECF4"/>
        </w:rPr>
        <w:t>NAME OF GOVERNING BODY</w:t>
      </w:r>
      <w:r w:rsidRPr="00854879">
        <w:t>]’s (the “Governing Body”) aim is to provide an outstanding education to all the children taught by us. We expect all staff to work together to achieve that aim</w:t>
      </w:r>
      <w:r w:rsidR="000F704D" w:rsidRPr="00854879">
        <w:t>.</w:t>
      </w:r>
      <w:r w:rsidRPr="00854879">
        <w:t xml:space="preserve"> </w:t>
      </w:r>
    </w:p>
    <w:p w14:paraId="7B9EE2E6" w14:textId="77777777" w:rsidR="00AA1FFE" w:rsidRPr="00854879" w:rsidRDefault="00AA1FFE" w:rsidP="007E00D5">
      <w:pPr>
        <w:pStyle w:val="BodyText"/>
        <w:spacing w:line="360" w:lineRule="auto"/>
        <w:rPr>
          <w:rFonts w:ascii="Gill Sans MT" w:hAnsi="Gill Sans MT"/>
          <w:sz w:val="24"/>
          <w:szCs w:val="24"/>
        </w:rPr>
      </w:pPr>
    </w:p>
    <w:p w14:paraId="19738F5D" w14:textId="77777777" w:rsidR="00D11C09" w:rsidRPr="00854879" w:rsidRDefault="00D11C09" w:rsidP="007E00D5">
      <w:pPr>
        <w:spacing w:line="360" w:lineRule="auto"/>
      </w:pPr>
      <w:r w:rsidRPr="00854879">
        <w:t xml:space="preserve">The </w:t>
      </w:r>
      <w:r w:rsidR="00224EA7" w:rsidRPr="00854879">
        <w:t>Governing Body</w:t>
      </w:r>
      <w:r w:rsidRPr="00854879">
        <w:t xml:space="preserve"> cannot always predict the exact staffing levels it will require. The </w:t>
      </w:r>
      <w:r w:rsidR="00224EA7" w:rsidRPr="00854879">
        <w:t>Governing Body</w:t>
      </w:r>
      <w:r w:rsidRPr="00854879">
        <w:t xml:space="preserve"> therefore requires casual workers because of the fluctuating demands of the </w:t>
      </w:r>
      <w:proofErr w:type="gramStart"/>
      <w:r w:rsidRPr="00854879">
        <w:t>business</w:t>
      </w:r>
      <w:proofErr w:type="gramEnd"/>
      <w:r w:rsidRPr="00854879">
        <w:t xml:space="preserve"> and it is entering into this agreement to record the terms on which the working relationship is entered into.</w:t>
      </w:r>
    </w:p>
    <w:p w14:paraId="014F955E" w14:textId="77777777" w:rsidR="00D11C09" w:rsidRPr="00854879" w:rsidRDefault="00D11C09" w:rsidP="007E00D5">
      <w:pPr>
        <w:spacing w:line="360" w:lineRule="auto"/>
      </w:pPr>
    </w:p>
    <w:p w14:paraId="6521DB90" w14:textId="77777777" w:rsidR="00D11C09" w:rsidRPr="00854879" w:rsidRDefault="00D11C09" w:rsidP="007E00D5">
      <w:pPr>
        <w:spacing w:line="360" w:lineRule="auto"/>
      </w:pPr>
      <w:r w:rsidRPr="00854879">
        <w:t xml:space="preserve">This letter is a statement of the terms of your engagement as a worker as required by section 1 of the Employment Rights Act 1996. You have the status of a worker and are not an employee. </w:t>
      </w:r>
      <w:bookmarkStart w:id="0" w:name="a215253"/>
    </w:p>
    <w:p w14:paraId="5EF107CA" w14:textId="77777777" w:rsidR="00D11C09" w:rsidRPr="00854879" w:rsidRDefault="00D11C09" w:rsidP="00854879">
      <w:pPr>
        <w:pStyle w:val="TitleClause"/>
      </w:pPr>
      <w:r w:rsidRPr="00854879">
        <w:t>Status of this agreement</w:t>
      </w:r>
      <w:bookmarkEnd w:id="0"/>
    </w:p>
    <w:p w14:paraId="5FC4CBF0" w14:textId="77777777" w:rsidR="00D11C09" w:rsidRPr="00854879" w:rsidRDefault="00D11C09" w:rsidP="00854879">
      <w:pPr>
        <w:pStyle w:val="Untitledsubclause1"/>
      </w:pPr>
      <w:bookmarkStart w:id="1" w:name="a1037714"/>
      <w:r w:rsidRPr="00854879">
        <w:t xml:space="preserve">This contract governs your engagement from time to time by the </w:t>
      </w:r>
      <w:r w:rsidR="00224EA7" w:rsidRPr="00854879">
        <w:t xml:space="preserve">Governing Body </w:t>
      </w:r>
      <w:r w:rsidRPr="00854879">
        <w:t>as a casual</w:t>
      </w:r>
      <w:r w:rsidR="008B01CC" w:rsidRPr="00854879">
        <w:t xml:space="preserve"> worker</w:t>
      </w:r>
      <w:r w:rsidRPr="00854879">
        <w:t xml:space="preserve">. This is not an employment contract and does not confer any employment rights on you (other than those to which workers are entitled). </w:t>
      </w:r>
      <w:proofErr w:type="gramStart"/>
      <w:r w:rsidRPr="00854879">
        <w:t>In particular, it</w:t>
      </w:r>
      <w:proofErr w:type="gramEnd"/>
      <w:r w:rsidRPr="00854879">
        <w:t xml:space="preserve"> does not create any obligation on the</w:t>
      </w:r>
      <w:r w:rsidR="00224EA7" w:rsidRPr="00854879">
        <w:t xml:space="preserve"> Governing Body</w:t>
      </w:r>
      <w:r w:rsidRPr="00854879">
        <w:t xml:space="preserve"> to provide work to you and you will work on a flexible, "as required" basis.</w:t>
      </w:r>
      <w:bookmarkEnd w:id="1"/>
    </w:p>
    <w:p w14:paraId="1BD0A42F" w14:textId="77777777" w:rsidR="00D11C09" w:rsidRPr="00854879" w:rsidRDefault="00D11C09" w:rsidP="00854879">
      <w:pPr>
        <w:pStyle w:val="Untitledsubclause1"/>
      </w:pPr>
      <w:bookmarkStart w:id="2" w:name="a388867"/>
      <w:r w:rsidRPr="00854879">
        <w:lastRenderedPageBreak/>
        <w:t xml:space="preserve">It is entirely at the </w:t>
      </w:r>
      <w:r w:rsidR="00224EA7" w:rsidRPr="00854879">
        <w:t xml:space="preserve">Governing Body’s </w:t>
      </w:r>
      <w:r w:rsidRPr="00854879">
        <w:t>discretion whether to offer you work and it is under no obligation to give any reasons for its decision to offer or not offer work.</w:t>
      </w:r>
      <w:bookmarkEnd w:id="2"/>
    </w:p>
    <w:p w14:paraId="2E376B6D" w14:textId="77777777" w:rsidR="00D11C09" w:rsidRPr="00854879" w:rsidRDefault="00D11C09" w:rsidP="00854879">
      <w:pPr>
        <w:pStyle w:val="TitleClause"/>
      </w:pPr>
      <w:bookmarkStart w:id="3" w:name="a299834"/>
      <w:r w:rsidRPr="00854879">
        <w:t>No presumption of continuity</w:t>
      </w:r>
      <w:r w:rsidRPr="00854879">
        <w:fldChar w:fldCharType="begin"/>
      </w:r>
      <w:r w:rsidRPr="00854879">
        <w:instrText>MACROBUTTON optional</w:instrText>
      </w:r>
      <w:r w:rsidRPr="00854879">
        <w:fldChar w:fldCharType="end"/>
      </w:r>
      <w:bookmarkEnd w:id="3"/>
    </w:p>
    <w:p w14:paraId="1F2111F6" w14:textId="77777777" w:rsidR="00D11C09" w:rsidRPr="00854879" w:rsidRDefault="00D11C09" w:rsidP="00854879">
      <w:pPr>
        <w:pStyle w:val="Untitledsubclause1"/>
      </w:pPr>
      <w:bookmarkStart w:id="4" w:name="a827293"/>
      <w:r w:rsidRPr="00854879">
        <w:t>Each offer of work by the</w:t>
      </w:r>
      <w:r w:rsidR="00224EA7" w:rsidRPr="00854879">
        <w:t xml:space="preserve"> Governing Body </w:t>
      </w:r>
      <w:r w:rsidRPr="00854879">
        <w:t>which you accept (an “Assignment”) shall be treated as an entirely separate and severable engagement. The terms of thi</w:t>
      </w:r>
      <w:r w:rsidR="002B1F08" w:rsidRPr="00854879">
        <w:t>s contract shall apply to each A</w:t>
      </w:r>
      <w:r w:rsidRPr="00854879">
        <w:t>ssignment but there shall be no relationship between th</w:t>
      </w:r>
      <w:r w:rsidR="002B1F08" w:rsidRPr="00854879">
        <w:t>e parties after the end of one A</w:t>
      </w:r>
      <w:r w:rsidRPr="00854879">
        <w:t>ssignment and before the start of any su</w:t>
      </w:r>
      <w:r w:rsidR="002B1F08" w:rsidRPr="00854879">
        <w:t>bsequent A</w:t>
      </w:r>
      <w:r w:rsidRPr="00854879">
        <w:t>ssignment.</w:t>
      </w:r>
      <w:bookmarkEnd w:id="4"/>
    </w:p>
    <w:p w14:paraId="52BACA48" w14:textId="77777777" w:rsidR="00D11C09" w:rsidRPr="00854879" w:rsidRDefault="00D11C09" w:rsidP="00854879">
      <w:pPr>
        <w:pStyle w:val="Untitledsubclause1"/>
      </w:pPr>
      <w:bookmarkStart w:id="5" w:name="a391570"/>
      <w:r w:rsidRPr="00854879">
        <w:t xml:space="preserve">The fact that the </w:t>
      </w:r>
      <w:r w:rsidR="00224EA7" w:rsidRPr="00854879">
        <w:t xml:space="preserve">Governing Body </w:t>
      </w:r>
      <w:r w:rsidRPr="00854879">
        <w:t>has offered you work, or offers you work more than once, shall not confer any legal rights on you and</w:t>
      </w:r>
      <w:proofErr w:type="gramStart"/>
      <w:r w:rsidRPr="00854879">
        <w:t>, in particular, should</w:t>
      </w:r>
      <w:proofErr w:type="gramEnd"/>
      <w:r w:rsidRPr="00854879">
        <w:t xml:space="preserve"> not be regarded as establishing an entitlement to regular work or conferring continuity of employment.</w:t>
      </w:r>
      <w:bookmarkEnd w:id="5"/>
    </w:p>
    <w:p w14:paraId="62EF03AC" w14:textId="77777777" w:rsidR="00D11C09" w:rsidRPr="00854879" w:rsidRDefault="00D11C09" w:rsidP="00854879">
      <w:pPr>
        <w:pStyle w:val="TitleClause"/>
      </w:pPr>
      <w:bookmarkStart w:id="6" w:name="a403796"/>
      <w:r w:rsidRPr="00854879">
        <w:t xml:space="preserve">Start </w:t>
      </w:r>
      <w:proofErr w:type="gramStart"/>
      <w:r w:rsidRPr="00854879">
        <w:t>date</w:t>
      </w:r>
      <w:bookmarkEnd w:id="6"/>
      <w:proofErr w:type="gramEnd"/>
    </w:p>
    <w:p w14:paraId="066CBD52" w14:textId="77777777" w:rsidR="00D11C09" w:rsidRPr="00854879" w:rsidRDefault="002B1F08" w:rsidP="00854879">
      <w:pPr>
        <w:pStyle w:val="Untitledsubclause1"/>
      </w:pPr>
      <w:bookmarkStart w:id="7" w:name="a964857"/>
      <w:r w:rsidRPr="00854879">
        <w:t>Your first A</w:t>
      </w:r>
      <w:r w:rsidR="00D11C09" w:rsidRPr="00854879">
        <w:t>ssignment will commence on [</w:t>
      </w:r>
      <w:r w:rsidR="00D11C09" w:rsidRPr="00854879">
        <w:rPr>
          <w:shd w:val="clear" w:color="auto" w:fill="F3ECF4"/>
        </w:rPr>
        <w:t>DATE</w:t>
      </w:r>
      <w:r w:rsidR="00D11C09" w:rsidRPr="00854879">
        <w:t>]. We will notify you of th</w:t>
      </w:r>
      <w:r w:rsidRPr="00854879">
        <w:t>e start date of any subsequent A</w:t>
      </w:r>
      <w:r w:rsidR="00D11C09" w:rsidRPr="00854879">
        <w:t>ssignment.</w:t>
      </w:r>
      <w:bookmarkEnd w:id="7"/>
    </w:p>
    <w:p w14:paraId="14A7B27B" w14:textId="77777777" w:rsidR="00D11C09" w:rsidRPr="00854879" w:rsidRDefault="00D11C09" w:rsidP="00854879">
      <w:pPr>
        <w:pStyle w:val="TitleClause"/>
      </w:pPr>
      <w:bookmarkStart w:id="8" w:name="a822464"/>
      <w:r w:rsidRPr="00854879">
        <w:t>Right to work</w:t>
      </w:r>
      <w:bookmarkEnd w:id="8"/>
    </w:p>
    <w:p w14:paraId="0076DB4D" w14:textId="77777777" w:rsidR="00D11C09" w:rsidRPr="00854879" w:rsidRDefault="002B1F08" w:rsidP="00854879">
      <w:pPr>
        <w:pStyle w:val="Untitledsubclause1"/>
      </w:pPr>
      <w:bookmarkStart w:id="9" w:name="a914270"/>
      <w:r w:rsidRPr="00854879">
        <w:t>Before offering you an A</w:t>
      </w:r>
      <w:r w:rsidR="00D11C09" w:rsidRPr="00854879">
        <w:t>ssignment</w:t>
      </w:r>
      <w:r w:rsidR="00534359" w:rsidRPr="00854879">
        <w:t>,</w:t>
      </w:r>
      <w:r w:rsidR="00D11C09" w:rsidRPr="00854879">
        <w:t xml:space="preserve"> the </w:t>
      </w:r>
      <w:r w:rsidR="00224EA7" w:rsidRPr="00854879">
        <w:t>Governing Body</w:t>
      </w:r>
      <w:r w:rsidR="00D11C09" w:rsidRPr="00854879">
        <w:t xml:space="preserve"> will require certain documents from you </w:t>
      </w:r>
      <w:proofErr w:type="gramStart"/>
      <w:r w:rsidR="00D11C09" w:rsidRPr="00854879">
        <w:t>in order to</w:t>
      </w:r>
      <w:proofErr w:type="gramEnd"/>
      <w:r w:rsidR="00D11C09" w:rsidRPr="00854879">
        <w:t xml:space="preserve"> satisfy itself that you are legally entitled to work in the UK.</w:t>
      </w:r>
      <w:bookmarkEnd w:id="9"/>
    </w:p>
    <w:p w14:paraId="6AC7B871" w14:textId="77777777" w:rsidR="00D11C09" w:rsidRPr="00854879" w:rsidRDefault="00D11C09" w:rsidP="00854879">
      <w:pPr>
        <w:pStyle w:val="Untitledsubclause1"/>
      </w:pPr>
      <w:bookmarkStart w:id="10" w:name="a319290"/>
      <w:r w:rsidRPr="00854879">
        <w:t xml:space="preserve">You confirm that you are legally entitled to work in the UK without any additional immigration approvals and agree to notify the </w:t>
      </w:r>
      <w:r w:rsidR="00224EA7" w:rsidRPr="00854879">
        <w:t xml:space="preserve">Governing Body </w:t>
      </w:r>
      <w:r w:rsidRPr="00854879">
        <w:t>immediately if you cease to be so entitled at any time.</w:t>
      </w:r>
      <w:bookmarkEnd w:id="10"/>
    </w:p>
    <w:p w14:paraId="0AFBABFC" w14:textId="77777777" w:rsidR="002B1F08" w:rsidRPr="00854879" w:rsidRDefault="002B1F08" w:rsidP="00854879">
      <w:pPr>
        <w:pStyle w:val="Untitledsubclause1"/>
      </w:pPr>
      <w:r w:rsidRPr="00854879">
        <w:t xml:space="preserve">The </w:t>
      </w:r>
      <w:r w:rsidR="00224EA7" w:rsidRPr="00854879">
        <w:t>Governing Body</w:t>
      </w:r>
      <w:r w:rsidRPr="00854879">
        <w:t xml:space="preserve"> may terminate this agreement, and any Assignment, at any time, without notice, if you do not have (or cease to have) the right to work in the United Kingdom.</w:t>
      </w:r>
    </w:p>
    <w:p w14:paraId="740194F9" w14:textId="77777777" w:rsidR="00D11C09" w:rsidRPr="00854879" w:rsidRDefault="00D11C09" w:rsidP="00854879">
      <w:pPr>
        <w:pStyle w:val="TitleClause"/>
      </w:pPr>
      <w:bookmarkStart w:id="11" w:name="a954002"/>
      <w:r w:rsidRPr="00854879">
        <w:t xml:space="preserve"> Arrangements for work</w:t>
      </w:r>
      <w:bookmarkEnd w:id="11"/>
    </w:p>
    <w:p w14:paraId="7BBCF7A9" w14:textId="77777777" w:rsidR="00D11C09" w:rsidRPr="00854879" w:rsidRDefault="00D11C09" w:rsidP="00854879">
      <w:pPr>
        <w:pStyle w:val="Untitledsubclause1"/>
      </w:pPr>
      <w:bookmarkStart w:id="12" w:name="a704133"/>
      <w:r w:rsidRPr="00854879">
        <w:t xml:space="preserve">No probationary period applies to your </w:t>
      </w:r>
      <w:r w:rsidR="002B1F08" w:rsidRPr="00854879">
        <w:t>engagement</w:t>
      </w:r>
      <w:r w:rsidRPr="00854879">
        <w:t>.</w:t>
      </w:r>
      <w:bookmarkEnd w:id="12"/>
    </w:p>
    <w:p w14:paraId="1B75FB1E" w14:textId="77777777" w:rsidR="002B1F08" w:rsidRPr="00854879" w:rsidRDefault="002B1F08" w:rsidP="00854879">
      <w:pPr>
        <w:pStyle w:val="Untitledsubclause1"/>
      </w:pPr>
      <w:bookmarkStart w:id="13" w:name="a877067"/>
      <w:r w:rsidRPr="00854879">
        <w:t xml:space="preserve">The </w:t>
      </w:r>
      <w:r w:rsidR="00224EA7" w:rsidRPr="00854879">
        <w:t xml:space="preserve">Governing Body </w:t>
      </w:r>
      <w:r w:rsidRPr="00854879">
        <w:t>may offer you work from time to time as [</w:t>
      </w:r>
      <w:r w:rsidRPr="00854879">
        <w:rPr>
          <w:shd w:val="clear" w:color="auto" w:fill="F3ECF4"/>
        </w:rPr>
        <w:t>insert details of role</w:t>
      </w:r>
      <w:r w:rsidRPr="00854879">
        <w:t>]. If you accept an offer of work, your duties will usually include [</w:t>
      </w:r>
      <w:r w:rsidRPr="00854879">
        <w:rPr>
          <w:shd w:val="clear" w:color="auto" w:fill="F3ECF4"/>
        </w:rPr>
        <w:t>insert any specific requirements]</w:t>
      </w:r>
      <w:r w:rsidR="004C4740" w:rsidRPr="00854879">
        <w:t xml:space="preserve"> </w:t>
      </w:r>
      <w:r w:rsidRPr="00854879">
        <w:t xml:space="preserve">and you will usually report to </w:t>
      </w:r>
      <w:r w:rsidRPr="00854879">
        <w:rPr>
          <w:shd w:val="clear" w:color="auto" w:fill="F3ECF4"/>
        </w:rPr>
        <w:t>[title or position</w:t>
      </w:r>
      <w:r w:rsidR="004C4740" w:rsidRPr="00854879">
        <w:t>] or such other person as may be notified to you from time to time</w:t>
      </w:r>
      <w:r w:rsidRPr="00854879">
        <w:t>.</w:t>
      </w:r>
    </w:p>
    <w:p w14:paraId="182F76F5" w14:textId="77777777" w:rsidR="004C4740" w:rsidRPr="00854879" w:rsidRDefault="002B1F08" w:rsidP="00854879">
      <w:pPr>
        <w:pStyle w:val="Untitledsubclause1"/>
      </w:pPr>
      <w:r w:rsidRPr="00854879">
        <w:lastRenderedPageBreak/>
        <w:t xml:space="preserve">The precise description and nature of the work required may vary between assignments and you may be required to carry out other duties to meet the needs of the </w:t>
      </w:r>
      <w:r w:rsidR="00224EA7" w:rsidRPr="00854879">
        <w:t xml:space="preserve">Governing Body’s </w:t>
      </w:r>
      <w:r w:rsidRPr="00854879">
        <w:t>business.</w:t>
      </w:r>
      <w:r w:rsidR="004C4740" w:rsidRPr="00854879">
        <w:t xml:space="preserve"> You will be informed of the requirements at the start of each Assignment.</w:t>
      </w:r>
    </w:p>
    <w:p w14:paraId="6FF34C4C" w14:textId="77777777" w:rsidR="004C4740" w:rsidRPr="00854879" w:rsidRDefault="00D11C09" w:rsidP="00854879">
      <w:pPr>
        <w:pStyle w:val="Untitledsubclause1"/>
      </w:pPr>
      <w:r w:rsidRPr="00854879">
        <w:t xml:space="preserve">You are under no obligation to accept any work offered by the </w:t>
      </w:r>
      <w:r w:rsidR="00224EA7" w:rsidRPr="00854879">
        <w:t xml:space="preserve">Governing Body </w:t>
      </w:r>
      <w:r w:rsidRPr="00854879">
        <w:t>at any time</w:t>
      </w:r>
      <w:bookmarkEnd w:id="13"/>
      <w:r w:rsidR="004C4740" w:rsidRPr="00854879">
        <w:t>.</w:t>
      </w:r>
    </w:p>
    <w:p w14:paraId="63C301C2" w14:textId="77777777" w:rsidR="00D11C09" w:rsidRPr="00854879" w:rsidRDefault="00D11C09" w:rsidP="00854879">
      <w:pPr>
        <w:pStyle w:val="Untitledsubclause1"/>
      </w:pPr>
      <w:bookmarkStart w:id="14" w:name="a331641"/>
      <w:r w:rsidRPr="00854879">
        <w:t>If</w:t>
      </w:r>
      <w:r w:rsidR="004C4740" w:rsidRPr="00854879">
        <w:t xml:space="preserve"> you accept an </w:t>
      </w:r>
      <w:r w:rsidR="00405175" w:rsidRPr="00854879">
        <w:t>A</w:t>
      </w:r>
      <w:r w:rsidR="004C4740" w:rsidRPr="00854879">
        <w:t xml:space="preserve">ssignment, the </w:t>
      </w:r>
      <w:r w:rsidR="00224EA7" w:rsidRPr="00854879">
        <w:t>Governing Body</w:t>
      </w:r>
      <w:r w:rsidRPr="00854879">
        <w:t xml:space="preserve"> w</w:t>
      </w:r>
      <w:r w:rsidR="004C4740" w:rsidRPr="00854879">
        <w:t>ill expect you to complete the A</w:t>
      </w:r>
      <w:r w:rsidRPr="00854879">
        <w:t xml:space="preserve">ssignment. </w:t>
      </w:r>
      <w:bookmarkEnd w:id="14"/>
    </w:p>
    <w:p w14:paraId="4B275CF2" w14:textId="77777777" w:rsidR="004C4740" w:rsidRPr="00854879" w:rsidRDefault="004C4740" w:rsidP="00854879">
      <w:pPr>
        <w:pStyle w:val="Untitledsubclause1"/>
      </w:pPr>
      <w:r w:rsidRPr="00854879">
        <w:t xml:space="preserve">Once you have accepted an offer of work, you must inform the </w:t>
      </w:r>
      <w:r w:rsidR="00224EA7" w:rsidRPr="00854879">
        <w:t>Governing Body</w:t>
      </w:r>
      <w:r w:rsidRPr="00854879">
        <w:t xml:space="preserve"> immediately, by contacting [</w:t>
      </w:r>
      <w:r w:rsidRPr="00854879">
        <w:rPr>
          <w:shd w:val="clear" w:color="auto" w:fill="F3ECF4"/>
        </w:rPr>
        <w:t>insert details</w:t>
      </w:r>
      <w:r w:rsidRPr="00854879">
        <w:t>], by telephone, if you will be unable to complete the Assignment for any reason.</w:t>
      </w:r>
      <w:bookmarkStart w:id="15" w:name="a558426"/>
    </w:p>
    <w:p w14:paraId="40259837" w14:textId="77777777" w:rsidR="00C320C1" w:rsidRPr="00854879" w:rsidRDefault="00C320C1" w:rsidP="00854879">
      <w:pPr>
        <w:pStyle w:val="Untitledsubclause1"/>
      </w:pPr>
      <w:r w:rsidRPr="00854879">
        <w:t>If you have not completed an Assignment the</w:t>
      </w:r>
      <w:r w:rsidR="004522B6" w:rsidRPr="00854879">
        <w:t xml:space="preserve"> Governing Body</w:t>
      </w:r>
      <w:r w:rsidRPr="00854879">
        <w:t xml:space="preserve"> is entitled to pay you on a pro-rata basis at your hourly rate to for the work done but not for any work which has not been completed. </w:t>
      </w:r>
    </w:p>
    <w:p w14:paraId="7D4D49D2" w14:textId="77777777" w:rsidR="004C4740" w:rsidRPr="00854879" w:rsidRDefault="004C4740" w:rsidP="00854879">
      <w:pPr>
        <w:pStyle w:val="Untitledsubclause1"/>
      </w:pPr>
      <w:r w:rsidRPr="00854879">
        <w:t xml:space="preserve">The </w:t>
      </w:r>
      <w:r w:rsidR="004522B6" w:rsidRPr="00854879">
        <w:t>Governing Body</w:t>
      </w:r>
      <w:r w:rsidRPr="00854879">
        <w:t xml:space="preserve"> reserves the right to end an Assignment at any time.</w:t>
      </w:r>
    </w:p>
    <w:p w14:paraId="1916074F" w14:textId="77777777" w:rsidR="00B0747F" w:rsidRPr="00854879" w:rsidRDefault="00D11C09" w:rsidP="00854879">
      <w:pPr>
        <w:pStyle w:val="Untitledsubclause1"/>
      </w:pPr>
      <w:bookmarkStart w:id="16" w:name="a812416"/>
      <w:bookmarkEnd w:id="15"/>
      <w:r w:rsidRPr="00854879">
        <w:t xml:space="preserve">If the </w:t>
      </w:r>
      <w:r w:rsidR="004522B6" w:rsidRPr="00854879">
        <w:t xml:space="preserve">Governing Body </w:t>
      </w:r>
      <w:r w:rsidR="00B0747F" w:rsidRPr="00854879">
        <w:t>needs to cancel the A</w:t>
      </w:r>
      <w:r w:rsidRPr="00854879">
        <w:t>ssignment, it will notify you as soon as reasonably practicable.</w:t>
      </w:r>
      <w:bookmarkStart w:id="17" w:name="a724281"/>
      <w:bookmarkEnd w:id="16"/>
      <w:r w:rsidR="004C4740" w:rsidRPr="00854879">
        <w:t xml:space="preserve"> </w:t>
      </w:r>
    </w:p>
    <w:p w14:paraId="7D232BA6" w14:textId="47DD9BFB" w:rsidR="00D11C09" w:rsidRPr="00854879" w:rsidRDefault="00D11C09" w:rsidP="00854879">
      <w:pPr>
        <w:pStyle w:val="Untitledsubclause1"/>
      </w:pPr>
      <w:proofErr w:type="gramStart"/>
      <w:r w:rsidRPr="00854879">
        <w:t>In order to</w:t>
      </w:r>
      <w:proofErr w:type="gramEnd"/>
      <w:r w:rsidRPr="00854879">
        <w:t xml:space="preserve"> assist the </w:t>
      </w:r>
      <w:r w:rsidR="004522B6" w:rsidRPr="00854879">
        <w:t>Governing Body</w:t>
      </w:r>
      <w:r w:rsidR="00B0747F" w:rsidRPr="00854879">
        <w:t xml:space="preserve"> in</w:t>
      </w:r>
      <w:r w:rsidRPr="00854879">
        <w:t xml:space="preserve"> organising work, please complete the personal information sheet attached to this contract at </w:t>
      </w:r>
      <w:r w:rsidRPr="00854879">
        <w:rPr>
          <w:b/>
          <w:i/>
        </w:rPr>
        <w:fldChar w:fldCharType="begin"/>
      </w:r>
      <w:r w:rsidRPr="00854879">
        <w:rPr>
          <w:b/>
          <w:i/>
        </w:rPr>
        <w:instrText>REF a101997 \h \w</w:instrText>
      </w:r>
      <w:r w:rsidR="00B0747F" w:rsidRPr="00854879">
        <w:rPr>
          <w:b/>
          <w:i/>
        </w:rPr>
        <w:instrText xml:space="preserve"> \* MERGEFORMAT </w:instrText>
      </w:r>
      <w:r w:rsidRPr="00854879">
        <w:rPr>
          <w:b/>
          <w:i/>
        </w:rPr>
      </w:r>
      <w:r w:rsidRPr="00854879">
        <w:rPr>
          <w:b/>
          <w:i/>
        </w:rPr>
        <w:fldChar w:fldCharType="separate"/>
      </w:r>
      <w:r w:rsidR="00854879">
        <w:rPr>
          <w:b/>
          <w:i/>
        </w:rPr>
        <w:t>0</w:t>
      </w:r>
      <w:r w:rsidRPr="00854879">
        <w:rPr>
          <w:b/>
          <w:i/>
        </w:rPr>
        <w:fldChar w:fldCharType="end"/>
      </w:r>
      <w:r w:rsidR="00B0747F" w:rsidRPr="00854879">
        <w:t xml:space="preserve"> and return to [</w:t>
      </w:r>
      <w:r w:rsidR="00B0747F" w:rsidRPr="00854879">
        <w:rPr>
          <w:shd w:val="clear" w:color="auto" w:fill="F3ECF4"/>
        </w:rPr>
        <w:t>name</w:t>
      </w:r>
      <w:r w:rsidRPr="00854879">
        <w:t>] by [</w:t>
      </w:r>
      <w:r w:rsidR="00B0747F" w:rsidRPr="00854879">
        <w:rPr>
          <w:shd w:val="clear" w:color="auto" w:fill="F3ECF4"/>
        </w:rPr>
        <w:t>date</w:t>
      </w:r>
      <w:r w:rsidRPr="00854879">
        <w:t xml:space="preserve">]. It is your responsibility to inform the </w:t>
      </w:r>
      <w:r w:rsidR="004522B6" w:rsidRPr="00854879">
        <w:t>Governing Body</w:t>
      </w:r>
      <w:r w:rsidR="00405175" w:rsidRPr="00854879">
        <w:t xml:space="preserve"> </w:t>
      </w:r>
      <w:r w:rsidRPr="00854879">
        <w:t>of any changes to these details.</w:t>
      </w:r>
      <w:bookmarkEnd w:id="17"/>
    </w:p>
    <w:p w14:paraId="494E8A39" w14:textId="77777777" w:rsidR="0090114C" w:rsidRPr="00854879" w:rsidRDefault="00715BC9" w:rsidP="00854879">
      <w:pPr>
        <w:pStyle w:val="TitleClause"/>
      </w:pPr>
      <w:r w:rsidRPr="00854879">
        <w:t xml:space="preserve">Governing Body’s </w:t>
      </w:r>
      <w:r w:rsidR="0090114C" w:rsidRPr="00854879">
        <w:t xml:space="preserve">Religious Character </w:t>
      </w:r>
    </w:p>
    <w:p w14:paraId="65197D8D" w14:textId="77777777" w:rsidR="00D57A86" w:rsidRPr="00854879" w:rsidRDefault="00D57A86" w:rsidP="00854879">
      <w:pPr>
        <w:pStyle w:val="Untitledsubclause1"/>
        <w:numPr>
          <w:ilvl w:val="0"/>
          <w:numId w:val="0"/>
        </w:numPr>
        <w:ind w:left="720"/>
      </w:pPr>
      <w:r w:rsidRPr="00854879">
        <w:t xml:space="preserve">When accepting an </w:t>
      </w:r>
      <w:proofErr w:type="gramStart"/>
      <w:r w:rsidRPr="00854879">
        <w:t>Assignment</w:t>
      </w:r>
      <w:proofErr w:type="gramEnd"/>
      <w:r w:rsidRPr="00854879">
        <w:t xml:space="preserve"> you are agreeing to:</w:t>
      </w:r>
    </w:p>
    <w:p w14:paraId="1DF28A0D" w14:textId="77777777" w:rsidR="00D57A86" w:rsidRPr="00854879" w:rsidRDefault="00D57A86" w:rsidP="00854879">
      <w:pPr>
        <w:pStyle w:val="Untitledsubclause2"/>
      </w:pPr>
      <w:r w:rsidRPr="00854879">
        <w:t xml:space="preserve">have regard </w:t>
      </w:r>
      <w:proofErr w:type="gramStart"/>
      <w:r w:rsidRPr="00854879">
        <w:t>to,</w:t>
      </w:r>
      <w:proofErr w:type="gramEnd"/>
      <w:r w:rsidRPr="00854879">
        <w:t xml:space="preserve"> maintain and develop the Church of England character of the Governing Body and School; </w:t>
      </w:r>
    </w:p>
    <w:p w14:paraId="7CA6E9EA" w14:textId="77777777" w:rsidR="00D57A86" w:rsidRPr="00854879" w:rsidRDefault="00D57A86" w:rsidP="00854879">
      <w:pPr>
        <w:pStyle w:val="Untitledsubclause2"/>
      </w:pPr>
      <w:r w:rsidRPr="00854879">
        <w:t xml:space="preserve">be conscientious and loyal to the aims and objectives of the Governing Body and the </w:t>
      </w:r>
      <w:proofErr w:type="gramStart"/>
      <w:r w:rsidRPr="00854879">
        <w:t>School;</w:t>
      </w:r>
      <w:proofErr w:type="gramEnd"/>
      <w:r w:rsidRPr="00854879">
        <w:t xml:space="preserve"> </w:t>
      </w:r>
    </w:p>
    <w:p w14:paraId="2A68A401" w14:textId="77777777" w:rsidR="00014FAB" w:rsidRPr="00854879" w:rsidRDefault="00D57A86" w:rsidP="00854879">
      <w:pPr>
        <w:pStyle w:val="Untitledsubclause2"/>
      </w:pPr>
      <w:r w:rsidRPr="00854879">
        <w:t>not do anything which is</w:t>
      </w:r>
      <w:r w:rsidR="00014FAB" w:rsidRPr="00854879">
        <w:t xml:space="preserve"> or has the potential to be</w:t>
      </w:r>
      <w:r w:rsidRPr="00854879">
        <w:t xml:space="preserve"> in any way detrimental, prejudicial or contrary to the interests of the Governing Body and the </w:t>
      </w:r>
      <w:proofErr w:type="gramStart"/>
      <w:r w:rsidRPr="00854879">
        <w:t>School</w:t>
      </w:r>
      <w:r w:rsidR="00014FAB" w:rsidRPr="00854879">
        <w:t>;</w:t>
      </w:r>
      <w:proofErr w:type="gramEnd"/>
      <w:r w:rsidRPr="00854879">
        <w:t xml:space="preserve"> </w:t>
      </w:r>
    </w:p>
    <w:p w14:paraId="0B6886B8" w14:textId="77777777" w:rsidR="00014FAB" w:rsidRPr="00854879" w:rsidRDefault="000F704D" w:rsidP="00854879">
      <w:pPr>
        <w:pStyle w:val="Untitledsubclause2"/>
      </w:pPr>
      <w:r w:rsidRPr="00854879">
        <w:t>recogni</w:t>
      </w:r>
      <w:r w:rsidR="00014FAB" w:rsidRPr="00854879">
        <w:t>se and support the</w:t>
      </w:r>
      <w:r w:rsidRPr="00854879">
        <w:t xml:space="preserve"> </w:t>
      </w:r>
      <w:proofErr w:type="gramStart"/>
      <w:r w:rsidRPr="00854879">
        <w:t>School’s</w:t>
      </w:r>
      <w:proofErr w:type="gramEnd"/>
      <w:r w:rsidR="00014FAB" w:rsidRPr="00854879">
        <w:t xml:space="preserve"> individual ethos; and</w:t>
      </w:r>
    </w:p>
    <w:p w14:paraId="4404F7D7" w14:textId="77777777" w:rsidR="00D57A86" w:rsidRPr="00854879" w:rsidRDefault="00014FAB" w:rsidP="00854879">
      <w:pPr>
        <w:pStyle w:val="Untitledsubclause2"/>
      </w:pPr>
      <w:r w:rsidRPr="00854879">
        <w:t xml:space="preserve">promote good relationships with the parents/guardians of the pupils of the School, the Diocese, the Local </w:t>
      </w:r>
      <w:proofErr w:type="gramStart"/>
      <w:r w:rsidRPr="00854879">
        <w:t>Authority</w:t>
      </w:r>
      <w:proofErr w:type="gramEnd"/>
      <w:r w:rsidRPr="00854879">
        <w:t xml:space="preserve"> and the Department for Education. </w:t>
      </w:r>
      <w:r w:rsidR="00D57A86" w:rsidRPr="00854879">
        <w:t xml:space="preserve"> </w:t>
      </w:r>
    </w:p>
    <w:p w14:paraId="0DA4D963" w14:textId="77777777" w:rsidR="00D11C09" w:rsidRPr="00854879" w:rsidRDefault="00D11C09" w:rsidP="00854879">
      <w:pPr>
        <w:pStyle w:val="TitleClause"/>
      </w:pPr>
      <w:bookmarkStart w:id="18" w:name="a599325"/>
      <w:r w:rsidRPr="00854879">
        <w:lastRenderedPageBreak/>
        <w:t>Place of work</w:t>
      </w:r>
      <w:bookmarkEnd w:id="18"/>
    </w:p>
    <w:p w14:paraId="08345C1F" w14:textId="77777777" w:rsidR="00D11C09" w:rsidRPr="00854879" w:rsidRDefault="00B0747F" w:rsidP="00854879">
      <w:pPr>
        <w:pStyle w:val="Untitledsubclause1"/>
      </w:pPr>
      <w:bookmarkStart w:id="19" w:name="a226021"/>
      <w:r w:rsidRPr="00854879">
        <w:t>During each A</w:t>
      </w:r>
      <w:r w:rsidR="00D11C09" w:rsidRPr="00854879">
        <w:t xml:space="preserve">ssignment, your place of work will be </w:t>
      </w:r>
      <w:r w:rsidR="00D11C09" w:rsidRPr="00854879">
        <w:rPr>
          <w:shd w:val="clear" w:color="auto" w:fill="F3ECF4"/>
        </w:rPr>
        <w:t>[LOCATION</w:t>
      </w:r>
      <w:r w:rsidR="00D11C09" w:rsidRPr="00854879">
        <w:t xml:space="preserve">] </w:t>
      </w:r>
      <w:r w:rsidR="001F510E" w:rsidRPr="00854879">
        <w:t>(the “School”)</w:t>
      </w:r>
      <w:r w:rsidR="00B074A0" w:rsidRPr="00854879">
        <w:t>.</w:t>
      </w:r>
      <w:r w:rsidR="001F510E" w:rsidRPr="00854879">
        <w:t xml:space="preserve"> </w:t>
      </w:r>
      <w:bookmarkEnd w:id="19"/>
    </w:p>
    <w:p w14:paraId="5BBECABB" w14:textId="77777777" w:rsidR="00D11C09" w:rsidRPr="00854879" w:rsidRDefault="00D11C09" w:rsidP="00854879">
      <w:pPr>
        <w:pStyle w:val="Untitledsubclause1"/>
      </w:pPr>
      <w:bookmarkStart w:id="20" w:name="a444702"/>
      <w:r w:rsidRPr="00854879">
        <w:t xml:space="preserve">You </w:t>
      </w:r>
      <w:r w:rsidR="00253CF0" w:rsidRPr="00854879">
        <w:t>will</w:t>
      </w:r>
      <w:r w:rsidRPr="00854879">
        <w:t xml:space="preserve"> not be </w:t>
      </w:r>
      <w:r w:rsidR="00B0747F" w:rsidRPr="00854879">
        <w:t>required to work outside the UK</w:t>
      </w:r>
      <w:r w:rsidRPr="00854879">
        <w:t>.</w:t>
      </w:r>
      <w:bookmarkEnd w:id="20"/>
    </w:p>
    <w:p w14:paraId="41744DFC" w14:textId="77777777" w:rsidR="00D11C09" w:rsidRPr="00854879" w:rsidRDefault="00D11C09" w:rsidP="00854879">
      <w:pPr>
        <w:pStyle w:val="TitleClause"/>
      </w:pPr>
      <w:bookmarkStart w:id="21" w:name="a904366"/>
      <w:r w:rsidRPr="00854879">
        <w:t>Hours of work</w:t>
      </w:r>
      <w:bookmarkEnd w:id="21"/>
    </w:p>
    <w:p w14:paraId="25E0A586" w14:textId="77777777" w:rsidR="00B0747F" w:rsidRPr="00854879" w:rsidRDefault="00D11C09" w:rsidP="00854879">
      <w:pPr>
        <w:pStyle w:val="Untitledsubclause1"/>
      </w:pPr>
      <w:bookmarkStart w:id="22" w:name="a374911"/>
      <w:r w:rsidRPr="00854879">
        <w:t xml:space="preserve">You have no normal hours of </w:t>
      </w:r>
      <w:proofErr w:type="gramStart"/>
      <w:r w:rsidRPr="00854879">
        <w:t>work</w:t>
      </w:r>
      <w:proofErr w:type="gramEnd"/>
      <w:r w:rsidRPr="00854879">
        <w:t xml:space="preserve"> and you will be required to work on an "as required" basis. Your hours will vary according to the needs of the </w:t>
      </w:r>
      <w:r w:rsidR="004522B6" w:rsidRPr="00854879">
        <w:t xml:space="preserve">Governing </w:t>
      </w:r>
      <w:proofErr w:type="gramStart"/>
      <w:r w:rsidR="004522B6" w:rsidRPr="00854879">
        <w:t>Body</w:t>
      </w:r>
      <w:proofErr w:type="gramEnd"/>
      <w:r w:rsidR="00B0747F" w:rsidRPr="00854879">
        <w:t xml:space="preserve"> and you will be notified of your hours in advance of each Assignment.</w:t>
      </w:r>
    </w:p>
    <w:p w14:paraId="363ACB84" w14:textId="77777777" w:rsidR="00D11C09" w:rsidRPr="00854879" w:rsidRDefault="00D11C09" w:rsidP="00854879">
      <w:pPr>
        <w:pStyle w:val="Untitledsubclause1"/>
      </w:pPr>
      <w:bookmarkStart w:id="23" w:name="a560159"/>
      <w:bookmarkEnd w:id="22"/>
      <w:r w:rsidRPr="00854879">
        <w:t xml:space="preserve">The </w:t>
      </w:r>
      <w:r w:rsidR="004522B6" w:rsidRPr="00854879">
        <w:t xml:space="preserve">Governing Body </w:t>
      </w:r>
      <w:r w:rsidRPr="00854879">
        <w:t xml:space="preserve">is under no obligation to provide you with work, or to provide you with a minimum number of hours work each day or week. </w:t>
      </w:r>
      <w:bookmarkEnd w:id="23"/>
    </w:p>
    <w:p w14:paraId="089E4586" w14:textId="77777777" w:rsidR="00D11C09" w:rsidRPr="00854879" w:rsidRDefault="00D11C09" w:rsidP="00854879">
      <w:pPr>
        <w:pStyle w:val="Untitledsubclause1"/>
      </w:pPr>
      <w:bookmarkStart w:id="24" w:name="a998251"/>
      <w:r w:rsidRPr="00854879">
        <w:t xml:space="preserve">You will be entitled to an unpaid lunch break of </w:t>
      </w:r>
      <w:r w:rsidRPr="00854879">
        <w:rPr>
          <w:shd w:val="clear" w:color="auto" w:fill="F3ECF4"/>
        </w:rPr>
        <w:t>[</w:t>
      </w:r>
      <w:r w:rsidR="00B074A0" w:rsidRPr="00854879">
        <w:rPr>
          <w:shd w:val="clear" w:color="auto" w:fill="F3ECF4"/>
        </w:rPr>
        <w:t>INSERT – MINUMUM OF 20 MINUTES</w:t>
      </w:r>
      <w:r w:rsidR="00B0747F" w:rsidRPr="00854879">
        <w:t>] where your A</w:t>
      </w:r>
      <w:r w:rsidRPr="00854879">
        <w:t xml:space="preserve">ssignment </w:t>
      </w:r>
      <w:r w:rsidR="00B0747F" w:rsidRPr="00854879">
        <w:t>requires you to work more than six hours</w:t>
      </w:r>
      <w:r w:rsidRPr="00854879">
        <w:t xml:space="preserve"> in any one day.</w:t>
      </w:r>
      <w:bookmarkEnd w:id="24"/>
    </w:p>
    <w:p w14:paraId="3ADDCC7E" w14:textId="77777777" w:rsidR="00D11C09" w:rsidRPr="00854879" w:rsidRDefault="00D11C09" w:rsidP="00854879">
      <w:pPr>
        <w:pStyle w:val="TitleClause"/>
      </w:pPr>
      <w:bookmarkStart w:id="25" w:name="a474480"/>
      <w:r w:rsidRPr="00854879">
        <w:t>Working time opt-</w:t>
      </w:r>
      <w:proofErr w:type="gramStart"/>
      <w:r w:rsidRPr="00854879">
        <w:t>out</w:t>
      </w:r>
      <w:bookmarkEnd w:id="25"/>
      <w:proofErr w:type="gramEnd"/>
    </w:p>
    <w:p w14:paraId="69FADB0F" w14:textId="77777777" w:rsidR="00C320C1" w:rsidRPr="00854879" w:rsidRDefault="00C320C1" w:rsidP="00854879">
      <w:pPr>
        <w:pStyle w:val="Untitledsubclause1"/>
      </w:pPr>
      <w:bookmarkStart w:id="26" w:name="a974088"/>
      <w:r w:rsidRPr="00854879">
        <w:t>The Working Time Regulations 1998 impose a limit on your working time. The precise calculation of the limit is complicated but, in broad terms, your average working time is limited to an average of 48 hours a week. However, you can 'opt out' of the limit if you so wish.</w:t>
      </w:r>
    </w:p>
    <w:p w14:paraId="57B2ADC2" w14:textId="071D3B32" w:rsidR="00C320C1" w:rsidRPr="00854879" w:rsidRDefault="00D11C09" w:rsidP="00854879">
      <w:pPr>
        <w:pStyle w:val="Untitledsubclause1"/>
      </w:pPr>
      <w:r w:rsidRPr="00854879">
        <w:t xml:space="preserve">Please complete the form attached at </w:t>
      </w:r>
      <w:r w:rsidRPr="00854879">
        <w:rPr>
          <w:b/>
          <w:i/>
        </w:rPr>
        <w:fldChar w:fldCharType="begin"/>
      </w:r>
      <w:r w:rsidRPr="00854879">
        <w:rPr>
          <w:b/>
          <w:i/>
        </w:rPr>
        <w:instrText>REF a742804 \h \w</w:instrText>
      </w:r>
      <w:r w:rsidR="00C320C1" w:rsidRPr="00854879">
        <w:rPr>
          <w:b/>
          <w:i/>
        </w:rPr>
        <w:instrText xml:space="preserve"> \* MERGEFORMAT </w:instrText>
      </w:r>
      <w:r w:rsidRPr="00854879">
        <w:rPr>
          <w:b/>
          <w:i/>
        </w:rPr>
      </w:r>
      <w:r w:rsidRPr="00854879">
        <w:rPr>
          <w:b/>
          <w:i/>
        </w:rPr>
        <w:fldChar w:fldCharType="separate"/>
      </w:r>
      <w:r w:rsidR="00854879">
        <w:rPr>
          <w:b/>
          <w:i/>
        </w:rPr>
        <w:t>0</w:t>
      </w:r>
      <w:r w:rsidRPr="00854879">
        <w:rPr>
          <w:b/>
          <w:i/>
        </w:rPr>
        <w:fldChar w:fldCharType="end"/>
      </w:r>
      <w:r w:rsidRPr="00854879">
        <w:rPr>
          <w:b/>
        </w:rPr>
        <w:t xml:space="preserve"> </w:t>
      </w:r>
      <w:r w:rsidRPr="00854879">
        <w:t xml:space="preserve">to confirm whether you wish to opt out of the 48-hour limit on a week's work. If you do not opt out, the </w:t>
      </w:r>
      <w:r w:rsidR="004522B6" w:rsidRPr="00854879">
        <w:t>Governing Body</w:t>
      </w:r>
      <w:r w:rsidRPr="00854879">
        <w:t xml:space="preserve"> must ensure that it does not offer you work which would result in you working for more than 48 hours in any week</w:t>
      </w:r>
      <w:r w:rsidR="00C320C1" w:rsidRPr="00854879">
        <w:t>. This includes any time spent working for third parties</w:t>
      </w:r>
      <w:r w:rsidRPr="00854879">
        <w:t xml:space="preserve">. You must </w:t>
      </w:r>
      <w:r w:rsidR="00C320C1" w:rsidRPr="00854879">
        <w:t xml:space="preserve">therefore </w:t>
      </w:r>
      <w:r w:rsidRPr="00854879">
        <w:t xml:space="preserve">keep the </w:t>
      </w:r>
      <w:r w:rsidR="004522B6" w:rsidRPr="00854879">
        <w:t>Governing Body</w:t>
      </w:r>
      <w:r w:rsidRPr="00854879">
        <w:t xml:space="preserve"> informed of the hours that you work for third parties so that it can comply with </w:t>
      </w:r>
      <w:r w:rsidR="00C320C1" w:rsidRPr="00854879">
        <w:t xml:space="preserve">the </w:t>
      </w:r>
      <w:proofErr w:type="gramStart"/>
      <w:r w:rsidR="00C320C1" w:rsidRPr="00854879">
        <w:t>48 hour</w:t>
      </w:r>
      <w:proofErr w:type="gramEnd"/>
      <w:r w:rsidR="00C320C1" w:rsidRPr="00854879">
        <w:t xml:space="preserve"> limit</w:t>
      </w:r>
      <w:r w:rsidRPr="00854879">
        <w:t>.</w:t>
      </w:r>
      <w:bookmarkEnd w:id="26"/>
    </w:p>
    <w:p w14:paraId="7CC0C71C" w14:textId="77777777" w:rsidR="00D11C09" w:rsidRPr="00854879" w:rsidRDefault="00D11C09" w:rsidP="00854879">
      <w:pPr>
        <w:pStyle w:val="TitleClause"/>
      </w:pPr>
      <w:bookmarkStart w:id="27" w:name="a968574"/>
      <w:r w:rsidRPr="00854879">
        <w:t>Pay</w:t>
      </w:r>
      <w:bookmarkEnd w:id="27"/>
    </w:p>
    <w:p w14:paraId="0AA382FF" w14:textId="77777777" w:rsidR="00C320C1" w:rsidRPr="00854879" w:rsidRDefault="00C320C1" w:rsidP="00854879">
      <w:pPr>
        <w:pStyle w:val="Untitledsubclause1"/>
      </w:pPr>
      <w:bookmarkStart w:id="28" w:name="a484050"/>
      <w:r w:rsidRPr="00854879">
        <w:t xml:space="preserve">The </w:t>
      </w:r>
      <w:r w:rsidR="004522B6" w:rsidRPr="00854879">
        <w:t>Governing Body</w:t>
      </w:r>
      <w:r w:rsidRPr="00854879">
        <w:t xml:space="preserve"> will pay you at the rate of [</w:t>
      </w:r>
      <w:r w:rsidRPr="00854879">
        <w:rPr>
          <w:shd w:val="clear" w:color="auto" w:fill="F3ECF4"/>
        </w:rPr>
        <w:t>enter scale and pay rate, as applicable</w:t>
      </w:r>
      <w:r w:rsidRPr="00854879">
        <w:t>] per [</w:t>
      </w:r>
      <w:r w:rsidRPr="00854879">
        <w:rPr>
          <w:shd w:val="clear" w:color="auto" w:fill="F3ECF4"/>
        </w:rPr>
        <w:t>hour OR day</w:t>
      </w:r>
      <w:r w:rsidRPr="00854879">
        <w:t>] for those [</w:t>
      </w:r>
      <w:r w:rsidRPr="00854879">
        <w:rPr>
          <w:shd w:val="clear" w:color="auto" w:fill="F3ECF4"/>
        </w:rPr>
        <w:t>hours OR days</w:t>
      </w:r>
      <w:r w:rsidRPr="00854879">
        <w:t xml:space="preserve">] that you work. </w:t>
      </w:r>
    </w:p>
    <w:p w14:paraId="3DE533FF" w14:textId="77777777" w:rsidR="00C320C1" w:rsidRPr="00854879" w:rsidRDefault="00C320C1" w:rsidP="00854879">
      <w:pPr>
        <w:pStyle w:val="Untitledsubclause1"/>
      </w:pPr>
      <w:r w:rsidRPr="00854879">
        <w:t>You must complete and submit weekly timesheets for payment of [</w:t>
      </w:r>
      <w:r w:rsidRPr="00854879">
        <w:rPr>
          <w:shd w:val="clear" w:color="auto" w:fill="F3ECF4"/>
        </w:rPr>
        <w:t>hours OR days</w:t>
      </w:r>
      <w:r w:rsidRPr="00854879">
        <w:t>] that you have worked each week.  Completed timesheets should be returned to [</w:t>
      </w:r>
      <w:r w:rsidRPr="00854879">
        <w:rPr>
          <w:shd w:val="clear" w:color="auto" w:fill="F3ECF4"/>
        </w:rPr>
        <w:t>insert name/department</w:t>
      </w:r>
      <w:r w:rsidRPr="00854879">
        <w:t xml:space="preserve">]. </w:t>
      </w:r>
    </w:p>
    <w:p w14:paraId="1D08A2CB" w14:textId="77777777" w:rsidR="00C320C1" w:rsidRPr="00854879" w:rsidRDefault="00C320C1" w:rsidP="00854879">
      <w:pPr>
        <w:pStyle w:val="Untitledsubclause1"/>
      </w:pPr>
      <w:r w:rsidRPr="00854879">
        <w:t xml:space="preserve">Payment in arrears for work completed will be paid directly into your nominated bank account on or about the </w:t>
      </w:r>
      <w:r w:rsidR="008B01CC" w:rsidRPr="00854879">
        <w:rPr>
          <w:shd w:val="clear" w:color="auto" w:fill="F3ECF4"/>
        </w:rPr>
        <w:t>[</w:t>
      </w:r>
      <w:r w:rsidR="00253CF0" w:rsidRPr="00854879">
        <w:rPr>
          <w:shd w:val="clear" w:color="auto" w:fill="F3ECF4"/>
        </w:rPr>
        <w:t>DATE</w:t>
      </w:r>
      <w:r w:rsidR="008B01CC" w:rsidRPr="00854879">
        <w:t xml:space="preserve">] </w:t>
      </w:r>
      <w:r w:rsidRPr="00854879">
        <w:t xml:space="preserve">day of the month. The </w:t>
      </w:r>
      <w:r w:rsidR="004522B6" w:rsidRPr="00854879">
        <w:t>Governing Body</w:t>
      </w:r>
      <w:r w:rsidRPr="00854879">
        <w:t xml:space="preserve"> will make all necessary deductions from payments made to you as required by law</w:t>
      </w:r>
      <w:r w:rsidR="007C184D" w:rsidRPr="00854879">
        <w:t>.</w:t>
      </w:r>
    </w:p>
    <w:p w14:paraId="6F5A0176" w14:textId="77777777" w:rsidR="00CB0240" w:rsidRPr="00854879" w:rsidRDefault="00C320C1" w:rsidP="00854879">
      <w:pPr>
        <w:pStyle w:val="Untitledsubclause1"/>
      </w:pPr>
      <w:r w:rsidRPr="00854879">
        <w:lastRenderedPageBreak/>
        <w:t xml:space="preserve">The </w:t>
      </w:r>
      <w:r w:rsidR="004522B6" w:rsidRPr="00854879">
        <w:t>Governing Body</w:t>
      </w:r>
      <w:r w:rsidRPr="00854879">
        <w:t xml:space="preserve"> is entitled to deduct from your pay, and any other payments due to you, any money that you may owe to the </w:t>
      </w:r>
      <w:r w:rsidR="004522B6" w:rsidRPr="00854879">
        <w:t>Governing Body</w:t>
      </w:r>
      <w:r w:rsidRPr="00854879">
        <w:t xml:space="preserve"> from time to time.</w:t>
      </w:r>
      <w:r w:rsidR="00CB0240" w:rsidRPr="00854879">
        <w:t xml:space="preserve"> Arrangements to repay any sums due to the </w:t>
      </w:r>
      <w:r w:rsidR="004522B6" w:rsidRPr="00854879">
        <w:t>Governing Body</w:t>
      </w:r>
      <w:r w:rsidR="00CB0240" w:rsidRPr="00854879">
        <w:t xml:space="preserve"> will be made with the intention of avoiding unnecessary hardship.</w:t>
      </w:r>
    </w:p>
    <w:p w14:paraId="6AF70327" w14:textId="77777777" w:rsidR="00D11C09" w:rsidRPr="00854879" w:rsidRDefault="00D11C09" w:rsidP="00854879">
      <w:pPr>
        <w:pStyle w:val="TitleClause"/>
      </w:pPr>
      <w:bookmarkStart w:id="29" w:name="a991296"/>
      <w:bookmarkEnd w:id="28"/>
      <w:r w:rsidRPr="00854879">
        <w:t>Benefits</w:t>
      </w:r>
      <w:bookmarkEnd w:id="29"/>
    </w:p>
    <w:p w14:paraId="2140CF9A" w14:textId="77777777" w:rsidR="00D11C09" w:rsidRPr="00854879" w:rsidRDefault="00D11C09" w:rsidP="00A63EFD">
      <w:pPr>
        <w:pStyle w:val="Parasubclause1"/>
        <w:rPr>
          <w:rFonts w:ascii="Gill Sans MT" w:hAnsi="Gill Sans MT"/>
          <w:sz w:val="24"/>
          <w:szCs w:val="24"/>
        </w:rPr>
      </w:pPr>
      <w:r w:rsidRPr="00854879">
        <w:rPr>
          <w:rFonts w:ascii="Gill Sans MT" w:hAnsi="Gill Sans MT"/>
          <w:sz w:val="24"/>
          <w:szCs w:val="24"/>
        </w:rPr>
        <w:t>You are not entitled to any b</w:t>
      </w:r>
      <w:r w:rsidR="00311B5C" w:rsidRPr="00854879">
        <w:rPr>
          <w:rFonts w:ascii="Gill Sans MT" w:hAnsi="Gill Sans MT"/>
          <w:sz w:val="24"/>
          <w:szCs w:val="24"/>
        </w:rPr>
        <w:t>enefits during your engagement.</w:t>
      </w:r>
    </w:p>
    <w:p w14:paraId="4E691818" w14:textId="77777777" w:rsidR="00D11C09" w:rsidRPr="00854879" w:rsidRDefault="00D11C09" w:rsidP="00854879">
      <w:pPr>
        <w:pStyle w:val="TitleClause"/>
      </w:pPr>
      <w:bookmarkStart w:id="30" w:name="a918576"/>
      <w:r w:rsidRPr="00854879">
        <w:t>Holidays</w:t>
      </w:r>
      <w:bookmarkEnd w:id="30"/>
    </w:p>
    <w:p w14:paraId="30CE1FB2" w14:textId="3BBEFF75" w:rsidR="00311B5C" w:rsidRPr="00854879" w:rsidRDefault="00311B5C" w:rsidP="00854879">
      <w:pPr>
        <w:pStyle w:val="Untitledsubclause1"/>
      </w:pPr>
      <w:r w:rsidRPr="00854879">
        <w:t xml:space="preserve">The </w:t>
      </w:r>
      <w:r w:rsidR="004522B6" w:rsidRPr="00854879">
        <w:t>Governing Body</w:t>
      </w:r>
      <w:r w:rsidRPr="00854879">
        <w:t xml:space="preserve"> holiday year runs from </w:t>
      </w:r>
      <w:r w:rsidR="00AA2AE1" w:rsidRPr="00854879">
        <w:rPr>
          <w:shd w:val="clear" w:color="auto" w:fill="F3ECF4"/>
        </w:rPr>
        <w:t>1</w:t>
      </w:r>
      <w:r w:rsidR="00854879" w:rsidRPr="00854879">
        <w:rPr>
          <w:shd w:val="clear" w:color="auto" w:fill="F3ECF4"/>
          <w:vertAlign w:val="superscript"/>
        </w:rPr>
        <w:t>st</w:t>
      </w:r>
      <w:r w:rsidR="00AA2AE1" w:rsidRPr="00854879">
        <w:rPr>
          <w:shd w:val="clear" w:color="auto" w:fill="F3ECF4"/>
        </w:rPr>
        <w:t xml:space="preserve"> September to 31</w:t>
      </w:r>
      <w:r w:rsidR="00854879" w:rsidRPr="00854879">
        <w:rPr>
          <w:shd w:val="clear" w:color="auto" w:fill="F3ECF4"/>
          <w:vertAlign w:val="superscript"/>
        </w:rPr>
        <w:t>st</w:t>
      </w:r>
      <w:r w:rsidR="00AA2AE1" w:rsidRPr="00854879">
        <w:rPr>
          <w:shd w:val="clear" w:color="auto" w:fill="F3ECF4"/>
        </w:rPr>
        <w:t xml:space="preserve"> August</w:t>
      </w:r>
      <w:r w:rsidRPr="00854879">
        <w:rPr>
          <w:shd w:val="clear" w:color="auto" w:fill="F3ECF4"/>
        </w:rPr>
        <w:t>.</w:t>
      </w:r>
    </w:p>
    <w:p w14:paraId="6EA2B45F" w14:textId="77777777" w:rsidR="009B2101" w:rsidRPr="00854879" w:rsidRDefault="009B2101" w:rsidP="00854879">
      <w:pPr>
        <w:pStyle w:val="Untitledsubclause1"/>
      </w:pPr>
      <w:r w:rsidRPr="00854879">
        <w:t>You are entitled to the equivalent of 5.6 weeks' paid holiday per holiday year</w:t>
      </w:r>
      <w:r w:rsidR="007C184D" w:rsidRPr="00854879">
        <w:t xml:space="preserve">, pro </w:t>
      </w:r>
      <w:proofErr w:type="spellStart"/>
      <w:r w:rsidR="007C184D" w:rsidRPr="00854879">
        <w:t>rata’d</w:t>
      </w:r>
      <w:proofErr w:type="spellEnd"/>
      <w:r w:rsidR="007C184D" w:rsidRPr="00854879">
        <w:t xml:space="preserve"> to the hours you have undertaken. </w:t>
      </w:r>
      <w:r w:rsidRPr="00854879">
        <w:t xml:space="preserve">This includes public holidays in England and Wales. </w:t>
      </w:r>
    </w:p>
    <w:p w14:paraId="72EE9001" w14:textId="77777777" w:rsidR="00311B5C" w:rsidRPr="00854879" w:rsidRDefault="00311B5C" w:rsidP="00854879">
      <w:pPr>
        <w:pStyle w:val="Untitledsubclause1"/>
      </w:pPr>
      <w:r w:rsidRPr="00854879">
        <w:t xml:space="preserve">Your holiday entitlement includes your statutory annual leave entitlement under the Working Time Regulations 1998. All annual leave entitlement must be taken during periods of school closure. </w:t>
      </w:r>
    </w:p>
    <w:p w14:paraId="45175AFE" w14:textId="77777777" w:rsidR="009B2101" w:rsidRPr="00854879" w:rsidRDefault="009B2101" w:rsidP="00854879">
      <w:pPr>
        <w:pStyle w:val="Untitledsubclause1"/>
      </w:pPr>
      <w:r w:rsidRPr="00854879">
        <w:t xml:space="preserve">At the end of each Assignment the </w:t>
      </w:r>
      <w:r w:rsidR="004522B6" w:rsidRPr="00854879">
        <w:t>Governing Body</w:t>
      </w:r>
      <w:r w:rsidRPr="00854879">
        <w:t xml:space="preserve"> will pay you in lieu of any holiday accrued but not taken during the Assignment for the holiday year in which the Assignment ends. The amount of such payment in lieu shall be one hour's pay for each accrued but untaken hour of your holiday entitlement.</w:t>
      </w:r>
    </w:p>
    <w:p w14:paraId="2C0A9A04" w14:textId="77777777" w:rsidR="00311B5C" w:rsidRPr="00854879" w:rsidRDefault="00311B5C" w:rsidP="00854879">
      <w:pPr>
        <w:pStyle w:val="Untitledsubclause1"/>
      </w:pPr>
      <w:r w:rsidRPr="00854879">
        <w:t xml:space="preserve">If you have taken more holiday than your accrued entitlement at the date on which an Assignment ends, the </w:t>
      </w:r>
      <w:r w:rsidR="004522B6" w:rsidRPr="00854879">
        <w:t>Governing Body</w:t>
      </w:r>
      <w:r w:rsidRPr="00854879">
        <w:t xml:space="preserve"> will be entitled to deduct from any payment due to you any such overpayment in respect of accrued annual leave entitlement.</w:t>
      </w:r>
    </w:p>
    <w:p w14:paraId="2DC359D4" w14:textId="77777777" w:rsidR="00311B5C" w:rsidRPr="00854879" w:rsidRDefault="00311B5C" w:rsidP="00854879">
      <w:pPr>
        <w:pStyle w:val="Untitledsubclause1"/>
      </w:pPr>
      <w:r w:rsidRPr="00854879">
        <w:t xml:space="preserve">You will take </w:t>
      </w:r>
      <w:proofErr w:type="gramStart"/>
      <w:r w:rsidRPr="00854879">
        <w:t>all of</w:t>
      </w:r>
      <w:proofErr w:type="gramEnd"/>
      <w:r w:rsidRPr="00854879">
        <w:t xml:space="preserve"> your annual leave entitlement in the annual leave year in which it accrues and carrying forward annual leave entitlement is not permitted unless</w:t>
      </w:r>
      <w:r w:rsidRPr="00854879">
        <w:rPr>
          <w:b/>
        </w:rPr>
        <w:t xml:space="preserve"> </w:t>
      </w:r>
      <w:r w:rsidRPr="00854879">
        <w:t>the law permits holiday to be carried forward.</w:t>
      </w:r>
      <w:r w:rsidRPr="00854879">
        <w:rPr>
          <w:b/>
        </w:rPr>
        <w:t xml:space="preserve"> </w:t>
      </w:r>
    </w:p>
    <w:p w14:paraId="3A59F3B5" w14:textId="77777777" w:rsidR="00D11C09" w:rsidRPr="00854879" w:rsidRDefault="00D11C09" w:rsidP="00854879">
      <w:pPr>
        <w:pStyle w:val="TitleClause"/>
      </w:pPr>
      <w:bookmarkStart w:id="31" w:name="a684946"/>
      <w:r w:rsidRPr="00854879">
        <w:t>Sickness</w:t>
      </w:r>
      <w:bookmarkEnd w:id="31"/>
    </w:p>
    <w:p w14:paraId="27E72A7E" w14:textId="77777777" w:rsidR="00D11C09" w:rsidRPr="00854879" w:rsidRDefault="00D11C09" w:rsidP="00854879">
      <w:pPr>
        <w:pStyle w:val="Untitledsubclause1"/>
      </w:pPr>
      <w:bookmarkStart w:id="32" w:name="a869248"/>
      <w:r w:rsidRPr="00854879">
        <w:t>If you have accepted an offer of work but are subsequently unable to work the hours agreed due to sickness, you must notify [</w:t>
      </w:r>
      <w:r w:rsidRPr="00854879">
        <w:rPr>
          <w:shd w:val="clear" w:color="auto" w:fill="F3ECF4"/>
        </w:rPr>
        <w:t>POSITION</w:t>
      </w:r>
      <w:r w:rsidRPr="00854879">
        <w:t xml:space="preserve">] of the reason for your absence as soon as possible but no later than </w:t>
      </w:r>
      <w:r w:rsidRPr="00854879">
        <w:rPr>
          <w:shd w:val="clear" w:color="auto" w:fill="F3ECF4"/>
        </w:rPr>
        <w:t>[TIME</w:t>
      </w:r>
      <w:r w:rsidRPr="00854879">
        <w:t>] on the first day of absence.</w:t>
      </w:r>
      <w:bookmarkEnd w:id="32"/>
    </w:p>
    <w:p w14:paraId="6A55DF0A" w14:textId="77777777" w:rsidR="00D11C09" w:rsidRPr="00854879" w:rsidRDefault="00D11C09" w:rsidP="00854879">
      <w:pPr>
        <w:pStyle w:val="Untitledsubclause1"/>
      </w:pPr>
      <w:bookmarkStart w:id="33" w:name="a944377"/>
      <w:r w:rsidRPr="00854879">
        <w:t>If you satisfy the qualifying conditions laid down by law, you will be entitled to receive statutory sick pay (SSP) at the prevailing rate in respect of any period o</w:t>
      </w:r>
      <w:r w:rsidR="00AD1544" w:rsidRPr="00854879">
        <w:t>f sickness or injury during an A</w:t>
      </w:r>
      <w:r w:rsidRPr="00854879">
        <w:t xml:space="preserve">ssignment, but you will not be entitled to any other payments from the </w:t>
      </w:r>
      <w:r w:rsidR="004522B6" w:rsidRPr="00854879">
        <w:t>Governing Body</w:t>
      </w:r>
      <w:r w:rsidRPr="00854879">
        <w:t xml:space="preserve"> during such period.</w:t>
      </w:r>
      <w:bookmarkEnd w:id="33"/>
    </w:p>
    <w:p w14:paraId="7B5A7678" w14:textId="77777777" w:rsidR="00D11C09" w:rsidRPr="00854879" w:rsidRDefault="00D11C09" w:rsidP="00854879">
      <w:pPr>
        <w:pStyle w:val="TitleClause"/>
      </w:pPr>
      <w:bookmarkStart w:id="34" w:name="a908492"/>
      <w:r w:rsidRPr="00854879">
        <w:lastRenderedPageBreak/>
        <w:t>Training</w:t>
      </w:r>
      <w:bookmarkEnd w:id="34"/>
    </w:p>
    <w:p w14:paraId="587FD2C0" w14:textId="77777777" w:rsidR="00D11C09" w:rsidRPr="00854879" w:rsidRDefault="00D11C09" w:rsidP="00721BD1">
      <w:pPr>
        <w:pStyle w:val="NoNumUntitledsubclause1"/>
      </w:pPr>
      <w:bookmarkStart w:id="35" w:name="a923763"/>
      <w:r w:rsidRPr="00854879">
        <w:t>No training will be provided to you during your engagement.</w:t>
      </w:r>
      <w:bookmarkEnd w:id="35"/>
      <w:r w:rsidR="009052D8" w:rsidRPr="00854879">
        <w:t xml:space="preserve"> </w:t>
      </w:r>
      <w:r w:rsidR="009052D8" w:rsidRPr="00854879">
        <w:rPr>
          <w:shd w:val="clear" w:color="auto" w:fill="F3ECF4"/>
        </w:rPr>
        <w:t>[OR]</w:t>
      </w:r>
      <w:r w:rsidR="009052D8" w:rsidRPr="00854879">
        <w:t xml:space="preserve"> You are entitled to take part in various training courses which w</w:t>
      </w:r>
      <w:r w:rsidR="00721BD1" w:rsidRPr="00854879">
        <w:t>e may provide from time to time</w:t>
      </w:r>
      <w:r w:rsidR="009052D8" w:rsidRPr="00854879">
        <w:t xml:space="preserve">. </w:t>
      </w:r>
    </w:p>
    <w:p w14:paraId="3AC50503" w14:textId="77777777" w:rsidR="00D11C09" w:rsidRPr="00854879" w:rsidRDefault="00A05ADF" w:rsidP="00854879">
      <w:pPr>
        <w:pStyle w:val="TitleClause"/>
      </w:pPr>
      <w:bookmarkStart w:id="36" w:name="a198828"/>
      <w:r w:rsidRPr="00854879">
        <w:t>Data P</w:t>
      </w:r>
      <w:r w:rsidR="00D11C09" w:rsidRPr="00854879">
        <w:t>rotection</w:t>
      </w:r>
      <w:bookmarkEnd w:id="36"/>
      <w:r w:rsidR="0093563E" w:rsidRPr="00854879">
        <w:t xml:space="preserve"> and Fair Processing</w:t>
      </w:r>
    </w:p>
    <w:p w14:paraId="335E2832" w14:textId="77777777" w:rsidR="00D11C09" w:rsidRPr="00854879" w:rsidRDefault="0093563E" w:rsidP="00854879">
      <w:pPr>
        <w:pStyle w:val="Untitledsubclause1"/>
      </w:pPr>
      <w:bookmarkStart w:id="37" w:name="a371102"/>
      <w:r w:rsidRPr="00854879">
        <w:t xml:space="preserve">The </w:t>
      </w:r>
      <w:r w:rsidR="004522B6" w:rsidRPr="00854879">
        <w:t>Governing Body</w:t>
      </w:r>
      <w:r w:rsidR="00D11C09" w:rsidRPr="00854879">
        <w:t xml:space="preserve"> will collect and process information relating</w:t>
      </w:r>
      <w:r w:rsidRPr="00854879">
        <w:t xml:space="preserve"> to you in accordance with the </w:t>
      </w:r>
      <w:proofErr w:type="gramStart"/>
      <w:r w:rsidR="00EB1173" w:rsidRPr="00854879">
        <w:t>School’s</w:t>
      </w:r>
      <w:proofErr w:type="gramEnd"/>
      <w:r w:rsidR="00EB1173" w:rsidRPr="00854879">
        <w:t xml:space="preserve"> </w:t>
      </w:r>
      <w:r w:rsidRPr="00854879">
        <w:t>privacy n</w:t>
      </w:r>
      <w:r w:rsidR="00D11C09" w:rsidRPr="00854879">
        <w:t xml:space="preserve">otice which is </w:t>
      </w:r>
      <w:r w:rsidR="00EB1173" w:rsidRPr="00854879">
        <w:t>on the School’s website</w:t>
      </w:r>
      <w:r w:rsidR="00D11C09" w:rsidRPr="00854879">
        <w:t xml:space="preserve">.  </w:t>
      </w:r>
      <w:r w:rsidR="00D11C09" w:rsidRPr="00854879">
        <w:fldChar w:fldCharType="begin"/>
      </w:r>
      <w:r w:rsidR="00D11C09" w:rsidRPr="00854879">
        <w:fldChar w:fldCharType="end"/>
      </w:r>
      <w:bookmarkEnd w:id="37"/>
    </w:p>
    <w:p w14:paraId="3E38D36A" w14:textId="77777777" w:rsidR="00D11C09" w:rsidRPr="00854879" w:rsidRDefault="00D11C09" w:rsidP="00854879">
      <w:pPr>
        <w:pStyle w:val="Untitledsubclause1"/>
      </w:pPr>
      <w:bookmarkStart w:id="38" w:name="a594475"/>
      <w:r w:rsidRPr="00854879">
        <w:t xml:space="preserve">You shall comply with the </w:t>
      </w:r>
      <w:r w:rsidR="004522B6" w:rsidRPr="00854879">
        <w:t>Governing Body</w:t>
      </w:r>
      <w:r w:rsidR="0093563E" w:rsidRPr="00854879">
        <w:t>’s</w:t>
      </w:r>
      <w:r w:rsidRPr="00854879">
        <w:rPr>
          <w:b/>
        </w:rPr>
        <w:t xml:space="preserve"> </w:t>
      </w:r>
      <w:r w:rsidR="0093563E" w:rsidRPr="00854879">
        <w:t>Data Protection Policies</w:t>
      </w:r>
      <w:r w:rsidRPr="00854879">
        <w:t xml:space="preserve"> when handling personal data </w:t>
      </w:r>
      <w:proofErr w:type="gramStart"/>
      <w:r w:rsidRPr="00854879">
        <w:t>in the course of</w:t>
      </w:r>
      <w:proofErr w:type="gramEnd"/>
      <w:r w:rsidRPr="00854879">
        <w:t xml:space="preserve"> your engagement including personal data relating to </w:t>
      </w:r>
      <w:r w:rsidR="0093563E" w:rsidRPr="00854879">
        <w:t xml:space="preserve">any member, governor, employee, pupil, parent or carer, contractor or supplier of the </w:t>
      </w:r>
      <w:r w:rsidR="004522B6" w:rsidRPr="00854879">
        <w:t>Governing Body</w:t>
      </w:r>
      <w:r w:rsidR="0093563E" w:rsidRPr="00854879">
        <w:t xml:space="preserve">. </w:t>
      </w:r>
      <w:bookmarkEnd w:id="38"/>
    </w:p>
    <w:p w14:paraId="25136DC4" w14:textId="77777777" w:rsidR="00A63EFD" w:rsidRPr="00854879" w:rsidRDefault="00A63EFD" w:rsidP="00854879">
      <w:pPr>
        <w:pStyle w:val="Untitledsubclause1"/>
      </w:pPr>
      <w:r w:rsidRPr="00854879">
        <w:t xml:space="preserve">The Governing Body’s systems enable it to monitor telephone, email, voicemail, </w:t>
      </w:r>
      <w:proofErr w:type="gramStart"/>
      <w:r w:rsidRPr="00854879">
        <w:t>internet</w:t>
      </w:r>
      <w:proofErr w:type="gramEnd"/>
      <w:r w:rsidRPr="00854879">
        <w:t xml:space="preserve"> and other communications. </w:t>
      </w:r>
      <w:proofErr w:type="gramStart"/>
      <w:r w:rsidRPr="00854879">
        <w:t>In order to</w:t>
      </w:r>
      <w:proofErr w:type="gramEnd"/>
      <w:r w:rsidRPr="00854879">
        <w:t xml:space="preserve"> carry out its legal obligations as an employer (such as ensuring employee's compliance with its</w:t>
      </w:r>
      <w:r w:rsidR="00C01003" w:rsidRPr="00854879">
        <w:t xml:space="preserve"> Data Protection Policies</w:t>
      </w:r>
      <w:r w:rsidRPr="00854879">
        <w:t>, and for other business reasons, we may monitor use of systems including the telephone and computer systems, and any personal use of them, by automated software or otherwise. Monitoring is only carried out to the extent permitted or as required by law and as necessary and justifiable for our lawful purposes.</w:t>
      </w:r>
    </w:p>
    <w:p w14:paraId="7566AD06" w14:textId="77777777" w:rsidR="00D11C09" w:rsidRPr="00854879" w:rsidRDefault="00D11C09" w:rsidP="00854879">
      <w:pPr>
        <w:pStyle w:val="Untitledsubclause1"/>
      </w:pPr>
      <w:bookmarkStart w:id="39" w:name="a865497"/>
      <w:r w:rsidRPr="00854879">
        <w:t xml:space="preserve">The </w:t>
      </w:r>
      <w:r w:rsidR="004522B6" w:rsidRPr="00854879">
        <w:t>Governing Body</w:t>
      </w:r>
      <w:r w:rsidR="0093563E" w:rsidRPr="00854879">
        <w:t xml:space="preserve"> </w:t>
      </w:r>
      <w:r w:rsidRPr="00854879">
        <w:t>may terminate this contract</w:t>
      </w:r>
      <w:r w:rsidR="00A05ADF" w:rsidRPr="00854879">
        <w:t xml:space="preserve"> and/or your Assignment</w:t>
      </w:r>
      <w:r w:rsidRPr="00854879">
        <w:t xml:space="preserve"> immediately by giving notice in writing to you if it reasonably considers that you have failed to comply with the </w:t>
      </w:r>
      <w:r w:rsidR="0093563E" w:rsidRPr="00854879">
        <w:t>Data Protection Policies</w:t>
      </w:r>
      <w:bookmarkEnd w:id="39"/>
      <w:r w:rsidR="00A05ADF" w:rsidRPr="00854879">
        <w:t>.</w:t>
      </w:r>
    </w:p>
    <w:p w14:paraId="7F08C18D" w14:textId="77777777" w:rsidR="00D11C09" w:rsidRPr="00854879" w:rsidRDefault="004522B6" w:rsidP="00854879">
      <w:pPr>
        <w:pStyle w:val="TitleClause"/>
      </w:pPr>
      <w:bookmarkStart w:id="40" w:name="a708977"/>
      <w:r w:rsidRPr="00854879">
        <w:t>Governing Body</w:t>
      </w:r>
      <w:r w:rsidR="00D11C09" w:rsidRPr="00854879">
        <w:t xml:space="preserve"> rules and procedures</w:t>
      </w:r>
      <w:bookmarkEnd w:id="40"/>
    </w:p>
    <w:p w14:paraId="0DF64087" w14:textId="77777777" w:rsidR="00D11C09" w:rsidRPr="00854879" w:rsidRDefault="00D11C09" w:rsidP="00854879">
      <w:pPr>
        <w:pStyle w:val="Untitledsubclause1"/>
      </w:pPr>
      <w:bookmarkStart w:id="41" w:name="a871845"/>
      <w:r w:rsidRPr="00854879">
        <w:t xml:space="preserve">During each </w:t>
      </w:r>
      <w:r w:rsidR="00FB2E8E" w:rsidRPr="00854879">
        <w:t>A</w:t>
      </w:r>
      <w:r w:rsidRPr="00854879">
        <w:t xml:space="preserve">ssignment you are </w:t>
      </w:r>
      <w:proofErr w:type="gramStart"/>
      <w:r w:rsidRPr="00854879">
        <w:t>required at all times</w:t>
      </w:r>
      <w:proofErr w:type="gramEnd"/>
      <w:r w:rsidRPr="00854879">
        <w:t xml:space="preserve"> to comply with the relevant </w:t>
      </w:r>
      <w:r w:rsidR="004522B6" w:rsidRPr="00854879">
        <w:t>Governing Body</w:t>
      </w:r>
      <w:r w:rsidRPr="00854879">
        <w:t xml:space="preserve"> rules, policies and procedures in force from time to time</w:t>
      </w:r>
      <w:r w:rsidR="00BD7567" w:rsidRPr="00854879">
        <w:t xml:space="preserve">, </w:t>
      </w:r>
      <w:r w:rsidRPr="00854879">
        <w:t xml:space="preserve">including but not limited to </w:t>
      </w:r>
      <w:r w:rsidR="00A05ADF" w:rsidRPr="00854879">
        <w:t xml:space="preserve">the </w:t>
      </w:r>
      <w:r w:rsidR="004522B6" w:rsidRPr="00854879">
        <w:t>Governing Body</w:t>
      </w:r>
      <w:r w:rsidR="00A05ADF" w:rsidRPr="00854879">
        <w:t xml:space="preserve">’s staff handbook available on the </w:t>
      </w:r>
      <w:r w:rsidR="004522B6" w:rsidRPr="00854879">
        <w:t>Governing Body</w:t>
      </w:r>
      <w:r w:rsidR="00A05ADF" w:rsidRPr="00854879">
        <w:t xml:space="preserve">’s Intranet.  </w:t>
      </w:r>
      <w:bookmarkEnd w:id="41"/>
    </w:p>
    <w:p w14:paraId="3B1629B9" w14:textId="77777777" w:rsidR="00A05ADF" w:rsidRPr="00854879" w:rsidRDefault="00272786" w:rsidP="00854879">
      <w:pPr>
        <w:pStyle w:val="Untitledsubclause1"/>
      </w:pPr>
      <w:r w:rsidRPr="00854879">
        <w:t xml:space="preserve">The </w:t>
      </w:r>
      <w:r w:rsidR="004522B6" w:rsidRPr="00854879">
        <w:t>Governing Body</w:t>
      </w:r>
      <w:r w:rsidRPr="00854879">
        <w:t xml:space="preserve">’s rules, policies and procedures do not form part of your </w:t>
      </w:r>
      <w:r w:rsidR="00444B21" w:rsidRPr="00854879">
        <w:t>agreement</w:t>
      </w:r>
      <w:r w:rsidRPr="00854879">
        <w:t xml:space="preserve">. </w:t>
      </w:r>
      <w:r w:rsidR="00A05ADF" w:rsidRPr="00854879">
        <w:t xml:space="preserve">Insofar as there may be a conflict between the </w:t>
      </w:r>
      <w:r w:rsidR="004522B6" w:rsidRPr="00854879">
        <w:t>Governing Body</w:t>
      </w:r>
      <w:r w:rsidR="00A05ADF" w:rsidRPr="00854879">
        <w:t xml:space="preserve">’s rules, policies and procedures and the terms of this </w:t>
      </w:r>
      <w:r w:rsidR="00444B21" w:rsidRPr="00854879">
        <w:t>agreement</w:t>
      </w:r>
      <w:r w:rsidR="00A05ADF" w:rsidRPr="00854879">
        <w:t xml:space="preserve">, the terms of this </w:t>
      </w:r>
      <w:r w:rsidR="00444B21" w:rsidRPr="00854879">
        <w:t>agreement</w:t>
      </w:r>
      <w:r w:rsidR="00A05ADF" w:rsidRPr="00854879">
        <w:t xml:space="preserve"> will prevail.</w:t>
      </w:r>
    </w:p>
    <w:p w14:paraId="5C4B7E44" w14:textId="77777777" w:rsidR="00A05ADF" w:rsidRPr="00854879" w:rsidRDefault="00A05ADF" w:rsidP="00854879">
      <w:pPr>
        <w:pStyle w:val="Untitledsubclause1"/>
      </w:pPr>
      <w:r w:rsidRPr="00854879">
        <w:t xml:space="preserve">Failure by you to comply with the </w:t>
      </w:r>
      <w:r w:rsidR="004522B6" w:rsidRPr="00854879">
        <w:t>Governing Body</w:t>
      </w:r>
      <w:r w:rsidRPr="00854879">
        <w:t xml:space="preserve">’s rules, policies and procedures may result in the </w:t>
      </w:r>
      <w:r w:rsidR="004522B6" w:rsidRPr="00854879">
        <w:t>Governing Body</w:t>
      </w:r>
      <w:r w:rsidRPr="00854879">
        <w:t xml:space="preserve"> terminating this </w:t>
      </w:r>
      <w:r w:rsidR="00444B21" w:rsidRPr="00854879">
        <w:t>agreement</w:t>
      </w:r>
      <w:r w:rsidRPr="00854879">
        <w:t xml:space="preserve"> and/or your Assignment immediately by giving you notice in writing.</w:t>
      </w:r>
    </w:p>
    <w:p w14:paraId="5737CB4C" w14:textId="77777777" w:rsidR="00A05ADF" w:rsidRPr="00854879" w:rsidRDefault="00D11C09" w:rsidP="00854879">
      <w:pPr>
        <w:pStyle w:val="TitleClause"/>
      </w:pPr>
      <w:bookmarkStart w:id="42" w:name="a226444"/>
      <w:r w:rsidRPr="00854879">
        <w:lastRenderedPageBreak/>
        <w:t>Confidential information</w:t>
      </w:r>
      <w:bookmarkStart w:id="43" w:name="a644808"/>
      <w:bookmarkEnd w:id="42"/>
    </w:p>
    <w:p w14:paraId="127EFF39" w14:textId="77777777" w:rsidR="003C705F" w:rsidRPr="00854879" w:rsidRDefault="003C705F" w:rsidP="00854879">
      <w:pPr>
        <w:pStyle w:val="Untitledsubclause1"/>
      </w:pPr>
      <w:r w:rsidRPr="00854879">
        <w:t>Y</w:t>
      </w:r>
      <w:r w:rsidR="00A05ADF" w:rsidRPr="00854879">
        <w:t xml:space="preserve">ou will not, either during your engagement by the </w:t>
      </w:r>
      <w:r w:rsidR="004522B6" w:rsidRPr="00854879">
        <w:t>Governing Body</w:t>
      </w:r>
      <w:r w:rsidR="00A05ADF" w:rsidRPr="00854879">
        <w:t xml:space="preserve"> or at any time after it ends, without the prior written approval of the </w:t>
      </w:r>
      <w:r w:rsidR="004522B6" w:rsidRPr="00854879">
        <w:t>Governing Body</w:t>
      </w:r>
      <w:r w:rsidR="00A05ADF" w:rsidRPr="00854879">
        <w:t xml:space="preserve">, use Confidential Information for your own benefit or for the benefit of any other person, firm, company or organisation (other than the </w:t>
      </w:r>
      <w:r w:rsidR="004522B6" w:rsidRPr="00854879">
        <w:t>Governing Body</w:t>
      </w:r>
      <w:r w:rsidR="00A05ADF" w:rsidRPr="00854879">
        <w:t xml:space="preserve">), or directly or indirectly disclose Confidential Information to any person (other than any person employed by the </w:t>
      </w:r>
      <w:r w:rsidR="004522B6" w:rsidRPr="00854879">
        <w:t>Governing Body</w:t>
      </w:r>
      <w:r w:rsidR="00405175" w:rsidRPr="00854879">
        <w:t xml:space="preserve"> </w:t>
      </w:r>
      <w:r w:rsidR="00A05ADF" w:rsidRPr="00854879">
        <w:t>whose province it is to have access to that Confidential Information).</w:t>
      </w:r>
    </w:p>
    <w:p w14:paraId="2D11F4AA" w14:textId="77777777" w:rsidR="003C705F" w:rsidRPr="00854879" w:rsidRDefault="00A05ADF" w:rsidP="00854879">
      <w:pPr>
        <w:pStyle w:val="Untitledsubclause1"/>
      </w:pPr>
      <w:r w:rsidRPr="00854879">
        <w:t>Confidential</w:t>
      </w:r>
      <w:r w:rsidRPr="00854879">
        <w:rPr>
          <w:b/>
          <w:bCs/>
        </w:rPr>
        <w:t xml:space="preserve"> </w:t>
      </w:r>
      <w:r w:rsidRPr="00854879">
        <w:t xml:space="preserve">Information means information </w:t>
      </w:r>
      <w:r w:rsidR="00BD7567" w:rsidRPr="00854879">
        <w:t>that</w:t>
      </w:r>
      <w:r w:rsidRPr="00854879">
        <w:t xml:space="preserve"> is not in the public domain, relating to the business, management systems, finances, transactions and affairs of the </w:t>
      </w:r>
      <w:r w:rsidR="004522B6" w:rsidRPr="00854879">
        <w:t>Governing Body</w:t>
      </w:r>
      <w:r w:rsidRPr="00854879">
        <w:t xml:space="preserve">, </w:t>
      </w:r>
      <w:r w:rsidR="00B70E0C" w:rsidRPr="00854879">
        <w:t xml:space="preserve">and its </w:t>
      </w:r>
      <w:r w:rsidRPr="00854879">
        <w:t>trade secrets, information relating to the business, finances, dealings, transactions and affairs</w:t>
      </w:r>
      <w:r w:rsidR="00B70E0C" w:rsidRPr="00854879">
        <w:t>, i</w:t>
      </w:r>
      <w:r w:rsidRPr="00854879">
        <w:t xml:space="preserve">ts employees, pupils, parents, guardians, local residents or any other relevant person, or any suppliers, agents or contractors of the </w:t>
      </w:r>
      <w:r w:rsidR="004522B6" w:rsidRPr="00854879">
        <w:t>Governing Body</w:t>
      </w:r>
      <w:r w:rsidRPr="00854879">
        <w:t xml:space="preserve">, and any information which is identified to you by the </w:t>
      </w:r>
      <w:r w:rsidR="004522B6" w:rsidRPr="00854879">
        <w:t>Governing Body</w:t>
      </w:r>
      <w:r w:rsidRPr="00854879">
        <w:t xml:space="preserve"> as being confidential or secret in nature or which ought reasonably to be regarded as confidential.</w:t>
      </w:r>
      <w:bookmarkEnd w:id="43"/>
    </w:p>
    <w:p w14:paraId="24E3F820" w14:textId="77777777" w:rsidR="00D11C09" w:rsidRPr="00854879" w:rsidRDefault="00D11C09" w:rsidP="00854879">
      <w:pPr>
        <w:pStyle w:val="Untitledsubclause1"/>
        <w:rPr>
          <w:color w:val="auto"/>
        </w:rPr>
      </w:pPr>
      <w:r w:rsidRPr="00854879">
        <w:t xml:space="preserve">The restriction in this clause </w:t>
      </w:r>
      <w:r w:rsidR="003C705F" w:rsidRPr="00854879">
        <w:t xml:space="preserve">16 </w:t>
      </w:r>
      <w:r w:rsidRPr="00854879">
        <w:t>does not apply to:</w:t>
      </w:r>
    </w:p>
    <w:p w14:paraId="58B29959" w14:textId="77777777" w:rsidR="00D11C09" w:rsidRPr="00854879" w:rsidRDefault="00D11C09" w:rsidP="00854879">
      <w:pPr>
        <w:pStyle w:val="Untitledsubclause2"/>
      </w:pPr>
      <w:bookmarkStart w:id="44" w:name="a646583"/>
      <w:r w:rsidRPr="00854879">
        <w:t>prevent you from making a protected disclosure within the meaning of section 43A of the ERA 1996; or</w:t>
      </w:r>
      <w:bookmarkEnd w:id="44"/>
    </w:p>
    <w:p w14:paraId="56B1CE3C" w14:textId="77777777" w:rsidR="00D11C09" w:rsidRPr="00854879" w:rsidRDefault="00BD7567" w:rsidP="00854879">
      <w:pPr>
        <w:pStyle w:val="Untitledsubclause2"/>
      </w:pPr>
      <w:bookmarkStart w:id="45" w:name="a906812"/>
      <w:r w:rsidRPr="00854879">
        <w:t xml:space="preserve">a </w:t>
      </w:r>
      <w:r w:rsidR="00D11C09" w:rsidRPr="00854879">
        <w:t xml:space="preserve">use or disclosure that has been authorised by the </w:t>
      </w:r>
      <w:r w:rsidR="004522B6" w:rsidRPr="00854879">
        <w:t>Governing Body</w:t>
      </w:r>
      <w:r w:rsidR="00405175" w:rsidRPr="00854879">
        <w:t xml:space="preserve"> </w:t>
      </w:r>
      <w:r w:rsidR="00D11C09" w:rsidRPr="00854879">
        <w:t>or is required by law or in the course of your duties.</w:t>
      </w:r>
      <w:bookmarkEnd w:id="45"/>
    </w:p>
    <w:p w14:paraId="7E41CB01" w14:textId="77777777" w:rsidR="00D11C09" w:rsidRPr="00854879" w:rsidRDefault="004522B6" w:rsidP="00854879">
      <w:pPr>
        <w:pStyle w:val="TitleClause"/>
      </w:pPr>
      <w:bookmarkStart w:id="46" w:name="a606797"/>
      <w:r w:rsidRPr="00854879">
        <w:t>Governing Body</w:t>
      </w:r>
      <w:r w:rsidR="00D11C09" w:rsidRPr="00854879">
        <w:t xml:space="preserve"> property</w:t>
      </w:r>
      <w:bookmarkEnd w:id="46"/>
    </w:p>
    <w:p w14:paraId="3D15E531" w14:textId="77777777" w:rsidR="003C705F" w:rsidRPr="00854879" w:rsidRDefault="00D11C09" w:rsidP="00854879">
      <w:pPr>
        <w:pStyle w:val="Untitledsubclause1"/>
      </w:pPr>
      <w:bookmarkStart w:id="47" w:name="a670492"/>
      <w:r w:rsidRPr="00854879">
        <w:t xml:space="preserve">All documents, manuals, </w:t>
      </w:r>
      <w:proofErr w:type="gramStart"/>
      <w:r w:rsidRPr="00854879">
        <w:t>hardware</w:t>
      </w:r>
      <w:proofErr w:type="gramEnd"/>
      <w:r w:rsidRPr="00854879">
        <w:t xml:space="preserve"> and software provided for your use by the </w:t>
      </w:r>
      <w:r w:rsidR="004522B6" w:rsidRPr="00854879">
        <w:t>Governing Body</w:t>
      </w:r>
      <w:r w:rsidRPr="00854879">
        <w:t xml:space="preserve">, and any data or documents (including copies) produced, maintained or stored on the </w:t>
      </w:r>
      <w:r w:rsidR="004522B6" w:rsidRPr="00854879">
        <w:t>Governing Body</w:t>
      </w:r>
      <w:r w:rsidRPr="00854879">
        <w:t xml:space="preserve">'s computer systems or other electronic equipment (including </w:t>
      </w:r>
      <w:r w:rsidR="003C705F" w:rsidRPr="00854879">
        <w:t xml:space="preserve">but not limited to </w:t>
      </w:r>
      <w:r w:rsidRPr="00854879">
        <w:t>mobile phones</w:t>
      </w:r>
      <w:r w:rsidR="00BD7567" w:rsidRPr="00854879">
        <w:t>,</w:t>
      </w:r>
      <w:r w:rsidR="003C705F" w:rsidRPr="00854879">
        <w:t xml:space="preserve"> Personal Digital Assistants (PDAs) and tablets)</w:t>
      </w:r>
      <w:r w:rsidRPr="00854879">
        <w:t xml:space="preserve"> remain the property of the </w:t>
      </w:r>
      <w:r w:rsidR="004522B6" w:rsidRPr="00854879">
        <w:t>Governing Body</w:t>
      </w:r>
      <w:r w:rsidRPr="00854879">
        <w:t>.</w:t>
      </w:r>
      <w:bookmarkEnd w:id="47"/>
    </w:p>
    <w:p w14:paraId="0C065E26" w14:textId="77777777" w:rsidR="003C705F" w:rsidRPr="00854879" w:rsidRDefault="00D11C09" w:rsidP="00854879">
      <w:pPr>
        <w:pStyle w:val="Untitledsubclause1"/>
      </w:pPr>
      <w:r w:rsidRPr="00854879">
        <w:t xml:space="preserve">Any </w:t>
      </w:r>
      <w:r w:rsidR="004522B6" w:rsidRPr="00854879">
        <w:t>Governing Body</w:t>
      </w:r>
      <w:r w:rsidR="00405175" w:rsidRPr="00854879">
        <w:t xml:space="preserve"> </w:t>
      </w:r>
      <w:r w:rsidRPr="00854879">
        <w:t xml:space="preserve">property in your possession and any original or copy documents obtained by you in the course of your work for the </w:t>
      </w:r>
      <w:r w:rsidR="004522B6" w:rsidRPr="00854879">
        <w:t>Governing Body</w:t>
      </w:r>
      <w:r w:rsidRPr="00854879">
        <w:t xml:space="preserve"> shall be returned to [</w:t>
      </w:r>
      <w:r w:rsidRPr="00854879">
        <w:rPr>
          <w:shd w:val="clear" w:color="auto" w:fill="F3ECF4"/>
        </w:rPr>
        <w:t>POSITION</w:t>
      </w:r>
      <w:r w:rsidRPr="00854879">
        <w:t>] at any time on request and i</w:t>
      </w:r>
      <w:r w:rsidR="003C705F" w:rsidRPr="00854879">
        <w:t>n any event at the end of each A</w:t>
      </w:r>
      <w:r w:rsidRPr="00854879">
        <w:t>ssignment.</w:t>
      </w:r>
      <w:r w:rsidR="003C705F" w:rsidRPr="00854879">
        <w:t xml:space="preserve"> You must also delete, irretrievably, any information relating to the business of the </w:t>
      </w:r>
      <w:r w:rsidR="004522B6" w:rsidRPr="00854879">
        <w:t>Governing Body</w:t>
      </w:r>
      <w:r w:rsidR="003C705F" w:rsidRPr="00854879">
        <w:t xml:space="preserve"> that you have stored on any electronic or digital storage or memory device that does not belong to the </w:t>
      </w:r>
      <w:r w:rsidR="004522B6" w:rsidRPr="00854879">
        <w:t>Governing Body</w:t>
      </w:r>
      <w:r w:rsidR="003C705F" w:rsidRPr="00854879">
        <w:t xml:space="preserve"> and, if required, confirm to the </w:t>
      </w:r>
      <w:r w:rsidR="004522B6" w:rsidRPr="00854879">
        <w:t>Governing Body</w:t>
      </w:r>
      <w:r w:rsidR="003C705F" w:rsidRPr="00854879">
        <w:t xml:space="preserve"> in writing that you have complied with your obligations under this paragraph.</w:t>
      </w:r>
    </w:p>
    <w:p w14:paraId="6B568702" w14:textId="77777777" w:rsidR="008F3310" w:rsidRPr="00854879" w:rsidRDefault="008F3310" w:rsidP="00854879">
      <w:pPr>
        <w:pStyle w:val="TitleClause"/>
      </w:pPr>
      <w:bookmarkStart w:id="48" w:name="a281845"/>
      <w:r w:rsidRPr="00854879">
        <w:lastRenderedPageBreak/>
        <w:t>Trade Union membership</w:t>
      </w:r>
    </w:p>
    <w:p w14:paraId="71864232" w14:textId="77777777" w:rsidR="008F3310" w:rsidRPr="00854879" w:rsidRDefault="008F3310" w:rsidP="00854879">
      <w:pPr>
        <w:pStyle w:val="Untitledsubclause1"/>
      </w:pPr>
      <w:r w:rsidRPr="00854879">
        <w:t xml:space="preserve">We encourage staff to join an appropriate trade union or professional association. </w:t>
      </w:r>
    </w:p>
    <w:p w14:paraId="46A67CB6" w14:textId="77777777" w:rsidR="00D11C09" w:rsidRPr="00854879" w:rsidRDefault="00D11C09" w:rsidP="00854879">
      <w:pPr>
        <w:pStyle w:val="TitleClause"/>
      </w:pPr>
      <w:r w:rsidRPr="00854879">
        <w:t>Changes to terms and conditions and termination</w:t>
      </w:r>
      <w:bookmarkEnd w:id="48"/>
    </w:p>
    <w:p w14:paraId="7C0B3864" w14:textId="77777777" w:rsidR="006C01CE" w:rsidRPr="00854879" w:rsidRDefault="006C01CE" w:rsidP="00854879">
      <w:pPr>
        <w:pStyle w:val="Untitledsubclause1"/>
      </w:pPr>
      <w:bookmarkStart w:id="49" w:name="a504937"/>
      <w:r w:rsidRPr="00854879">
        <w:t xml:space="preserve">If you </w:t>
      </w:r>
      <w:r w:rsidR="00D11C09" w:rsidRPr="00854879">
        <w:t xml:space="preserve">no longer wish to be considered for casual work by the </w:t>
      </w:r>
      <w:r w:rsidR="004522B6" w:rsidRPr="00854879">
        <w:t xml:space="preserve">Governing </w:t>
      </w:r>
      <w:proofErr w:type="gramStart"/>
      <w:r w:rsidR="004522B6" w:rsidRPr="00854879">
        <w:t>Body</w:t>
      </w:r>
      <w:proofErr w:type="gramEnd"/>
      <w:r w:rsidR="00D11C09" w:rsidRPr="00854879">
        <w:t xml:space="preserve"> you should inform </w:t>
      </w:r>
      <w:r w:rsidR="00D11C09" w:rsidRPr="00854879">
        <w:rPr>
          <w:shd w:val="clear" w:color="auto" w:fill="F3ECF4"/>
        </w:rPr>
        <w:t>[</w:t>
      </w:r>
      <w:r w:rsidR="0093478F" w:rsidRPr="00854879">
        <w:rPr>
          <w:shd w:val="clear" w:color="auto" w:fill="F3ECF4"/>
        </w:rPr>
        <w:t>NAME</w:t>
      </w:r>
      <w:r w:rsidR="00D11C09" w:rsidRPr="00854879">
        <w:t>] as soon as possible.</w:t>
      </w:r>
      <w:bookmarkEnd w:id="49"/>
    </w:p>
    <w:p w14:paraId="557F5235" w14:textId="77777777" w:rsidR="00D11C09" w:rsidRPr="00854879" w:rsidRDefault="006C01CE" w:rsidP="00854879">
      <w:pPr>
        <w:pStyle w:val="Untitledsubclause1"/>
      </w:pPr>
      <w:bookmarkStart w:id="50" w:name="a206637"/>
      <w:r w:rsidRPr="00854879">
        <w:t xml:space="preserve">The </w:t>
      </w:r>
      <w:r w:rsidR="004522B6" w:rsidRPr="00854879">
        <w:t>Governing Body</w:t>
      </w:r>
      <w:r w:rsidR="00D11C09" w:rsidRPr="00854879">
        <w:t xml:space="preserve"> may reduce its requirement for </w:t>
      </w:r>
      <w:r w:rsidRPr="00854879">
        <w:t>casual</w:t>
      </w:r>
      <w:r w:rsidR="00D11C09" w:rsidRPr="00854879">
        <w:t xml:space="preserve"> workers from time to time and/or may update the terms on which it offers such work. In the event of any such changes the </w:t>
      </w:r>
      <w:r w:rsidR="004522B6" w:rsidRPr="00854879">
        <w:t>Governing Body</w:t>
      </w:r>
      <w:r w:rsidR="00D11C09" w:rsidRPr="00854879">
        <w:t xml:space="preserve"> may terminate this contract with immediate effect by giving notice in writing to you. In the event of any changes to the terms on which </w:t>
      </w:r>
      <w:r w:rsidRPr="00854879">
        <w:t xml:space="preserve">the </w:t>
      </w:r>
      <w:r w:rsidR="004522B6" w:rsidRPr="00854879">
        <w:t>Governing Body</w:t>
      </w:r>
      <w:r w:rsidRPr="00854879">
        <w:t xml:space="preserve"> i</w:t>
      </w:r>
      <w:r w:rsidR="00D11C09" w:rsidRPr="00854879">
        <w:t xml:space="preserve">s prepared to engage such workers, you may, at the </w:t>
      </w:r>
      <w:r w:rsidR="004522B6" w:rsidRPr="00854879">
        <w:t>Governing Body</w:t>
      </w:r>
      <w:r w:rsidRPr="00854879">
        <w:t>’</w:t>
      </w:r>
      <w:r w:rsidR="00D11C09" w:rsidRPr="00854879">
        <w:t xml:space="preserve">s absolute discretion, </w:t>
      </w:r>
      <w:r w:rsidRPr="00854879">
        <w:t>be offered a new contract for c</w:t>
      </w:r>
      <w:r w:rsidR="00D11C09" w:rsidRPr="00854879">
        <w:t>asual</w:t>
      </w:r>
      <w:bookmarkEnd w:id="50"/>
      <w:r w:rsidRPr="00854879">
        <w:t xml:space="preserve"> work though the </w:t>
      </w:r>
      <w:r w:rsidR="004522B6" w:rsidRPr="00854879">
        <w:t>Governing Body</w:t>
      </w:r>
      <w:r w:rsidRPr="00854879">
        <w:t xml:space="preserve"> is under no obligation to make such an offer. </w:t>
      </w:r>
    </w:p>
    <w:p w14:paraId="10819B17" w14:textId="77777777" w:rsidR="00D11C09" w:rsidRPr="00854879" w:rsidRDefault="00D11C09" w:rsidP="00854879">
      <w:pPr>
        <w:pStyle w:val="Untitledsubclause1"/>
      </w:pPr>
      <w:bookmarkStart w:id="51" w:name="a142437"/>
      <w:r w:rsidRPr="00854879">
        <w:t xml:space="preserve">The </w:t>
      </w:r>
      <w:r w:rsidR="004522B6" w:rsidRPr="00854879">
        <w:t>Governing Body</w:t>
      </w:r>
      <w:r w:rsidRPr="00854879">
        <w:t xml:space="preserve"> may terminate this contract immediately by giving notice in writing to you if it reasonably considers that you have committed any serious breach of your obligations or committed any act of gross misconduct. Non-exhaustive examples of gross misconduct include </w:t>
      </w:r>
      <w:bookmarkEnd w:id="51"/>
      <w:r w:rsidR="006C01CE" w:rsidRPr="00854879">
        <w:t xml:space="preserve">(but are not limited to) theft, dishonesty, fraud, assault, fighting, act of violence or aggression, unacceptable use of obscene or abusive language (including language of a discriminatory nature), possession or use of non-prescribed drugs or possession or consumption of alcohol on </w:t>
      </w:r>
      <w:r w:rsidR="004522B6" w:rsidRPr="00854879">
        <w:t>Governing Body</w:t>
      </w:r>
      <w:r w:rsidR="006C01CE" w:rsidRPr="00854879">
        <w:t xml:space="preserve"> premises or during working hours, other than on occasions approved by the </w:t>
      </w:r>
      <w:r w:rsidR="004522B6" w:rsidRPr="00854879">
        <w:t>Governing Body</w:t>
      </w:r>
      <w:r w:rsidR="006C01CE" w:rsidRPr="00854879">
        <w:t xml:space="preserve">, serious incapability at work brought on by alcohol or non-prescribed drugs, wilful damage to the </w:t>
      </w:r>
      <w:r w:rsidR="004522B6" w:rsidRPr="00854879">
        <w:t>Governing Body</w:t>
      </w:r>
      <w:r w:rsidR="006C01CE" w:rsidRPr="00854879">
        <w:t xml:space="preserve">’s property or the property of its employees, volunteers, suppliers or contractors, serious insubordination, falsification of records or other </w:t>
      </w:r>
      <w:r w:rsidR="004522B6" w:rsidRPr="00854879">
        <w:t>Governing Body</w:t>
      </w:r>
      <w:r w:rsidR="006C01CE" w:rsidRPr="00854879">
        <w:t xml:space="preserve"> documents, including those relating to obtaining work, unlawful discrimination, harassment or bullying, refusal to carry out reasonable management instructions, gambling, bribery or corruption, acts of indecency or sexual harassment, serious breach of the health and safety policies and procedures, or endangering the health and safety of a fellow worker or employee, client or third party, breach of the </w:t>
      </w:r>
      <w:r w:rsidR="004522B6" w:rsidRPr="00854879">
        <w:t>Governing Body</w:t>
      </w:r>
      <w:r w:rsidR="006C01CE" w:rsidRPr="00854879">
        <w:t>’s policy regarding smoking, unauthorised access to, or use of, computer data or computer hardware,</w:t>
      </w:r>
      <w:r w:rsidR="0037250A" w:rsidRPr="00854879">
        <w:t xml:space="preserve"> concealing any actual or attempted cheating by any pupil, employee, worker or volunteer, including participating in or concealing any actual or attempted exam misconduct</w:t>
      </w:r>
      <w:r w:rsidR="006C01CE" w:rsidRPr="00854879">
        <w:t xml:space="preserve"> and any acts or omissions which might otherwise bring the </w:t>
      </w:r>
      <w:r w:rsidR="004522B6" w:rsidRPr="00854879">
        <w:t>Governing Body</w:t>
      </w:r>
      <w:r w:rsidR="006C01CE" w:rsidRPr="00854879">
        <w:t xml:space="preserve"> into disrepute</w:t>
      </w:r>
    </w:p>
    <w:p w14:paraId="5727810B" w14:textId="77777777" w:rsidR="00D11C09" w:rsidRPr="00854879" w:rsidRDefault="00D11C09" w:rsidP="00854879">
      <w:pPr>
        <w:pStyle w:val="Untitledsubclause1"/>
      </w:pPr>
      <w:bookmarkStart w:id="52" w:name="a217454"/>
      <w:r w:rsidRPr="00854879">
        <w:t xml:space="preserve">For the avoidance of doubt, on the termination of this contract (howsoever caused) you will not be entitled to any further payments from the </w:t>
      </w:r>
      <w:r w:rsidR="004522B6" w:rsidRPr="00854879">
        <w:t>Governing Body</w:t>
      </w:r>
      <w:r w:rsidR="00405175" w:rsidRPr="00854879">
        <w:t xml:space="preserve"> </w:t>
      </w:r>
      <w:r w:rsidRPr="00854879">
        <w:t xml:space="preserve">other than any outstanding pay </w:t>
      </w:r>
      <w:r w:rsidR="006C01CE" w:rsidRPr="00854879">
        <w:t xml:space="preserve">for work done </w:t>
      </w:r>
      <w:r w:rsidRPr="00854879">
        <w:t xml:space="preserve">and </w:t>
      </w:r>
      <w:r w:rsidR="00D014A1" w:rsidRPr="00854879">
        <w:t xml:space="preserve">any </w:t>
      </w:r>
      <w:r w:rsidRPr="00854879">
        <w:t>holiday pay</w:t>
      </w:r>
      <w:r w:rsidR="00D014A1" w:rsidRPr="00854879">
        <w:t xml:space="preserve"> in respect of accrued untaken holiday</w:t>
      </w:r>
      <w:r w:rsidRPr="00854879">
        <w:t>.</w:t>
      </w:r>
      <w:bookmarkEnd w:id="52"/>
    </w:p>
    <w:p w14:paraId="218E6BF9" w14:textId="77777777" w:rsidR="00D11C09" w:rsidRPr="00854879" w:rsidRDefault="00D11C09" w:rsidP="00854879">
      <w:pPr>
        <w:pStyle w:val="TitleClause"/>
      </w:pPr>
      <w:bookmarkStart w:id="53" w:name="a945232"/>
      <w:r w:rsidRPr="00854879">
        <w:lastRenderedPageBreak/>
        <w:t>Disciplinary and grievance procedures</w:t>
      </w:r>
      <w:bookmarkEnd w:id="53"/>
    </w:p>
    <w:p w14:paraId="6FD0F54A" w14:textId="77777777" w:rsidR="00D11C09" w:rsidRPr="00854879" w:rsidRDefault="00D11C09" w:rsidP="00854879">
      <w:pPr>
        <w:pStyle w:val="Untitledsubclause1"/>
      </w:pPr>
      <w:bookmarkStart w:id="54" w:name="a894469"/>
      <w:r w:rsidRPr="00854879">
        <w:t>There are no disciplinary and grievance procedures applicable</w:t>
      </w:r>
      <w:r w:rsidR="006C01CE" w:rsidRPr="00854879">
        <w:t xml:space="preserve"> to you as a casual worker</w:t>
      </w:r>
      <w:r w:rsidR="00BD7567" w:rsidRPr="00854879">
        <w:t xml:space="preserve">. If, </w:t>
      </w:r>
      <w:r w:rsidR="00D014A1" w:rsidRPr="00854879">
        <w:t>howeve</w:t>
      </w:r>
      <w:r w:rsidR="00BD7567" w:rsidRPr="00854879">
        <w:t xml:space="preserve">r, </w:t>
      </w:r>
      <w:r w:rsidRPr="00854879">
        <w:t xml:space="preserve">you are dissatisfied with any decision to terminate this </w:t>
      </w:r>
      <w:r w:rsidR="006C2842" w:rsidRPr="00854879">
        <w:t>Agreement</w:t>
      </w:r>
      <w:r w:rsidRPr="00854879">
        <w:t xml:space="preserve"> </w:t>
      </w:r>
      <w:r w:rsidR="00D014A1" w:rsidRPr="00854879">
        <w:t xml:space="preserve">or an Assignment, </w:t>
      </w:r>
      <w:r w:rsidRPr="00854879">
        <w:t>or you are unhappy with another aspect of your work or the working relationship</w:t>
      </w:r>
      <w:r w:rsidR="00BD7567" w:rsidRPr="00854879">
        <w:t>,</w:t>
      </w:r>
      <w:r w:rsidRPr="00854879">
        <w:t xml:space="preserve"> then you should contact [</w:t>
      </w:r>
      <w:r w:rsidRPr="00854879">
        <w:rPr>
          <w:shd w:val="clear" w:color="auto" w:fill="F3ECF4"/>
        </w:rPr>
        <w:t>POSITION</w:t>
      </w:r>
      <w:r w:rsidRPr="00854879">
        <w:t>].</w:t>
      </w:r>
      <w:bookmarkEnd w:id="54"/>
    </w:p>
    <w:p w14:paraId="3E5EFCD0" w14:textId="77777777" w:rsidR="00D11C09" w:rsidRPr="00854879" w:rsidRDefault="00D11C09" w:rsidP="00854879">
      <w:pPr>
        <w:pStyle w:val="TitleClause"/>
      </w:pPr>
      <w:bookmarkStart w:id="55" w:name="a427388"/>
      <w:r w:rsidRPr="00854879">
        <w:t>Pensions</w:t>
      </w:r>
      <w:bookmarkEnd w:id="55"/>
    </w:p>
    <w:p w14:paraId="5D1584D0" w14:textId="77777777" w:rsidR="00D11C09" w:rsidRPr="00854879" w:rsidRDefault="00D11C09" w:rsidP="005F029F">
      <w:pPr>
        <w:pStyle w:val="Parasubclause1"/>
        <w:ind w:left="0" w:firstLine="720"/>
        <w:rPr>
          <w:rFonts w:ascii="Gill Sans MT" w:hAnsi="Gill Sans MT"/>
          <w:sz w:val="24"/>
          <w:szCs w:val="24"/>
        </w:rPr>
      </w:pPr>
      <w:r w:rsidRPr="00854879">
        <w:rPr>
          <w:rFonts w:ascii="Gill Sans MT" w:hAnsi="Gill Sans MT"/>
          <w:sz w:val="24"/>
          <w:szCs w:val="24"/>
        </w:rPr>
        <w:t>You are not eligible to be enrolled in a pension scheme.</w:t>
      </w:r>
    </w:p>
    <w:p w14:paraId="1D9503D2" w14:textId="77777777" w:rsidR="00D11C09" w:rsidRPr="00854879" w:rsidRDefault="00D11C09" w:rsidP="00854879">
      <w:pPr>
        <w:pStyle w:val="TitleClause"/>
      </w:pPr>
      <w:bookmarkStart w:id="56" w:name="a165985"/>
      <w:r w:rsidRPr="00854879">
        <w:t>Collective agreements</w:t>
      </w:r>
      <w:bookmarkEnd w:id="56"/>
    </w:p>
    <w:p w14:paraId="78C0441C" w14:textId="77777777" w:rsidR="00500B0D" w:rsidRPr="00854879" w:rsidRDefault="0093478F" w:rsidP="00854879">
      <w:pPr>
        <w:pStyle w:val="Untitledsubclause1"/>
      </w:pPr>
      <w:bookmarkStart w:id="57" w:name="a104183"/>
      <w:r w:rsidRPr="00854879">
        <w:t>The</w:t>
      </w:r>
      <w:r w:rsidR="00F97606" w:rsidRPr="00854879">
        <w:t xml:space="preserve"> provisions of the National Joint Council for Local Government Services National Agreement on Pay and Conditions of Service, commonly known as the Green Book, are not incorporated into this Agreement and do not form part of this Agreement</w:t>
      </w:r>
      <w:r w:rsidR="00500B0D" w:rsidRPr="00854879">
        <w:t xml:space="preserve"> and there is no entitlement to contractual sick pay and contractual maternity, paternity, </w:t>
      </w:r>
      <w:proofErr w:type="gramStart"/>
      <w:r w:rsidR="00500B0D" w:rsidRPr="00854879">
        <w:t>adoption</w:t>
      </w:r>
      <w:proofErr w:type="gramEnd"/>
      <w:r w:rsidR="00500B0D" w:rsidRPr="00854879">
        <w:t xml:space="preserve"> and shared parental pay and rights.</w:t>
      </w:r>
    </w:p>
    <w:bookmarkEnd w:id="57"/>
    <w:p w14:paraId="0301E88D" w14:textId="620E5A78" w:rsidR="00D11C09" w:rsidRPr="00854879" w:rsidRDefault="00272786" w:rsidP="00854879">
      <w:pPr>
        <w:pStyle w:val="TitleClause"/>
      </w:pPr>
      <w:r w:rsidRPr="00854879">
        <w:t xml:space="preserve">Whole </w:t>
      </w:r>
      <w:r w:rsidR="007E00D5">
        <w:t>a</w:t>
      </w:r>
      <w:r w:rsidRPr="00854879">
        <w:t>greement</w:t>
      </w:r>
    </w:p>
    <w:p w14:paraId="7B431ECB" w14:textId="77777777" w:rsidR="00792F7E" w:rsidRPr="00854879" w:rsidRDefault="00D11C09" w:rsidP="00854879">
      <w:pPr>
        <w:pStyle w:val="Untitledsubclause1"/>
      </w:pPr>
      <w:bookmarkStart w:id="58" w:name="a293996"/>
      <w:r w:rsidRPr="00854879">
        <w:t xml:space="preserve">This </w:t>
      </w:r>
      <w:r w:rsidR="0093478F" w:rsidRPr="00854879">
        <w:t>agreement</w:t>
      </w:r>
      <w:r w:rsidRPr="00854879">
        <w:t xml:space="preserve"> is intended to fully reflect the intentions and expectations of both parties as to our future dealings and in the event of any dispute </w:t>
      </w:r>
      <w:r w:rsidR="00792F7E" w:rsidRPr="00854879">
        <w:t>regarding your engagement as a casual</w:t>
      </w:r>
      <w:r w:rsidRPr="00854879">
        <w:t xml:space="preserve"> worker by the </w:t>
      </w:r>
      <w:r w:rsidR="004522B6" w:rsidRPr="00854879">
        <w:t>Governing Body</w:t>
      </w:r>
      <w:r w:rsidR="00405175" w:rsidRPr="00854879">
        <w:t xml:space="preserve"> </w:t>
      </w:r>
      <w:r w:rsidRPr="00854879">
        <w:t xml:space="preserve">it shall be regarded as a true, accurate and exhaustive record of the terms on which we have agreed to </w:t>
      </w:r>
      <w:proofErr w:type="gramStart"/>
      <w:r w:rsidR="00792F7E" w:rsidRPr="00854879">
        <w:t>enter into</w:t>
      </w:r>
      <w:proofErr w:type="gramEnd"/>
      <w:r w:rsidR="00792F7E" w:rsidRPr="00854879">
        <w:t xml:space="preserve"> a work relationship.</w:t>
      </w:r>
    </w:p>
    <w:p w14:paraId="59014D14" w14:textId="77777777" w:rsidR="00D11C09" w:rsidRPr="00854879" w:rsidRDefault="00D11C09" w:rsidP="00854879">
      <w:pPr>
        <w:pStyle w:val="Untitledsubclause1"/>
      </w:pPr>
      <w:r w:rsidRPr="00854879">
        <w:t>Any variation to this contract will only be valid where it is recorded in writ</w:t>
      </w:r>
      <w:r w:rsidR="00792F7E" w:rsidRPr="00854879">
        <w:t>ing and signed by both parties</w:t>
      </w:r>
      <w:r w:rsidRPr="00854879">
        <w:t>. You confirm that you have read and understood</w:t>
      </w:r>
      <w:r w:rsidR="00792F7E" w:rsidRPr="00854879">
        <w:t xml:space="preserve"> the contents of this document </w:t>
      </w:r>
      <w:r w:rsidRPr="00854879">
        <w:t>and have had the opportunity to take advice where necessary</w:t>
      </w:r>
      <w:bookmarkEnd w:id="58"/>
      <w:r w:rsidR="00792F7E" w:rsidRPr="00854879">
        <w:t>.</w:t>
      </w:r>
    </w:p>
    <w:p w14:paraId="21F6E86F" w14:textId="77777777" w:rsidR="008F3310" w:rsidRPr="00854879" w:rsidRDefault="008F3310" w:rsidP="00854879">
      <w:pPr>
        <w:pStyle w:val="TitleClause"/>
      </w:pPr>
      <w:r w:rsidRPr="00854879">
        <w:t>Governing Law and Jurisdiction</w:t>
      </w:r>
    </w:p>
    <w:p w14:paraId="183FC0F2" w14:textId="77777777" w:rsidR="008F3310" w:rsidRPr="00854879" w:rsidRDefault="008F3310" w:rsidP="007E00D5">
      <w:pPr>
        <w:spacing w:line="360" w:lineRule="auto"/>
        <w:ind w:left="720"/>
      </w:pPr>
      <w:r w:rsidRPr="00854879">
        <w:t>The validity, construction and performance of this agreement, and any claim, dispute or matter arising under or in connection with it or its enforceability, will be governed by and construed in accordance with the law of England and the parties submit to the exclusive jurisdiction of the courts of England and Wales.</w:t>
      </w:r>
    </w:p>
    <w:p w14:paraId="1B3ACA8E" w14:textId="5903DB56" w:rsidR="00095BCE" w:rsidRDefault="00D11C09" w:rsidP="007E00D5">
      <w:pPr>
        <w:spacing w:line="360" w:lineRule="auto"/>
        <w:ind w:left="720"/>
      </w:pPr>
      <w:r w:rsidRPr="00854879">
        <w:t>Please indicate your acceptance of these terms by signing and returning to us the attached copy of this letter.</w:t>
      </w:r>
    </w:p>
    <w:p w14:paraId="1028B90F" w14:textId="77777777" w:rsidR="007E00D5" w:rsidRDefault="007E00D5" w:rsidP="007E00D5">
      <w:pPr>
        <w:spacing w:line="360" w:lineRule="auto"/>
        <w:ind w:left="720"/>
      </w:pPr>
    </w:p>
    <w:p w14:paraId="6E498A14" w14:textId="77777777" w:rsidR="007E00D5" w:rsidRPr="00854879" w:rsidRDefault="007E00D5" w:rsidP="007E00D5">
      <w:pPr>
        <w:spacing w:line="360" w:lineRule="auto"/>
        <w:ind w:left="720"/>
      </w:pPr>
    </w:p>
    <w:p w14:paraId="397967B4" w14:textId="77777777" w:rsidR="00D11C09" w:rsidRPr="00854879" w:rsidRDefault="00D11C09" w:rsidP="007E00D5">
      <w:pPr>
        <w:pStyle w:val="ClosingSignOff"/>
        <w:spacing w:line="360" w:lineRule="auto"/>
        <w:rPr>
          <w:rFonts w:ascii="Work Sans" w:hAnsi="Work Sans"/>
        </w:rPr>
      </w:pPr>
      <w:r w:rsidRPr="00854879">
        <w:rPr>
          <w:rFonts w:ascii="Work Sans" w:hAnsi="Work Sans"/>
        </w:rPr>
        <w:t xml:space="preserve">Yours </w:t>
      </w:r>
      <w:r w:rsidR="00EB1173" w:rsidRPr="00854879">
        <w:rPr>
          <w:rFonts w:ascii="Work Sans" w:hAnsi="Work Sans"/>
        </w:rPr>
        <w:t>sincerely,</w:t>
      </w:r>
    </w:p>
    <w:tbl>
      <w:tblPr>
        <w:tblW w:w="0" w:type="auto"/>
        <w:tblLook w:val="04A0" w:firstRow="1" w:lastRow="0" w:firstColumn="1" w:lastColumn="0" w:noHBand="0" w:noVBand="1"/>
      </w:tblPr>
      <w:tblGrid>
        <w:gridCol w:w="9026"/>
      </w:tblGrid>
      <w:tr w:rsidR="00D11C09" w:rsidRPr="00854879" w14:paraId="38123AB3" w14:textId="77777777" w:rsidTr="00FE31D2">
        <w:tc>
          <w:tcPr>
            <w:tcW w:w="9691" w:type="dxa"/>
            <w:shd w:val="clear" w:color="auto" w:fill="auto"/>
          </w:tcPr>
          <w:p w14:paraId="018C2E20" w14:textId="77777777" w:rsidR="00095BCE" w:rsidRPr="00854879" w:rsidRDefault="00095BCE" w:rsidP="007E00D5">
            <w:pPr>
              <w:pStyle w:val="Paragraph"/>
              <w:tabs>
                <w:tab w:val="left" w:pos="907"/>
                <w:tab w:val="left" w:pos="1644"/>
                <w:tab w:val="left" w:pos="2381"/>
                <w:tab w:val="left" w:pos="3119"/>
                <w:tab w:val="left" w:pos="3856"/>
                <w:tab w:val="left" w:pos="4593"/>
                <w:tab w:val="left" w:pos="5330"/>
                <w:tab w:val="left" w:pos="6067"/>
              </w:tabs>
              <w:suppressAutoHyphens/>
              <w:spacing w:before="240" w:line="360" w:lineRule="auto"/>
            </w:pPr>
          </w:p>
          <w:p w14:paraId="79D22AE8" w14:textId="77777777" w:rsidR="00D11C09" w:rsidRPr="00854879" w:rsidRDefault="00D11C09" w:rsidP="007E00D5">
            <w:pPr>
              <w:pStyle w:val="Paragraph"/>
              <w:tabs>
                <w:tab w:val="left" w:pos="907"/>
                <w:tab w:val="left" w:pos="1644"/>
                <w:tab w:val="left" w:pos="2381"/>
                <w:tab w:val="left" w:pos="3119"/>
                <w:tab w:val="left" w:pos="3856"/>
                <w:tab w:val="left" w:pos="4593"/>
                <w:tab w:val="left" w:pos="5330"/>
                <w:tab w:val="left" w:pos="6067"/>
              </w:tabs>
              <w:suppressAutoHyphens/>
              <w:spacing w:before="240" w:line="360" w:lineRule="auto"/>
            </w:pPr>
            <w:r w:rsidRPr="00854879">
              <w:t>………………………………………………………</w:t>
            </w:r>
          </w:p>
          <w:p w14:paraId="0EC509B6" w14:textId="77777777" w:rsidR="00D11C09" w:rsidRPr="00854879" w:rsidRDefault="00D11C09" w:rsidP="007E00D5">
            <w:pPr>
              <w:pStyle w:val="Paragraph"/>
              <w:tabs>
                <w:tab w:val="left" w:pos="907"/>
                <w:tab w:val="left" w:pos="1644"/>
                <w:tab w:val="left" w:pos="2381"/>
                <w:tab w:val="left" w:pos="3119"/>
                <w:tab w:val="left" w:pos="3856"/>
                <w:tab w:val="left" w:pos="4593"/>
                <w:tab w:val="left" w:pos="5330"/>
                <w:tab w:val="left" w:pos="6067"/>
              </w:tabs>
              <w:suppressAutoHyphens/>
              <w:spacing w:before="240" w:line="360" w:lineRule="auto"/>
            </w:pPr>
            <w:r w:rsidRPr="00854879">
              <w:rPr>
                <w:shd w:val="clear" w:color="auto" w:fill="F3ECF4"/>
              </w:rPr>
              <w:t>[NAME OF SENDER]</w:t>
            </w:r>
          </w:p>
        </w:tc>
      </w:tr>
      <w:tr w:rsidR="00D11C09" w:rsidRPr="00854879" w14:paraId="197867E8" w14:textId="77777777" w:rsidTr="00FE31D2">
        <w:tc>
          <w:tcPr>
            <w:tcW w:w="9691" w:type="dxa"/>
            <w:shd w:val="clear" w:color="auto" w:fill="auto"/>
          </w:tcPr>
          <w:p w14:paraId="2E62A59E" w14:textId="77777777" w:rsidR="00D11C09" w:rsidRPr="00854879" w:rsidRDefault="00D11C09" w:rsidP="00FE31D2">
            <w:pPr>
              <w:tabs>
                <w:tab w:val="left" w:pos="907"/>
                <w:tab w:val="left" w:pos="1644"/>
                <w:tab w:val="left" w:pos="2381"/>
                <w:tab w:val="left" w:pos="3119"/>
                <w:tab w:val="left" w:pos="3856"/>
                <w:tab w:val="left" w:pos="4593"/>
                <w:tab w:val="left" w:pos="5330"/>
                <w:tab w:val="left" w:pos="6067"/>
              </w:tabs>
              <w:suppressAutoHyphens/>
              <w:spacing w:before="240" w:line="240" w:lineRule="atLeast"/>
              <w:jc w:val="both"/>
              <w:rPr>
                <w:rFonts w:eastAsia="Arial" w:cs="Arial"/>
                <w:color w:val="000000"/>
                <w:szCs w:val="20"/>
              </w:rPr>
            </w:pPr>
          </w:p>
        </w:tc>
      </w:tr>
      <w:tr w:rsidR="00D11C09" w:rsidRPr="00854879" w14:paraId="44BCD19B" w14:textId="77777777" w:rsidTr="00FE31D2">
        <w:tc>
          <w:tcPr>
            <w:tcW w:w="9691" w:type="dxa"/>
            <w:shd w:val="clear" w:color="auto" w:fill="auto"/>
          </w:tcPr>
          <w:p w14:paraId="3B36EA07" w14:textId="77777777" w:rsidR="00D11C09" w:rsidRPr="00854879" w:rsidRDefault="00D11C09" w:rsidP="00FE31D2">
            <w:pPr>
              <w:pStyle w:val="Paragraph"/>
              <w:tabs>
                <w:tab w:val="left" w:pos="907"/>
                <w:tab w:val="left" w:pos="1644"/>
                <w:tab w:val="left" w:pos="2381"/>
                <w:tab w:val="left" w:pos="3119"/>
                <w:tab w:val="left" w:pos="3856"/>
                <w:tab w:val="left" w:pos="4593"/>
                <w:tab w:val="left" w:pos="5330"/>
                <w:tab w:val="left" w:pos="6067"/>
              </w:tabs>
              <w:suppressAutoHyphens/>
              <w:spacing w:before="240"/>
            </w:pPr>
            <w:r w:rsidRPr="00854879">
              <w:t>I hereby acknowledge receipt and accept the contents of this letter</w:t>
            </w:r>
          </w:p>
        </w:tc>
      </w:tr>
      <w:tr w:rsidR="00D11C09" w:rsidRPr="00854879" w14:paraId="799117DF" w14:textId="77777777" w:rsidTr="00FE31D2">
        <w:tc>
          <w:tcPr>
            <w:tcW w:w="9691" w:type="dxa"/>
            <w:shd w:val="clear" w:color="auto" w:fill="auto"/>
          </w:tcPr>
          <w:p w14:paraId="1AC1F097" w14:textId="77777777" w:rsidR="00095BCE" w:rsidRPr="00854879" w:rsidRDefault="00095BCE" w:rsidP="00FE31D2">
            <w:pPr>
              <w:pStyle w:val="Paragraph"/>
              <w:tabs>
                <w:tab w:val="left" w:pos="907"/>
                <w:tab w:val="left" w:pos="1644"/>
                <w:tab w:val="left" w:pos="2381"/>
                <w:tab w:val="left" w:pos="3119"/>
                <w:tab w:val="left" w:pos="3856"/>
                <w:tab w:val="left" w:pos="4593"/>
                <w:tab w:val="left" w:pos="5330"/>
                <w:tab w:val="left" w:pos="6067"/>
              </w:tabs>
              <w:suppressAutoHyphens/>
              <w:spacing w:before="240"/>
            </w:pPr>
          </w:p>
          <w:p w14:paraId="1D379D0F" w14:textId="77777777" w:rsidR="00D11C09" w:rsidRPr="00854879" w:rsidRDefault="00D11C09" w:rsidP="00FE31D2">
            <w:pPr>
              <w:pStyle w:val="Paragraph"/>
              <w:tabs>
                <w:tab w:val="left" w:pos="907"/>
                <w:tab w:val="left" w:pos="1644"/>
                <w:tab w:val="left" w:pos="2381"/>
                <w:tab w:val="left" w:pos="3119"/>
                <w:tab w:val="left" w:pos="3856"/>
                <w:tab w:val="left" w:pos="4593"/>
                <w:tab w:val="left" w:pos="5330"/>
                <w:tab w:val="left" w:pos="6067"/>
              </w:tabs>
              <w:suppressAutoHyphens/>
              <w:spacing w:before="240"/>
            </w:pPr>
            <w:r w:rsidRPr="00854879">
              <w:t>Signed ………………………………………………</w:t>
            </w:r>
          </w:p>
        </w:tc>
      </w:tr>
      <w:tr w:rsidR="00D11C09" w:rsidRPr="00854879" w14:paraId="16139C40" w14:textId="77777777" w:rsidTr="00FE31D2">
        <w:tc>
          <w:tcPr>
            <w:tcW w:w="9691" w:type="dxa"/>
            <w:shd w:val="clear" w:color="auto" w:fill="auto"/>
          </w:tcPr>
          <w:p w14:paraId="4E4DB488" w14:textId="77777777" w:rsidR="00D11C09" w:rsidRPr="00854879" w:rsidRDefault="00D11C09" w:rsidP="00FE31D2">
            <w:pPr>
              <w:pStyle w:val="Paragraph"/>
              <w:tabs>
                <w:tab w:val="left" w:pos="907"/>
                <w:tab w:val="left" w:pos="1644"/>
                <w:tab w:val="left" w:pos="2381"/>
                <w:tab w:val="left" w:pos="3119"/>
                <w:tab w:val="left" w:pos="3856"/>
                <w:tab w:val="left" w:pos="4593"/>
                <w:tab w:val="left" w:pos="5330"/>
                <w:tab w:val="left" w:pos="6067"/>
              </w:tabs>
              <w:suppressAutoHyphens/>
              <w:spacing w:before="240"/>
            </w:pPr>
            <w:r w:rsidRPr="00854879">
              <w:t>[</w:t>
            </w:r>
            <w:r w:rsidRPr="00854879">
              <w:rPr>
                <w:shd w:val="clear" w:color="auto" w:fill="F3ECF4"/>
              </w:rPr>
              <w:t>NAME OF RECIPIENT]</w:t>
            </w:r>
          </w:p>
        </w:tc>
      </w:tr>
      <w:tr w:rsidR="00D11C09" w:rsidRPr="00854879" w14:paraId="77CE8CB6" w14:textId="77777777" w:rsidTr="00FE31D2">
        <w:tc>
          <w:tcPr>
            <w:tcW w:w="9691" w:type="dxa"/>
            <w:shd w:val="clear" w:color="auto" w:fill="auto"/>
          </w:tcPr>
          <w:p w14:paraId="4015F2B6" w14:textId="77777777" w:rsidR="00D11C09" w:rsidRPr="00854879" w:rsidRDefault="00D11C09" w:rsidP="00FE31D2">
            <w:pPr>
              <w:pStyle w:val="Paragraph"/>
              <w:tabs>
                <w:tab w:val="left" w:pos="907"/>
                <w:tab w:val="left" w:pos="1644"/>
                <w:tab w:val="left" w:pos="2381"/>
                <w:tab w:val="left" w:pos="3119"/>
                <w:tab w:val="left" w:pos="3856"/>
                <w:tab w:val="left" w:pos="4593"/>
                <w:tab w:val="left" w:pos="5330"/>
                <w:tab w:val="left" w:pos="6067"/>
              </w:tabs>
              <w:suppressAutoHyphens/>
              <w:spacing w:before="240"/>
            </w:pPr>
            <w:r w:rsidRPr="00854879">
              <w:t>Date …………………………………………………</w:t>
            </w:r>
          </w:p>
          <w:p w14:paraId="01DEDB30" w14:textId="77777777" w:rsidR="00854879" w:rsidRPr="00854879" w:rsidRDefault="00854879" w:rsidP="00FE31D2">
            <w:pPr>
              <w:pStyle w:val="Paragraph"/>
              <w:tabs>
                <w:tab w:val="left" w:pos="907"/>
                <w:tab w:val="left" w:pos="1644"/>
                <w:tab w:val="left" w:pos="2381"/>
                <w:tab w:val="left" w:pos="3119"/>
                <w:tab w:val="left" w:pos="3856"/>
                <w:tab w:val="left" w:pos="4593"/>
                <w:tab w:val="left" w:pos="5330"/>
                <w:tab w:val="left" w:pos="6067"/>
              </w:tabs>
              <w:suppressAutoHyphens/>
              <w:spacing w:before="240"/>
            </w:pPr>
          </w:p>
          <w:p w14:paraId="47C5A262" w14:textId="77777777" w:rsidR="00854879" w:rsidRPr="00854879" w:rsidRDefault="00854879" w:rsidP="00FE31D2">
            <w:pPr>
              <w:pStyle w:val="Paragraph"/>
              <w:tabs>
                <w:tab w:val="left" w:pos="907"/>
                <w:tab w:val="left" w:pos="1644"/>
                <w:tab w:val="left" w:pos="2381"/>
                <w:tab w:val="left" w:pos="3119"/>
                <w:tab w:val="left" w:pos="3856"/>
                <w:tab w:val="left" w:pos="4593"/>
                <w:tab w:val="left" w:pos="5330"/>
                <w:tab w:val="left" w:pos="6067"/>
              </w:tabs>
              <w:suppressAutoHyphens/>
              <w:spacing w:before="240"/>
            </w:pPr>
          </w:p>
          <w:p w14:paraId="2BD5F0BE" w14:textId="77777777" w:rsidR="00854879" w:rsidRPr="00854879" w:rsidRDefault="00854879" w:rsidP="00FE31D2">
            <w:pPr>
              <w:pStyle w:val="Paragraph"/>
              <w:tabs>
                <w:tab w:val="left" w:pos="907"/>
                <w:tab w:val="left" w:pos="1644"/>
                <w:tab w:val="left" w:pos="2381"/>
                <w:tab w:val="left" w:pos="3119"/>
                <w:tab w:val="left" w:pos="3856"/>
                <w:tab w:val="left" w:pos="4593"/>
                <w:tab w:val="left" w:pos="5330"/>
                <w:tab w:val="left" w:pos="6067"/>
              </w:tabs>
              <w:suppressAutoHyphens/>
              <w:spacing w:before="240"/>
            </w:pPr>
          </w:p>
          <w:p w14:paraId="03DA5FC3" w14:textId="77777777" w:rsidR="00854879" w:rsidRPr="00854879" w:rsidRDefault="00854879" w:rsidP="00FE31D2">
            <w:pPr>
              <w:pStyle w:val="Paragraph"/>
              <w:tabs>
                <w:tab w:val="left" w:pos="907"/>
                <w:tab w:val="left" w:pos="1644"/>
                <w:tab w:val="left" w:pos="2381"/>
                <w:tab w:val="left" w:pos="3119"/>
                <w:tab w:val="left" w:pos="3856"/>
                <w:tab w:val="left" w:pos="4593"/>
                <w:tab w:val="left" w:pos="5330"/>
                <w:tab w:val="left" w:pos="6067"/>
              </w:tabs>
              <w:suppressAutoHyphens/>
              <w:spacing w:before="240"/>
            </w:pPr>
          </w:p>
          <w:p w14:paraId="50161D91" w14:textId="77777777" w:rsidR="00854879" w:rsidRPr="00854879" w:rsidRDefault="00854879" w:rsidP="00FE31D2">
            <w:pPr>
              <w:pStyle w:val="Paragraph"/>
              <w:tabs>
                <w:tab w:val="left" w:pos="907"/>
                <w:tab w:val="left" w:pos="1644"/>
                <w:tab w:val="left" w:pos="2381"/>
                <w:tab w:val="left" w:pos="3119"/>
                <w:tab w:val="left" w:pos="3856"/>
                <w:tab w:val="left" w:pos="4593"/>
                <w:tab w:val="left" w:pos="5330"/>
                <w:tab w:val="left" w:pos="6067"/>
              </w:tabs>
              <w:suppressAutoHyphens/>
              <w:spacing w:before="240"/>
            </w:pPr>
          </w:p>
          <w:p w14:paraId="6F65AE85" w14:textId="77777777" w:rsidR="00854879" w:rsidRPr="00854879" w:rsidRDefault="00854879" w:rsidP="00FE31D2">
            <w:pPr>
              <w:pStyle w:val="Paragraph"/>
              <w:tabs>
                <w:tab w:val="left" w:pos="907"/>
                <w:tab w:val="left" w:pos="1644"/>
                <w:tab w:val="left" w:pos="2381"/>
                <w:tab w:val="left" w:pos="3119"/>
                <w:tab w:val="left" w:pos="3856"/>
                <w:tab w:val="left" w:pos="4593"/>
                <w:tab w:val="left" w:pos="5330"/>
                <w:tab w:val="left" w:pos="6067"/>
              </w:tabs>
              <w:suppressAutoHyphens/>
              <w:spacing w:before="240"/>
            </w:pPr>
          </w:p>
          <w:p w14:paraId="32FEDC57" w14:textId="77777777" w:rsidR="00854879" w:rsidRPr="00854879" w:rsidRDefault="00854879" w:rsidP="00FE31D2">
            <w:pPr>
              <w:pStyle w:val="Paragraph"/>
              <w:tabs>
                <w:tab w:val="left" w:pos="907"/>
                <w:tab w:val="left" w:pos="1644"/>
                <w:tab w:val="left" w:pos="2381"/>
                <w:tab w:val="left" w:pos="3119"/>
                <w:tab w:val="left" w:pos="3856"/>
                <w:tab w:val="left" w:pos="4593"/>
                <w:tab w:val="left" w:pos="5330"/>
                <w:tab w:val="left" w:pos="6067"/>
              </w:tabs>
              <w:suppressAutoHyphens/>
              <w:spacing w:before="240"/>
            </w:pPr>
          </w:p>
          <w:p w14:paraId="2200371D" w14:textId="77777777" w:rsidR="00854879" w:rsidRPr="00854879" w:rsidRDefault="00854879" w:rsidP="00FE31D2">
            <w:pPr>
              <w:pStyle w:val="Paragraph"/>
              <w:tabs>
                <w:tab w:val="left" w:pos="907"/>
                <w:tab w:val="left" w:pos="1644"/>
                <w:tab w:val="left" w:pos="2381"/>
                <w:tab w:val="left" w:pos="3119"/>
                <w:tab w:val="left" w:pos="3856"/>
                <w:tab w:val="left" w:pos="4593"/>
                <w:tab w:val="left" w:pos="5330"/>
                <w:tab w:val="left" w:pos="6067"/>
              </w:tabs>
              <w:suppressAutoHyphens/>
              <w:spacing w:before="240"/>
            </w:pPr>
          </w:p>
          <w:p w14:paraId="5EC96D5C" w14:textId="77777777" w:rsidR="00854879" w:rsidRPr="00854879" w:rsidRDefault="00854879" w:rsidP="00FE31D2">
            <w:pPr>
              <w:pStyle w:val="Paragraph"/>
              <w:tabs>
                <w:tab w:val="left" w:pos="907"/>
                <w:tab w:val="left" w:pos="1644"/>
                <w:tab w:val="left" w:pos="2381"/>
                <w:tab w:val="left" w:pos="3119"/>
                <w:tab w:val="left" w:pos="3856"/>
                <w:tab w:val="left" w:pos="4593"/>
                <w:tab w:val="left" w:pos="5330"/>
                <w:tab w:val="left" w:pos="6067"/>
              </w:tabs>
              <w:suppressAutoHyphens/>
              <w:spacing w:before="240"/>
            </w:pPr>
          </w:p>
          <w:p w14:paraId="5EF70C98" w14:textId="77777777" w:rsidR="00854879" w:rsidRPr="00854879" w:rsidRDefault="00854879" w:rsidP="00FE31D2">
            <w:pPr>
              <w:pStyle w:val="Paragraph"/>
              <w:tabs>
                <w:tab w:val="left" w:pos="907"/>
                <w:tab w:val="left" w:pos="1644"/>
                <w:tab w:val="left" w:pos="2381"/>
                <w:tab w:val="left" w:pos="3119"/>
                <w:tab w:val="left" w:pos="3856"/>
                <w:tab w:val="left" w:pos="4593"/>
                <w:tab w:val="left" w:pos="5330"/>
                <w:tab w:val="left" w:pos="6067"/>
              </w:tabs>
              <w:suppressAutoHyphens/>
              <w:spacing w:before="240"/>
            </w:pPr>
          </w:p>
          <w:p w14:paraId="29FCEBA3" w14:textId="77777777" w:rsidR="00854879" w:rsidRPr="00854879" w:rsidRDefault="00854879" w:rsidP="00FE31D2">
            <w:pPr>
              <w:pStyle w:val="Paragraph"/>
              <w:tabs>
                <w:tab w:val="left" w:pos="907"/>
                <w:tab w:val="left" w:pos="1644"/>
                <w:tab w:val="left" w:pos="2381"/>
                <w:tab w:val="left" w:pos="3119"/>
                <w:tab w:val="left" w:pos="3856"/>
                <w:tab w:val="left" w:pos="4593"/>
                <w:tab w:val="left" w:pos="5330"/>
                <w:tab w:val="left" w:pos="6067"/>
              </w:tabs>
              <w:suppressAutoHyphens/>
              <w:spacing w:before="240"/>
            </w:pPr>
          </w:p>
          <w:p w14:paraId="26CF9CB5" w14:textId="77777777" w:rsidR="00854879" w:rsidRDefault="00854879" w:rsidP="00FE31D2">
            <w:pPr>
              <w:pStyle w:val="Paragraph"/>
              <w:tabs>
                <w:tab w:val="left" w:pos="907"/>
                <w:tab w:val="left" w:pos="1644"/>
                <w:tab w:val="left" w:pos="2381"/>
                <w:tab w:val="left" w:pos="3119"/>
                <w:tab w:val="left" w:pos="3856"/>
                <w:tab w:val="left" w:pos="4593"/>
                <w:tab w:val="left" w:pos="5330"/>
                <w:tab w:val="left" w:pos="6067"/>
              </w:tabs>
              <w:suppressAutoHyphens/>
              <w:spacing w:before="240"/>
            </w:pPr>
          </w:p>
          <w:p w14:paraId="077C900C" w14:textId="77777777" w:rsidR="007E00D5" w:rsidRDefault="007E00D5" w:rsidP="00FE31D2">
            <w:pPr>
              <w:pStyle w:val="Paragraph"/>
              <w:tabs>
                <w:tab w:val="left" w:pos="907"/>
                <w:tab w:val="left" w:pos="1644"/>
                <w:tab w:val="left" w:pos="2381"/>
                <w:tab w:val="left" w:pos="3119"/>
                <w:tab w:val="left" w:pos="3856"/>
                <w:tab w:val="left" w:pos="4593"/>
                <w:tab w:val="left" w:pos="5330"/>
                <w:tab w:val="left" w:pos="6067"/>
              </w:tabs>
              <w:suppressAutoHyphens/>
              <w:spacing w:before="240"/>
            </w:pPr>
          </w:p>
          <w:p w14:paraId="5B8DCBC0" w14:textId="77777777" w:rsidR="007E00D5" w:rsidRDefault="007E00D5" w:rsidP="00FE31D2">
            <w:pPr>
              <w:pStyle w:val="Paragraph"/>
              <w:tabs>
                <w:tab w:val="left" w:pos="907"/>
                <w:tab w:val="left" w:pos="1644"/>
                <w:tab w:val="left" w:pos="2381"/>
                <w:tab w:val="left" w:pos="3119"/>
                <w:tab w:val="left" w:pos="3856"/>
                <w:tab w:val="left" w:pos="4593"/>
                <w:tab w:val="left" w:pos="5330"/>
                <w:tab w:val="left" w:pos="6067"/>
              </w:tabs>
              <w:suppressAutoHyphens/>
              <w:spacing w:before="240"/>
            </w:pPr>
          </w:p>
          <w:p w14:paraId="095E0ABC" w14:textId="77777777" w:rsidR="007E00D5" w:rsidRPr="00854879" w:rsidRDefault="007E00D5" w:rsidP="00FE31D2">
            <w:pPr>
              <w:pStyle w:val="Paragraph"/>
              <w:tabs>
                <w:tab w:val="left" w:pos="907"/>
                <w:tab w:val="left" w:pos="1644"/>
                <w:tab w:val="left" w:pos="2381"/>
                <w:tab w:val="left" w:pos="3119"/>
                <w:tab w:val="left" w:pos="3856"/>
                <w:tab w:val="left" w:pos="4593"/>
                <w:tab w:val="left" w:pos="5330"/>
                <w:tab w:val="left" w:pos="6067"/>
              </w:tabs>
              <w:suppressAutoHyphens/>
              <w:spacing w:before="240"/>
            </w:pPr>
          </w:p>
        </w:tc>
      </w:tr>
    </w:tbl>
    <w:p w14:paraId="49F907B8" w14:textId="373AE1B3" w:rsidR="00D11C09" w:rsidRPr="00854879" w:rsidRDefault="00854879" w:rsidP="00854879">
      <w:pPr>
        <w:pStyle w:val="Schedule"/>
      </w:pPr>
      <w:bookmarkStart w:id="59" w:name="a101997"/>
      <w:r w:rsidRPr="00854879">
        <w:lastRenderedPageBreak/>
        <w:t xml:space="preserve">Schedule 1 - </w:t>
      </w:r>
      <w:r w:rsidR="00D11C09" w:rsidRPr="00854879">
        <w:t>Personal information sheet</w:t>
      </w:r>
      <w:bookmarkEnd w:id="59"/>
    </w:p>
    <w:p w14:paraId="71AA035E" w14:textId="77777777" w:rsidR="00D11C09" w:rsidRPr="00854879" w:rsidRDefault="00D11C09" w:rsidP="00D11C09">
      <w:pPr>
        <w:pStyle w:val="Paragraph"/>
      </w:pPr>
      <w:r w:rsidRPr="00854879">
        <w:t>Completed information sheets should be returned to [</w:t>
      </w:r>
      <w:r w:rsidRPr="00854879">
        <w:rPr>
          <w:b/>
        </w:rPr>
        <w:t>POSITION</w:t>
      </w:r>
      <w:r w:rsidRPr="00854879">
        <w:t xml:space="preserve">]. The </w:t>
      </w:r>
      <w:r w:rsidR="004522B6" w:rsidRPr="00854879">
        <w:t>Governing Body</w:t>
      </w:r>
      <w:r w:rsidRPr="00854879">
        <w:t xml:space="preserve"> is unable to offer you any work until it has received this information sheet from you.</w:t>
      </w:r>
    </w:p>
    <w:p w14:paraId="186915C9" w14:textId="77777777" w:rsidR="00854879" w:rsidRPr="00854879" w:rsidRDefault="00854879" w:rsidP="00D11C09">
      <w:pPr>
        <w:pStyle w:val="Paragraph"/>
      </w:pPr>
    </w:p>
    <w:p w14:paraId="22503213" w14:textId="77777777" w:rsidR="00D11C09" w:rsidRPr="00854879" w:rsidRDefault="00D11C09" w:rsidP="00D11C09">
      <w:pPr>
        <w:pStyle w:val="Paragraph"/>
        <w:rPr>
          <w:rFonts w:ascii="Work Sans SemiBold" w:hAnsi="Work Sans SemiBold"/>
          <w:bCs/>
        </w:rPr>
      </w:pPr>
      <w:r w:rsidRPr="00854879">
        <w:rPr>
          <w:rFonts w:ascii="Work Sans SemiBold" w:hAnsi="Work Sans SemiBold"/>
          <w:bCs/>
        </w:rPr>
        <w:t>Personal information</w:t>
      </w:r>
    </w:p>
    <w:p w14:paraId="799DBF5E" w14:textId="77777777" w:rsidR="00D11C09" w:rsidRPr="00854879" w:rsidRDefault="00D11C09" w:rsidP="00D11C09">
      <w:pPr>
        <w:pStyle w:val="Paragraph"/>
      </w:pPr>
      <w:r w:rsidRPr="00854879">
        <w:t>Name:</w:t>
      </w:r>
    </w:p>
    <w:p w14:paraId="33C36964" w14:textId="77777777" w:rsidR="00D11C09" w:rsidRPr="00854879" w:rsidRDefault="00D11C09" w:rsidP="00D11C09">
      <w:pPr>
        <w:pStyle w:val="Paragraph"/>
      </w:pPr>
      <w:r w:rsidRPr="00854879">
        <w:t>Address:</w:t>
      </w:r>
    </w:p>
    <w:p w14:paraId="6AAEFF10" w14:textId="77777777" w:rsidR="00D11C09" w:rsidRPr="00854879" w:rsidRDefault="00D11C09" w:rsidP="00D11C09">
      <w:pPr>
        <w:pStyle w:val="Paragraph"/>
      </w:pPr>
      <w:r w:rsidRPr="00854879">
        <w:t>Telephone number:</w:t>
      </w:r>
    </w:p>
    <w:p w14:paraId="567BEB91" w14:textId="77777777" w:rsidR="00D11C09" w:rsidRPr="00854879" w:rsidRDefault="00D11C09" w:rsidP="00D11C09">
      <w:pPr>
        <w:pStyle w:val="Paragraph"/>
      </w:pPr>
      <w:r w:rsidRPr="00854879">
        <w:t>Mobile number:</w:t>
      </w:r>
    </w:p>
    <w:p w14:paraId="6B0902F3" w14:textId="77777777" w:rsidR="00D11C09" w:rsidRPr="00854879" w:rsidRDefault="00D11C09" w:rsidP="00D11C09">
      <w:pPr>
        <w:pStyle w:val="Paragraph"/>
      </w:pPr>
      <w:r w:rsidRPr="00854879">
        <w:t>E-mail address:</w:t>
      </w:r>
    </w:p>
    <w:p w14:paraId="53C305FC" w14:textId="77777777" w:rsidR="00D11C09" w:rsidRPr="00854879" w:rsidRDefault="00D11C09" w:rsidP="00D11C09">
      <w:pPr>
        <w:pStyle w:val="Paragraph"/>
      </w:pPr>
      <w:r w:rsidRPr="00854879">
        <w:t>National Insurance number:</w:t>
      </w:r>
    </w:p>
    <w:p w14:paraId="05F7FB9B" w14:textId="77777777" w:rsidR="00854879" w:rsidRPr="00854879" w:rsidRDefault="00854879" w:rsidP="00D11C09">
      <w:pPr>
        <w:pStyle w:val="Paragraph"/>
      </w:pPr>
    </w:p>
    <w:p w14:paraId="7BC968FD" w14:textId="77777777" w:rsidR="00D11C09" w:rsidRPr="00854879" w:rsidRDefault="00D11C09" w:rsidP="00D11C09">
      <w:pPr>
        <w:pStyle w:val="Paragraph"/>
        <w:rPr>
          <w:rFonts w:ascii="Work Sans SemiBold" w:hAnsi="Work Sans SemiBold"/>
          <w:bCs/>
        </w:rPr>
      </w:pPr>
      <w:r w:rsidRPr="00854879">
        <w:rPr>
          <w:rFonts w:ascii="Work Sans SemiBold" w:hAnsi="Work Sans SemiBold"/>
          <w:bCs/>
        </w:rPr>
        <w:t>Who do you wish us to contact in an emergency?</w:t>
      </w:r>
    </w:p>
    <w:p w14:paraId="78CDA6F2" w14:textId="77777777" w:rsidR="00D11C09" w:rsidRPr="00854879" w:rsidRDefault="00D11C09" w:rsidP="00D11C09">
      <w:pPr>
        <w:pStyle w:val="Paragraph"/>
      </w:pPr>
      <w:r w:rsidRPr="00854879">
        <w:t>Name:</w:t>
      </w:r>
    </w:p>
    <w:p w14:paraId="048A87A1" w14:textId="77777777" w:rsidR="00D11C09" w:rsidRPr="00854879" w:rsidRDefault="00D11C09" w:rsidP="00D11C09">
      <w:pPr>
        <w:pStyle w:val="Paragraph"/>
      </w:pPr>
      <w:r w:rsidRPr="00854879">
        <w:t>Contact details:</w:t>
      </w:r>
    </w:p>
    <w:p w14:paraId="21D005FB" w14:textId="77777777" w:rsidR="00854879" w:rsidRPr="00854879" w:rsidRDefault="00854879" w:rsidP="00D11C09">
      <w:pPr>
        <w:pStyle w:val="Paragraph"/>
      </w:pPr>
    </w:p>
    <w:p w14:paraId="5181ECC0" w14:textId="77777777" w:rsidR="00D11C09" w:rsidRPr="00854879" w:rsidRDefault="00D11C09" w:rsidP="00D11C09">
      <w:pPr>
        <w:pStyle w:val="Paragraph"/>
        <w:rPr>
          <w:rFonts w:ascii="Work Sans SemiBold" w:hAnsi="Work Sans SemiBold"/>
          <w:bCs/>
        </w:rPr>
      </w:pPr>
      <w:r w:rsidRPr="00854879">
        <w:rPr>
          <w:rFonts w:ascii="Work Sans SemiBold" w:hAnsi="Work Sans SemiBold"/>
          <w:bCs/>
        </w:rPr>
        <w:t>Bank account information</w:t>
      </w:r>
    </w:p>
    <w:p w14:paraId="0064639C" w14:textId="77777777" w:rsidR="00D11C09" w:rsidRPr="00854879" w:rsidRDefault="00D11C09" w:rsidP="00D11C09">
      <w:pPr>
        <w:pStyle w:val="Paragraph"/>
      </w:pPr>
      <w:r w:rsidRPr="00854879">
        <w:t>Account name:</w:t>
      </w:r>
    </w:p>
    <w:p w14:paraId="264E13B1" w14:textId="77777777" w:rsidR="00D11C09" w:rsidRPr="00854879" w:rsidRDefault="00D11C09" w:rsidP="00D11C09">
      <w:pPr>
        <w:pStyle w:val="Paragraph"/>
      </w:pPr>
      <w:r w:rsidRPr="00854879">
        <w:t>Name of bank:</w:t>
      </w:r>
    </w:p>
    <w:p w14:paraId="1C5633BD" w14:textId="77777777" w:rsidR="00D11C09" w:rsidRPr="00854879" w:rsidRDefault="00D11C09" w:rsidP="00D11C09">
      <w:pPr>
        <w:pStyle w:val="Paragraph"/>
      </w:pPr>
      <w:r w:rsidRPr="00854879">
        <w:t>Address:</w:t>
      </w:r>
    </w:p>
    <w:p w14:paraId="320B91A2" w14:textId="77777777" w:rsidR="00D11C09" w:rsidRPr="00854879" w:rsidRDefault="00D11C09" w:rsidP="00D11C09">
      <w:pPr>
        <w:pStyle w:val="Paragraph"/>
      </w:pPr>
      <w:r w:rsidRPr="00854879">
        <w:t>Account number:</w:t>
      </w:r>
    </w:p>
    <w:p w14:paraId="00DEC1A2" w14:textId="77777777" w:rsidR="00D11C09" w:rsidRPr="00854879" w:rsidRDefault="00D11C09" w:rsidP="00D11C09">
      <w:pPr>
        <w:pStyle w:val="Paragraph"/>
      </w:pPr>
      <w:r w:rsidRPr="00854879">
        <w:t>Sort code:</w:t>
      </w:r>
    </w:p>
    <w:p w14:paraId="13C16FF1" w14:textId="77777777" w:rsidR="00854879" w:rsidRPr="00854879" w:rsidRDefault="00854879" w:rsidP="00D11C09">
      <w:pPr>
        <w:pStyle w:val="Paragraph"/>
      </w:pPr>
    </w:p>
    <w:p w14:paraId="7CB705CA" w14:textId="77777777" w:rsidR="00D11C09" w:rsidRPr="00854879" w:rsidRDefault="00D11C09" w:rsidP="00D11C09">
      <w:pPr>
        <w:pStyle w:val="Paragraph"/>
        <w:rPr>
          <w:bCs/>
        </w:rPr>
      </w:pPr>
      <w:r w:rsidRPr="00854879">
        <w:rPr>
          <w:bCs/>
        </w:rPr>
        <w:t xml:space="preserve">Please specify any days and times you are NOT able to work for the </w:t>
      </w:r>
      <w:r w:rsidR="004522B6" w:rsidRPr="00854879">
        <w:rPr>
          <w:bCs/>
        </w:rPr>
        <w:t>Governing Body</w:t>
      </w:r>
      <w:r w:rsidRPr="00854879">
        <w:rPr>
          <w:bCs/>
        </w:rPr>
        <w:t>:</w:t>
      </w:r>
    </w:p>
    <w:p w14:paraId="14662174" w14:textId="77777777" w:rsidR="00D11C09" w:rsidRPr="00854879" w:rsidRDefault="00D11C09" w:rsidP="00D11C09">
      <w:pPr>
        <w:pStyle w:val="Paragraph"/>
        <w:rPr>
          <w:bCs/>
        </w:rPr>
      </w:pPr>
      <w:r w:rsidRPr="00854879">
        <w:rPr>
          <w:bCs/>
        </w:rPr>
        <w:t>Please specify the number of hours per week (if any) that you regularly work for other businesses/employers:</w:t>
      </w:r>
    </w:p>
    <w:p w14:paraId="2D1E22F4" w14:textId="77777777" w:rsidR="00D11C09" w:rsidRPr="00854879" w:rsidRDefault="00D11C09" w:rsidP="00D11C09">
      <w:pPr>
        <w:pStyle w:val="Paragraph"/>
        <w:rPr>
          <w:bCs/>
        </w:rPr>
      </w:pPr>
      <w:r w:rsidRPr="00854879">
        <w:rPr>
          <w:bCs/>
        </w:rPr>
        <w:t>It is your res</w:t>
      </w:r>
      <w:r w:rsidR="00792F7E" w:rsidRPr="00854879">
        <w:rPr>
          <w:bCs/>
        </w:rPr>
        <w:t xml:space="preserve">ponsibility to keep the </w:t>
      </w:r>
      <w:r w:rsidR="004522B6" w:rsidRPr="00854879">
        <w:rPr>
          <w:bCs/>
        </w:rPr>
        <w:t>Governing Body</w:t>
      </w:r>
      <w:r w:rsidRPr="00854879">
        <w:rPr>
          <w:bCs/>
        </w:rPr>
        <w:t xml:space="preserve"> informed of any changes to this information.</w:t>
      </w:r>
    </w:p>
    <w:p w14:paraId="782FACE0" w14:textId="77777777" w:rsidR="00D11C09" w:rsidRPr="00854879" w:rsidRDefault="00D11C09" w:rsidP="00D11C09">
      <w:pPr>
        <w:pStyle w:val="Paragraph"/>
      </w:pPr>
      <w:r w:rsidRPr="00854879">
        <w:lastRenderedPageBreak/>
        <w:t>Signed:</w:t>
      </w:r>
    </w:p>
    <w:p w14:paraId="5807FD18" w14:textId="77777777" w:rsidR="00D11C09" w:rsidRPr="00854879" w:rsidRDefault="00D11C09" w:rsidP="00D11C09">
      <w:pPr>
        <w:pStyle w:val="Paragraph"/>
      </w:pPr>
      <w:r w:rsidRPr="00854879">
        <w:t>Dated:</w:t>
      </w:r>
    </w:p>
    <w:p w14:paraId="5D1058CF" w14:textId="77777777" w:rsidR="00854879" w:rsidRPr="00854879" w:rsidRDefault="00854879" w:rsidP="00D11C09">
      <w:pPr>
        <w:pStyle w:val="Paragraph"/>
      </w:pPr>
    </w:p>
    <w:p w14:paraId="458554F7" w14:textId="501E78EB" w:rsidR="00D11C09" w:rsidRPr="00854879" w:rsidRDefault="00854879" w:rsidP="00854879">
      <w:pPr>
        <w:pStyle w:val="Schedule"/>
      </w:pPr>
      <w:bookmarkStart w:id="60" w:name="a742804"/>
      <w:r w:rsidRPr="00854879">
        <w:t xml:space="preserve">Schedule 2 - </w:t>
      </w:r>
      <w:r w:rsidR="00D11C09" w:rsidRPr="00854879">
        <w:t xml:space="preserve">Working time election </w:t>
      </w:r>
      <w:proofErr w:type="gramStart"/>
      <w:r w:rsidR="00D11C09" w:rsidRPr="00854879">
        <w:t>form</w:t>
      </w:r>
      <w:bookmarkEnd w:id="60"/>
      <w:proofErr w:type="gramEnd"/>
    </w:p>
    <w:p w14:paraId="27195A01" w14:textId="77777777" w:rsidR="00D11C09" w:rsidRPr="00854879" w:rsidRDefault="00D11C09" w:rsidP="00D11C09">
      <w:pPr>
        <w:pStyle w:val="Paragraph"/>
        <w:rPr>
          <w:iCs/>
        </w:rPr>
      </w:pPr>
      <w:r w:rsidRPr="00854879">
        <w:rPr>
          <w:iCs/>
        </w:rPr>
        <w:t>Please tick one of the boxes below and sign and date this form. Completed forms should be returned to [</w:t>
      </w:r>
      <w:r w:rsidRPr="00854879">
        <w:rPr>
          <w:iCs/>
          <w:shd w:val="clear" w:color="auto" w:fill="F3ECF4"/>
        </w:rPr>
        <w:t>POSITION</w:t>
      </w:r>
      <w:r w:rsidRPr="00854879">
        <w:rPr>
          <w:iCs/>
        </w:rPr>
        <w:t>]. We are unable to offer you any work until we have received this form.</w:t>
      </w:r>
    </w:p>
    <w:p w14:paraId="2B8F8039" w14:textId="77777777" w:rsidR="00854879" w:rsidRPr="00854879" w:rsidRDefault="00854879" w:rsidP="00D11C09">
      <w:pPr>
        <w:pStyle w:val="Paragraph"/>
        <w:rPr>
          <w:iCs/>
        </w:rPr>
      </w:pPr>
    </w:p>
    <w:p w14:paraId="129E9CC7" w14:textId="77777777" w:rsidR="00D11C09" w:rsidRPr="00854879" w:rsidRDefault="00D11C09" w:rsidP="00D11C09">
      <w:pPr>
        <w:pStyle w:val="Paragraph"/>
      </w:pPr>
      <w:proofErr w:type="gramStart"/>
      <w:r w:rsidRPr="00854879">
        <w:t>[  ]</w:t>
      </w:r>
      <w:proofErr w:type="gramEnd"/>
      <w:r w:rsidRPr="00854879">
        <w:t xml:space="preserve"> </w:t>
      </w:r>
      <w:r w:rsidRPr="00854879">
        <w:rPr>
          <w:rFonts w:ascii="Work Sans SemiBold" w:hAnsi="Work Sans SemiBold"/>
          <w:b/>
        </w:rPr>
        <w:t>I wish to opt-out</w:t>
      </w:r>
      <w:r w:rsidRPr="00854879">
        <w:t xml:space="preserve"> of the 48-hour working week restriction under the Working Time Regulations 1998.</w:t>
      </w:r>
    </w:p>
    <w:p w14:paraId="3EE2DA78" w14:textId="77777777" w:rsidR="00854879" w:rsidRPr="00854879" w:rsidRDefault="00854879" w:rsidP="00D11C09">
      <w:pPr>
        <w:pStyle w:val="Paragraph"/>
      </w:pPr>
    </w:p>
    <w:p w14:paraId="69F12B8C" w14:textId="77777777" w:rsidR="00D11C09" w:rsidRPr="00854879" w:rsidRDefault="00D11C09" w:rsidP="00D11C09">
      <w:pPr>
        <w:pStyle w:val="Paragraph"/>
      </w:pPr>
      <w:r w:rsidRPr="00854879">
        <w:t>You may terminate this agreement by giving three months' written notice at any time.</w:t>
      </w:r>
    </w:p>
    <w:p w14:paraId="64208EF8" w14:textId="77777777" w:rsidR="00D11C09" w:rsidRPr="00854879" w:rsidRDefault="00D11C09" w:rsidP="00D11C09">
      <w:pPr>
        <w:pStyle w:val="Paragraph"/>
      </w:pPr>
      <w:r w:rsidRPr="00854879">
        <w:t xml:space="preserve">[ </w:t>
      </w:r>
      <w:proofErr w:type="gramStart"/>
      <w:r w:rsidRPr="00854879">
        <w:t xml:space="preserve">  ]</w:t>
      </w:r>
      <w:proofErr w:type="gramEnd"/>
      <w:r w:rsidRPr="00854879">
        <w:t xml:space="preserve"> </w:t>
      </w:r>
      <w:r w:rsidRPr="00854879">
        <w:rPr>
          <w:rFonts w:ascii="Work Sans SemiBold" w:hAnsi="Work Sans SemiBold"/>
          <w:b/>
        </w:rPr>
        <w:t>I do not wish to opt-out</w:t>
      </w:r>
      <w:r w:rsidRPr="00854879">
        <w:rPr>
          <w:rFonts w:ascii="Work Sans SemiBold" w:hAnsi="Work Sans SemiBold"/>
        </w:rPr>
        <w:t xml:space="preserve"> of</w:t>
      </w:r>
      <w:r w:rsidRPr="00854879">
        <w:t xml:space="preserve"> the 48-hour working week restriction under the Working Time Regulations 1998.</w:t>
      </w:r>
    </w:p>
    <w:p w14:paraId="0AA4B780" w14:textId="77777777" w:rsidR="00854879" w:rsidRPr="00854879" w:rsidRDefault="00854879" w:rsidP="00D11C09">
      <w:pPr>
        <w:pStyle w:val="Paragraph"/>
      </w:pPr>
    </w:p>
    <w:p w14:paraId="5019BCA0" w14:textId="77777777" w:rsidR="00D11C09" w:rsidRPr="00854879" w:rsidRDefault="00D11C09" w:rsidP="00D11C09">
      <w:pPr>
        <w:pStyle w:val="Paragraph"/>
      </w:pPr>
      <w:r w:rsidRPr="00854879">
        <w:t>Signed:</w:t>
      </w:r>
    </w:p>
    <w:p w14:paraId="06661B9F" w14:textId="77777777" w:rsidR="00D11C09" w:rsidRPr="00854879" w:rsidRDefault="00D11C09" w:rsidP="00D11C09">
      <w:pPr>
        <w:pStyle w:val="Paragraph"/>
      </w:pPr>
      <w:r w:rsidRPr="00854879">
        <w:t>Dated:</w:t>
      </w:r>
    </w:p>
    <w:p w14:paraId="163E5FE8" w14:textId="77777777" w:rsidR="008F3310" w:rsidRPr="00854879" w:rsidRDefault="008F3310" w:rsidP="00D11C09">
      <w:pPr>
        <w:pStyle w:val="Paragraph"/>
        <w:rPr>
          <w:rFonts w:ascii="Gill Sans MT" w:hAnsi="Gill Sans MT"/>
          <w:sz w:val="24"/>
          <w:szCs w:val="24"/>
        </w:rPr>
      </w:pPr>
    </w:p>
    <w:p w14:paraId="71F20325" w14:textId="77777777" w:rsidR="008F3310" w:rsidRPr="00854879" w:rsidRDefault="008F3310" w:rsidP="00D11C09">
      <w:pPr>
        <w:pStyle w:val="Paragraph"/>
        <w:rPr>
          <w:rFonts w:ascii="Gill Sans MT" w:hAnsi="Gill Sans MT"/>
          <w:sz w:val="24"/>
          <w:szCs w:val="24"/>
        </w:rPr>
      </w:pPr>
    </w:p>
    <w:p w14:paraId="6C6FA7A9" w14:textId="77777777" w:rsidR="008F3310" w:rsidRPr="00854879" w:rsidRDefault="008F3310" w:rsidP="00D11C09">
      <w:pPr>
        <w:pStyle w:val="Paragraph"/>
        <w:rPr>
          <w:rFonts w:ascii="Gill Sans MT" w:hAnsi="Gill Sans MT"/>
          <w:sz w:val="24"/>
          <w:szCs w:val="24"/>
        </w:rPr>
      </w:pPr>
    </w:p>
    <w:p w14:paraId="127FFD1A" w14:textId="77777777" w:rsidR="008F3310" w:rsidRPr="00854879" w:rsidRDefault="008F3310" w:rsidP="00D11C09">
      <w:pPr>
        <w:pStyle w:val="Paragraph"/>
        <w:rPr>
          <w:rFonts w:ascii="Gill Sans MT" w:hAnsi="Gill Sans MT"/>
          <w:sz w:val="24"/>
          <w:szCs w:val="24"/>
        </w:rPr>
      </w:pPr>
    </w:p>
    <w:p w14:paraId="531D87EA" w14:textId="77777777" w:rsidR="008F3310" w:rsidRPr="00854879" w:rsidRDefault="008F3310" w:rsidP="00D11C09">
      <w:pPr>
        <w:pStyle w:val="Paragraph"/>
        <w:rPr>
          <w:rFonts w:ascii="Gill Sans MT" w:hAnsi="Gill Sans MT"/>
          <w:sz w:val="24"/>
          <w:szCs w:val="24"/>
        </w:rPr>
      </w:pPr>
    </w:p>
    <w:p w14:paraId="2EF40210" w14:textId="77777777" w:rsidR="008F3310" w:rsidRPr="00854879" w:rsidRDefault="008F3310" w:rsidP="00D11C09">
      <w:pPr>
        <w:pStyle w:val="Paragraph"/>
        <w:rPr>
          <w:rFonts w:ascii="Gill Sans MT" w:hAnsi="Gill Sans MT"/>
          <w:sz w:val="24"/>
          <w:szCs w:val="24"/>
        </w:rPr>
      </w:pPr>
    </w:p>
    <w:p w14:paraId="61FFE26C" w14:textId="77777777" w:rsidR="008F3310" w:rsidRPr="00854879" w:rsidRDefault="008F3310" w:rsidP="00D11C09">
      <w:pPr>
        <w:pStyle w:val="Paragraph"/>
        <w:rPr>
          <w:rFonts w:ascii="Gill Sans MT" w:hAnsi="Gill Sans MT"/>
          <w:sz w:val="24"/>
          <w:szCs w:val="24"/>
        </w:rPr>
      </w:pPr>
    </w:p>
    <w:p w14:paraId="309E356F" w14:textId="77777777" w:rsidR="008F3310" w:rsidRPr="00854879" w:rsidRDefault="008F3310" w:rsidP="00D11C09">
      <w:pPr>
        <w:pStyle w:val="Paragraph"/>
        <w:rPr>
          <w:rFonts w:ascii="Gill Sans MT" w:hAnsi="Gill Sans MT"/>
          <w:sz w:val="24"/>
          <w:szCs w:val="24"/>
        </w:rPr>
      </w:pPr>
    </w:p>
    <w:p w14:paraId="4074A1E4" w14:textId="77777777" w:rsidR="008F3310" w:rsidRPr="00854879" w:rsidRDefault="008F3310" w:rsidP="00D11C09">
      <w:pPr>
        <w:pStyle w:val="Paragraph"/>
        <w:rPr>
          <w:rFonts w:ascii="Gill Sans MT" w:hAnsi="Gill Sans MT"/>
          <w:sz w:val="24"/>
          <w:szCs w:val="24"/>
        </w:rPr>
      </w:pPr>
    </w:p>
    <w:p w14:paraId="55737501" w14:textId="77777777" w:rsidR="008F3310" w:rsidRPr="00854879" w:rsidRDefault="008F3310" w:rsidP="00D11C09">
      <w:pPr>
        <w:pStyle w:val="Paragraph"/>
        <w:rPr>
          <w:rFonts w:ascii="Gill Sans MT" w:hAnsi="Gill Sans MT"/>
          <w:sz w:val="24"/>
          <w:szCs w:val="24"/>
        </w:rPr>
      </w:pPr>
    </w:p>
    <w:p w14:paraId="495C84A6" w14:textId="77777777" w:rsidR="008F3310" w:rsidRPr="00854879" w:rsidRDefault="008F3310" w:rsidP="00D11C09">
      <w:pPr>
        <w:pStyle w:val="Paragraph"/>
        <w:rPr>
          <w:rFonts w:ascii="Gill Sans MT" w:hAnsi="Gill Sans MT"/>
          <w:sz w:val="24"/>
          <w:szCs w:val="24"/>
        </w:rPr>
      </w:pPr>
    </w:p>
    <w:p w14:paraId="7D59B39C" w14:textId="77777777" w:rsidR="008F3310" w:rsidRPr="00854879" w:rsidRDefault="008F3310" w:rsidP="00D11C09">
      <w:pPr>
        <w:pStyle w:val="Paragraph"/>
        <w:rPr>
          <w:rFonts w:ascii="Gill Sans MT" w:hAnsi="Gill Sans MT"/>
          <w:sz w:val="24"/>
          <w:szCs w:val="24"/>
        </w:rPr>
      </w:pPr>
    </w:p>
    <w:p w14:paraId="0FABF275" w14:textId="77777777" w:rsidR="00854879" w:rsidRPr="00854879" w:rsidRDefault="00854879" w:rsidP="00D11C09">
      <w:pPr>
        <w:pStyle w:val="Paragraph"/>
        <w:rPr>
          <w:rFonts w:ascii="Gill Sans MT" w:hAnsi="Gill Sans MT"/>
          <w:sz w:val="24"/>
          <w:szCs w:val="24"/>
        </w:rPr>
      </w:pPr>
    </w:p>
    <w:p w14:paraId="3F41C3DD" w14:textId="77777777" w:rsidR="00854879" w:rsidRPr="00854879" w:rsidRDefault="00854879" w:rsidP="00D11C09">
      <w:pPr>
        <w:pStyle w:val="Paragraph"/>
        <w:rPr>
          <w:rFonts w:ascii="Gill Sans MT" w:hAnsi="Gill Sans MT"/>
          <w:sz w:val="24"/>
          <w:szCs w:val="24"/>
        </w:rPr>
      </w:pPr>
    </w:p>
    <w:p w14:paraId="58B64DF5" w14:textId="77777777" w:rsidR="00854879" w:rsidRPr="00854879" w:rsidRDefault="00854879" w:rsidP="00854879">
      <w:pPr>
        <w:pStyle w:val="paragraph0"/>
        <w:spacing w:before="0" w:beforeAutospacing="0" w:after="0" w:afterAutospacing="0"/>
        <w:textAlignment w:val="baseline"/>
        <w:rPr>
          <w:rFonts w:ascii="Work Sans" w:hAnsi="Work Sans" w:cs="Segoe UI"/>
          <w:sz w:val="18"/>
          <w:szCs w:val="18"/>
        </w:rPr>
      </w:pPr>
      <w:r w:rsidRPr="00854879">
        <w:rPr>
          <w:rStyle w:val="normaltextrun"/>
          <w:rFonts w:ascii="Work Sans" w:hAnsi="Work Sans" w:cs="Segoe UI"/>
          <w:sz w:val="18"/>
          <w:szCs w:val="18"/>
        </w:rPr>
        <w:lastRenderedPageBreak/>
        <w:t>© LDBS 2023</w:t>
      </w:r>
      <w:r w:rsidRPr="00854879">
        <w:rPr>
          <w:rStyle w:val="eop"/>
          <w:rFonts w:ascii="Work Sans" w:hAnsi="Work Sans" w:cs="Segoe UI"/>
          <w:sz w:val="18"/>
          <w:szCs w:val="18"/>
        </w:rPr>
        <w:t> </w:t>
      </w:r>
    </w:p>
    <w:p w14:paraId="64D98379" w14:textId="77777777" w:rsidR="00854879" w:rsidRPr="009B12BE" w:rsidRDefault="00854879" w:rsidP="00854879">
      <w:pPr>
        <w:pStyle w:val="paragraph0"/>
        <w:spacing w:before="0" w:beforeAutospacing="0" w:after="0" w:afterAutospacing="0"/>
        <w:textAlignment w:val="baseline"/>
        <w:rPr>
          <w:rFonts w:ascii="Work Sans" w:hAnsi="Work Sans" w:cs="Segoe UI"/>
          <w:sz w:val="18"/>
          <w:szCs w:val="18"/>
        </w:rPr>
      </w:pPr>
      <w:r w:rsidRPr="00854879">
        <w:rPr>
          <w:rStyle w:val="normaltextrun"/>
          <w:rFonts w:ascii="Work Sans" w:hAnsi="Work Sans" w:cs="Segoe UI"/>
          <w:sz w:val="18"/>
          <w:szCs w:val="18"/>
        </w:rPr>
        <w:t xml:space="preserve">You can copy, </w:t>
      </w:r>
      <w:proofErr w:type="gramStart"/>
      <w:r w:rsidRPr="00854879">
        <w:rPr>
          <w:rStyle w:val="normaltextrun"/>
          <w:rFonts w:ascii="Work Sans" w:hAnsi="Work Sans" w:cs="Segoe UI"/>
          <w:sz w:val="18"/>
          <w:szCs w:val="18"/>
        </w:rPr>
        <w:t>download</w:t>
      </w:r>
      <w:proofErr w:type="gramEnd"/>
      <w:r w:rsidRPr="00854879">
        <w:rPr>
          <w:rStyle w:val="normaltextrun"/>
          <w:rFonts w:ascii="Work Sans" w:hAnsi="Work Sans" w:cs="Segoe UI"/>
          <w:sz w:val="18"/>
          <w:szCs w:val="18"/>
        </w:rPr>
        <w:t xml:space="preserve"> or print this document for use by your school or academy trust as long as you acknowledge the source. You must use the full </w:t>
      </w:r>
      <w:proofErr w:type="gramStart"/>
      <w:r w:rsidRPr="00854879">
        <w:rPr>
          <w:rStyle w:val="normaltextrun"/>
          <w:rFonts w:ascii="Work Sans" w:hAnsi="Work Sans" w:cs="Segoe UI"/>
          <w:sz w:val="18"/>
          <w:szCs w:val="18"/>
        </w:rPr>
        <w:t>document,</w:t>
      </w:r>
      <w:proofErr w:type="gramEnd"/>
      <w:r w:rsidRPr="00854879">
        <w:rPr>
          <w:rStyle w:val="normaltextrun"/>
          <w:rFonts w:ascii="Work Sans" w:hAnsi="Work Sans" w:cs="Segoe UI"/>
          <w:sz w:val="18"/>
          <w:szCs w:val="18"/>
        </w:rPr>
        <w:t xml:space="preserve"> you may not use excerpts or edit it. You may not distribute this document or use it for public or commercial purposes except with our express written permission; all enquiries to </w:t>
      </w:r>
      <w:hyperlink r:id="rId11" w:tgtFrame="_blank" w:history="1">
        <w:r w:rsidRPr="00854879">
          <w:rPr>
            <w:rStyle w:val="normaltextrun"/>
            <w:rFonts w:ascii="Work Sans" w:hAnsi="Work Sans" w:cs="Segoe UI"/>
            <w:color w:val="0563C1"/>
            <w:sz w:val="18"/>
            <w:szCs w:val="18"/>
            <w:u w:val="single"/>
          </w:rPr>
          <w:t>LDBS</w:t>
        </w:r>
      </w:hyperlink>
      <w:r w:rsidRPr="00854879">
        <w:rPr>
          <w:rStyle w:val="normaltextrun"/>
          <w:rFonts w:ascii="Work Sans" w:hAnsi="Work Sans" w:cs="Segoe UI"/>
          <w:sz w:val="18"/>
          <w:szCs w:val="18"/>
        </w:rPr>
        <w:t>.</w:t>
      </w:r>
      <w:r w:rsidRPr="004D4378">
        <w:rPr>
          <w:rStyle w:val="eop"/>
          <w:rFonts w:ascii="Work Sans" w:hAnsi="Work Sans" w:cs="Segoe UI"/>
          <w:sz w:val="18"/>
          <w:szCs w:val="18"/>
        </w:rPr>
        <w:t> </w:t>
      </w:r>
    </w:p>
    <w:p w14:paraId="754C69AB" w14:textId="77777777" w:rsidR="00792F7E" w:rsidRPr="00095BCE" w:rsidRDefault="00792F7E" w:rsidP="00D11C09">
      <w:pPr>
        <w:pStyle w:val="Paragraph"/>
        <w:rPr>
          <w:rFonts w:ascii="Gill Sans MT" w:hAnsi="Gill Sans MT"/>
          <w:sz w:val="24"/>
          <w:szCs w:val="24"/>
        </w:rPr>
      </w:pPr>
    </w:p>
    <w:p w14:paraId="0F7ECB05" w14:textId="77777777" w:rsidR="008F3310" w:rsidRPr="00095BCE" w:rsidRDefault="008F3310" w:rsidP="00D11C09">
      <w:pPr>
        <w:pStyle w:val="Paragraph"/>
        <w:rPr>
          <w:rFonts w:ascii="Gill Sans MT" w:hAnsi="Gill Sans MT"/>
          <w:sz w:val="24"/>
          <w:szCs w:val="24"/>
        </w:rPr>
      </w:pPr>
    </w:p>
    <w:p w14:paraId="0E3F4913" w14:textId="77777777" w:rsidR="008F3310" w:rsidRPr="00095BCE" w:rsidRDefault="008F3310" w:rsidP="00D11C09">
      <w:pPr>
        <w:pStyle w:val="Paragraph"/>
        <w:rPr>
          <w:rFonts w:ascii="Gill Sans MT" w:hAnsi="Gill Sans MT"/>
          <w:sz w:val="24"/>
          <w:szCs w:val="24"/>
        </w:rPr>
      </w:pPr>
    </w:p>
    <w:p w14:paraId="2CE3119B" w14:textId="77777777" w:rsidR="008F3310" w:rsidRPr="00095BCE" w:rsidRDefault="008F3310" w:rsidP="00D11C09">
      <w:pPr>
        <w:pStyle w:val="Paragraph"/>
        <w:rPr>
          <w:rFonts w:ascii="Gill Sans MT" w:hAnsi="Gill Sans MT"/>
          <w:sz w:val="24"/>
          <w:szCs w:val="24"/>
        </w:rPr>
      </w:pPr>
    </w:p>
    <w:p w14:paraId="76771086" w14:textId="77777777" w:rsidR="008F3310" w:rsidRPr="00095BCE" w:rsidRDefault="008F3310" w:rsidP="00D11C09">
      <w:pPr>
        <w:pStyle w:val="Paragraph"/>
        <w:rPr>
          <w:rFonts w:ascii="Gill Sans MT" w:hAnsi="Gill Sans MT"/>
          <w:sz w:val="24"/>
          <w:szCs w:val="24"/>
        </w:rPr>
      </w:pPr>
    </w:p>
    <w:sectPr w:rsidR="008F3310" w:rsidRPr="00095BCE" w:rsidSect="00854879">
      <w:headerReference w:type="default" r:id="rId12"/>
      <w:footerReference w:type="default" r:id="rId13"/>
      <w:pgSz w:w="11906" w:h="16838" w:code="9"/>
      <w:pgMar w:top="1440" w:right="1440" w:bottom="1440" w:left="1440" w:header="204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A5E81" w14:textId="77777777" w:rsidR="00E26D6F" w:rsidRDefault="00E26D6F" w:rsidP="00B76F41">
      <w:r>
        <w:separator/>
      </w:r>
    </w:p>
  </w:endnote>
  <w:endnote w:type="continuationSeparator" w:id="0">
    <w:p w14:paraId="344FFE23" w14:textId="77777777" w:rsidR="00E26D6F" w:rsidRDefault="00E26D6F" w:rsidP="00B76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B7B9FCA-F72B-48E6-9B06-D60D9318DB3B}"/>
    <w:embedBold r:id="rId2" w:fontKey="{51724E22-55D5-4045-AAF3-017043E035F4}"/>
    <w:embedItalic r:id="rId3" w:fontKey="{85C65965-B81D-4914-97C0-364A2D9008BB}"/>
    <w:embedBoldItalic r:id="rId4" w:fontKey="{C6E297B5-24AD-4F27-924B-71DE5731B114}"/>
  </w:font>
  <w:font w:name="Work Sans">
    <w:altName w:val="Calibri"/>
    <w:charset w:val="00"/>
    <w:family w:val="auto"/>
    <w:pitch w:val="variable"/>
    <w:sig w:usb0="A00000FF" w:usb1="5000E07B" w:usb2="00000000" w:usb3="00000000" w:csb0="00000193" w:csb1="00000000"/>
    <w:embedRegular r:id="rId5" w:fontKey="{08FAB98D-4026-49C0-A6DD-96CD47BD178B}"/>
    <w:embedBold r:id="rId6" w:fontKey="{05A6E70A-CA65-4829-8DE9-EBF888DA89AE}"/>
    <w:embedItalic r:id="rId7" w:fontKey="{F360F1CB-28D3-48C7-B56F-743CF823EC4D}"/>
    <w:embedBoldItalic r:id="rId8" w:fontKey="{F54993DD-DDD7-4705-A520-6DED42BD25F1}"/>
  </w:font>
  <w:font w:name="Arial Bold">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9" w:fontKey="{F3D55D62-C51D-45BE-854F-36ED49B3F5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0" w:fontKey="{8F8544A7-7759-419B-A074-CC2726C140DA}"/>
  </w:font>
  <w:font w:name="Arial Unicode MS">
    <w:panose1 w:val="020B0604020202020204"/>
    <w:charset w:val="80"/>
    <w:family w:val="swiss"/>
    <w:pitch w:val="variable"/>
    <w:sig w:usb0="F7FFAFFF" w:usb1="E9DFFFFF" w:usb2="0000003F" w:usb3="00000000" w:csb0="003F01FF" w:csb1="00000000"/>
  </w:font>
  <w:font w:name="Work Sans SemiBold">
    <w:altName w:val="Calibri"/>
    <w:charset w:val="00"/>
    <w:family w:val="auto"/>
    <w:pitch w:val="variable"/>
    <w:sig w:usb0="A00000FF" w:usb1="5000E07B" w:usb2="00000000" w:usb3="00000000" w:csb0="00000193" w:csb1="00000000"/>
    <w:embedRegular r:id="rId11" w:fontKey="{DA0624F9-9DCD-4CD1-9159-C55AF21A8DAC}"/>
    <w:embedBold r:id="rId12" w:fontKey="{DEB7810F-8A04-4A22-93FF-7DDE24B5FBC6}"/>
  </w:font>
  <w:font w:name="Work Sans Light">
    <w:altName w:val="Calibri"/>
    <w:charset w:val="00"/>
    <w:family w:val="auto"/>
    <w:pitch w:val="variable"/>
    <w:sig w:usb0="A00000FF" w:usb1="5000E07B" w:usb2="00000000" w:usb3="00000000" w:csb0="00000193" w:csb1="00000000"/>
    <w:embedRegular r:id="rId13" w:fontKey="{2E5FE6A9-38DF-4E74-BBD6-F0176EAA482E}"/>
    <w:embedBold r:id="rId14" w:fontKey="{D9DE5C5D-7128-4EDE-A7D7-16F07921582B}"/>
  </w:font>
  <w:font w:name="Gill Sans MT">
    <w:panose1 w:val="020B0502020104020203"/>
    <w:charset w:val="00"/>
    <w:family w:val="swiss"/>
    <w:pitch w:val="variable"/>
    <w:sig w:usb0="00000007" w:usb1="00000000" w:usb2="00000000" w:usb3="00000000" w:csb0="00000003" w:csb1="00000000"/>
    <w:embedRegular r:id="rId15" w:fontKey="{0228422F-1C07-4181-96B9-0AEA7E1B44C8}"/>
  </w:font>
  <w:font w:name="Segoe UI">
    <w:panose1 w:val="020B0502040204020203"/>
    <w:charset w:val="00"/>
    <w:family w:val="swiss"/>
    <w:pitch w:val="variable"/>
    <w:sig w:usb0="E4002EFF" w:usb1="C000E47F" w:usb2="00000009" w:usb3="00000000" w:csb0="000001FF" w:csb1="00000000"/>
    <w:embedRegular r:id="rId16" w:fontKey="{EAC7E085-7E59-45B5-A412-D3CC9DEDF9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1CB7E" w14:textId="77777777" w:rsidR="00814E95" w:rsidRPr="00410557" w:rsidRDefault="00272786" w:rsidP="00931C57">
    <w:pPr>
      <w:pStyle w:val="Footer"/>
      <w:rPr>
        <w:szCs w:val="20"/>
      </w:rPr>
    </w:pPr>
    <w:r>
      <w:rPr>
        <w:szCs w:val="20"/>
      </w:rPr>
      <w:t>Casual</w:t>
    </w:r>
    <w:r w:rsidR="00410557" w:rsidRPr="00410557">
      <w:rPr>
        <w:szCs w:val="20"/>
      </w:rPr>
      <w:t xml:space="preserve"> Staff – </w:t>
    </w:r>
    <w:r w:rsidR="000251DE">
      <w:rPr>
        <w:szCs w:val="20"/>
      </w:rPr>
      <w:t>Contract</w:t>
    </w:r>
    <w:r w:rsidR="00410557" w:rsidRPr="00410557">
      <w:rPr>
        <w:szCs w:val="20"/>
      </w:rPr>
      <w:t xml:space="preserve"> Template </w:t>
    </w:r>
  </w:p>
  <w:p w14:paraId="5D089523" w14:textId="05ECDA50" w:rsidR="00814E95" w:rsidRPr="00FE31D2" w:rsidRDefault="00071CDA" w:rsidP="00931C57">
    <w:pPr>
      <w:pStyle w:val="Footer"/>
      <w:rPr>
        <w:rFonts w:ascii="Arial" w:hAnsi="Arial" w:cs="Arial"/>
        <w:color w:val="808080"/>
        <w:sz w:val="15"/>
        <w:szCs w:val="15"/>
      </w:rPr>
    </w:pPr>
    <w:r w:rsidRPr="00FE31D2">
      <w:rPr>
        <w:rFonts w:ascii="Arial" w:hAnsi="Arial" w:cs="Arial"/>
        <w:color w:val="808080"/>
        <w:sz w:val="15"/>
        <w:szCs w:val="15"/>
      </w:rPr>
      <w:fldChar w:fldCharType="begin"/>
    </w:r>
    <w:r w:rsidRPr="00FE31D2">
      <w:rPr>
        <w:rFonts w:ascii="Arial" w:hAnsi="Arial" w:cs="Arial"/>
        <w:color w:val="808080"/>
        <w:sz w:val="15"/>
        <w:szCs w:val="15"/>
      </w:rPr>
      <w:instrText xml:space="preserve"> DOCPROPERTY  WSPath \* MERGEFORMAT </w:instrText>
    </w:r>
    <w:r w:rsidRPr="00FE31D2">
      <w:rPr>
        <w:rFonts w:ascii="Arial" w:hAnsi="Arial" w:cs="Arial"/>
        <w:color w:val="808080"/>
        <w:sz w:val="15"/>
        <w:szCs w:val="15"/>
      </w:rPr>
      <w:fldChar w:fldCharType="separate"/>
    </w:r>
    <w:r w:rsidR="00854879">
      <w:rPr>
        <w:rFonts w:ascii="Arial" w:hAnsi="Arial" w:cs="Arial"/>
        <w:color w:val="808080"/>
        <w:sz w:val="15"/>
        <w:szCs w:val="15"/>
      </w:rPr>
      <w:t>33489/6/080915143100.docx</w:t>
    </w:r>
    <w:r w:rsidRPr="00FE31D2">
      <w:rPr>
        <w:rFonts w:ascii="Arial" w:hAnsi="Arial" w:cs="Arial"/>
        <w:color w:val="808080"/>
        <w:sz w:val="15"/>
        <w:szCs w:val="15"/>
      </w:rPr>
      <w:fldChar w:fldCharType="end"/>
    </w:r>
  </w:p>
  <w:p w14:paraId="2D4E3CED" w14:textId="491C830B" w:rsidR="00814E95" w:rsidRPr="00FE31D2" w:rsidRDefault="00814E95" w:rsidP="00931C57">
    <w:pPr>
      <w:pStyle w:val="Footer"/>
      <w:rPr>
        <w:rFonts w:ascii="Arial" w:hAnsi="Arial" w:cs="Arial"/>
        <w:color w:val="808080"/>
        <w:sz w:val="15"/>
        <w:szCs w:val="15"/>
      </w:rPr>
    </w:pPr>
    <w:r>
      <w:fldChar w:fldCharType="begin"/>
    </w:r>
    <w:r>
      <w:instrText xml:space="preserve"> </w:instrText>
    </w:r>
    <w:r w:rsidRPr="00931C57">
      <w:rPr>
        <w:sz w:val="16"/>
      </w:rPr>
      <w:instrText>DOCPROPERTY  WSVersion</w:instrText>
    </w:r>
    <w:r>
      <w:instrText xml:space="preserve"> \* MERGEFORMAT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88B8C" w14:textId="77777777" w:rsidR="00E26D6F" w:rsidRDefault="00E26D6F" w:rsidP="00B76F41">
      <w:r>
        <w:separator/>
      </w:r>
    </w:p>
  </w:footnote>
  <w:footnote w:type="continuationSeparator" w:id="0">
    <w:p w14:paraId="5BF40391" w14:textId="77777777" w:rsidR="00E26D6F" w:rsidRDefault="00E26D6F" w:rsidP="00B76F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B0A0D" w14:textId="77777777" w:rsidR="00F1251F" w:rsidRDefault="00F1251F" w:rsidP="00854879">
    <w:pPr>
      <w:pStyle w:val="Header"/>
      <w:rPr>
        <w:rFonts w:ascii="Arial" w:hAnsi="Arial" w:cs="Arial"/>
        <w:b/>
      </w:rPr>
    </w:pPr>
  </w:p>
  <w:p w14:paraId="48BB6979" w14:textId="051264DF" w:rsidR="00114323" w:rsidRDefault="00854879">
    <w:pPr>
      <w:pStyle w:val="Header"/>
    </w:pPr>
    <w:r>
      <w:rPr>
        <w:noProof/>
      </w:rPr>
      <w:drawing>
        <wp:anchor distT="0" distB="0" distL="114300" distR="114300" simplePos="0" relativeHeight="251659264" behindDoc="0" locked="0" layoutInCell="1" allowOverlap="1" wp14:anchorId="490E1BBB" wp14:editId="3BE61723">
          <wp:simplePos x="0" y="0"/>
          <wp:positionH relativeFrom="page">
            <wp:align>center</wp:align>
          </wp:positionH>
          <wp:positionV relativeFrom="page">
            <wp:posOffset>360045</wp:posOffset>
          </wp:positionV>
          <wp:extent cx="935990" cy="935990"/>
          <wp:effectExtent l="0" t="0" r="0" b="0"/>
          <wp:wrapNone/>
          <wp:docPr id="62862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5990"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08E78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8AEC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DA48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D44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C8B5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50D7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C2F8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F835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1464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D03A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14D04"/>
    <w:multiLevelType w:val="multilevel"/>
    <w:tmpl w:val="7B4A4DFA"/>
    <w:lvl w:ilvl="0">
      <w:start w:val="1"/>
      <w:numFmt w:val="decimal"/>
      <w:pStyle w:val="TitleClause"/>
      <w:lvlText w:val="%1."/>
      <w:lvlJc w:val="left"/>
    </w:lvl>
    <w:lvl w:ilvl="1">
      <w:start w:val="1"/>
      <w:numFmt w:val="decimal"/>
      <w:pStyle w:val="Untitledsubclause1"/>
      <w:lvlText w:val="%1.%2"/>
      <w:lvlJc w:val="left"/>
      <w:pPr>
        <w:tabs>
          <w:tab w:val="num" w:pos="720"/>
        </w:tabs>
        <w:ind w:left="720" w:hanging="720"/>
      </w:p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3FA48B3"/>
    <w:multiLevelType w:val="multilevel"/>
    <w:tmpl w:val="1B6427D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5B17506"/>
    <w:multiLevelType w:val="multilevel"/>
    <w:tmpl w:val="C7FA36E8"/>
    <w:lvl w:ilvl="0">
      <w:start w:val="1"/>
      <w:numFmt w:val="decimal"/>
      <w:pStyle w:val="Parties"/>
      <w:lvlText w:val="(%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862501B"/>
    <w:multiLevelType w:val="multilevel"/>
    <w:tmpl w:val="77EC367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8E03759"/>
    <w:multiLevelType w:val="multilevel"/>
    <w:tmpl w:val="8FDC7FA2"/>
    <w:lvl w:ilvl="0">
      <w:start w:val="1"/>
      <w:numFmt w:val="decimal"/>
      <w:lvlText w:val="%1."/>
      <w:lvlJc w:val="left"/>
      <w:pPr>
        <w:tabs>
          <w:tab w:val="num" w:pos="855"/>
        </w:tabs>
        <w:ind w:left="855" w:hanging="855"/>
      </w:pPr>
      <w:rPr>
        <w:rFonts w:ascii="Arial" w:hAnsi="Arial" w:hint="default"/>
        <w:b w:val="0"/>
        <w:i w:val="0"/>
        <w:sz w:val="21"/>
      </w:rPr>
    </w:lvl>
    <w:lvl w:ilvl="1">
      <w:start w:val="1"/>
      <w:numFmt w:val="decimal"/>
      <w:lvlText w:val="%1.%2"/>
      <w:lvlJc w:val="left"/>
      <w:pPr>
        <w:tabs>
          <w:tab w:val="num" w:pos="1705"/>
        </w:tabs>
        <w:ind w:left="1705" w:hanging="855"/>
      </w:pPr>
      <w:rPr>
        <w:rFonts w:ascii="Arial" w:hAnsi="Arial" w:hint="default"/>
        <w:b w:val="0"/>
        <w:i w:val="0"/>
        <w:sz w:val="21"/>
      </w:rPr>
    </w:lvl>
    <w:lvl w:ilvl="2">
      <w:start w:val="1"/>
      <w:numFmt w:val="decimal"/>
      <w:lvlText w:val="%1.%2.%3"/>
      <w:lvlJc w:val="left"/>
      <w:pPr>
        <w:tabs>
          <w:tab w:val="num" w:pos="2555"/>
        </w:tabs>
        <w:ind w:left="2555" w:hanging="855"/>
      </w:pPr>
      <w:rPr>
        <w:rFonts w:hint="default"/>
        <w:b w:val="0"/>
        <w:i w:val="0"/>
        <w:sz w:val="21"/>
      </w:rPr>
    </w:lvl>
    <w:lvl w:ilvl="3">
      <w:start w:val="1"/>
      <w:numFmt w:val="decimal"/>
      <w:lvlText w:val="%1.%2.%3.%4"/>
      <w:lvlJc w:val="left"/>
      <w:pPr>
        <w:tabs>
          <w:tab w:val="num" w:pos="3405"/>
        </w:tabs>
        <w:ind w:left="3405" w:hanging="855"/>
      </w:pPr>
      <w:rPr>
        <w:rFonts w:ascii="Arial" w:hAnsi="Arial" w:hint="default"/>
        <w:b w:val="0"/>
        <w:i w:val="0"/>
        <w:sz w:val="21"/>
      </w:rPr>
    </w:lvl>
    <w:lvl w:ilvl="4">
      <w:start w:val="1"/>
      <w:numFmt w:val="decimal"/>
      <w:lvlText w:val="%1.%2.%3.%4.%5"/>
      <w:lvlJc w:val="left"/>
      <w:pPr>
        <w:tabs>
          <w:tab w:val="num" w:pos="4480"/>
        </w:tabs>
        <w:ind w:left="4480" w:hanging="1080"/>
      </w:pPr>
      <w:rPr>
        <w:rFonts w:hint="default"/>
        <w:b w:val="0"/>
        <w:i w:val="0"/>
      </w:rPr>
    </w:lvl>
    <w:lvl w:ilvl="5">
      <w:start w:val="1"/>
      <w:numFmt w:val="decimal"/>
      <w:lvlText w:val="%1.%2.%3.%4.%5.%6"/>
      <w:lvlJc w:val="left"/>
      <w:pPr>
        <w:tabs>
          <w:tab w:val="num" w:pos="5690"/>
        </w:tabs>
        <w:ind w:left="5330" w:hanging="1080"/>
      </w:pPr>
      <w:rPr>
        <w:rFonts w:hint="default"/>
        <w:b/>
      </w:rPr>
    </w:lvl>
    <w:lvl w:ilvl="6">
      <w:start w:val="1"/>
      <w:numFmt w:val="decimal"/>
      <w:pStyle w:val="Heading7"/>
      <w:lvlText w:val="%1.%2.%3.%4.%5.%6.%7"/>
      <w:lvlJc w:val="left"/>
      <w:pPr>
        <w:tabs>
          <w:tab w:val="num" w:pos="6900"/>
        </w:tabs>
        <w:ind w:left="6540" w:hanging="1440"/>
      </w:pPr>
      <w:rPr>
        <w:rFonts w:hint="default"/>
        <w:b/>
      </w:rPr>
    </w:lvl>
    <w:lvl w:ilvl="7">
      <w:start w:val="1"/>
      <w:numFmt w:val="decimal"/>
      <w:pStyle w:val="Heading8"/>
      <w:lvlText w:val="%1.%2.%3.%4.%5.%6.%7.%8"/>
      <w:lvlJc w:val="left"/>
      <w:pPr>
        <w:tabs>
          <w:tab w:val="num" w:pos="7750"/>
        </w:tabs>
        <w:ind w:left="7390" w:hanging="1440"/>
      </w:pPr>
      <w:rPr>
        <w:rFonts w:hint="default"/>
        <w:b/>
      </w:rPr>
    </w:lvl>
    <w:lvl w:ilvl="8">
      <w:start w:val="1"/>
      <w:numFmt w:val="decimal"/>
      <w:pStyle w:val="Heading9"/>
      <w:lvlText w:val="%1.%2.%3.%4.%5.%6.%7.%8.%9"/>
      <w:lvlJc w:val="left"/>
      <w:pPr>
        <w:tabs>
          <w:tab w:val="num" w:pos="8960"/>
        </w:tabs>
        <w:ind w:left="8600" w:hanging="1800"/>
      </w:pPr>
      <w:rPr>
        <w:rFonts w:hint="default"/>
        <w:b/>
      </w:rPr>
    </w:lvl>
  </w:abstractNum>
  <w:abstractNum w:abstractNumId="15" w15:restartNumberingAfterBreak="0">
    <w:nsid w:val="0C746CE2"/>
    <w:multiLevelType w:val="multilevel"/>
    <w:tmpl w:val="948C6614"/>
    <w:lvl w:ilvl="0">
      <w:start w:val="1"/>
      <w:numFmt w:val="upperLetter"/>
      <w:pStyle w:val="RECITALS"/>
      <w:lvlText w:val="(%1)"/>
      <w:lvlJc w:val="left"/>
      <w:rPr>
        <w:rFonts w:hint="default"/>
        <w:b w:val="0"/>
        <w:i w:val="0"/>
        <w:caps w:val="0"/>
        <w:strike w:val="0"/>
        <w:dstrike w:val="0"/>
        <w:vanish w:val="0"/>
        <w:webHidden w:val="0"/>
        <w:color w:val="auto"/>
        <w:sz w:val="20"/>
        <w:u w:val="none"/>
        <w:effect w:val="none"/>
        <w:vertAlign w:val="baseline"/>
        <w:specVanish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0ECE26C7"/>
    <w:multiLevelType w:val="hybridMultilevel"/>
    <w:tmpl w:val="10E0B5C4"/>
    <w:lvl w:ilvl="0" w:tplc="57AA7DA8">
      <w:start w:val="1"/>
      <w:numFmt w:val="decimal"/>
      <w:lvlText w:val="%1."/>
      <w:lvlJc w:val="left"/>
      <w:pPr>
        <w:tabs>
          <w:tab w:val="num" w:pos="567"/>
        </w:tabs>
        <w:ind w:left="567" w:hanging="567"/>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1825EA9"/>
    <w:multiLevelType w:val="multilevel"/>
    <w:tmpl w:val="C8EC845A"/>
    <w:lvl w:ilvl="0">
      <w:start w:val="1"/>
      <w:numFmt w:val="decimal"/>
      <w:lvlText w:val="Schedule %1"/>
      <w:lvlJc w:val="left"/>
      <w:pPr>
        <w:ind w:left="360" w:hanging="360"/>
      </w:pPr>
      <w:rPr>
        <w:rFonts w:hint="default"/>
        <w:color w:val="000000"/>
      </w:rPr>
    </w:lvl>
    <w:lvl w:ilvl="1">
      <w:start w:val="1"/>
      <w:numFmt w:val="decimal"/>
      <w:pStyle w:val="Part"/>
      <w:lvlText w:val="Part %2"/>
      <w:lvlJc w:val="left"/>
      <w:pPr>
        <w:ind w:left="357" w:hanging="357"/>
      </w:pPr>
      <w:rPr>
        <w:rFonts w:hint="default"/>
      </w:rPr>
    </w:lvl>
    <w:lvl w:ilvl="2">
      <w:start w:val="1"/>
      <w:numFmt w:val="decimal"/>
      <w:pStyle w:val="ScheduleTitleClause"/>
      <w:lvlText w:val="%3."/>
      <w:lvlJc w:val="left"/>
      <w:pPr>
        <w:tabs>
          <w:tab w:val="num" w:pos="720"/>
        </w:tabs>
        <w:ind w:left="720" w:hanging="720"/>
      </w:pPr>
      <w:rPr>
        <w:rFonts w:hint="default"/>
      </w:rPr>
    </w:lvl>
    <w:lvl w:ilvl="3">
      <w:start w:val="1"/>
      <w:numFmt w:val="decimal"/>
      <w:pStyle w:val="ScheduleUntitledsubclause1"/>
      <w:lvlText w:val="%3.%4"/>
      <w:lvlJc w:val="left"/>
      <w:pPr>
        <w:tabs>
          <w:tab w:val="num" w:pos="720"/>
        </w:tabs>
        <w:ind w:left="720" w:hanging="720"/>
      </w:pPr>
      <w:rPr>
        <w:rFonts w:hint="default"/>
      </w:rPr>
    </w:lvl>
    <w:lvl w:ilvl="4">
      <w:start w:val="1"/>
      <w:numFmt w:val="lowerLetter"/>
      <w:pStyle w:val="ScheduleUntitledsubclause2"/>
      <w:lvlText w:val="(%5)"/>
      <w:lvlJc w:val="left"/>
      <w:pPr>
        <w:tabs>
          <w:tab w:val="num" w:pos="1555"/>
        </w:tabs>
        <w:ind w:left="1555" w:hanging="561"/>
      </w:pPr>
      <w:rPr>
        <w:rFonts w:hint="default"/>
      </w:rPr>
    </w:lvl>
    <w:lvl w:ilvl="5">
      <w:start w:val="1"/>
      <w:numFmt w:val="lowerRoman"/>
      <w:pStyle w:val="ScheduleUntitledsubclause3"/>
      <w:lvlText w:val="(%6)"/>
      <w:lvlJc w:val="left"/>
      <w:pPr>
        <w:tabs>
          <w:tab w:val="num" w:pos="2419"/>
        </w:tabs>
        <w:ind w:left="2275" w:hanging="576"/>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B832D71"/>
    <w:multiLevelType w:val="multilevel"/>
    <w:tmpl w:val="E9A26AA0"/>
    <w:lvl w:ilvl="0">
      <w:start w:val="1"/>
      <w:numFmt w:val="lowerRoman"/>
      <w:pStyle w:val="RomanNumeral1"/>
      <w:lvlText w:val="(%1)"/>
      <w:lvlJc w:val="left"/>
      <w:pPr>
        <w:ind w:left="1418" w:hanging="567"/>
      </w:pPr>
      <w:rPr>
        <w:rFonts w:hint="default"/>
      </w:rPr>
    </w:lvl>
    <w:lvl w:ilvl="1">
      <w:start w:val="1"/>
      <w:numFmt w:val="lowerRoman"/>
      <w:pStyle w:val="RomanNumeral2"/>
      <w:lvlText w:val="(%2)"/>
      <w:lvlJc w:val="left"/>
      <w:pPr>
        <w:tabs>
          <w:tab w:val="num" w:pos="1418"/>
        </w:tabs>
        <w:ind w:left="1418" w:hanging="567"/>
      </w:pPr>
      <w:rPr>
        <w:rFonts w:hint="default"/>
      </w:rPr>
    </w:lvl>
    <w:lvl w:ilvl="2">
      <w:start w:val="1"/>
      <w:numFmt w:val="lowerRoman"/>
      <w:pStyle w:val="RomanNumeral3"/>
      <w:lvlText w:val="(%3)"/>
      <w:lvlJc w:val="left"/>
      <w:pPr>
        <w:tabs>
          <w:tab w:val="num" w:pos="2268"/>
        </w:tabs>
        <w:ind w:left="2268" w:hanging="567"/>
      </w:pPr>
      <w:rPr>
        <w:rFonts w:hint="default"/>
      </w:rPr>
    </w:lvl>
    <w:lvl w:ilvl="3">
      <w:start w:val="1"/>
      <w:numFmt w:val="lowerRoman"/>
      <w:pStyle w:val="RomanNumeral4"/>
      <w:lvlText w:val="(%4)"/>
      <w:lvlJc w:val="left"/>
      <w:pPr>
        <w:tabs>
          <w:tab w:val="num" w:pos="3402"/>
        </w:tabs>
        <w:ind w:left="3402" w:hanging="567"/>
      </w:pPr>
      <w:rPr>
        <w:rFonts w:hint="default"/>
      </w:rPr>
    </w:lvl>
    <w:lvl w:ilvl="4">
      <w:start w:val="1"/>
      <w:numFmt w:val="lowerRoman"/>
      <w:pStyle w:val="RomanNumeral5"/>
      <w:lvlText w:val="(%5)"/>
      <w:lvlJc w:val="left"/>
      <w:pPr>
        <w:tabs>
          <w:tab w:val="num" w:pos="4820"/>
        </w:tabs>
        <w:ind w:left="4820" w:hanging="567"/>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19" w15:restartNumberingAfterBreak="0">
    <w:nsid w:val="1BA544CE"/>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F9D060F"/>
    <w:multiLevelType w:val="hybridMultilevel"/>
    <w:tmpl w:val="10E0B5C4"/>
    <w:lvl w:ilvl="0" w:tplc="57AA7DA8">
      <w:start w:val="1"/>
      <w:numFmt w:val="decimal"/>
      <w:lvlText w:val="%1."/>
      <w:lvlJc w:val="left"/>
      <w:pPr>
        <w:tabs>
          <w:tab w:val="num" w:pos="567"/>
        </w:tabs>
        <w:ind w:left="567" w:hanging="56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5C76F4A"/>
    <w:multiLevelType w:val="hybridMultilevel"/>
    <w:tmpl w:val="BF92FDD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15:restartNumberingAfterBreak="0">
    <w:nsid w:val="271F7BD8"/>
    <w:multiLevelType w:val="multilevel"/>
    <w:tmpl w:val="0136B07E"/>
    <w:lvl w:ilvl="0">
      <w:start w:val="1"/>
      <w:numFmt w:val="lowerLetter"/>
      <w:pStyle w:val="Alphabet1"/>
      <w:lvlText w:val="(%1)"/>
      <w:lvlJc w:val="left"/>
      <w:pPr>
        <w:ind w:left="1418" w:hanging="567"/>
      </w:pPr>
      <w:rPr>
        <w:rFonts w:hint="default"/>
      </w:rPr>
    </w:lvl>
    <w:lvl w:ilvl="1">
      <w:start w:val="1"/>
      <w:numFmt w:val="lowerLetter"/>
      <w:pStyle w:val="Alphabet2"/>
      <w:lvlText w:val="(%2)"/>
      <w:lvlJc w:val="left"/>
      <w:pPr>
        <w:tabs>
          <w:tab w:val="num" w:pos="1418"/>
        </w:tabs>
        <w:ind w:left="1418" w:hanging="567"/>
      </w:pPr>
      <w:rPr>
        <w:rFonts w:hint="default"/>
      </w:rPr>
    </w:lvl>
    <w:lvl w:ilvl="2">
      <w:start w:val="1"/>
      <w:numFmt w:val="lowerLetter"/>
      <w:pStyle w:val="Alphabet3"/>
      <w:lvlText w:val="(%3)"/>
      <w:lvlJc w:val="left"/>
      <w:pPr>
        <w:tabs>
          <w:tab w:val="num" w:pos="2268"/>
        </w:tabs>
        <w:ind w:left="2268" w:hanging="567"/>
      </w:pPr>
      <w:rPr>
        <w:rFonts w:hint="default"/>
      </w:rPr>
    </w:lvl>
    <w:lvl w:ilvl="3">
      <w:start w:val="1"/>
      <w:numFmt w:val="lowerLetter"/>
      <w:pStyle w:val="Alphabet4"/>
      <w:lvlText w:val="(%4)"/>
      <w:lvlJc w:val="left"/>
      <w:pPr>
        <w:ind w:left="3402" w:hanging="567"/>
      </w:pPr>
      <w:rPr>
        <w:rFonts w:hint="default"/>
      </w:rPr>
    </w:lvl>
    <w:lvl w:ilvl="4">
      <w:start w:val="1"/>
      <w:numFmt w:val="lowerLetter"/>
      <w:pStyle w:val="Alphabet5"/>
      <w:lvlText w:val="(%5)"/>
      <w:lvlJc w:val="left"/>
      <w:pPr>
        <w:tabs>
          <w:tab w:val="num" w:pos="4820"/>
        </w:tabs>
        <w:ind w:left="4820"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A553875"/>
    <w:multiLevelType w:val="hybridMultilevel"/>
    <w:tmpl w:val="302A3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F7634D"/>
    <w:multiLevelType w:val="singleLevel"/>
    <w:tmpl w:val="B3F0B582"/>
    <w:lvl w:ilvl="0">
      <w:start w:val="1"/>
      <w:numFmt w:val="bullet"/>
      <w:pStyle w:val="Bullet"/>
      <w:lvlText w:val=""/>
      <w:lvlJc w:val="left"/>
      <w:rPr>
        <w:rFonts w:ascii="Symbol" w:hAnsi="Symbol" w:hint="default"/>
        <w:b w:val="0"/>
        <w:i w:val="0"/>
        <w:caps w:val="0"/>
        <w:strike w:val="0"/>
        <w:dstrike w:val="0"/>
        <w:vanish w:val="0"/>
        <w:webHidden w:val="0"/>
        <w:color w:val="auto"/>
        <w:sz w:val="20"/>
        <w:u w:val="none"/>
        <w:effect w:val="none"/>
        <w:vertAlign w:val="baseline"/>
        <w:specVanish w:val="0"/>
      </w:rPr>
    </w:lvl>
  </w:abstractNum>
  <w:abstractNum w:abstractNumId="25" w15:restartNumberingAfterBreak="0">
    <w:nsid w:val="31E9741F"/>
    <w:multiLevelType w:val="hybridMultilevel"/>
    <w:tmpl w:val="0CAC7D4E"/>
    <w:lvl w:ilvl="0" w:tplc="FFFFFFFF">
      <w:start w:val="1"/>
      <w:numFmt w:val="bullet"/>
      <w:pStyle w:val="BulletList2"/>
      <w:lvlText w:val=""/>
      <w:lvlJc w:val="left"/>
      <w:pPr>
        <w:tabs>
          <w:tab w:val="num" w:pos="1077"/>
        </w:tabs>
        <w:ind w:left="1077" w:hanging="357"/>
      </w:pPr>
      <w:rPr>
        <w:rFonts w:ascii="Symbol" w:hAnsi="Symbol" w:hint="default"/>
        <w:color w:val="00000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2994584"/>
    <w:multiLevelType w:val="hybridMultilevel"/>
    <w:tmpl w:val="713C640C"/>
    <w:lvl w:ilvl="0" w:tplc="25A0DA68">
      <w:start w:val="1"/>
      <w:numFmt w:val="upp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7" w15:restartNumberingAfterBreak="0">
    <w:nsid w:val="372015FB"/>
    <w:multiLevelType w:val="multilevel"/>
    <w:tmpl w:val="434E7EF0"/>
    <w:lvl w:ilvl="0">
      <w:start w:val="1"/>
      <w:numFmt w:val="bullet"/>
      <w:pStyle w:val="Bullet1"/>
      <w:lvlText w:val=""/>
      <w:lvlJc w:val="left"/>
      <w:pPr>
        <w:tabs>
          <w:tab w:val="num" w:pos="1418"/>
        </w:tabs>
        <w:ind w:left="1418" w:hanging="567"/>
      </w:pPr>
      <w:rPr>
        <w:rFonts w:ascii="Symbol" w:hAnsi="Symbol" w:hint="default"/>
      </w:rPr>
    </w:lvl>
    <w:lvl w:ilvl="1">
      <w:start w:val="1"/>
      <w:numFmt w:val="bullet"/>
      <w:pStyle w:val="Bullet3"/>
      <w:lvlText w:val=""/>
      <w:lvlJc w:val="left"/>
      <w:pPr>
        <w:tabs>
          <w:tab w:val="num" w:pos="2268"/>
        </w:tabs>
        <w:ind w:left="2268" w:hanging="567"/>
      </w:pPr>
      <w:rPr>
        <w:rFonts w:ascii="Symbol" w:hAnsi="Symbol" w:hint="default"/>
      </w:rPr>
    </w:lvl>
    <w:lvl w:ilvl="2">
      <w:start w:val="1"/>
      <w:numFmt w:val="bullet"/>
      <w:pStyle w:val="Bullet4"/>
      <w:lvlText w:val=""/>
      <w:lvlJc w:val="left"/>
      <w:pPr>
        <w:tabs>
          <w:tab w:val="num" w:pos="3402"/>
        </w:tabs>
        <w:ind w:left="3402" w:hanging="567"/>
      </w:pPr>
      <w:rPr>
        <w:rFonts w:ascii="Symbol" w:hAnsi="Symbol" w:hint="default"/>
      </w:rPr>
    </w:lvl>
    <w:lvl w:ilvl="3">
      <w:start w:val="1"/>
      <w:numFmt w:val="bullet"/>
      <w:pStyle w:val="Bullet5"/>
      <w:lvlText w:val=""/>
      <w:lvlJc w:val="left"/>
      <w:pPr>
        <w:tabs>
          <w:tab w:val="num" w:pos="4820"/>
        </w:tabs>
        <w:ind w:left="4820" w:hanging="567"/>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8" w15:restartNumberingAfterBreak="0">
    <w:nsid w:val="3D4E17F6"/>
    <w:multiLevelType w:val="hybridMultilevel"/>
    <w:tmpl w:val="FA42669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4868144C"/>
    <w:multiLevelType w:val="multilevel"/>
    <w:tmpl w:val="65D29FB2"/>
    <w:lvl w:ilvl="0">
      <w:start w:val="1"/>
      <w:numFmt w:val="decimal"/>
      <w:pStyle w:val="Heading1"/>
      <w:lvlText w:val="%1."/>
      <w:lvlJc w:val="left"/>
      <w:pPr>
        <w:ind w:left="851" w:hanging="851"/>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ind w:left="1701" w:hanging="850"/>
      </w:pPr>
      <w:rPr>
        <w:rFonts w:hint="default"/>
      </w:rPr>
    </w:lvl>
    <w:lvl w:ilvl="3">
      <w:start w:val="1"/>
      <w:numFmt w:val="decimal"/>
      <w:pStyle w:val="Heading4"/>
      <w:lvlText w:val="%1.%2.%3.%4"/>
      <w:lvlJc w:val="left"/>
      <w:pPr>
        <w:ind w:left="2835" w:hanging="1134"/>
      </w:pPr>
      <w:rPr>
        <w:rFonts w:hint="default"/>
      </w:rPr>
    </w:lvl>
    <w:lvl w:ilvl="4">
      <w:start w:val="1"/>
      <w:numFmt w:val="decimal"/>
      <w:pStyle w:val="Heading5"/>
      <w:lvlText w:val="%1.%2.%3.%4.%5"/>
      <w:lvlJc w:val="left"/>
      <w:pPr>
        <w:ind w:left="4253" w:hanging="1418"/>
      </w:pPr>
      <w:rPr>
        <w:rFonts w:hint="default"/>
      </w:rPr>
    </w:lvl>
    <w:lvl w:ilvl="5">
      <w:start w:val="1"/>
      <w:numFmt w:val="decimal"/>
      <w:lvlText w:val="%6."/>
      <w:lvlJc w:val="left"/>
      <w:pPr>
        <w:tabs>
          <w:tab w:val="num" w:pos="851"/>
        </w:tabs>
        <w:ind w:left="851" w:hanging="851"/>
      </w:pPr>
      <w:rPr>
        <w:rFonts w:hint="default"/>
      </w:rPr>
    </w:lvl>
    <w:lvl w:ilvl="6">
      <w:start w:val="1"/>
      <w:numFmt w:val="decimal"/>
      <w:lvlText w:val="%6.%7"/>
      <w:lvlJc w:val="left"/>
      <w:pPr>
        <w:ind w:left="1701" w:hanging="850"/>
      </w:pPr>
      <w:rPr>
        <w:rFonts w:hint="default"/>
      </w:rPr>
    </w:lvl>
    <w:lvl w:ilvl="7">
      <w:start w:val="1"/>
      <w:numFmt w:val="decimal"/>
      <w:lvlText w:val="%6.%7.%8"/>
      <w:lvlJc w:val="left"/>
      <w:pPr>
        <w:tabs>
          <w:tab w:val="num" w:pos="2835"/>
        </w:tabs>
        <w:ind w:left="2835" w:hanging="1134"/>
      </w:pPr>
      <w:rPr>
        <w:rFonts w:hint="default"/>
      </w:rPr>
    </w:lvl>
    <w:lvl w:ilvl="8">
      <w:start w:val="1"/>
      <w:numFmt w:val="decimal"/>
      <w:lvlText w:val="%6.%7.%8.%9"/>
      <w:lvlJc w:val="left"/>
      <w:pPr>
        <w:ind w:left="3969" w:hanging="1134"/>
      </w:pPr>
      <w:rPr>
        <w:rFonts w:hint="default"/>
      </w:rPr>
    </w:lvl>
  </w:abstractNum>
  <w:abstractNum w:abstractNumId="30" w15:restartNumberingAfterBreak="0">
    <w:nsid w:val="49D52294"/>
    <w:multiLevelType w:val="multilevel"/>
    <w:tmpl w:val="A294B49A"/>
    <w:lvl w:ilvl="0">
      <w:start w:val="1"/>
      <w:numFmt w:val="decimal"/>
      <w:pStyle w:val="AnnexureHeading1"/>
      <w:lvlText w:val="%1."/>
      <w:lvlJc w:val="left"/>
      <w:pPr>
        <w:ind w:left="851" w:hanging="851"/>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ureHeading2"/>
      <w:lvlText w:val="%1.%2"/>
      <w:lvlJc w:val="left"/>
      <w:pPr>
        <w:ind w:left="1701" w:hanging="850"/>
      </w:pPr>
      <w:rPr>
        <w:rFonts w:hint="default"/>
      </w:rPr>
    </w:lvl>
    <w:lvl w:ilvl="2">
      <w:start w:val="1"/>
      <w:numFmt w:val="decimal"/>
      <w:pStyle w:val="AnnexureHeading3"/>
      <w:lvlText w:val="%1.%2.%3"/>
      <w:lvlJc w:val="left"/>
      <w:pPr>
        <w:ind w:left="2835" w:hanging="1134"/>
      </w:pPr>
      <w:rPr>
        <w:rFonts w:hint="default"/>
      </w:rPr>
    </w:lvl>
    <w:lvl w:ilvl="3">
      <w:start w:val="1"/>
      <w:numFmt w:val="decimal"/>
      <w:pStyle w:val="AnnexureHeading4"/>
      <w:lvlText w:val="%1.%2.%3.%4"/>
      <w:lvlJc w:val="left"/>
      <w:pPr>
        <w:ind w:left="3969" w:hanging="1134"/>
      </w:pPr>
      <w:rPr>
        <w:rFonts w:hint="default"/>
      </w:rPr>
    </w:lvl>
    <w:lvl w:ilvl="4">
      <w:start w:val="1"/>
      <w:numFmt w:val="decimal"/>
      <w:lvlText w:val="%5."/>
      <w:lvlJc w:val="left"/>
      <w:pPr>
        <w:ind w:left="851" w:hanging="851"/>
      </w:pPr>
      <w:rPr>
        <w:rFonts w:hint="default"/>
      </w:rPr>
    </w:lvl>
    <w:lvl w:ilvl="5">
      <w:start w:val="1"/>
      <w:numFmt w:val="decimal"/>
      <w:lvlText w:val="%5.%6"/>
      <w:lvlJc w:val="left"/>
      <w:pPr>
        <w:ind w:left="1701" w:hanging="850"/>
      </w:pPr>
      <w:rPr>
        <w:rFonts w:hint="default"/>
      </w:rPr>
    </w:lvl>
    <w:lvl w:ilvl="6">
      <w:start w:val="1"/>
      <w:numFmt w:val="decimal"/>
      <w:lvlText w:val="%5.%6.%7"/>
      <w:lvlJc w:val="left"/>
      <w:pPr>
        <w:ind w:left="2835" w:hanging="1134"/>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8376EE2"/>
    <w:multiLevelType w:val="hybridMultilevel"/>
    <w:tmpl w:val="3796C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F022E6"/>
    <w:multiLevelType w:val="multilevel"/>
    <w:tmpl w:val="4AB80A8C"/>
    <w:lvl w:ilvl="0">
      <w:start w:val="1"/>
      <w:numFmt w:val="decimal"/>
      <w:pStyle w:val="ScheduleHeading1"/>
      <w:lvlText w:val="%1."/>
      <w:lvlJc w:val="left"/>
      <w:pPr>
        <w:tabs>
          <w:tab w:val="num" w:pos="851"/>
        </w:tabs>
        <w:ind w:left="851" w:hanging="851"/>
      </w:pPr>
      <w:rPr>
        <w:rFonts w:hint="default"/>
      </w:rPr>
    </w:lvl>
    <w:lvl w:ilvl="1">
      <w:start w:val="1"/>
      <w:numFmt w:val="decimal"/>
      <w:pStyle w:val="ScheduleHeading2"/>
      <w:lvlText w:val="%1.%2"/>
      <w:lvlJc w:val="left"/>
      <w:pPr>
        <w:tabs>
          <w:tab w:val="num" w:pos="1701"/>
        </w:tabs>
        <w:ind w:left="1701" w:hanging="850"/>
      </w:pPr>
      <w:rPr>
        <w:rFonts w:hint="default"/>
      </w:rPr>
    </w:lvl>
    <w:lvl w:ilvl="2">
      <w:start w:val="1"/>
      <w:numFmt w:val="decimal"/>
      <w:pStyle w:val="ScheduleHeading3"/>
      <w:lvlText w:val="%1.%2.%3"/>
      <w:lvlJc w:val="left"/>
      <w:pPr>
        <w:tabs>
          <w:tab w:val="num" w:pos="2835"/>
        </w:tabs>
        <w:ind w:left="2835" w:hanging="1134"/>
      </w:pPr>
      <w:rPr>
        <w:rFonts w:hint="default"/>
      </w:rPr>
    </w:lvl>
    <w:lvl w:ilvl="3">
      <w:start w:val="1"/>
      <w:numFmt w:val="decimal"/>
      <w:pStyle w:val="ScheduleHeading4"/>
      <w:lvlText w:val="%1.%2.%3.%4"/>
      <w:lvlJc w:val="left"/>
      <w:pPr>
        <w:tabs>
          <w:tab w:val="num" w:pos="3969"/>
        </w:tabs>
        <w:ind w:left="3969"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76107A1"/>
    <w:multiLevelType w:val="hybridMultilevel"/>
    <w:tmpl w:val="BF92FDD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4" w15:restartNumberingAfterBreak="0">
    <w:nsid w:val="7DC124ED"/>
    <w:multiLevelType w:val="hybridMultilevel"/>
    <w:tmpl w:val="1D76BD9A"/>
    <w:lvl w:ilvl="0" w:tplc="BF7EF740">
      <w:start w:val="1"/>
      <w:numFmt w:val="bullet"/>
      <w:lvlText w:val=""/>
      <w:lvlJc w:val="left"/>
      <w:pPr>
        <w:tabs>
          <w:tab w:val="num" w:pos="567"/>
        </w:tabs>
        <w:ind w:left="567" w:hanging="567"/>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5" w15:restartNumberingAfterBreak="0">
    <w:nsid w:val="7F471F4E"/>
    <w:multiLevelType w:val="multilevel"/>
    <w:tmpl w:val="E02EFD90"/>
    <w:lvl w:ilvl="0">
      <w:start w:val="1"/>
      <w:numFmt w:val="decimal"/>
      <w:pStyle w:val="ListNumbering"/>
      <w:lvlText w:val="%1."/>
      <w:lvlJc w:val="left"/>
      <w:pPr>
        <w:ind w:left="851" w:hanging="851"/>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062949080">
    <w:abstractNumId w:val="22"/>
  </w:num>
  <w:num w:numId="2" w16cid:durableId="1007095190">
    <w:abstractNumId w:val="30"/>
  </w:num>
  <w:num w:numId="3" w16cid:durableId="1928415009">
    <w:abstractNumId w:val="19"/>
  </w:num>
  <w:num w:numId="4" w16cid:durableId="307785770">
    <w:abstractNumId w:val="24"/>
  </w:num>
  <w:num w:numId="5" w16cid:durableId="1137144912">
    <w:abstractNumId w:val="27"/>
  </w:num>
  <w:num w:numId="6" w16cid:durableId="2050647275">
    <w:abstractNumId w:val="29"/>
  </w:num>
  <w:num w:numId="7" w16cid:durableId="1449666803">
    <w:abstractNumId w:val="14"/>
  </w:num>
  <w:num w:numId="8" w16cid:durableId="462772862">
    <w:abstractNumId w:val="35"/>
  </w:num>
  <w:num w:numId="9" w16cid:durableId="1707171485">
    <w:abstractNumId w:val="12"/>
  </w:num>
  <w:num w:numId="10" w16cid:durableId="1812213701">
    <w:abstractNumId w:val="15"/>
  </w:num>
  <w:num w:numId="11" w16cid:durableId="1388188293">
    <w:abstractNumId w:val="18"/>
  </w:num>
  <w:num w:numId="12" w16cid:durableId="983001870">
    <w:abstractNumId w:val="32"/>
  </w:num>
  <w:num w:numId="13" w16cid:durableId="1500267435">
    <w:abstractNumId w:val="9"/>
  </w:num>
  <w:num w:numId="14" w16cid:durableId="1040057128">
    <w:abstractNumId w:val="7"/>
  </w:num>
  <w:num w:numId="15" w16cid:durableId="1082337848">
    <w:abstractNumId w:val="6"/>
  </w:num>
  <w:num w:numId="16" w16cid:durableId="1630164857">
    <w:abstractNumId w:val="5"/>
  </w:num>
  <w:num w:numId="17" w16cid:durableId="2117408873">
    <w:abstractNumId w:val="4"/>
  </w:num>
  <w:num w:numId="18" w16cid:durableId="866604344">
    <w:abstractNumId w:val="8"/>
  </w:num>
  <w:num w:numId="19" w16cid:durableId="368382293">
    <w:abstractNumId w:val="3"/>
  </w:num>
  <w:num w:numId="20" w16cid:durableId="502823700">
    <w:abstractNumId w:val="2"/>
  </w:num>
  <w:num w:numId="21" w16cid:durableId="344674180">
    <w:abstractNumId w:val="1"/>
  </w:num>
  <w:num w:numId="22" w16cid:durableId="939919227">
    <w:abstractNumId w:val="0"/>
  </w:num>
  <w:num w:numId="23" w16cid:durableId="80723826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67180308">
    <w:abstractNumId w:val="34"/>
  </w:num>
  <w:num w:numId="25" w16cid:durableId="94130565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157002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64482101">
    <w:abstractNumId w:val="28"/>
  </w:num>
  <w:num w:numId="28" w16cid:durableId="919488998">
    <w:abstractNumId w:val="21"/>
  </w:num>
  <w:num w:numId="29" w16cid:durableId="1084767176">
    <w:abstractNumId w:val="13"/>
  </w:num>
  <w:num w:numId="30" w16cid:durableId="642004270">
    <w:abstractNumId w:val="11"/>
  </w:num>
  <w:num w:numId="31" w16cid:durableId="1420179733">
    <w:abstractNumId w:val="16"/>
  </w:num>
  <w:num w:numId="32" w16cid:durableId="212040236">
    <w:abstractNumId w:val="20"/>
  </w:num>
  <w:num w:numId="33" w16cid:durableId="938945190">
    <w:abstractNumId w:val="33"/>
  </w:num>
  <w:num w:numId="34" w16cid:durableId="1320616775">
    <w:abstractNumId w:val="23"/>
  </w:num>
  <w:num w:numId="35" w16cid:durableId="1579444022">
    <w:abstractNumId w:val="25"/>
  </w:num>
  <w:num w:numId="36" w16cid:durableId="1170674939">
    <w:abstractNumId w:val="17"/>
  </w:num>
  <w:num w:numId="37" w16cid:durableId="4674319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14712740">
    <w:abstractNumId w:val="31"/>
  </w:num>
  <w:num w:numId="39" w16cid:durableId="1590119895">
    <w:abstractNumId w:val="29"/>
  </w:num>
  <w:num w:numId="40" w16cid:durableId="1716271368">
    <w:abstractNumId w:val="29"/>
  </w:num>
  <w:num w:numId="41" w16cid:durableId="938219077">
    <w:abstractNumId w:val="29"/>
  </w:num>
  <w:num w:numId="42" w16cid:durableId="483814532">
    <w:abstractNumId w:val="29"/>
  </w:num>
  <w:num w:numId="43" w16cid:durableId="1264144316">
    <w:abstractNumId w:val="14"/>
  </w:num>
  <w:num w:numId="44" w16cid:durableId="599215714">
    <w:abstractNumId w:val="14"/>
  </w:num>
  <w:num w:numId="45" w16cid:durableId="1020349545">
    <w:abstractNumId w:val="14"/>
  </w:num>
  <w:num w:numId="46" w16cid:durableId="549192609">
    <w:abstractNumId w:val="22"/>
  </w:num>
  <w:num w:numId="47" w16cid:durableId="1585533949">
    <w:abstractNumId w:val="22"/>
  </w:num>
  <w:num w:numId="48" w16cid:durableId="1684362778">
    <w:abstractNumId w:val="22"/>
  </w:num>
  <w:num w:numId="49" w16cid:durableId="1825848592">
    <w:abstractNumId w:val="22"/>
  </w:num>
  <w:num w:numId="50" w16cid:durableId="1328366615">
    <w:abstractNumId w:val="22"/>
  </w:num>
  <w:num w:numId="51" w16cid:durableId="1676423124">
    <w:abstractNumId w:val="30"/>
  </w:num>
  <w:num w:numId="52" w16cid:durableId="482432618">
    <w:abstractNumId w:val="30"/>
  </w:num>
  <w:num w:numId="53" w16cid:durableId="1774520775">
    <w:abstractNumId w:val="30"/>
  </w:num>
  <w:num w:numId="54" w16cid:durableId="1341196519">
    <w:abstractNumId w:val="30"/>
  </w:num>
  <w:num w:numId="55" w16cid:durableId="1150294735">
    <w:abstractNumId w:val="27"/>
  </w:num>
  <w:num w:numId="56" w16cid:durableId="1013413295">
    <w:abstractNumId w:val="27"/>
  </w:num>
  <w:num w:numId="57" w16cid:durableId="2075540018">
    <w:abstractNumId w:val="27"/>
  </w:num>
  <w:num w:numId="58" w16cid:durableId="1380086809">
    <w:abstractNumId w:val="27"/>
  </w:num>
  <w:num w:numId="59" w16cid:durableId="677738022">
    <w:abstractNumId w:val="35"/>
  </w:num>
  <w:num w:numId="60" w16cid:durableId="1614677478">
    <w:abstractNumId w:val="12"/>
  </w:num>
  <w:num w:numId="61" w16cid:durableId="1778207482">
    <w:abstractNumId w:val="18"/>
  </w:num>
  <w:num w:numId="62" w16cid:durableId="424619940">
    <w:abstractNumId w:val="18"/>
  </w:num>
  <w:num w:numId="63" w16cid:durableId="1557282666">
    <w:abstractNumId w:val="18"/>
  </w:num>
  <w:num w:numId="64" w16cid:durableId="2071463160">
    <w:abstractNumId w:val="18"/>
  </w:num>
  <w:num w:numId="65" w16cid:durableId="1445953239">
    <w:abstractNumId w:val="18"/>
  </w:num>
  <w:num w:numId="66" w16cid:durableId="1298335982">
    <w:abstractNumId w:val="32"/>
  </w:num>
  <w:num w:numId="67" w16cid:durableId="1206870752">
    <w:abstractNumId w:val="32"/>
  </w:num>
  <w:num w:numId="68" w16cid:durableId="1745181702">
    <w:abstractNumId w:val="32"/>
  </w:num>
  <w:num w:numId="69" w16cid:durableId="397245786">
    <w:abstractNumId w:val="32"/>
  </w:num>
  <w:num w:numId="70" w16cid:durableId="741368839">
    <w:abstractNumId w:val="17"/>
  </w:num>
  <w:num w:numId="71" w16cid:durableId="2131388146">
    <w:abstractNumId w:val="29"/>
  </w:num>
  <w:num w:numId="72" w16cid:durableId="547765230">
    <w:abstractNumId w:val="29"/>
  </w:num>
  <w:num w:numId="73" w16cid:durableId="1687445491">
    <w:abstractNumId w:val="29"/>
  </w:num>
  <w:num w:numId="74" w16cid:durableId="1246645403">
    <w:abstractNumId w:val="29"/>
  </w:num>
  <w:num w:numId="75" w16cid:durableId="653607786">
    <w:abstractNumId w:val="14"/>
  </w:num>
  <w:num w:numId="76" w16cid:durableId="1830634287">
    <w:abstractNumId w:val="14"/>
  </w:num>
  <w:num w:numId="77" w16cid:durableId="788277270">
    <w:abstractNumId w:val="14"/>
  </w:num>
  <w:num w:numId="78" w16cid:durableId="122118921">
    <w:abstractNumId w:val="22"/>
  </w:num>
  <w:num w:numId="79" w16cid:durableId="717778977">
    <w:abstractNumId w:val="22"/>
  </w:num>
  <w:num w:numId="80" w16cid:durableId="1605916924">
    <w:abstractNumId w:val="22"/>
  </w:num>
  <w:num w:numId="81" w16cid:durableId="60258122">
    <w:abstractNumId w:val="22"/>
  </w:num>
  <w:num w:numId="82" w16cid:durableId="862204524">
    <w:abstractNumId w:val="22"/>
  </w:num>
  <w:num w:numId="83" w16cid:durableId="163253984">
    <w:abstractNumId w:val="30"/>
  </w:num>
  <w:num w:numId="84" w16cid:durableId="1232734228">
    <w:abstractNumId w:val="30"/>
  </w:num>
  <w:num w:numId="85" w16cid:durableId="450590158">
    <w:abstractNumId w:val="30"/>
  </w:num>
  <w:num w:numId="86" w16cid:durableId="874120262">
    <w:abstractNumId w:val="30"/>
  </w:num>
  <w:num w:numId="87" w16cid:durableId="791629659">
    <w:abstractNumId w:val="27"/>
  </w:num>
  <w:num w:numId="88" w16cid:durableId="390691321">
    <w:abstractNumId w:val="27"/>
  </w:num>
  <w:num w:numId="89" w16cid:durableId="412900547">
    <w:abstractNumId w:val="27"/>
  </w:num>
  <w:num w:numId="90" w16cid:durableId="2131901415">
    <w:abstractNumId w:val="27"/>
  </w:num>
  <w:num w:numId="91" w16cid:durableId="1379234804">
    <w:abstractNumId w:val="35"/>
  </w:num>
  <w:num w:numId="92" w16cid:durableId="961837555">
    <w:abstractNumId w:val="12"/>
  </w:num>
  <w:num w:numId="93" w16cid:durableId="592007474">
    <w:abstractNumId w:val="18"/>
  </w:num>
  <w:num w:numId="94" w16cid:durableId="1082070916">
    <w:abstractNumId w:val="18"/>
  </w:num>
  <w:num w:numId="95" w16cid:durableId="1383484878">
    <w:abstractNumId w:val="18"/>
  </w:num>
  <w:num w:numId="96" w16cid:durableId="324435300">
    <w:abstractNumId w:val="18"/>
  </w:num>
  <w:num w:numId="97" w16cid:durableId="849753620">
    <w:abstractNumId w:val="18"/>
  </w:num>
  <w:num w:numId="98" w16cid:durableId="1846825429">
    <w:abstractNumId w:val="32"/>
  </w:num>
  <w:num w:numId="99" w16cid:durableId="379018229">
    <w:abstractNumId w:val="32"/>
  </w:num>
  <w:num w:numId="100" w16cid:durableId="218978874">
    <w:abstractNumId w:val="32"/>
  </w:num>
  <w:num w:numId="101" w16cid:durableId="838737066">
    <w:abstractNumId w:val="32"/>
  </w:num>
  <w:num w:numId="102" w16cid:durableId="1560941800">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INAL" w:val="1"/>
  </w:docVars>
  <w:rsids>
    <w:rsidRoot w:val="00972039"/>
    <w:rsid w:val="00007189"/>
    <w:rsid w:val="00014FAB"/>
    <w:rsid w:val="00022160"/>
    <w:rsid w:val="00024185"/>
    <w:rsid w:val="00024581"/>
    <w:rsid w:val="000251DE"/>
    <w:rsid w:val="00025494"/>
    <w:rsid w:val="000332D1"/>
    <w:rsid w:val="00034A74"/>
    <w:rsid w:val="00042BA4"/>
    <w:rsid w:val="00044715"/>
    <w:rsid w:val="0004657D"/>
    <w:rsid w:val="000519C6"/>
    <w:rsid w:val="00052760"/>
    <w:rsid w:val="00062464"/>
    <w:rsid w:val="00062A25"/>
    <w:rsid w:val="00062FE7"/>
    <w:rsid w:val="00067C13"/>
    <w:rsid w:val="00071CDA"/>
    <w:rsid w:val="0008660D"/>
    <w:rsid w:val="00092B08"/>
    <w:rsid w:val="00095BCE"/>
    <w:rsid w:val="000A5305"/>
    <w:rsid w:val="000B3B94"/>
    <w:rsid w:val="000B4B44"/>
    <w:rsid w:val="000C4C29"/>
    <w:rsid w:val="000C59A3"/>
    <w:rsid w:val="000D7921"/>
    <w:rsid w:val="000F1466"/>
    <w:rsid w:val="000F1865"/>
    <w:rsid w:val="000F53A7"/>
    <w:rsid w:val="000F704D"/>
    <w:rsid w:val="001058DE"/>
    <w:rsid w:val="00114323"/>
    <w:rsid w:val="00120ABE"/>
    <w:rsid w:val="00127A5C"/>
    <w:rsid w:val="00127D56"/>
    <w:rsid w:val="00133EE7"/>
    <w:rsid w:val="00134CB5"/>
    <w:rsid w:val="00136D85"/>
    <w:rsid w:val="0013752C"/>
    <w:rsid w:val="0014029D"/>
    <w:rsid w:val="001650FC"/>
    <w:rsid w:val="00165378"/>
    <w:rsid w:val="00171E67"/>
    <w:rsid w:val="00173430"/>
    <w:rsid w:val="0018505C"/>
    <w:rsid w:val="00187767"/>
    <w:rsid w:val="00187A10"/>
    <w:rsid w:val="0019582C"/>
    <w:rsid w:val="001B6EFC"/>
    <w:rsid w:val="001D41B0"/>
    <w:rsid w:val="001D60C1"/>
    <w:rsid w:val="001D738A"/>
    <w:rsid w:val="001E32C8"/>
    <w:rsid w:val="001E6DDB"/>
    <w:rsid w:val="001F1CC1"/>
    <w:rsid w:val="001F510E"/>
    <w:rsid w:val="002079CC"/>
    <w:rsid w:val="00222EF1"/>
    <w:rsid w:val="00224EA7"/>
    <w:rsid w:val="002264BD"/>
    <w:rsid w:val="002439A3"/>
    <w:rsid w:val="002441D5"/>
    <w:rsid w:val="00250F2D"/>
    <w:rsid w:val="00253CF0"/>
    <w:rsid w:val="00253FC3"/>
    <w:rsid w:val="00263AE2"/>
    <w:rsid w:val="00263FDD"/>
    <w:rsid w:val="00267FC8"/>
    <w:rsid w:val="002700C4"/>
    <w:rsid w:val="00272786"/>
    <w:rsid w:val="00272789"/>
    <w:rsid w:val="00274802"/>
    <w:rsid w:val="00280688"/>
    <w:rsid w:val="00280DB8"/>
    <w:rsid w:val="00296EAB"/>
    <w:rsid w:val="002A3EC4"/>
    <w:rsid w:val="002A751D"/>
    <w:rsid w:val="002B09EA"/>
    <w:rsid w:val="002B1F08"/>
    <w:rsid w:val="002D01F7"/>
    <w:rsid w:val="002E5B3C"/>
    <w:rsid w:val="002E7532"/>
    <w:rsid w:val="002F5E7B"/>
    <w:rsid w:val="00310016"/>
    <w:rsid w:val="00310047"/>
    <w:rsid w:val="00311B5C"/>
    <w:rsid w:val="003227CC"/>
    <w:rsid w:val="003263FF"/>
    <w:rsid w:val="00330DF5"/>
    <w:rsid w:val="00335AA7"/>
    <w:rsid w:val="00344057"/>
    <w:rsid w:val="0034540A"/>
    <w:rsid w:val="0035557D"/>
    <w:rsid w:val="0037250A"/>
    <w:rsid w:val="00373206"/>
    <w:rsid w:val="00381327"/>
    <w:rsid w:val="003950E1"/>
    <w:rsid w:val="003A3AC7"/>
    <w:rsid w:val="003A3C82"/>
    <w:rsid w:val="003B52EE"/>
    <w:rsid w:val="003C705F"/>
    <w:rsid w:val="003D20AE"/>
    <w:rsid w:val="003D33DF"/>
    <w:rsid w:val="003D4EB3"/>
    <w:rsid w:val="003E0003"/>
    <w:rsid w:val="003F0B6A"/>
    <w:rsid w:val="00405175"/>
    <w:rsid w:val="004060A9"/>
    <w:rsid w:val="0041003B"/>
    <w:rsid w:val="00410557"/>
    <w:rsid w:val="004237DA"/>
    <w:rsid w:val="004348D6"/>
    <w:rsid w:val="00436711"/>
    <w:rsid w:val="00442291"/>
    <w:rsid w:val="00444B21"/>
    <w:rsid w:val="004522B6"/>
    <w:rsid w:val="00473C08"/>
    <w:rsid w:val="004814EE"/>
    <w:rsid w:val="0048181E"/>
    <w:rsid w:val="004C4740"/>
    <w:rsid w:val="004E27AB"/>
    <w:rsid w:val="004F6538"/>
    <w:rsid w:val="00500B0D"/>
    <w:rsid w:val="00512F17"/>
    <w:rsid w:val="005230D4"/>
    <w:rsid w:val="0053045C"/>
    <w:rsid w:val="00531A28"/>
    <w:rsid w:val="00534359"/>
    <w:rsid w:val="005408BF"/>
    <w:rsid w:val="00545BE0"/>
    <w:rsid w:val="005563B3"/>
    <w:rsid w:val="005612C4"/>
    <w:rsid w:val="005716F2"/>
    <w:rsid w:val="00582A79"/>
    <w:rsid w:val="005930E4"/>
    <w:rsid w:val="005963C1"/>
    <w:rsid w:val="005A5C38"/>
    <w:rsid w:val="005B7C00"/>
    <w:rsid w:val="005C2EE2"/>
    <w:rsid w:val="005C2F06"/>
    <w:rsid w:val="005C651D"/>
    <w:rsid w:val="005D142F"/>
    <w:rsid w:val="005E5FE0"/>
    <w:rsid w:val="005F029F"/>
    <w:rsid w:val="005F7821"/>
    <w:rsid w:val="0060013B"/>
    <w:rsid w:val="006002EF"/>
    <w:rsid w:val="00613B4D"/>
    <w:rsid w:val="00624661"/>
    <w:rsid w:val="006411AA"/>
    <w:rsid w:val="00642FA9"/>
    <w:rsid w:val="00643577"/>
    <w:rsid w:val="006500A0"/>
    <w:rsid w:val="00650794"/>
    <w:rsid w:val="0065232C"/>
    <w:rsid w:val="00654719"/>
    <w:rsid w:val="006815C7"/>
    <w:rsid w:val="0069336F"/>
    <w:rsid w:val="006948B0"/>
    <w:rsid w:val="00694B3A"/>
    <w:rsid w:val="00697B7A"/>
    <w:rsid w:val="00697D9E"/>
    <w:rsid w:val="006A5556"/>
    <w:rsid w:val="006A5F7B"/>
    <w:rsid w:val="006C01CE"/>
    <w:rsid w:val="006C2842"/>
    <w:rsid w:val="006C52F8"/>
    <w:rsid w:val="006D01CE"/>
    <w:rsid w:val="006D6C26"/>
    <w:rsid w:val="006E534E"/>
    <w:rsid w:val="006F279A"/>
    <w:rsid w:val="006F4B85"/>
    <w:rsid w:val="006F5C0A"/>
    <w:rsid w:val="00705719"/>
    <w:rsid w:val="007107D6"/>
    <w:rsid w:val="00713410"/>
    <w:rsid w:val="00715BC9"/>
    <w:rsid w:val="00721BD1"/>
    <w:rsid w:val="00723B45"/>
    <w:rsid w:val="00726BCE"/>
    <w:rsid w:val="007277D1"/>
    <w:rsid w:val="007315D6"/>
    <w:rsid w:val="00742BF4"/>
    <w:rsid w:val="00744E26"/>
    <w:rsid w:val="00764A38"/>
    <w:rsid w:val="0077507F"/>
    <w:rsid w:val="00784805"/>
    <w:rsid w:val="00787ADB"/>
    <w:rsid w:val="00792F7E"/>
    <w:rsid w:val="007A7D50"/>
    <w:rsid w:val="007C184D"/>
    <w:rsid w:val="007E00D5"/>
    <w:rsid w:val="007E0416"/>
    <w:rsid w:val="00800AD0"/>
    <w:rsid w:val="00814E95"/>
    <w:rsid w:val="00823CEF"/>
    <w:rsid w:val="00835AEA"/>
    <w:rsid w:val="00837947"/>
    <w:rsid w:val="008476E9"/>
    <w:rsid w:val="00854879"/>
    <w:rsid w:val="00856AAB"/>
    <w:rsid w:val="008603C5"/>
    <w:rsid w:val="00867C23"/>
    <w:rsid w:val="008A0341"/>
    <w:rsid w:val="008A52D8"/>
    <w:rsid w:val="008B01CC"/>
    <w:rsid w:val="008B2860"/>
    <w:rsid w:val="008C415E"/>
    <w:rsid w:val="008D0580"/>
    <w:rsid w:val="008E42E3"/>
    <w:rsid w:val="008E71B4"/>
    <w:rsid w:val="008F3310"/>
    <w:rsid w:val="0090114C"/>
    <w:rsid w:val="009015A8"/>
    <w:rsid w:val="00903886"/>
    <w:rsid w:val="009052D8"/>
    <w:rsid w:val="0091134E"/>
    <w:rsid w:val="00911DA5"/>
    <w:rsid w:val="009128FB"/>
    <w:rsid w:val="00922170"/>
    <w:rsid w:val="00931C57"/>
    <w:rsid w:val="00932D6A"/>
    <w:rsid w:val="00933CF9"/>
    <w:rsid w:val="0093478F"/>
    <w:rsid w:val="0093563E"/>
    <w:rsid w:val="00935F14"/>
    <w:rsid w:val="00950CF6"/>
    <w:rsid w:val="0095146E"/>
    <w:rsid w:val="00966935"/>
    <w:rsid w:val="00972039"/>
    <w:rsid w:val="009770C2"/>
    <w:rsid w:val="00977CE9"/>
    <w:rsid w:val="0098519D"/>
    <w:rsid w:val="009B2101"/>
    <w:rsid w:val="009B34CF"/>
    <w:rsid w:val="009C0A8A"/>
    <w:rsid w:val="009D3250"/>
    <w:rsid w:val="009D480F"/>
    <w:rsid w:val="009D7CAE"/>
    <w:rsid w:val="009E5ACB"/>
    <w:rsid w:val="009F286D"/>
    <w:rsid w:val="009F61DD"/>
    <w:rsid w:val="00A05ADF"/>
    <w:rsid w:val="00A238B4"/>
    <w:rsid w:val="00A32A34"/>
    <w:rsid w:val="00A52658"/>
    <w:rsid w:val="00A56A7D"/>
    <w:rsid w:val="00A63EFD"/>
    <w:rsid w:val="00A77601"/>
    <w:rsid w:val="00A81A1A"/>
    <w:rsid w:val="00A83D76"/>
    <w:rsid w:val="00A9196B"/>
    <w:rsid w:val="00AA1FFE"/>
    <w:rsid w:val="00AA2AE1"/>
    <w:rsid w:val="00AA42A0"/>
    <w:rsid w:val="00AB1739"/>
    <w:rsid w:val="00AB1D21"/>
    <w:rsid w:val="00AB4D1E"/>
    <w:rsid w:val="00AB5DCB"/>
    <w:rsid w:val="00AC18C6"/>
    <w:rsid w:val="00AD1544"/>
    <w:rsid w:val="00AD3C0A"/>
    <w:rsid w:val="00AD5C2B"/>
    <w:rsid w:val="00AE4E27"/>
    <w:rsid w:val="00AF4DFC"/>
    <w:rsid w:val="00B042AB"/>
    <w:rsid w:val="00B05BDB"/>
    <w:rsid w:val="00B0747F"/>
    <w:rsid w:val="00B074A0"/>
    <w:rsid w:val="00B22F79"/>
    <w:rsid w:val="00B24A27"/>
    <w:rsid w:val="00B30F28"/>
    <w:rsid w:val="00B34A18"/>
    <w:rsid w:val="00B63E14"/>
    <w:rsid w:val="00B640CB"/>
    <w:rsid w:val="00B66C2C"/>
    <w:rsid w:val="00B70E0C"/>
    <w:rsid w:val="00B71364"/>
    <w:rsid w:val="00B7151C"/>
    <w:rsid w:val="00B76F41"/>
    <w:rsid w:val="00B8386B"/>
    <w:rsid w:val="00B84A16"/>
    <w:rsid w:val="00B86C70"/>
    <w:rsid w:val="00B912AC"/>
    <w:rsid w:val="00B962E8"/>
    <w:rsid w:val="00BA0B7B"/>
    <w:rsid w:val="00BB05CE"/>
    <w:rsid w:val="00BB69E6"/>
    <w:rsid w:val="00BC0762"/>
    <w:rsid w:val="00BC31D1"/>
    <w:rsid w:val="00BD7567"/>
    <w:rsid w:val="00BE6465"/>
    <w:rsid w:val="00BF109E"/>
    <w:rsid w:val="00BF6C5F"/>
    <w:rsid w:val="00C01003"/>
    <w:rsid w:val="00C05339"/>
    <w:rsid w:val="00C10149"/>
    <w:rsid w:val="00C14AFE"/>
    <w:rsid w:val="00C20CFF"/>
    <w:rsid w:val="00C320C1"/>
    <w:rsid w:val="00C40488"/>
    <w:rsid w:val="00C4352F"/>
    <w:rsid w:val="00C46677"/>
    <w:rsid w:val="00C544A1"/>
    <w:rsid w:val="00C64027"/>
    <w:rsid w:val="00C6729E"/>
    <w:rsid w:val="00C87FAE"/>
    <w:rsid w:val="00C97431"/>
    <w:rsid w:val="00CA30EC"/>
    <w:rsid w:val="00CA3143"/>
    <w:rsid w:val="00CB0240"/>
    <w:rsid w:val="00CB4988"/>
    <w:rsid w:val="00CB53A4"/>
    <w:rsid w:val="00CB6BEB"/>
    <w:rsid w:val="00CD68DD"/>
    <w:rsid w:val="00CE10B4"/>
    <w:rsid w:val="00CE1C99"/>
    <w:rsid w:val="00CF118C"/>
    <w:rsid w:val="00D0078A"/>
    <w:rsid w:val="00D008FA"/>
    <w:rsid w:val="00D014A1"/>
    <w:rsid w:val="00D02EC2"/>
    <w:rsid w:val="00D11C09"/>
    <w:rsid w:val="00D223AD"/>
    <w:rsid w:val="00D32BD2"/>
    <w:rsid w:val="00D37090"/>
    <w:rsid w:val="00D37EF3"/>
    <w:rsid w:val="00D52757"/>
    <w:rsid w:val="00D57A86"/>
    <w:rsid w:val="00D67892"/>
    <w:rsid w:val="00D7601C"/>
    <w:rsid w:val="00D85033"/>
    <w:rsid w:val="00D8661F"/>
    <w:rsid w:val="00D91A0C"/>
    <w:rsid w:val="00D94EEE"/>
    <w:rsid w:val="00DA3F6A"/>
    <w:rsid w:val="00DB39A8"/>
    <w:rsid w:val="00DD0E92"/>
    <w:rsid w:val="00DD7ABA"/>
    <w:rsid w:val="00DE3524"/>
    <w:rsid w:val="00DE6245"/>
    <w:rsid w:val="00E00312"/>
    <w:rsid w:val="00E05398"/>
    <w:rsid w:val="00E0620B"/>
    <w:rsid w:val="00E24BA0"/>
    <w:rsid w:val="00E26D6F"/>
    <w:rsid w:val="00E372FB"/>
    <w:rsid w:val="00E37AF8"/>
    <w:rsid w:val="00E44BE8"/>
    <w:rsid w:val="00E52F83"/>
    <w:rsid w:val="00E568C9"/>
    <w:rsid w:val="00E57262"/>
    <w:rsid w:val="00E70073"/>
    <w:rsid w:val="00E762F1"/>
    <w:rsid w:val="00E8128A"/>
    <w:rsid w:val="00E81D86"/>
    <w:rsid w:val="00E823C5"/>
    <w:rsid w:val="00E86BCD"/>
    <w:rsid w:val="00E90794"/>
    <w:rsid w:val="00EA1658"/>
    <w:rsid w:val="00EA6ADB"/>
    <w:rsid w:val="00EB1173"/>
    <w:rsid w:val="00EB5DBC"/>
    <w:rsid w:val="00EE1BC2"/>
    <w:rsid w:val="00EE5D04"/>
    <w:rsid w:val="00EE63FD"/>
    <w:rsid w:val="00EF0CCE"/>
    <w:rsid w:val="00F020B1"/>
    <w:rsid w:val="00F02CE6"/>
    <w:rsid w:val="00F0545E"/>
    <w:rsid w:val="00F1251F"/>
    <w:rsid w:val="00F20505"/>
    <w:rsid w:val="00F30B36"/>
    <w:rsid w:val="00F3278E"/>
    <w:rsid w:val="00F35B09"/>
    <w:rsid w:val="00F377EB"/>
    <w:rsid w:val="00F41195"/>
    <w:rsid w:val="00F4197B"/>
    <w:rsid w:val="00F46F71"/>
    <w:rsid w:val="00F60F83"/>
    <w:rsid w:val="00F61046"/>
    <w:rsid w:val="00F6472C"/>
    <w:rsid w:val="00F64BB8"/>
    <w:rsid w:val="00F66ECE"/>
    <w:rsid w:val="00F67073"/>
    <w:rsid w:val="00F80692"/>
    <w:rsid w:val="00F85BF6"/>
    <w:rsid w:val="00F97606"/>
    <w:rsid w:val="00FA5C98"/>
    <w:rsid w:val="00FB2E8E"/>
    <w:rsid w:val="00FD73DA"/>
    <w:rsid w:val="00FD7889"/>
    <w:rsid w:val="00FE15EC"/>
    <w:rsid w:val="00FE31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F493C"/>
  <w15:docId w15:val="{FD4F420F-3F3C-4C60-8E93-357B32670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879"/>
    <w:pPr>
      <w:spacing w:after="0" w:line="240" w:lineRule="auto"/>
    </w:pPr>
    <w:rPr>
      <w:rFonts w:ascii="Work Sans" w:eastAsiaTheme="minorHAnsi" w:hAnsi="Work Sans"/>
      <w:sz w:val="20"/>
    </w:rPr>
  </w:style>
  <w:style w:type="paragraph" w:styleId="Heading1">
    <w:name w:val="heading 1"/>
    <w:basedOn w:val="Normal"/>
    <w:next w:val="Heading2"/>
    <w:link w:val="Heading1Char"/>
    <w:qFormat/>
    <w:rsid w:val="00854879"/>
    <w:pPr>
      <w:numPr>
        <w:numId w:val="74"/>
      </w:numPr>
      <w:outlineLvl w:val="0"/>
    </w:pPr>
    <w:rPr>
      <w:rFonts w:ascii="Arial Bold" w:hAnsi="Arial Bold" w:cs="Arial"/>
      <w:b/>
      <w:szCs w:val="21"/>
    </w:rPr>
  </w:style>
  <w:style w:type="paragraph" w:styleId="Heading2">
    <w:name w:val="heading 2"/>
    <w:basedOn w:val="Normal"/>
    <w:link w:val="Heading2Char"/>
    <w:qFormat/>
    <w:rsid w:val="00854879"/>
    <w:pPr>
      <w:numPr>
        <w:ilvl w:val="1"/>
        <w:numId w:val="74"/>
      </w:numPr>
      <w:outlineLvl w:val="1"/>
    </w:pPr>
    <w:rPr>
      <w:rFonts w:cs="Arial"/>
      <w:szCs w:val="21"/>
    </w:rPr>
  </w:style>
  <w:style w:type="paragraph" w:styleId="Heading3">
    <w:name w:val="heading 3"/>
    <w:basedOn w:val="Normal"/>
    <w:link w:val="Heading3Char"/>
    <w:qFormat/>
    <w:rsid w:val="00854879"/>
    <w:pPr>
      <w:numPr>
        <w:ilvl w:val="2"/>
        <w:numId w:val="74"/>
      </w:numPr>
      <w:tabs>
        <w:tab w:val="left" w:pos="1701"/>
      </w:tabs>
      <w:outlineLvl w:val="2"/>
    </w:pPr>
    <w:rPr>
      <w:rFonts w:cs="Arial"/>
      <w:szCs w:val="21"/>
    </w:rPr>
  </w:style>
  <w:style w:type="paragraph" w:styleId="Heading4">
    <w:name w:val="heading 4"/>
    <w:basedOn w:val="Normal"/>
    <w:link w:val="Heading4Char"/>
    <w:qFormat/>
    <w:rsid w:val="00854879"/>
    <w:pPr>
      <w:numPr>
        <w:ilvl w:val="3"/>
        <w:numId w:val="74"/>
      </w:numPr>
      <w:tabs>
        <w:tab w:val="left" w:pos="2835"/>
      </w:tabs>
      <w:outlineLvl w:val="3"/>
    </w:pPr>
    <w:rPr>
      <w:rFonts w:cs="Times New Roman"/>
    </w:rPr>
  </w:style>
  <w:style w:type="paragraph" w:styleId="Heading5">
    <w:name w:val="heading 5"/>
    <w:basedOn w:val="Normal"/>
    <w:next w:val="Normal"/>
    <w:link w:val="Heading5Char"/>
    <w:uiPriority w:val="9"/>
    <w:unhideWhenUsed/>
    <w:rsid w:val="00854879"/>
    <w:pPr>
      <w:keepNext/>
      <w:keepLines/>
      <w:numPr>
        <w:ilvl w:val="4"/>
        <w:numId w:val="74"/>
      </w:numPr>
      <w:spacing w:before="40"/>
      <w:outlineLvl w:val="4"/>
    </w:pPr>
    <w:rPr>
      <w:rFonts w:ascii="Calibri Light" w:eastAsia="SimSun" w:hAnsi="Calibri Light" w:cs="Times New Roman"/>
      <w:caps/>
      <w:color w:val="2E74B5"/>
    </w:rPr>
  </w:style>
  <w:style w:type="paragraph" w:styleId="Heading6">
    <w:name w:val="heading 6"/>
    <w:basedOn w:val="Normal"/>
    <w:next w:val="Normal"/>
    <w:link w:val="Heading6Char"/>
    <w:semiHidden/>
    <w:qFormat/>
    <w:rsid w:val="00854879"/>
    <w:pPr>
      <w:keepNext/>
      <w:spacing w:before="60" w:after="60"/>
      <w:ind w:left="3402"/>
      <w:outlineLvl w:val="5"/>
    </w:pPr>
    <w:rPr>
      <w:rFonts w:cs="Times New Roman"/>
      <w:b/>
    </w:rPr>
  </w:style>
  <w:style w:type="paragraph" w:styleId="Heading7">
    <w:name w:val="heading 7"/>
    <w:basedOn w:val="Normal"/>
    <w:next w:val="Normal"/>
    <w:link w:val="Heading7Char"/>
    <w:semiHidden/>
    <w:qFormat/>
    <w:rsid w:val="00854879"/>
    <w:pPr>
      <w:numPr>
        <w:ilvl w:val="6"/>
        <w:numId w:val="77"/>
      </w:numPr>
      <w:spacing w:before="240" w:after="60"/>
      <w:outlineLvl w:val="6"/>
    </w:pPr>
    <w:rPr>
      <w:rFonts w:cs="Times New Roman"/>
    </w:rPr>
  </w:style>
  <w:style w:type="paragraph" w:styleId="Heading8">
    <w:name w:val="heading 8"/>
    <w:basedOn w:val="Normal"/>
    <w:next w:val="Normal"/>
    <w:link w:val="Heading8Char"/>
    <w:semiHidden/>
    <w:qFormat/>
    <w:rsid w:val="00854879"/>
    <w:pPr>
      <w:numPr>
        <w:ilvl w:val="7"/>
        <w:numId w:val="77"/>
      </w:numPr>
      <w:spacing w:before="240" w:after="60"/>
      <w:outlineLvl w:val="7"/>
    </w:pPr>
    <w:rPr>
      <w:rFonts w:cs="Times New Roman"/>
      <w:i/>
    </w:rPr>
  </w:style>
  <w:style w:type="paragraph" w:styleId="Heading9">
    <w:name w:val="heading 9"/>
    <w:basedOn w:val="Normal"/>
    <w:next w:val="Normal"/>
    <w:link w:val="Heading9Char"/>
    <w:semiHidden/>
    <w:qFormat/>
    <w:rsid w:val="00854879"/>
    <w:pPr>
      <w:numPr>
        <w:ilvl w:val="8"/>
        <w:numId w:val="77"/>
      </w:numPr>
      <w:spacing w:before="240" w:after="60"/>
      <w:outlineLvl w:val="8"/>
    </w:pPr>
    <w:rPr>
      <w:rFonts w:cs="Times New Roman"/>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phabet1">
    <w:name w:val="Alphabet 1"/>
    <w:basedOn w:val="Normal"/>
    <w:qFormat/>
    <w:rsid w:val="00854879"/>
    <w:pPr>
      <w:numPr>
        <w:numId w:val="82"/>
      </w:numPr>
      <w:tabs>
        <w:tab w:val="left" w:pos="1418"/>
      </w:tabs>
    </w:pPr>
  </w:style>
  <w:style w:type="paragraph" w:customStyle="1" w:styleId="Alphabet2">
    <w:name w:val="Alphabet 2"/>
    <w:basedOn w:val="Normal"/>
    <w:semiHidden/>
    <w:qFormat/>
    <w:rsid w:val="00854879"/>
    <w:pPr>
      <w:numPr>
        <w:ilvl w:val="1"/>
        <w:numId w:val="82"/>
      </w:numPr>
    </w:pPr>
  </w:style>
  <w:style w:type="paragraph" w:customStyle="1" w:styleId="Alphabet3">
    <w:name w:val="Alphabet 3"/>
    <w:basedOn w:val="Normal"/>
    <w:qFormat/>
    <w:rsid w:val="00854879"/>
    <w:pPr>
      <w:numPr>
        <w:ilvl w:val="2"/>
        <w:numId w:val="82"/>
      </w:numPr>
    </w:pPr>
  </w:style>
  <w:style w:type="paragraph" w:customStyle="1" w:styleId="Alphabet4">
    <w:name w:val="Alphabet 4"/>
    <w:basedOn w:val="Normal"/>
    <w:qFormat/>
    <w:rsid w:val="00854879"/>
    <w:pPr>
      <w:numPr>
        <w:ilvl w:val="3"/>
        <w:numId w:val="82"/>
      </w:numPr>
      <w:tabs>
        <w:tab w:val="left" w:pos="3402"/>
      </w:tabs>
    </w:pPr>
  </w:style>
  <w:style w:type="paragraph" w:customStyle="1" w:styleId="Alphabet5">
    <w:name w:val="Alphabet 5"/>
    <w:basedOn w:val="Normal"/>
    <w:qFormat/>
    <w:rsid w:val="00854879"/>
    <w:pPr>
      <w:numPr>
        <w:ilvl w:val="4"/>
        <w:numId w:val="82"/>
      </w:numPr>
      <w:tabs>
        <w:tab w:val="num" w:pos="360"/>
      </w:tabs>
    </w:pPr>
  </w:style>
  <w:style w:type="paragraph" w:customStyle="1" w:styleId="AnnexureHeading1">
    <w:name w:val="Annexure Heading 1"/>
    <w:basedOn w:val="Normal"/>
    <w:next w:val="Normal"/>
    <w:qFormat/>
    <w:rsid w:val="00854879"/>
    <w:pPr>
      <w:numPr>
        <w:numId w:val="86"/>
      </w:numPr>
      <w:tabs>
        <w:tab w:val="left" w:pos="851"/>
      </w:tabs>
    </w:pPr>
  </w:style>
  <w:style w:type="paragraph" w:customStyle="1" w:styleId="AnnexureHeading2">
    <w:name w:val="Annexure Heading 2"/>
    <w:basedOn w:val="Normal"/>
    <w:qFormat/>
    <w:rsid w:val="00854879"/>
    <w:pPr>
      <w:numPr>
        <w:ilvl w:val="1"/>
        <w:numId w:val="86"/>
      </w:numPr>
      <w:tabs>
        <w:tab w:val="left" w:pos="1701"/>
      </w:tabs>
    </w:pPr>
  </w:style>
  <w:style w:type="paragraph" w:customStyle="1" w:styleId="AnnexureHeading3">
    <w:name w:val="Annexure Heading 3"/>
    <w:basedOn w:val="Normal"/>
    <w:qFormat/>
    <w:rsid w:val="00854879"/>
    <w:pPr>
      <w:numPr>
        <w:ilvl w:val="2"/>
        <w:numId w:val="86"/>
      </w:numPr>
      <w:tabs>
        <w:tab w:val="left" w:pos="2835"/>
      </w:tabs>
    </w:pPr>
  </w:style>
  <w:style w:type="paragraph" w:customStyle="1" w:styleId="AnnexureHeading4">
    <w:name w:val="Annexure Heading 4"/>
    <w:basedOn w:val="Normal"/>
    <w:qFormat/>
    <w:rsid w:val="00854879"/>
    <w:pPr>
      <w:numPr>
        <w:ilvl w:val="3"/>
        <w:numId w:val="86"/>
      </w:numPr>
      <w:tabs>
        <w:tab w:val="left" w:pos="3969"/>
      </w:tabs>
    </w:pPr>
  </w:style>
  <w:style w:type="paragraph" w:customStyle="1" w:styleId="AnnexureHeadingMain">
    <w:name w:val="Annexure Heading Main"/>
    <w:basedOn w:val="Normal"/>
    <w:next w:val="Normal"/>
    <w:qFormat/>
    <w:rsid w:val="00854879"/>
    <w:pPr>
      <w:jc w:val="center"/>
    </w:pPr>
    <w:rPr>
      <w:b/>
      <w:caps/>
    </w:rPr>
  </w:style>
  <w:style w:type="paragraph" w:customStyle="1" w:styleId="AnnexureHeadingSub">
    <w:name w:val="Annexure Heading Sub"/>
    <w:basedOn w:val="Normal"/>
    <w:next w:val="AnnexureHeading1"/>
    <w:qFormat/>
    <w:rsid w:val="00854879"/>
    <w:pPr>
      <w:jc w:val="center"/>
    </w:pPr>
    <w:rPr>
      <w:b/>
    </w:rPr>
  </w:style>
  <w:style w:type="numbering" w:customStyle="1" w:styleId="ArticleSection">
    <w:name w:val="ArticleSection"/>
    <w:rsid w:val="005C2EE2"/>
    <w:pPr>
      <w:numPr>
        <w:numId w:val="3"/>
      </w:numPr>
    </w:pPr>
  </w:style>
  <w:style w:type="paragraph" w:styleId="BodyText">
    <w:name w:val="Body Text"/>
    <w:basedOn w:val="Normal"/>
    <w:link w:val="BodyTextChar"/>
    <w:rsid w:val="005C2EE2"/>
    <w:pPr>
      <w:tabs>
        <w:tab w:val="left" w:pos="0"/>
      </w:tabs>
    </w:pPr>
    <w:rPr>
      <w:rFonts w:cs="Arial"/>
      <w:szCs w:val="21"/>
    </w:rPr>
  </w:style>
  <w:style w:type="character" w:customStyle="1" w:styleId="BodyTextChar">
    <w:name w:val="Body Text Char"/>
    <w:link w:val="BodyText"/>
    <w:rsid w:val="005C2EE2"/>
    <w:rPr>
      <w:rFonts w:ascii="Arial" w:hAnsi="Arial" w:cs="Arial"/>
      <w:sz w:val="21"/>
      <w:szCs w:val="21"/>
    </w:rPr>
  </w:style>
  <w:style w:type="paragraph" w:customStyle="1" w:styleId="BodyText1">
    <w:name w:val="Body Text 1"/>
    <w:basedOn w:val="Normal"/>
    <w:qFormat/>
    <w:rsid w:val="00854879"/>
    <w:pPr>
      <w:tabs>
        <w:tab w:val="left" w:pos="851"/>
      </w:tabs>
      <w:ind w:left="851"/>
    </w:pPr>
  </w:style>
  <w:style w:type="paragraph" w:styleId="BodyText3">
    <w:name w:val="Body Text 3"/>
    <w:basedOn w:val="Normal"/>
    <w:link w:val="BodyText3Char"/>
    <w:rsid w:val="005C2EE2"/>
    <w:pPr>
      <w:tabs>
        <w:tab w:val="left" w:pos="1701"/>
      </w:tabs>
      <w:ind w:left="1701"/>
    </w:pPr>
    <w:rPr>
      <w:rFonts w:cs="Arial"/>
      <w:szCs w:val="21"/>
    </w:rPr>
  </w:style>
  <w:style w:type="character" w:customStyle="1" w:styleId="BodyText3Char">
    <w:name w:val="Body Text 3 Char"/>
    <w:link w:val="BodyText3"/>
    <w:rsid w:val="005C2EE2"/>
    <w:rPr>
      <w:rFonts w:ascii="Arial" w:hAnsi="Arial" w:cs="Arial"/>
      <w:sz w:val="21"/>
      <w:szCs w:val="21"/>
    </w:rPr>
  </w:style>
  <w:style w:type="paragraph" w:customStyle="1" w:styleId="Bodytext4">
    <w:name w:val="Body text 4"/>
    <w:basedOn w:val="Normal"/>
    <w:qFormat/>
    <w:rsid w:val="00854879"/>
    <w:pPr>
      <w:tabs>
        <w:tab w:val="left" w:pos="2835"/>
      </w:tabs>
      <w:ind w:left="2835"/>
    </w:pPr>
  </w:style>
  <w:style w:type="paragraph" w:customStyle="1" w:styleId="BodyText5">
    <w:name w:val="Body Text 5"/>
    <w:basedOn w:val="Normal"/>
    <w:qFormat/>
    <w:rsid w:val="00854879"/>
    <w:pPr>
      <w:tabs>
        <w:tab w:val="left" w:pos="4253"/>
      </w:tabs>
      <w:ind w:left="4253"/>
    </w:pPr>
  </w:style>
  <w:style w:type="paragraph" w:customStyle="1" w:styleId="Bullet">
    <w:name w:val="Bullet"/>
    <w:basedOn w:val="Normal"/>
    <w:rsid w:val="005C2EE2"/>
    <w:pPr>
      <w:numPr>
        <w:numId w:val="4"/>
      </w:numPr>
    </w:pPr>
  </w:style>
  <w:style w:type="paragraph" w:customStyle="1" w:styleId="Bullet1">
    <w:name w:val="Bullet 1"/>
    <w:basedOn w:val="Normal"/>
    <w:qFormat/>
    <w:rsid w:val="00854879"/>
    <w:pPr>
      <w:numPr>
        <w:numId w:val="90"/>
      </w:numPr>
    </w:pPr>
  </w:style>
  <w:style w:type="paragraph" w:customStyle="1" w:styleId="Bullet3">
    <w:name w:val="Bullet 3"/>
    <w:basedOn w:val="Normal"/>
    <w:qFormat/>
    <w:rsid w:val="00854879"/>
    <w:pPr>
      <w:numPr>
        <w:ilvl w:val="1"/>
        <w:numId w:val="90"/>
      </w:numPr>
    </w:pPr>
  </w:style>
  <w:style w:type="paragraph" w:customStyle="1" w:styleId="Bullet4">
    <w:name w:val="Bullet 4"/>
    <w:basedOn w:val="Normal"/>
    <w:qFormat/>
    <w:rsid w:val="00854879"/>
    <w:pPr>
      <w:numPr>
        <w:ilvl w:val="2"/>
        <w:numId w:val="90"/>
      </w:numPr>
    </w:pPr>
  </w:style>
  <w:style w:type="paragraph" w:customStyle="1" w:styleId="Bullet5">
    <w:name w:val="Bullet 5"/>
    <w:basedOn w:val="Normal"/>
    <w:qFormat/>
    <w:rsid w:val="00854879"/>
    <w:pPr>
      <w:numPr>
        <w:ilvl w:val="3"/>
        <w:numId w:val="90"/>
      </w:numPr>
    </w:pPr>
  </w:style>
  <w:style w:type="paragraph" w:customStyle="1" w:styleId="Heading0">
    <w:name w:val="Heading 0"/>
    <w:basedOn w:val="Normal"/>
    <w:next w:val="Normal"/>
    <w:rsid w:val="005C2EE2"/>
    <w:rPr>
      <w:rFonts w:cs="Arial"/>
      <w:b/>
      <w:szCs w:val="21"/>
    </w:rPr>
  </w:style>
  <w:style w:type="character" w:customStyle="1" w:styleId="Heading1Char">
    <w:name w:val="Heading 1 Char"/>
    <w:link w:val="Heading1"/>
    <w:rsid w:val="00854879"/>
    <w:rPr>
      <w:rFonts w:ascii="Arial Bold" w:eastAsiaTheme="minorHAnsi" w:hAnsi="Arial Bold" w:cs="Arial"/>
      <w:b/>
      <w:sz w:val="20"/>
      <w:szCs w:val="21"/>
    </w:rPr>
  </w:style>
  <w:style w:type="character" w:customStyle="1" w:styleId="Heading2Char">
    <w:name w:val="Heading 2 Char"/>
    <w:link w:val="Heading2"/>
    <w:rsid w:val="00854879"/>
    <w:rPr>
      <w:rFonts w:ascii="Work Sans" w:eastAsiaTheme="minorHAnsi" w:hAnsi="Work Sans" w:cs="Arial"/>
      <w:sz w:val="20"/>
      <w:szCs w:val="21"/>
    </w:rPr>
  </w:style>
  <w:style w:type="character" w:customStyle="1" w:styleId="Heading3Char">
    <w:name w:val="Heading 3 Char"/>
    <w:link w:val="Heading3"/>
    <w:rsid w:val="00854879"/>
    <w:rPr>
      <w:rFonts w:ascii="Work Sans" w:eastAsiaTheme="minorHAnsi" w:hAnsi="Work Sans" w:cs="Arial"/>
      <w:sz w:val="20"/>
      <w:szCs w:val="21"/>
    </w:rPr>
  </w:style>
  <w:style w:type="character" w:customStyle="1" w:styleId="Heading4Char">
    <w:name w:val="Heading 4 Char"/>
    <w:link w:val="Heading4"/>
    <w:rsid w:val="00854879"/>
    <w:rPr>
      <w:rFonts w:ascii="Work Sans" w:eastAsiaTheme="minorHAnsi" w:hAnsi="Work Sans" w:cs="Times New Roman"/>
      <w:sz w:val="20"/>
    </w:rPr>
  </w:style>
  <w:style w:type="character" w:customStyle="1" w:styleId="Heading5Char">
    <w:name w:val="Heading 5 Char"/>
    <w:link w:val="Heading5"/>
    <w:uiPriority w:val="9"/>
    <w:rsid w:val="00854879"/>
    <w:rPr>
      <w:rFonts w:ascii="Calibri Light" w:eastAsia="SimSun" w:hAnsi="Calibri Light" w:cs="Times New Roman"/>
      <w:caps/>
      <w:color w:val="2E74B5"/>
    </w:rPr>
  </w:style>
  <w:style w:type="character" w:customStyle="1" w:styleId="Heading6Char">
    <w:name w:val="Heading 6 Char"/>
    <w:link w:val="Heading6"/>
    <w:semiHidden/>
    <w:rsid w:val="00854879"/>
    <w:rPr>
      <w:rFonts w:ascii="Work Sans" w:eastAsiaTheme="minorHAnsi" w:hAnsi="Work Sans" w:cs="Times New Roman"/>
      <w:b/>
      <w:sz w:val="20"/>
    </w:rPr>
  </w:style>
  <w:style w:type="character" w:customStyle="1" w:styleId="Heading7Char">
    <w:name w:val="Heading 7 Char"/>
    <w:link w:val="Heading7"/>
    <w:semiHidden/>
    <w:rsid w:val="00854879"/>
    <w:rPr>
      <w:rFonts w:ascii="Work Sans" w:eastAsiaTheme="minorHAnsi" w:hAnsi="Work Sans" w:cs="Times New Roman"/>
      <w:sz w:val="20"/>
    </w:rPr>
  </w:style>
  <w:style w:type="character" w:customStyle="1" w:styleId="Heading8Char">
    <w:name w:val="Heading 8 Char"/>
    <w:link w:val="Heading8"/>
    <w:semiHidden/>
    <w:rsid w:val="00854879"/>
    <w:rPr>
      <w:rFonts w:ascii="Work Sans" w:eastAsiaTheme="minorHAnsi" w:hAnsi="Work Sans" w:cs="Times New Roman"/>
      <w:i/>
      <w:sz w:val="20"/>
    </w:rPr>
  </w:style>
  <w:style w:type="character" w:customStyle="1" w:styleId="Heading9Char">
    <w:name w:val="Heading 9 Char"/>
    <w:link w:val="Heading9"/>
    <w:semiHidden/>
    <w:rsid w:val="00854879"/>
    <w:rPr>
      <w:rFonts w:ascii="Work Sans" w:eastAsiaTheme="minorHAnsi" w:hAnsi="Work Sans" w:cs="Times New Roman"/>
      <w:b/>
      <w:i/>
      <w:sz w:val="18"/>
    </w:rPr>
  </w:style>
  <w:style w:type="character" w:styleId="Hyperlink">
    <w:name w:val="Hyperlink"/>
    <w:uiPriority w:val="99"/>
    <w:unhideWhenUsed/>
    <w:rsid w:val="005C2EE2"/>
    <w:rPr>
      <w:color w:val="0000FF"/>
      <w:u w:val="single"/>
    </w:rPr>
  </w:style>
  <w:style w:type="paragraph" w:customStyle="1" w:styleId="ListNumbering">
    <w:name w:val="List Numbering"/>
    <w:basedOn w:val="Normal"/>
    <w:qFormat/>
    <w:rsid w:val="00854879"/>
    <w:pPr>
      <w:numPr>
        <w:numId w:val="91"/>
      </w:numPr>
      <w:tabs>
        <w:tab w:val="left" w:pos="851"/>
      </w:tabs>
    </w:pPr>
  </w:style>
  <w:style w:type="paragraph" w:customStyle="1" w:styleId="Parties">
    <w:name w:val="Parties"/>
    <w:basedOn w:val="Normal"/>
    <w:qFormat/>
    <w:rsid w:val="00854879"/>
    <w:pPr>
      <w:numPr>
        <w:numId w:val="92"/>
      </w:numPr>
      <w:tabs>
        <w:tab w:val="left" w:pos="851"/>
      </w:tabs>
    </w:pPr>
  </w:style>
  <w:style w:type="paragraph" w:customStyle="1" w:styleId="RECITALS">
    <w:name w:val="RECITALS"/>
    <w:basedOn w:val="Normal"/>
    <w:rsid w:val="005C2EE2"/>
    <w:pPr>
      <w:numPr>
        <w:numId w:val="10"/>
      </w:numPr>
      <w:tabs>
        <w:tab w:val="left" w:pos="851"/>
      </w:tabs>
    </w:pPr>
  </w:style>
  <w:style w:type="paragraph" w:customStyle="1" w:styleId="RomanNumeral1">
    <w:name w:val="Roman Numeral 1"/>
    <w:basedOn w:val="Normal"/>
    <w:qFormat/>
    <w:rsid w:val="00854879"/>
    <w:pPr>
      <w:numPr>
        <w:numId w:val="97"/>
      </w:numPr>
      <w:tabs>
        <w:tab w:val="left" w:pos="1418"/>
      </w:tabs>
    </w:pPr>
  </w:style>
  <w:style w:type="paragraph" w:customStyle="1" w:styleId="RomanNumeral2">
    <w:name w:val="Roman Numeral 2"/>
    <w:basedOn w:val="Normal"/>
    <w:semiHidden/>
    <w:qFormat/>
    <w:rsid w:val="00854879"/>
    <w:pPr>
      <w:numPr>
        <w:ilvl w:val="1"/>
        <w:numId w:val="97"/>
      </w:numPr>
    </w:pPr>
  </w:style>
  <w:style w:type="paragraph" w:customStyle="1" w:styleId="RomanNumeral3">
    <w:name w:val="Roman Numeral 3"/>
    <w:basedOn w:val="Normal"/>
    <w:qFormat/>
    <w:rsid w:val="00854879"/>
    <w:pPr>
      <w:numPr>
        <w:ilvl w:val="2"/>
        <w:numId w:val="97"/>
      </w:numPr>
    </w:pPr>
  </w:style>
  <w:style w:type="paragraph" w:customStyle="1" w:styleId="RomanNumeral4">
    <w:name w:val="Roman Numeral 4"/>
    <w:basedOn w:val="Normal"/>
    <w:qFormat/>
    <w:rsid w:val="00854879"/>
    <w:pPr>
      <w:numPr>
        <w:ilvl w:val="3"/>
        <w:numId w:val="97"/>
      </w:numPr>
    </w:pPr>
  </w:style>
  <w:style w:type="paragraph" w:customStyle="1" w:styleId="RomanNumeral5">
    <w:name w:val="Roman Numeral 5"/>
    <w:basedOn w:val="Normal"/>
    <w:qFormat/>
    <w:rsid w:val="00854879"/>
    <w:pPr>
      <w:numPr>
        <w:ilvl w:val="4"/>
        <w:numId w:val="97"/>
      </w:numPr>
    </w:pPr>
  </w:style>
  <w:style w:type="paragraph" w:customStyle="1" w:styleId="ScheduleHeading1">
    <w:name w:val="Schedule Heading 1"/>
    <w:basedOn w:val="Normal"/>
    <w:next w:val="Normal"/>
    <w:qFormat/>
    <w:rsid w:val="00854879"/>
    <w:pPr>
      <w:numPr>
        <w:numId w:val="101"/>
      </w:numPr>
    </w:pPr>
  </w:style>
  <w:style w:type="paragraph" w:customStyle="1" w:styleId="ScheduleHeading2">
    <w:name w:val="Schedule Heading 2"/>
    <w:basedOn w:val="Normal"/>
    <w:qFormat/>
    <w:rsid w:val="00854879"/>
    <w:pPr>
      <w:numPr>
        <w:ilvl w:val="1"/>
        <w:numId w:val="101"/>
      </w:numPr>
    </w:pPr>
  </w:style>
  <w:style w:type="paragraph" w:customStyle="1" w:styleId="ScheduleHeading3">
    <w:name w:val="Schedule Heading 3"/>
    <w:basedOn w:val="Normal"/>
    <w:qFormat/>
    <w:rsid w:val="00854879"/>
    <w:pPr>
      <w:numPr>
        <w:ilvl w:val="2"/>
        <w:numId w:val="101"/>
      </w:numPr>
    </w:pPr>
  </w:style>
  <w:style w:type="paragraph" w:customStyle="1" w:styleId="ScheduleHeading4">
    <w:name w:val="Schedule Heading 4"/>
    <w:basedOn w:val="Normal"/>
    <w:qFormat/>
    <w:rsid w:val="00854879"/>
    <w:pPr>
      <w:numPr>
        <w:ilvl w:val="3"/>
        <w:numId w:val="101"/>
      </w:numPr>
    </w:pPr>
  </w:style>
  <w:style w:type="paragraph" w:customStyle="1" w:styleId="ScheduleHeadingMain">
    <w:name w:val="Schedule Heading Main"/>
    <w:basedOn w:val="Normal"/>
    <w:next w:val="Normal"/>
    <w:rsid w:val="005C2EE2"/>
    <w:pPr>
      <w:keepNext/>
      <w:jc w:val="center"/>
      <w:outlineLvl w:val="0"/>
    </w:pPr>
    <w:rPr>
      <w:rFonts w:ascii="Arial Bold" w:hAnsi="Arial Bold"/>
      <w:b/>
      <w:caps/>
    </w:rPr>
  </w:style>
  <w:style w:type="paragraph" w:customStyle="1" w:styleId="ScheduleHeadingSub">
    <w:name w:val="Schedule Heading Sub"/>
    <w:basedOn w:val="Normal"/>
    <w:next w:val="ScheduleHeading1"/>
    <w:qFormat/>
    <w:rsid w:val="00854879"/>
    <w:pPr>
      <w:jc w:val="center"/>
    </w:pPr>
    <w:rPr>
      <w:b/>
    </w:rPr>
  </w:style>
  <w:style w:type="table" w:styleId="TableGrid">
    <w:name w:val="Table Grid"/>
    <w:rsid w:val="005C2EE2"/>
    <w:pPr>
      <w:tabs>
        <w:tab w:val="left" w:pos="907"/>
        <w:tab w:val="left" w:pos="1644"/>
        <w:tab w:val="left" w:pos="2381"/>
        <w:tab w:val="left" w:pos="3119"/>
        <w:tab w:val="left" w:pos="3856"/>
        <w:tab w:val="left" w:pos="4593"/>
        <w:tab w:val="left" w:pos="5330"/>
        <w:tab w:val="left" w:pos="6067"/>
      </w:tabs>
      <w:suppressAutoHyphens/>
      <w:spacing w:before="24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semiHidden/>
    <w:unhideWhenUsed/>
    <w:rsid w:val="005C2EE2"/>
    <w:pPr>
      <w:tabs>
        <w:tab w:val="left" w:pos="567"/>
        <w:tab w:val="right" w:leader="dot" w:pos="9072"/>
      </w:tabs>
    </w:pPr>
  </w:style>
  <w:style w:type="paragraph" w:styleId="TOC2">
    <w:name w:val="toc 2"/>
    <w:basedOn w:val="Normal"/>
    <w:next w:val="Normal"/>
    <w:autoRedefine/>
    <w:uiPriority w:val="39"/>
    <w:semiHidden/>
    <w:unhideWhenUsed/>
    <w:rsid w:val="005C2EE2"/>
    <w:pPr>
      <w:ind w:left="210"/>
    </w:pPr>
  </w:style>
  <w:style w:type="paragraph" w:styleId="TOC3">
    <w:name w:val="toc 3"/>
    <w:basedOn w:val="Normal"/>
    <w:next w:val="Normal"/>
    <w:autoRedefine/>
    <w:uiPriority w:val="39"/>
    <w:semiHidden/>
    <w:unhideWhenUsed/>
    <w:rsid w:val="005C2EE2"/>
    <w:pPr>
      <w:ind w:left="420"/>
    </w:pPr>
  </w:style>
  <w:style w:type="paragraph" w:styleId="TOC4">
    <w:name w:val="toc 4"/>
    <w:basedOn w:val="Normal"/>
    <w:next w:val="Normal"/>
    <w:autoRedefine/>
    <w:uiPriority w:val="39"/>
    <w:semiHidden/>
    <w:unhideWhenUsed/>
    <w:rsid w:val="00CA3143"/>
    <w:pPr>
      <w:spacing w:after="100"/>
      <w:ind w:left="630"/>
    </w:pPr>
  </w:style>
  <w:style w:type="paragraph" w:styleId="TOC5">
    <w:name w:val="toc 5"/>
    <w:basedOn w:val="Normal"/>
    <w:next w:val="Normal"/>
    <w:autoRedefine/>
    <w:uiPriority w:val="39"/>
    <w:semiHidden/>
    <w:unhideWhenUsed/>
    <w:rsid w:val="00CA3143"/>
    <w:pPr>
      <w:spacing w:after="100"/>
      <w:ind w:left="840"/>
    </w:pPr>
  </w:style>
  <w:style w:type="paragraph" w:styleId="TOC6">
    <w:name w:val="toc 6"/>
    <w:basedOn w:val="Normal"/>
    <w:next w:val="Normal"/>
    <w:autoRedefine/>
    <w:uiPriority w:val="39"/>
    <w:semiHidden/>
    <w:unhideWhenUsed/>
    <w:rsid w:val="00CA3143"/>
    <w:pPr>
      <w:spacing w:after="100"/>
      <w:ind w:left="1050"/>
    </w:pPr>
  </w:style>
  <w:style w:type="paragraph" w:styleId="TOC7">
    <w:name w:val="toc 7"/>
    <w:basedOn w:val="Normal"/>
    <w:next w:val="Normal"/>
    <w:autoRedefine/>
    <w:uiPriority w:val="39"/>
    <w:semiHidden/>
    <w:unhideWhenUsed/>
    <w:rsid w:val="00CA3143"/>
    <w:pPr>
      <w:spacing w:after="100"/>
      <w:ind w:left="1260"/>
    </w:pPr>
  </w:style>
  <w:style w:type="paragraph" w:styleId="TOC8">
    <w:name w:val="toc 8"/>
    <w:basedOn w:val="Normal"/>
    <w:next w:val="Normal"/>
    <w:autoRedefine/>
    <w:uiPriority w:val="39"/>
    <w:semiHidden/>
    <w:unhideWhenUsed/>
    <w:rsid w:val="00CA3143"/>
    <w:pPr>
      <w:spacing w:after="100"/>
      <w:ind w:left="1470"/>
    </w:pPr>
  </w:style>
  <w:style w:type="paragraph" w:styleId="TOC9">
    <w:name w:val="toc 9"/>
    <w:basedOn w:val="Normal"/>
    <w:next w:val="Normal"/>
    <w:autoRedefine/>
    <w:uiPriority w:val="39"/>
    <w:semiHidden/>
    <w:unhideWhenUsed/>
    <w:rsid w:val="00CA3143"/>
    <w:pPr>
      <w:spacing w:after="100"/>
      <w:ind w:left="1680"/>
    </w:pPr>
  </w:style>
  <w:style w:type="paragraph" w:customStyle="1" w:styleId="Nodocx">
    <w:name w:val="Nodocx"/>
    <w:basedOn w:val="Normal"/>
    <w:next w:val="BodyText"/>
    <w:qFormat/>
    <w:rsid w:val="00854879"/>
  </w:style>
  <w:style w:type="paragraph" w:styleId="ListParagraph">
    <w:name w:val="List Paragraph"/>
    <w:basedOn w:val="Normal"/>
    <w:uiPriority w:val="34"/>
    <w:qFormat/>
    <w:rsid w:val="00854879"/>
    <w:pPr>
      <w:ind w:left="720"/>
    </w:pPr>
  </w:style>
  <w:style w:type="paragraph" w:styleId="Header">
    <w:name w:val="header"/>
    <w:basedOn w:val="Normal"/>
    <w:link w:val="HeaderChar"/>
    <w:uiPriority w:val="99"/>
    <w:unhideWhenUsed/>
    <w:rsid w:val="00B76F41"/>
    <w:pPr>
      <w:tabs>
        <w:tab w:val="center" w:pos="4513"/>
        <w:tab w:val="right" w:pos="9026"/>
      </w:tabs>
    </w:pPr>
  </w:style>
  <w:style w:type="character" w:customStyle="1" w:styleId="HeaderChar">
    <w:name w:val="Header Char"/>
    <w:link w:val="Header"/>
    <w:uiPriority w:val="99"/>
    <w:rsid w:val="00B76F41"/>
    <w:rPr>
      <w:rFonts w:ascii="Calibri" w:eastAsia="Calibri" w:hAnsi="Calibri" w:cs="Times New Roman"/>
      <w:lang w:eastAsia="en-GB"/>
    </w:rPr>
  </w:style>
  <w:style w:type="paragraph" w:styleId="Footer">
    <w:name w:val="footer"/>
    <w:basedOn w:val="Normal"/>
    <w:link w:val="FooterChar"/>
    <w:uiPriority w:val="99"/>
    <w:unhideWhenUsed/>
    <w:rsid w:val="00B76F41"/>
    <w:pPr>
      <w:tabs>
        <w:tab w:val="center" w:pos="4513"/>
        <w:tab w:val="right" w:pos="9026"/>
      </w:tabs>
    </w:pPr>
  </w:style>
  <w:style w:type="character" w:customStyle="1" w:styleId="FooterChar">
    <w:name w:val="Footer Char"/>
    <w:link w:val="Footer"/>
    <w:uiPriority w:val="99"/>
    <w:rsid w:val="00B76F41"/>
    <w:rPr>
      <w:rFonts w:ascii="Calibri" w:eastAsia="Calibri" w:hAnsi="Calibri" w:cs="Times New Roman"/>
      <w:lang w:eastAsia="en-GB"/>
    </w:rPr>
  </w:style>
  <w:style w:type="paragraph" w:styleId="BalloonText">
    <w:name w:val="Balloon Text"/>
    <w:basedOn w:val="Normal"/>
    <w:link w:val="BalloonTextChar"/>
    <w:uiPriority w:val="99"/>
    <w:semiHidden/>
    <w:unhideWhenUsed/>
    <w:rsid w:val="006F279A"/>
    <w:rPr>
      <w:rFonts w:ascii="Tahoma" w:hAnsi="Tahoma" w:cs="Tahoma"/>
      <w:sz w:val="16"/>
      <w:szCs w:val="16"/>
    </w:rPr>
  </w:style>
  <w:style w:type="character" w:customStyle="1" w:styleId="BalloonTextChar">
    <w:name w:val="Balloon Text Char"/>
    <w:link w:val="BalloonText"/>
    <w:uiPriority w:val="99"/>
    <w:semiHidden/>
    <w:rsid w:val="006F279A"/>
    <w:rPr>
      <w:rFonts w:ascii="Tahoma" w:eastAsia="Calibri" w:hAnsi="Tahoma" w:cs="Tahoma"/>
      <w:sz w:val="16"/>
      <w:szCs w:val="16"/>
      <w:lang w:eastAsia="en-GB"/>
    </w:rPr>
  </w:style>
  <w:style w:type="character" w:styleId="Strong">
    <w:name w:val="Strong"/>
    <w:uiPriority w:val="22"/>
    <w:qFormat/>
    <w:rsid w:val="00854879"/>
    <w:rPr>
      <w:b/>
      <w:bCs/>
    </w:rPr>
  </w:style>
  <w:style w:type="paragraph" w:styleId="FootnoteText">
    <w:name w:val="footnote text"/>
    <w:basedOn w:val="Normal"/>
    <w:link w:val="FootnoteTextChar"/>
    <w:uiPriority w:val="99"/>
    <w:semiHidden/>
    <w:unhideWhenUsed/>
    <w:rsid w:val="005A5C38"/>
    <w:rPr>
      <w:szCs w:val="20"/>
    </w:rPr>
  </w:style>
  <w:style w:type="character" w:customStyle="1" w:styleId="FootnoteTextChar">
    <w:name w:val="Footnote Text Char"/>
    <w:link w:val="FootnoteText"/>
    <w:uiPriority w:val="99"/>
    <w:semiHidden/>
    <w:rsid w:val="005A5C38"/>
    <w:rPr>
      <w:rFonts w:ascii="Calibri" w:eastAsia="Calibri" w:hAnsi="Calibri" w:cs="Times New Roman"/>
      <w:sz w:val="20"/>
      <w:szCs w:val="20"/>
      <w:lang w:eastAsia="en-GB"/>
    </w:rPr>
  </w:style>
  <w:style w:type="character" w:styleId="FootnoteReference">
    <w:name w:val="footnote reference"/>
    <w:uiPriority w:val="99"/>
    <w:semiHidden/>
    <w:unhideWhenUsed/>
    <w:rsid w:val="005A5C38"/>
    <w:rPr>
      <w:vertAlign w:val="superscript"/>
    </w:rPr>
  </w:style>
  <w:style w:type="character" w:styleId="CommentReference">
    <w:name w:val="annotation reference"/>
    <w:unhideWhenUsed/>
    <w:rsid w:val="00274802"/>
    <w:rPr>
      <w:sz w:val="16"/>
      <w:szCs w:val="16"/>
    </w:rPr>
  </w:style>
  <w:style w:type="paragraph" w:styleId="CommentText">
    <w:name w:val="annotation text"/>
    <w:basedOn w:val="Normal"/>
    <w:link w:val="CommentTextChar"/>
    <w:unhideWhenUsed/>
    <w:rsid w:val="00274802"/>
    <w:rPr>
      <w:szCs w:val="20"/>
    </w:rPr>
  </w:style>
  <w:style w:type="character" w:customStyle="1" w:styleId="CommentTextChar">
    <w:name w:val="Comment Text Char"/>
    <w:link w:val="CommentText"/>
    <w:rsid w:val="00274802"/>
    <w:rPr>
      <w:rFonts w:ascii="Calibri" w:eastAsia="Calibri"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74802"/>
    <w:rPr>
      <w:b/>
      <w:bCs/>
    </w:rPr>
  </w:style>
  <w:style w:type="character" w:customStyle="1" w:styleId="CommentSubjectChar">
    <w:name w:val="Comment Subject Char"/>
    <w:link w:val="CommentSubject"/>
    <w:uiPriority w:val="99"/>
    <w:semiHidden/>
    <w:rsid w:val="00274802"/>
    <w:rPr>
      <w:rFonts w:ascii="Calibri" w:eastAsia="Calibri" w:hAnsi="Calibri" w:cs="Times New Roman"/>
      <w:b/>
      <w:bCs/>
      <w:sz w:val="20"/>
      <w:szCs w:val="20"/>
      <w:lang w:eastAsia="en-GB"/>
    </w:rPr>
  </w:style>
  <w:style w:type="table" w:customStyle="1" w:styleId="TableGrid1">
    <w:name w:val="Table Grid1"/>
    <w:next w:val="TableGrid"/>
    <w:rsid w:val="00D52757"/>
    <w:pPr>
      <w:tabs>
        <w:tab w:val="left" w:pos="907"/>
        <w:tab w:val="left" w:pos="1644"/>
        <w:tab w:val="left" w:pos="2381"/>
        <w:tab w:val="left" w:pos="3119"/>
        <w:tab w:val="left" w:pos="3856"/>
        <w:tab w:val="left" w:pos="4593"/>
        <w:tab w:val="left" w:pos="5330"/>
        <w:tab w:val="left" w:pos="6067"/>
      </w:tabs>
      <w:suppressAutoHyphens/>
      <w:spacing w:before="24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FE15EC"/>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rsid w:val="00FE15EC"/>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List2">
    <w:name w:val="Bullet List 2"/>
    <w:aliases w:val="Bullet2"/>
    <w:basedOn w:val="Normal"/>
    <w:rsid w:val="00D11C09"/>
    <w:pPr>
      <w:numPr>
        <w:numId w:val="35"/>
      </w:numPr>
      <w:spacing w:after="120"/>
      <w:ind w:left="1080" w:hanging="720"/>
      <w:jc w:val="both"/>
    </w:pPr>
    <w:rPr>
      <w:rFonts w:ascii="Arial" w:eastAsia="Arial Unicode MS" w:hAnsi="Arial" w:cs="Arial"/>
      <w:color w:val="000000"/>
      <w:szCs w:val="20"/>
      <w:lang w:eastAsia="en-US"/>
    </w:rPr>
  </w:style>
  <w:style w:type="paragraph" w:customStyle="1" w:styleId="TitleClause">
    <w:name w:val="Title Clause"/>
    <w:basedOn w:val="Normal"/>
    <w:rsid w:val="00854879"/>
    <w:pPr>
      <w:keepNext/>
      <w:numPr>
        <w:numId w:val="37"/>
      </w:numPr>
      <w:spacing w:before="240" w:after="240" w:line="300" w:lineRule="atLeast"/>
      <w:jc w:val="both"/>
      <w:outlineLvl w:val="0"/>
    </w:pPr>
    <w:rPr>
      <w:rFonts w:ascii="Work Sans SemiBold" w:eastAsia="Arial Unicode MS" w:hAnsi="Work Sans SemiBold" w:cs="Arial"/>
      <w:color w:val="55345A"/>
      <w:kern w:val="28"/>
      <w:sz w:val="24"/>
      <w:szCs w:val="20"/>
      <w:lang w:eastAsia="en-US"/>
    </w:rPr>
  </w:style>
  <w:style w:type="paragraph" w:customStyle="1" w:styleId="ClosingPara">
    <w:name w:val="Closing Para"/>
    <w:basedOn w:val="Normal"/>
    <w:rsid w:val="00D11C09"/>
    <w:pPr>
      <w:spacing w:before="120" w:after="240" w:line="300" w:lineRule="atLeast"/>
      <w:jc w:val="both"/>
    </w:pPr>
    <w:rPr>
      <w:rFonts w:ascii="Arial" w:eastAsia="Arial Unicode MS" w:hAnsi="Arial" w:cs="Arial"/>
      <w:color w:val="000000"/>
      <w:szCs w:val="20"/>
      <w:lang w:eastAsia="en-US"/>
    </w:rPr>
  </w:style>
  <w:style w:type="paragraph" w:customStyle="1" w:styleId="ClosingSignOff">
    <w:name w:val="Closing SignOff"/>
    <w:basedOn w:val="Normal"/>
    <w:rsid w:val="00D11C09"/>
    <w:pPr>
      <w:spacing w:after="120" w:line="300" w:lineRule="atLeast"/>
      <w:jc w:val="both"/>
    </w:pPr>
    <w:rPr>
      <w:rFonts w:ascii="Arial" w:eastAsia="Arial Unicode MS" w:hAnsi="Arial" w:cs="Arial"/>
      <w:color w:val="000000"/>
      <w:szCs w:val="20"/>
      <w:lang w:eastAsia="en-US"/>
    </w:rPr>
  </w:style>
  <w:style w:type="paragraph" w:customStyle="1" w:styleId="DescriptiveHeading">
    <w:name w:val="DescriptiveHeading"/>
    <w:next w:val="Paragraph"/>
    <w:link w:val="DescriptiveHeadingChar"/>
    <w:rsid w:val="00D11C09"/>
    <w:pPr>
      <w:spacing w:before="360" w:after="360"/>
      <w:outlineLvl w:val="0"/>
    </w:pPr>
    <w:rPr>
      <w:rFonts w:ascii="Arial" w:eastAsia="Arial Unicode MS" w:hAnsi="Arial" w:cs="Arial"/>
      <w:b/>
      <w:color w:val="000000"/>
      <w:lang w:val="en-US" w:eastAsia="en-US"/>
    </w:rPr>
  </w:style>
  <w:style w:type="character" w:customStyle="1" w:styleId="DescriptiveHeadingChar">
    <w:name w:val="DescriptiveHeading Char"/>
    <w:link w:val="DescriptiveHeading"/>
    <w:rsid w:val="00D11C09"/>
    <w:rPr>
      <w:rFonts w:ascii="Arial" w:eastAsia="Arial Unicode MS" w:hAnsi="Arial" w:cs="Arial"/>
      <w:b/>
      <w:color w:val="000000"/>
      <w:lang w:val="en-US"/>
    </w:rPr>
  </w:style>
  <w:style w:type="paragraph" w:customStyle="1" w:styleId="Parasubclause1">
    <w:name w:val="Para subclause 1"/>
    <w:aliases w:val="BIWS Heading 2"/>
    <w:basedOn w:val="Normal"/>
    <w:rsid w:val="00D11C09"/>
    <w:pPr>
      <w:spacing w:before="240" w:after="120" w:line="300" w:lineRule="atLeast"/>
      <w:ind w:left="720"/>
      <w:jc w:val="both"/>
    </w:pPr>
    <w:rPr>
      <w:rFonts w:ascii="Arial" w:eastAsia="Arial Unicode MS" w:hAnsi="Arial" w:cs="Arial"/>
      <w:color w:val="000000"/>
      <w:szCs w:val="20"/>
      <w:lang w:eastAsia="en-US"/>
    </w:rPr>
  </w:style>
  <w:style w:type="paragraph" w:customStyle="1" w:styleId="Untitledsubclause1">
    <w:name w:val="Untitled subclause 1"/>
    <w:basedOn w:val="Normal"/>
    <w:rsid w:val="00854879"/>
    <w:pPr>
      <w:numPr>
        <w:ilvl w:val="1"/>
        <w:numId w:val="37"/>
      </w:numPr>
      <w:spacing w:before="280" w:after="120" w:line="300" w:lineRule="atLeast"/>
      <w:jc w:val="both"/>
      <w:outlineLvl w:val="1"/>
    </w:pPr>
    <w:rPr>
      <w:rFonts w:eastAsia="Arial Unicode MS" w:cs="Arial"/>
      <w:color w:val="000000"/>
      <w:szCs w:val="20"/>
      <w:lang w:eastAsia="en-US"/>
    </w:rPr>
  </w:style>
  <w:style w:type="paragraph" w:customStyle="1" w:styleId="Untitledsubclause2">
    <w:name w:val="Untitled subclause 2"/>
    <w:basedOn w:val="Normal"/>
    <w:rsid w:val="00854879"/>
    <w:pPr>
      <w:numPr>
        <w:ilvl w:val="2"/>
        <w:numId w:val="37"/>
      </w:numPr>
      <w:spacing w:after="120" w:line="300" w:lineRule="atLeast"/>
      <w:jc w:val="both"/>
      <w:outlineLvl w:val="2"/>
    </w:pPr>
    <w:rPr>
      <w:rFonts w:eastAsia="Arial Unicode MS" w:cs="Arial"/>
      <w:color w:val="000000"/>
      <w:szCs w:val="20"/>
      <w:lang w:eastAsia="en-US"/>
    </w:rPr>
  </w:style>
  <w:style w:type="paragraph" w:customStyle="1" w:styleId="Untitledsubclause3">
    <w:name w:val="Untitled subclause 3"/>
    <w:basedOn w:val="Normal"/>
    <w:rsid w:val="00D11C09"/>
    <w:pPr>
      <w:numPr>
        <w:ilvl w:val="3"/>
        <w:numId w:val="37"/>
      </w:numPr>
      <w:tabs>
        <w:tab w:val="left" w:pos="2261"/>
      </w:tabs>
      <w:spacing w:after="120" w:line="300" w:lineRule="atLeast"/>
      <w:jc w:val="both"/>
      <w:outlineLvl w:val="3"/>
    </w:pPr>
    <w:rPr>
      <w:rFonts w:ascii="Arial" w:eastAsia="Arial Unicode MS" w:hAnsi="Arial" w:cs="Arial"/>
      <w:color w:val="000000"/>
      <w:szCs w:val="20"/>
      <w:lang w:eastAsia="en-US"/>
    </w:rPr>
  </w:style>
  <w:style w:type="paragraph" w:customStyle="1" w:styleId="Untitledsubclause4">
    <w:name w:val="Untitled subclause 4"/>
    <w:basedOn w:val="Normal"/>
    <w:rsid w:val="00D11C09"/>
    <w:pPr>
      <w:numPr>
        <w:ilvl w:val="4"/>
        <w:numId w:val="37"/>
      </w:numPr>
      <w:spacing w:after="120" w:line="300" w:lineRule="atLeast"/>
      <w:jc w:val="both"/>
      <w:outlineLvl w:val="4"/>
    </w:pPr>
    <w:rPr>
      <w:rFonts w:ascii="Arial" w:eastAsia="Arial Unicode MS" w:hAnsi="Arial" w:cs="Arial"/>
      <w:color w:val="000000"/>
      <w:szCs w:val="20"/>
      <w:lang w:eastAsia="en-US"/>
    </w:rPr>
  </w:style>
  <w:style w:type="paragraph" w:customStyle="1" w:styleId="Paragraph">
    <w:name w:val="Paragraph"/>
    <w:basedOn w:val="Normal"/>
    <w:link w:val="ParagraphChar"/>
    <w:qFormat/>
    <w:rsid w:val="00854879"/>
    <w:pPr>
      <w:spacing w:after="120" w:line="300" w:lineRule="atLeast"/>
      <w:jc w:val="both"/>
    </w:pPr>
    <w:rPr>
      <w:rFonts w:eastAsia="Arial Unicode MS" w:cs="Arial"/>
      <w:color w:val="000000"/>
      <w:szCs w:val="20"/>
      <w:lang w:eastAsia="en-US"/>
    </w:rPr>
  </w:style>
  <w:style w:type="paragraph" w:customStyle="1" w:styleId="Schedule">
    <w:name w:val="Schedule"/>
    <w:qFormat/>
    <w:rsid w:val="00854879"/>
    <w:pPr>
      <w:spacing w:before="240" w:after="240" w:line="240" w:lineRule="atLeast"/>
    </w:pPr>
    <w:rPr>
      <w:rFonts w:ascii="Work Sans SemiBold" w:eastAsia="Arial Unicode MS" w:hAnsi="Work Sans SemiBold" w:cs="Arial"/>
      <w:color w:val="55345A"/>
      <w:sz w:val="24"/>
      <w:lang w:val="en-US"/>
    </w:rPr>
  </w:style>
  <w:style w:type="paragraph" w:customStyle="1" w:styleId="Part">
    <w:name w:val="Part"/>
    <w:basedOn w:val="Paragraph"/>
    <w:qFormat/>
    <w:rsid w:val="00854879"/>
    <w:pPr>
      <w:numPr>
        <w:ilvl w:val="1"/>
        <w:numId w:val="102"/>
      </w:numPr>
      <w:tabs>
        <w:tab w:val="num" w:pos="360"/>
      </w:tabs>
      <w:spacing w:before="240" w:after="240"/>
      <w:jc w:val="left"/>
    </w:pPr>
    <w:rPr>
      <w:b/>
    </w:rPr>
  </w:style>
  <w:style w:type="character" w:customStyle="1" w:styleId="ParagraphChar">
    <w:name w:val="Paragraph Char"/>
    <w:link w:val="Paragraph"/>
    <w:rsid w:val="00854879"/>
    <w:rPr>
      <w:rFonts w:ascii="Work Sans" w:eastAsia="Arial Unicode MS" w:hAnsi="Work Sans" w:cs="Arial"/>
      <w:color w:val="000000"/>
      <w:sz w:val="20"/>
      <w:szCs w:val="20"/>
      <w:lang w:eastAsia="en-US"/>
    </w:rPr>
  </w:style>
  <w:style w:type="paragraph" w:customStyle="1" w:styleId="NoNumUntitledsubclause1">
    <w:name w:val="No Num Untitled subclause 1"/>
    <w:basedOn w:val="Untitledsubclause1"/>
    <w:qFormat/>
    <w:rsid w:val="00854879"/>
    <w:pPr>
      <w:numPr>
        <w:ilvl w:val="0"/>
        <w:numId w:val="0"/>
      </w:numPr>
      <w:ind w:left="720"/>
    </w:pPr>
  </w:style>
  <w:style w:type="paragraph" w:customStyle="1" w:styleId="ScheduleTitleClause">
    <w:name w:val="Schedule Title Clause"/>
    <w:basedOn w:val="Normal"/>
    <w:rsid w:val="00D11C09"/>
    <w:pPr>
      <w:keepNext/>
      <w:numPr>
        <w:ilvl w:val="2"/>
        <w:numId w:val="102"/>
      </w:numPr>
      <w:spacing w:before="240" w:after="240" w:line="300" w:lineRule="atLeast"/>
      <w:jc w:val="both"/>
      <w:outlineLvl w:val="0"/>
    </w:pPr>
    <w:rPr>
      <w:rFonts w:ascii="Arial" w:eastAsia="Arial Unicode MS" w:hAnsi="Arial" w:cs="Arial"/>
      <w:b/>
      <w:color w:val="000000"/>
      <w:kern w:val="28"/>
      <w:szCs w:val="20"/>
      <w:lang w:eastAsia="en-US"/>
    </w:rPr>
  </w:style>
  <w:style w:type="paragraph" w:customStyle="1" w:styleId="ScheduleUntitledsubclause1">
    <w:name w:val="Schedule Untitled subclause 1"/>
    <w:basedOn w:val="Normal"/>
    <w:rsid w:val="00D11C09"/>
    <w:pPr>
      <w:numPr>
        <w:ilvl w:val="3"/>
        <w:numId w:val="102"/>
      </w:numPr>
      <w:spacing w:before="280" w:after="120" w:line="300" w:lineRule="atLeast"/>
      <w:jc w:val="both"/>
      <w:outlineLvl w:val="1"/>
    </w:pPr>
    <w:rPr>
      <w:rFonts w:ascii="Arial" w:eastAsia="Arial Unicode MS" w:hAnsi="Arial" w:cs="Arial"/>
      <w:color w:val="000000"/>
      <w:szCs w:val="20"/>
      <w:lang w:eastAsia="en-US"/>
    </w:rPr>
  </w:style>
  <w:style w:type="paragraph" w:customStyle="1" w:styleId="ScheduleUntitledsubclause2">
    <w:name w:val="Schedule Untitled subclause 2"/>
    <w:basedOn w:val="Normal"/>
    <w:rsid w:val="00D11C09"/>
    <w:pPr>
      <w:numPr>
        <w:ilvl w:val="4"/>
        <w:numId w:val="102"/>
      </w:numPr>
      <w:spacing w:after="120" w:line="300" w:lineRule="atLeast"/>
      <w:jc w:val="both"/>
      <w:outlineLvl w:val="2"/>
    </w:pPr>
    <w:rPr>
      <w:rFonts w:ascii="Arial" w:eastAsia="Arial Unicode MS" w:hAnsi="Arial" w:cs="Arial"/>
      <w:color w:val="000000"/>
      <w:szCs w:val="20"/>
      <w:lang w:eastAsia="en-US"/>
    </w:rPr>
  </w:style>
  <w:style w:type="paragraph" w:customStyle="1" w:styleId="ScheduleUntitledsubclause3">
    <w:name w:val="Schedule Untitled subclause 3"/>
    <w:basedOn w:val="Normal"/>
    <w:rsid w:val="00D11C09"/>
    <w:pPr>
      <w:numPr>
        <w:ilvl w:val="5"/>
        <w:numId w:val="102"/>
      </w:numPr>
      <w:tabs>
        <w:tab w:val="left" w:pos="2261"/>
      </w:tabs>
      <w:spacing w:after="120" w:line="300" w:lineRule="atLeast"/>
      <w:jc w:val="both"/>
      <w:outlineLvl w:val="3"/>
    </w:pPr>
    <w:rPr>
      <w:rFonts w:ascii="Arial" w:eastAsia="Arial Unicode MS" w:hAnsi="Arial" w:cs="Arial"/>
      <w:color w:val="000000"/>
      <w:szCs w:val="20"/>
      <w:lang w:eastAsia="en-US"/>
    </w:rPr>
  </w:style>
  <w:style w:type="paragraph" w:styleId="Title">
    <w:name w:val="Title"/>
    <w:basedOn w:val="Normal"/>
    <w:next w:val="Normal"/>
    <w:link w:val="TitleChar"/>
    <w:uiPriority w:val="10"/>
    <w:qFormat/>
    <w:rsid w:val="00854879"/>
    <w:pPr>
      <w:contextualSpacing/>
      <w:jc w:val="center"/>
    </w:pPr>
    <w:rPr>
      <w:rFonts w:ascii="Work Sans Light" w:eastAsia="Times New Roman" w:hAnsi="Work Sans Light" w:cs="Times New Roman"/>
      <w:color w:val="55345A"/>
      <w:spacing w:val="-10"/>
      <w:kern w:val="28"/>
      <w:sz w:val="44"/>
      <w:szCs w:val="56"/>
    </w:rPr>
  </w:style>
  <w:style w:type="character" w:customStyle="1" w:styleId="TitleChar">
    <w:name w:val="Title Char"/>
    <w:link w:val="Title"/>
    <w:uiPriority w:val="10"/>
    <w:rsid w:val="00854879"/>
    <w:rPr>
      <w:rFonts w:ascii="Work Sans Light" w:hAnsi="Work Sans Light" w:cs="Times New Roman"/>
      <w:color w:val="55345A"/>
      <w:spacing w:val="-10"/>
      <w:kern w:val="28"/>
      <w:sz w:val="44"/>
      <w:szCs w:val="56"/>
    </w:rPr>
  </w:style>
  <w:style w:type="paragraph" w:styleId="Caption">
    <w:name w:val="caption"/>
    <w:basedOn w:val="Normal"/>
    <w:next w:val="Normal"/>
    <w:uiPriority w:val="35"/>
    <w:semiHidden/>
    <w:unhideWhenUsed/>
    <w:qFormat/>
    <w:rsid w:val="00854879"/>
    <w:pPr>
      <w:spacing w:after="200"/>
    </w:pPr>
    <w:rPr>
      <w:i/>
      <w:iCs/>
      <w:color w:val="44546A" w:themeColor="text2"/>
      <w:sz w:val="18"/>
      <w:szCs w:val="18"/>
    </w:rPr>
  </w:style>
  <w:style w:type="paragraph" w:styleId="Subtitle">
    <w:name w:val="Subtitle"/>
    <w:basedOn w:val="Normal"/>
    <w:next w:val="Normal"/>
    <w:link w:val="SubtitleChar"/>
    <w:uiPriority w:val="11"/>
    <w:qFormat/>
    <w:rsid w:val="00854879"/>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link w:val="Subtitle"/>
    <w:uiPriority w:val="11"/>
    <w:rsid w:val="00854879"/>
    <w:rPr>
      <w:rFonts w:eastAsiaTheme="minorEastAsia"/>
      <w:color w:val="5A5A5A" w:themeColor="text1" w:themeTint="A5"/>
      <w:spacing w:val="15"/>
    </w:rPr>
  </w:style>
  <w:style w:type="character" w:styleId="Emphasis">
    <w:name w:val="Emphasis"/>
    <w:uiPriority w:val="20"/>
    <w:qFormat/>
    <w:rsid w:val="00854879"/>
    <w:rPr>
      <w:i/>
      <w:iCs/>
    </w:rPr>
  </w:style>
  <w:style w:type="paragraph" w:styleId="NoSpacing">
    <w:name w:val="No Spacing"/>
    <w:uiPriority w:val="1"/>
    <w:qFormat/>
    <w:rsid w:val="00854879"/>
    <w:pPr>
      <w:spacing w:after="0" w:line="240" w:lineRule="auto"/>
    </w:pPr>
    <w:rPr>
      <w:rFonts w:ascii="Work Sans" w:eastAsiaTheme="minorHAnsi" w:hAnsi="Work Sans"/>
      <w:sz w:val="20"/>
    </w:rPr>
  </w:style>
  <w:style w:type="paragraph" w:styleId="Quote">
    <w:name w:val="Quote"/>
    <w:basedOn w:val="Normal"/>
    <w:next w:val="Normal"/>
    <w:link w:val="QuoteChar"/>
    <w:uiPriority w:val="29"/>
    <w:qFormat/>
    <w:rsid w:val="00854879"/>
    <w:pPr>
      <w:spacing w:before="200" w:after="160"/>
      <w:ind w:left="864" w:right="864"/>
      <w:jc w:val="center"/>
    </w:pPr>
    <w:rPr>
      <w:i/>
      <w:iCs/>
      <w:color w:val="404040" w:themeColor="text1" w:themeTint="BF"/>
    </w:rPr>
  </w:style>
  <w:style w:type="character" w:customStyle="1" w:styleId="QuoteChar">
    <w:name w:val="Quote Char"/>
    <w:link w:val="Quote"/>
    <w:uiPriority w:val="29"/>
    <w:rsid w:val="00854879"/>
    <w:rPr>
      <w:rFonts w:ascii="Work Sans" w:eastAsiaTheme="minorHAnsi" w:hAnsi="Work Sans"/>
      <w:i/>
      <w:iCs/>
      <w:color w:val="404040" w:themeColor="text1" w:themeTint="BF"/>
      <w:sz w:val="20"/>
    </w:rPr>
  </w:style>
  <w:style w:type="paragraph" w:styleId="IntenseQuote">
    <w:name w:val="Intense Quote"/>
    <w:basedOn w:val="Normal"/>
    <w:next w:val="Normal"/>
    <w:link w:val="IntenseQuoteChar"/>
    <w:uiPriority w:val="30"/>
    <w:qFormat/>
    <w:rsid w:val="00854879"/>
    <w:pPr>
      <w:pBdr>
        <w:top w:val="single" w:sz="4" w:space="10" w:color="4472C4" w:themeColor="accent1"/>
        <w:bottom w:val="single" w:sz="4" w:space="10" w:color="4472C4" w:themeColor="accent1"/>
      </w:pBdr>
      <w:spacing w:before="360" w:after="360"/>
      <w:ind w:left="864" w:right="864"/>
      <w:jc w:val="center"/>
    </w:pPr>
    <w:rPr>
      <w:rFonts w:cs="Times New Roman"/>
      <w:i/>
      <w:iCs/>
      <w:color w:val="4472C4" w:themeColor="accent1"/>
    </w:rPr>
  </w:style>
  <w:style w:type="character" w:customStyle="1" w:styleId="IntenseQuoteChar">
    <w:name w:val="Intense Quote Char"/>
    <w:link w:val="IntenseQuote"/>
    <w:uiPriority w:val="30"/>
    <w:rsid w:val="00854879"/>
    <w:rPr>
      <w:rFonts w:ascii="Work Sans" w:eastAsiaTheme="minorHAnsi" w:hAnsi="Work Sans" w:cs="Times New Roman"/>
      <w:i/>
      <w:iCs/>
      <w:color w:val="4472C4" w:themeColor="accent1"/>
      <w:sz w:val="20"/>
    </w:rPr>
  </w:style>
  <w:style w:type="character" w:styleId="SubtleEmphasis">
    <w:name w:val="Subtle Emphasis"/>
    <w:uiPriority w:val="19"/>
    <w:qFormat/>
    <w:rsid w:val="00854879"/>
    <w:rPr>
      <w:i/>
      <w:iCs/>
      <w:color w:val="404040" w:themeColor="text1" w:themeTint="BF"/>
    </w:rPr>
  </w:style>
  <w:style w:type="character" w:styleId="IntenseEmphasis">
    <w:name w:val="Intense Emphasis"/>
    <w:uiPriority w:val="21"/>
    <w:qFormat/>
    <w:rsid w:val="00854879"/>
    <w:rPr>
      <w:i/>
      <w:iCs/>
      <w:color w:val="4472C4" w:themeColor="accent1"/>
    </w:rPr>
  </w:style>
  <w:style w:type="character" w:styleId="SubtleReference">
    <w:name w:val="Subtle Reference"/>
    <w:uiPriority w:val="31"/>
    <w:qFormat/>
    <w:rsid w:val="00854879"/>
    <w:rPr>
      <w:smallCaps/>
      <w:color w:val="5A5A5A" w:themeColor="text1" w:themeTint="A5"/>
    </w:rPr>
  </w:style>
  <w:style w:type="character" w:styleId="IntenseReference">
    <w:name w:val="Intense Reference"/>
    <w:uiPriority w:val="32"/>
    <w:qFormat/>
    <w:rsid w:val="00854879"/>
    <w:rPr>
      <w:b/>
      <w:bCs/>
      <w:smallCaps/>
      <w:color w:val="4472C4" w:themeColor="accent1"/>
      <w:spacing w:val="5"/>
    </w:rPr>
  </w:style>
  <w:style w:type="character" w:styleId="BookTitle">
    <w:name w:val="Book Title"/>
    <w:uiPriority w:val="33"/>
    <w:qFormat/>
    <w:rsid w:val="00854879"/>
    <w:rPr>
      <w:b/>
      <w:bCs/>
      <w:i/>
      <w:iCs/>
      <w:spacing w:val="5"/>
    </w:rPr>
  </w:style>
  <w:style w:type="paragraph" w:styleId="TOCHeading">
    <w:name w:val="TOC Heading"/>
    <w:basedOn w:val="Heading1"/>
    <w:next w:val="Normal"/>
    <w:uiPriority w:val="39"/>
    <w:semiHidden/>
    <w:unhideWhenUsed/>
    <w:qFormat/>
    <w:rsid w:val="00854879"/>
    <w:pPr>
      <w:keepNext/>
      <w:keepLines/>
      <w:numPr>
        <w:numId w:val="0"/>
      </w:numPr>
      <w:spacing w:before="240"/>
      <w:outlineLvl w:val="9"/>
    </w:pPr>
    <w:rPr>
      <w:rFonts w:asciiTheme="majorHAnsi" w:eastAsiaTheme="majorEastAsia" w:hAnsiTheme="majorHAnsi" w:cstheme="majorBidi"/>
      <w:b w:val="0"/>
      <w:color w:val="2F5496" w:themeColor="accent1" w:themeShade="BF"/>
      <w:sz w:val="32"/>
      <w:szCs w:val="32"/>
    </w:rPr>
  </w:style>
  <w:style w:type="paragraph" w:customStyle="1" w:styleId="paragraph0">
    <w:name w:val="paragraph"/>
    <w:basedOn w:val="Normal"/>
    <w:rsid w:val="00854879"/>
    <w:pPr>
      <w:spacing w:before="100" w:beforeAutospacing="1" w:after="100" w:afterAutospacing="1" w:line="276"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54879"/>
  </w:style>
  <w:style w:type="character" w:customStyle="1" w:styleId="eop">
    <w:name w:val="eop"/>
    <w:basedOn w:val="DefaultParagraphFont"/>
    <w:rsid w:val="008548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650140">
      <w:bodyDiv w:val="1"/>
      <w:marLeft w:val="0"/>
      <w:marRight w:val="0"/>
      <w:marTop w:val="0"/>
      <w:marBottom w:val="0"/>
      <w:divBdr>
        <w:top w:val="none" w:sz="0" w:space="0" w:color="auto"/>
        <w:left w:val="none" w:sz="0" w:space="0" w:color="auto"/>
        <w:bottom w:val="none" w:sz="0" w:space="0" w:color="auto"/>
        <w:right w:val="none" w:sz="0" w:space="0" w:color="auto"/>
      </w:divBdr>
    </w:div>
    <w:div w:id="838540454">
      <w:bodyDiv w:val="1"/>
      <w:marLeft w:val="0"/>
      <w:marRight w:val="0"/>
      <w:marTop w:val="0"/>
      <w:marBottom w:val="0"/>
      <w:divBdr>
        <w:top w:val="none" w:sz="0" w:space="0" w:color="auto"/>
        <w:left w:val="none" w:sz="0" w:space="0" w:color="auto"/>
        <w:bottom w:val="none" w:sz="0" w:space="0" w:color="auto"/>
        <w:right w:val="none" w:sz="0" w:space="0" w:color="auto"/>
      </w:divBdr>
      <w:divsChild>
        <w:div w:id="310065037">
          <w:marLeft w:val="0"/>
          <w:marRight w:val="0"/>
          <w:marTop w:val="224"/>
          <w:marBottom w:val="0"/>
          <w:divBdr>
            <w:top w:val="none" w:sz="0" w:space="0" w:color="auto"/>
            <w:left w:val="none" w:sz="0" w:space="0" w:color="auto"/>
            <w:bottom w:val="none" w:sz="0" w:space="0" w:color="auto"/>
            <w:right w:val="none" w:sz="0" w:space="0" w:color="auto"/>
          </w:divBdr>
          <w:divsChild>
            <w:div w:id="1570922750">
              <w:marLeft w:val="0"/>
              <w:marRight w:val="0"/>
              <w:marTop w:val="0"/>
              <w:marBottom w:val="0"/>
              <w:divBdr>
                <w:top w:val="none" w:sz="0" w:space="0" w:color="auto"/>
                <w:left w:val="none" w:sz="0" w:space="0" w:color="auto"/>
                <w:bottom w:val="none" w:sz="0" w:space="0" w:color="auto"/>
                <w:right w:val="none" w:sz="0" w:space="0" w:color="auto"/>
              </w:divBdr>
              <w:divsChild>
                <w:div w:id="864635158">
                  <w:marLeft w:val="0"/>
                  <w:marRight w:val="0"/>
                  <w:marTop w:val="224"/>
                  <w:marBottom w:val="24"/>
                  <w:divBdr>
                    <w:top w:val="none" w:sz="0" w:space="0" w:color="auto"/>
                    <w:left w:val="none" w:sz="0" w:space="0" w:color="auto"/>
                    <w:bottom w:val="none" w:sz="0" w:space="0" w:color="auto"/>
                    <w:right w:val="none" w:sz="0" w:space="0" w:color="auto"/>
                  </w:divBdr>
                  <w:divsChild>
                    <w:div w:id="2137795268">
                      <w:marLeft w:val="0"/>
                      <w:marRight w:val="0"/>
                      <w:marTop w:val="0"/>
                      <w:marBottom w:val="0"/>
                      <w:divBdr>
                        <w:top w:val="none" w:sz="0" w:space="0" w:color="auto"/>
                        <w:left w:val="none" w:sz="0" w:space="0" w:color="auto"/>
                        <w:bottom w:val="none" w:sz="0" w:space="0" w:color="auto"/>
                        <w:right w:val="none" w:sz="0" w:space="0" w:color="auto"/>
                      </w:divBdr>
                    </w:div>
                  </w:divsChild>
                </w:div>
                <w:div w:id="1322194521">
                  <w:marLeft w:val="0"/>
                  <w:marRight w:val="0"/>
                  <w:marTop w:val="224"/>
                  <w:marBottom w:val="24"/>
                  <w:divBdr>
                    <w:top w:val="none" w:sz="0" w:space="0" w:color="auto"/>
                    <w:left w:val="none" w:sz="0" w:space="0" w:color="auto"/>
                    <w:bottom w:val="none" w:sz="0" w:space="0" w:color="auto"/>
                    <w:right w:val="none" w:sz="0" w:space="0" w:color="auto"/>
                  </w:divBdr>
                  <w:divsChild>
                    <w:div w:id="1271664513">
                      <w:marLeft w:val="0"/>
                      <w:marRight w:val="0"/>
                      <w:marTop w:val="0"/>
                      <w:marBottom w:val="0"/>
                      <w:divBdr>
                        <w:top w:val="none" w:sz="0" w:space="0" w:color="auto"/>
                        <w:left w:val="none" w:sz="0" w:space="0" w:color="auto"/>
                        <w:bottom w:val="none" w:sz="0" w:space="0" w:color="auto"/>
                        <w:right w:val="none" w:sz="0" w:space="0" w:color="auto"/>
                      </w:divBdr>
                    </w:div>
                  </w:divsChild>
                </w:div>
                <w:div w:id="1724013977">
                  <w:marLeft w:val="0"/>
                  <w:marRight w:val="0"/>
                  <w:marTop w:val="224"/>
                  <w:marBottom w:val="24"/>
                  <w:divBdr>
                    <w:top w:val="none" w:sz="0" w:space="0" w:color="auto"/>
                    <w:left w:val="none" w:sz="0" w:space="0" w:color="auto"/>
                    <w:bottom w:val="none" w:sz="0" w:space="0" w:color="auto"/>
                    <w:right w:val="none" w:sz="0" w:space="0" w:color="auto"/>
                  </w:divBdr>
                  <w:divsChild>
                    <w:div w:id="2055692407">
                      <w:marLeft w:val="0"/>
                      <w:marRight w:val="0"/>
                      <w:marTop w:val="0"/>
                      <w:marBottom w:val="0"/>
                      <w:divBdr>
                        <w:top w:val="none" w:sz="0" w:space="0" w:color="auto"/>
                        <w:left w:val="none" w:sz="0" w:space="0" w:color="auto"/>
                        <w:bottom w:val="none" w:sz="0" w:space="0" w:color="auto"/>
                        <w:right w:val="none" w:sz="0" w:space="0" w:color="auto"/>
                      </w:divBdr>
                    </w:div>
                  </w:divsChild>
                </w:div>
                <w:div w:id="1748649858">
                  <w:marLeft w:val="0"/>
                  <w:marRight w:val="0"/>
                  <w:marTop w:val="224"/>
                  <w:marBottom w:val="24"/>
                  <w:divBdr>
                    <w:top w:val="none" w:sz="0" w:space="0" w:color="auto"/>
                    <w:left w:val="none" w:sz="0" w:space="0" w:color="auto"/>
                    <w:bottom w:val="none" w:sz="0" w:space="0" w:color="auto"/>
                    <w:right w:val="none" w:sz="0" w:space="0" w:color="auto"/>
                  </w:divBdr>
                  <w:divsChild>
                    <w:div w:id="1943687590">
                      <w:marLeft w:val="0"/>
                      <w:marRight w:val="0"/>
                      <w:marTop w:val="0"/>
                      <w:marBottom w:val="0"/>
                      <w:divBdr>
                        <w:top w:val="none" w:sz="0" w:space="0" w:color="auto"/>
                        <w:left w:val="none" w:sz="0" w:space="0" w:color="auto"/>
                        <w:bottom w:val="none" w:sz="0" w:space="0" w:color="auto"/>
                        <w:right w:val="none" w:sz="0" w:space="0" w:color="auto"/>
                      </w:divBdr>
                    </w:div>
                  </w:divsChild>
                </w:div>
                <w:div w:id="2056460982">
                  <w:marLeft w:val="0"/>
                  <w:marRight w:val="0"/>
                  <w:marTop w:val="224"/>
                  <w:marBottom w:val="24"/>
                  <w:divBdr>
                    <w:top w:val="none" w:sz="0" w:space="0" w:color="auto"/>
                    <w:left w:val="none" w:sz="0" w:space="0" w:color="auto"/>
                    <w:bottom w:val="none" w:sz="0" w:space="0" w:color="auto"/>
                    <w:right w:val="none" w:sz="0" w:space="0" w:color="auto"/>
                  </w:divBdr>
                  <w:divsChild>
                    <w:div w:id="133923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209908">
      <w:bodyDiv w:val="1"/>
      <w:marLeft w:val="0"/>
      <w:marRight w:val="0"/>
      <w:marTop w:val="0"/>
      <w:marBottom w:val="0"/>
      <w:divBdr>
        <w:top w:val="none" w:sz="0" w:space="0" w:color="auto"/>
        <w:left w:val="none" w:sz="0" w:space="0" w:color="auto"/>
        <w:bottom w:val="none" w:sz="0" w:space="0" w:color="auto"/>
        <w:right w:val="none" w:sz="0" w:space="0" w:color="auto"/>
      </w:divBdr>
    </w:div>
    <w:div w:id="1045835168">
      <w:bodyDiv w:val="1"/>
      <w:marLeft w:val="0"/>
      <w:marRight w:val="0"/>
      <w:marTop w:val="0"/>
      <w:marBottom w:val="0"/>
      <w:divBdr>
        <w:top w:val="none" w:sz="0" w:space="0" w:color="auto"/>
        <w:left w:val="none" w:sz="0" w:space="0" w:color="auto"/>
        <w:bottom w:val="none" w:sz="0" w:space="0" w:color="auto"/>
        <w:right w:val="none" w:sz="0" w:space="0" w:color="auto"/>
      </w:divBdr>
    </w:div>
    <w:div w:id="1933081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bigail.chand@london.anglican.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ila.ingram-smith\Documents\Leila's%20Work%20folder\contract%20template%20sty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80bad5d-b82e-4f19-b675-614634d732ec" xsi:nil="true"/>
    <lcf76f155ced4ddcb4097134ff3c332f xmlns="54847bee-ce4d-47b8-81a5-46788634d85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5DAF56D4AD6384F96B146D93B217379" ma:contentTypeVersion="14" ma:contentTypeDescription="Create a new document." ma:contentTypeScope="" ma:versionID="a5363c03300b68fb97a71965782e1f92">
  <xsd:schema xmlns:xsd="http://www.w3.org/2001/XMLSchema" xmlns:xs="http://www.w3.org/2001/XMLSchema" xmlns:p="http://schemas.microsoft.com/office/2006/metadata/properties" xmlns:ns2="54847bee-ce4d-47b8-81a5-46788634d856" xmlns:ns3="680bad5d-b82e-4f19-b675-614634d732ec" targetNamespace="http://schemas.microsoft.com/office/2006/metadata/properties" ma:root="true" ma:fieldsID="fa8d9871c31520ffb0d1d88255449ad1" ns2:_="" ns3:_="">
    <xsd:import namespace="54847bee-ce4d-47b8-81a5-46788634d856"/>
    <xsd:import namespace="680bad5d-b82e-4f19-b675-614634d732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47bee-ce4d-47b8-81a5-46788634d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56acc64-6845-4a0f-a249-d12a5ba8c6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0bad5d-b82e-4f19-b675-614634d732e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12c4990-d404-4526-9214-90afc0e05169}" ma:internalName="TaxCatchAll" ma:showField="CatchAllData" ma:web="680bad5d-b82e-4f19-b675-614634d732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BB4F0-9AB3-4658-BFC6-8354811BC879}">
  <ds:schemaRefs>
    <ds:schemaRef ds:uri="http://schemas.microsoft.com/office/2006/metadata/properties"/>
    <ds:schemaRef ds:uri="http://schemas.microsoft.com/office/infopath/2007/PartnerControls"/>
    <ds:schemaRef ds:uri="680bad5d-b82e-4f19-b675-614634d732ec"/>
    <ds:schemaRef ds:uri="54847bee-ce4d-47b8-81a5-46788634d856"/>
  </ds:schemaRefs>
</ds:datastoreItem>
</file>

<file path=customXml/itemProps2.xml><?xml version="1.0" encoding="utf-8"?>
<ds:datastoreItem xmlns:ds="http://schemas.openxmlformats.org/officeDocument/2006/customXml" ds:itemID="{E1DFBDF1-DF5B-4F46-8E5F-F595EA12E1FD}">
  <ds:schemaRefs>
    <ds:schemaRef ds:uri="http://schemas.microsoft.com/sharepoint/v3/contenttype/forms"/>
  </ds:schemaRefs>
</ds:datastoreItem>
</file>

<file path=customXml/itemProps3.xml><?xml version="1.0" encoding="utf-8"?>
<ds:datastoreItem xmlns:ds="http://schemas.openxmlformats.org/officeDocument/2006/customXml" ds:itemID="{7A606DDD-F6D5-4713-A593-F600AA67D688}">
  <ds:schemaRefs>
    <ds:schemaRef ds:uri="http://schemas.openxmlformats.org/officeDocument/2006/bibliography"/>
  </ds:schemaRefs>
</ds:datastoreItem>
</file>

<file path=customXml/itemProps4.xml><?xml version="1.0" encoding="utf-8"?>
<ds:datastoreItem xmlns:ds="http://schemas.openxmlformats.org/officeDocument/2006/customXml" ds:itemID="{87025608-E59B-487F-97E4-6B7013EE40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47bee-ce4d-47b8-81a5-46788634d856"/>
    <ds:schemaRef ds:uri="680bad5d-b82e-4f19-b675-614634d732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contract template style</Template>
  <TotalTime>3</TotalTime>
  <Pages>13</Pages>
  <Words>3069</Words>
  <Characters>17494</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Goodhall</dc:creator>
  <cp:keywords/>
  <dc:description/>
  <cp:lastModifiedBy>Clare de Courcy Ling @ GROW Education / LDBS</cp:lastModifiedBy>
  <cp:revision>3</cp:revision>
  <cp:lastPrinted>2023-08-02T09:05:00Z</cp:lastPrinted>
  <dcterms:created xsi:type="dcterms:W3CDTF">2023-08-02T09:05:00Z</dcterms:created>
  <dcterms:modified xsi:type="dcterms:W3CDTF">2023-08-07T12:47:00Z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Path">
    <vt:lpwstr>33489/6/080915143100.docx</vt:lpwstr>
  </property>
  <property fmtid="{D5CDD505-2E9C-101B-9397-08002B2CF9AE}" pid="3" name="WSVersion">
    <vt:lpwstr/>
  </property>
  <property fmtid="{D5CDD505-2E9C-101B-9397-08002B2CF9AE}" pid="4" name="ContentType">
    <vt:lpwstr>Other Document</vt:lpwstr>
  </property>
  <property fmtid="{D5CDD505-2E9C-101B-9397-08002B2CF9AE}" pid="5" name="ContentTypeId">
    <vt:lpwstr>0x010100C5DAF56D4AD6384F96B146D93B217379</vt:lpwstr>
  </property>
</Properties>
</file>