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42FC0" w14:textId="2F467D6E" w:rsidR="009B2984" w:rsidRPr="009B2984" w:rsidRDefault="009B2984" w:rsidP="009B2984">
      <w:pPr>
        <w:pStyle w:val="Footer"/>
        <w:jc w:val="center"/>
        <w:rPr>
          <w:rFonts w:ascii="Calibri" w:hAnsi="Calibri"/>
        </w:rPr>
      </w:pPr>
      <w:r w:rsidRPr="00533599">
        <w:rPr>
          <w:rFonts w:ascii="Work Sans Light" w:hAnsi="Work Sans Light"/>
          <w:color w:val="55345A"/>
          <w:sz w:val="44"/>
          <w:szCs w:val="44"/>
        </w:rPr>
        <w:t>Managing Unsatisfactory Performance and</w:t>
      </w:r>
      <w:r>
        <w:rPr>
          <w:rFonts w:ascii="Work Sans Light" w:hAnsi="Work Sans Light"/>
          <w:color w:val="55345A"/>
          <w:sz w:val="44"/>
          <w:szCs w:val="44"/>
        </w:rPr>
        <w:t xml:space="preserve"> </w:t>
      </w:r>
      <w:r w:rsidRPr="00533599">
        <w:rPr>
          <w:rFonts w:ascii="Work Sans Light" w:hAnsi="Work Sans Light"/>
          <w:color w:val="55345A"/>
          <w:sz w:val="44"/>
          <w:szCs w:val="44"/>
        </w:rPr>
        <w:t>Capability Procedures</w:t>
      </w:r>
    </w:p>
    <w:p w14:paraId="52371B13" w14:textId="77777777" w:rsidR="009B2984" w:rsidRDefault="009B2984" w:rsidP="009B2984">
      <w:pPr>
        <w:pStyle w:val="NormalWeb"/>
        <w:jc w:val="center"/>
        <w:rPr>
          <w:rFonts w:ascii="Work Sans Light" w:hAnsi="Work Sans Light"/>
          <w:color w:val="55345A"/>
          <w:sz w:val="44"/>
          <w:szCs w:val="44"/>
        </w:rPr>
      </w:pPr>
    </w:p>
    <w:p w14:paraId="04D3BD1F" w14:textId="750385D0" w:rsidR="009B2984" w:rsidRPr="00533599" w:rsidRDefault="009B2984" w:rsidP="009B2984">
      <w:pPr>
        <w:pStyle w:val="NormalWeb"/>
        <w:jc w:val="center"/>
        <w:rPr>
          <w:rFonts w:ascii="Work Sans Light" w:hAnsi="Work Sans Light"/>
          <w:color w:val="55345A"/>
          <w:sz w:val="44"/>
          <w:szCs w:val="44"/>
        </w:rPr>
      </w:pPr>
      <w:r>
        <w:rPr>
          <w:rFonts w:ascii="Work Sans Light" w:hAnsi="Work Sans Light"/>
          <w:color w:val="55345A"/>
          <w:sz w:val="44"/>
          <w:szCs w:val="44"/>
        </w:rPr>
        <w:t>Model Letters</w:t>
      </w:r>
    </w:p>
    <w:p w14:paraId="7EC75D47" w14:textId="77777777" w:rsidR="009B2984" w:rsidRDefault="009B2984" w:rsidP="009B2984">
      <w:pPr>
        <w:pStyle w:val="NormalWeb"/>
        <w:jc w:val="center"/>
        <w:rPr>
          <w:color w:val="000000"/>
          <w:sz w:val="27"/>
          <w:szCs w:val="27"/>
        </w:rPr>
      </w:pPr>
    </w:p>
    <w:p w14:paraId="415273D0" w14:textId="7E2D1559" w:rsidR="009B2984" w:rsidRDefault="009B2984" w:rsidP="009B2984">
      <w:pPr>
        <w:pStyle w:val="NormalWeb"/>
        <w:jc w:val="center"/>
        <w:rPr>
          <w:rFonts w:ascii="Work Sans SemiBold" w:hAnsi="Work Sans SemiBold"/>
          <w:color w:val="55345A"/>
        </w:rPr>
      </w:pPr>
      <w:r w:rsidRPr="00533599">
        <w:rPr>
          <w:rFonts w:ascii="Work Sans SemiBold" w:hAnsi="Work Sans SemiBold"/>
          <w:color w:val="55345A"/>
        </w:rPr>
        <w:t>For Employees in LDBS Voluntary Aided</w:t>
      </w:r>
      <w:r>
        <w:rPr>
          <w:rFonts w:ascii="Work Sans SemiBold" w:hAnsi="Work Sans SemiBold"/>
          <w:color w:val="55345A"/>
        </w:rPr>
        <w:t xml:space="preserve"> </w:t>
      </w:r>
      <w:r w:rsidRPr="00533599">
        <w:rPr>
          <w:rFonts w:ascii="Work Sans SemiBold" w:hAnsi="Work Sans SemiBold"/>
          <w:color w:val="55345A"/>
        </w:rPr>
        <w:t>Schools</w:t>
      </w:r>
    </w:p>
    <w:p w14:paraId="1331D8B1" w14:textId="77777777" w:rsidR="009B2984" w:rsidRPr="00533599" w:rsidRDefault="009B2984" w:rsidP="009B2984">
      <w:pPr>
        <w:pStyle w:val="NormalWeb"/>
        <w:jc w:val="center"/>
        <w:rPr>
          <w:rFonts w:ascii="Work Sans SemiBold" w:hAnsi="Work Sans SemiBold"/>
          <w:color w:val="55345A"/>
        </w:rPr>
      </w:pPr>
      <w:r w:rsidRPr="00533599">
        <w:rPr>
          <w:rFonts w:ascii="Work Sans SemiBold" w:hAnsi="Work Sans SemiBold"/>
          <w:color w:val="55345A"/>
        </w:rPr>
        <w:t>Autumn 2021</w:t>
      </w:r>
    </w:p>
    <w:p w14:paraId="62CE9E85" w14:textId="7A52C7E1" w:rsidR="009B2984" w:rsidRPr="009B2984" w:rsidRDefault="009B2984" w:rsidP="009B2984">
      <w:pPr>
        <w:pStyle w:val="StylePlainTextArial16ptBold"/>
        <w:rPr>
          <w:rFonts w:eastAsia="MS Mincho"/>
          <w:bCs w:val="0"/>
        </w:rPr>
      </w:pPr>
    </w:p>
    <w:p w14:paraId="54D08319" w14:textId="77777777" w:rsidR="009B2984" w:rsidRDefault="009B2984" w:rsidP="009B2984">
      <w:pPr>
        <w:pStyle w:val="StylePlainTextArial16ptBoldHanging15cm"/>
        <w:rPr>
          <w:rFonts w:eastAsia="MS Mincho"/>
        </w:rPr>
      </w:pPr>
    </w:p>
    <w:p w14:paraId="2E90E740" w14:textId="77777777" w:rsidR="009B2984" w:rsidRDefault="009B2984" w:rsidP="009B2984">
      <w:pPr>
        <w:pStyle w:val="StylePlainTextArial16ptBoldHanging15cm"/>
        <w:rPr>
          <w:rFonts w:eastAsia="MS Mincho"/>
        </w:rPr>
      </w:pPr>
    </w:p>
    <w:p w14:paraId="270655CB" w14:textId="77777777" w:rsidR="009B2984" w:rsidRDefault="009B2984" w:rsidP="009B2984">
      <w:pPr>
        <w:pStyle w:val="StylePlainTextArial16ptBoldHanging15cm"/>
        <w:rPr>
          <w:rFonts w:eastAsia="MS Mincho"/>
        </w:rPr>
      </w:pPr>
    </w:p>
    <w:p w14:paraId="1E1E84D8" w14:textId="77777777" w:rsidR="009B2984" w:rsidRDefault="009B2984" w:rsidP="009B2984">
      <w:pPr>
        <w:pStyle w:val="StylePlainTextArial16ptBoldHanging15cm"/>
        <w:rPr>
          <w:rFonts w:eastAsia="MS Mincho"/>
        </w:rPr>
      </w:pPr>
    </w:p>
    <w:p w14:paraId="5703C99E" w14:textId="77777777" w:rsidR="009B2984" w:rsidRDefault="009B2984" w:rsidP="009B2984">
      <w:pPr>
        <w:pStyle w:val="StylePlainTextArial16ptBoldHanging15cm"/>
        <w:rPr>
          <w:rFonts w:eastAsia="MS Mincho"/>
        </w:rPr>
      </w:pPr>
    </w:p>
    <w:p w14:paraId="775596BE" w14:textId="77777777" w:rsidR="009B2984" w:rsidRDefault="009B2984" w:rsidP="009B2984">
      <w:pPr>
        <w:pStyle w:val="StylePlainTextArial16ptBoldHanging15cm"/>
        <w:rPr>
          <w:rFonts w:eastAsia="MS Mincho"/>
        </w:rPr>
      </w:pPr>
    </w:p>
    <w:p w14:paraId="6D74B929" w14:textId="77777777" w:rsidR="009B2984" w:rsidRDefault="009B2984" w:rsidP="009B2984">
      <w:pPr>
        <w:pStyle w:val="StylePlainTextArial16ptBoldHanging15cm"/>
        <w:rPr>
          <w:rFonts w:eastAsia="MS Mincho"/>
        </w:rPr>
      </w:pPr>
    </w:p>
    <w:p w14:paraId="68BB1112" w14:textId="77777777" w:rsidR="009B2984" w:rsidRDefault="009B2984" w:rsidP="009B2984">
      <w:pPr>
        <w:pStyle w:val="StylePlainTextArial16ptBoldHanging15cm"/>
        <w:rPr>
          <w:rFonts w:eastAsia="MS Mincho"/>
        </w:rPr>
      </w:pPr>
    </w:p>
    <w:p w14:paraId="47FE817B" w14:textId="77777777" w:rsidR="009B2984" w:rsidRDefault="009B2984" w:rsidP="009B2984">
      <w:pPr>
        <w:pStyle w:val="StylePlainTextArial16ptBoldHanging15cm"/>
        <w:rPr>
          <w:rFonts w:eastAsia="MS Mincho"/>
        </w:rPr>
      </w:pPr>
    </w:p>
    <w:p w14:paraId="47B0FB29" w14:textId="77777777" w:rsidR="009B2984" w:rsidRDefault="009B2984" w:rsidP="009B2984">
      <w:pPr>
        <w:pStyle w:val="StylePlainTextArial16ptBoldHanging15cm"/>
        <w:rPr>
          <w:rFonts w:eastAsia="MS Mincho"/>
        </w:rPr>
      </w:pPr>
    </w:p>
    <w:p w14:paraId="788EF36B" w14:textId="77777777" w:rsidR="009B2984" w:rsidRDefault="009B2984" w:rsidP="009B2984">
      <w:pPr>
        <w:pStyle w:val="StylePlainTextArial16ptBoldHanging15cm"/>
        <w:rPr>
          <w:rFonts w:eastAsia="MS Mincho"/>
        </w:rPr>
      </w:pPr>
    </w:p>
    <w:p w14:paraId="406DD37B" w14:textId="77777777" w:rsidR="009B2984" w:rsidRDefault="009B2984" w:rsidP="009B2984">
      <w:pPr>
        <w:pStyle w:val="StylePlainTextArial16ptBoldHanging15cm"/>
        <w:rPr>
          <w:rFonts w:eastAsia="MS Mincho"/>
        </w:rPr>
      </w:pPr>
    </w:p>
    <w:p w14:paraId="2B7929FB" w14:textId="77777777" w:rsidR="009B2984" w:rsidRDefault="009B2984" w:rsidP="009B2984">
      <w:pPr>
        <w:pStyle w:val="StylePlainTextArial16ptBoldHanging15cm"/>
        <w:rPr>
          <w:rFonts w:eastAsia="MS Mincho"/>
        </w:rPr>
      </w:pPr>
    </w:p>
    <w:p w14:paraId="16A2604E" w14:textId="77777777" w:rsidR="009B2984" w:rsidRPr="009B2984" w:rsidRDefault="009B2984" w:rsidP="009B2984">
      <w:pPr>
        <w:pStyle w:val="StylePlainTextArial16ptBold"/>
        <w:rPr>
          <w:rFonts w:eastAsia="MS Mincho"/>
          <w:bCs w:val="0"/>
        </w:rPr>
      </w:pPr>
    </w:p>
    <w:p w14:paraId="72E770FD" w14:textId="61707901" w:rsidR="00CB43CB" w:rsidRPr="00B241F1" w:rsidRDefault="00CB43CB" w:rsidP="00B241F1">
      <w:pPr>
        <w:pStyle w:val="StylePlainTextArial16ptBold"/>
        <w:numPr>
          <w:ilvl w:val="0"/>
          <w:numId w:val="9"/>
        </w:numPr>
        <w:rPr>
          <w:rFonts w:eastAsia="Calibri"/>
          <w:bCs w:val="0"/>
          <w:sz w:val="26"/>
          <w:szCs w:val="26"/>
        </w:rPr>
      </w:pPr>
      <w:r w:rsidRPr="009B2984">
        <w:rPr>
          <w:rFonts w:eastAsia="Calibri"/>
          <w:bCs w:val="0"/>
        </w:rPr>
        <w:lastRenderedPageBreak/>
        <w:t>Request to attend the</w:t>
      </w:r>
      <w:r w:rsidR="00530F3F" w:rsidRPr="009B2984">
        <w:rPr>
          <w:rFonts w:eastAsia="Calibri"/>
          <w:bCs w:val="0"/>
        </w:rPr>
        <w:t xml:space="preserve"> first</w:t>
      </w:r>
      <w:r w:rsidRPr="009B2984">
        <w:rPr>
          <w:rFonts w:eastAsia="Calibri"/>
          <w:bCs w:val="0"/>
        </w:rPr>
        <w:t xml:space="preserve"> formal capability </w:t>
      </w:r>
      <w:proofErr w:type="gramStart"/>
      <w:r w:rsidRPr="009B2984">
        <w:rPr>
          <w:rFonts w:eastAsia="Calibri"/>
          <w:bCs w:val="0"/>
        </w:rPr>
        <w:t>meeting</w:t>
      </w:r>
      <w:proofErr w:type="gramEnd"/>
    </w:p>
    <w:p w14:paraId="588B8F69" w14:textId="77777777" w:rsidR="00B241F1" w:rsidRDefault="00B241F1" w:rsidP="00B241F1">
      <w:pPr>
        <w:pStyle w:val="StylePlainTextArial16ptBold"/>
        <w:rPr>
          <w:rFonts w:eastAsia="Calibri"/>
          <w:bCs w:val="0"/>
        </w:rPr>
      </w:pPr>
    </w:p>
    <w:p w14:paraId="7390C96E" w14:textId="77777777" w:rsidR="00B241F1" w:rsidRPr="009B2984" w:rsidRDefault="00B241F1" w:rsidP="00B241F1">
      <w:pPr>
        <w:pStyle w:val="StylePlainTextArial16ptBold"/>
        <w:rPr>
          <w:rFonts w:eastAsia="Calibri"/>
          <w:bCs w:val="0"/>
          <w:sz w:val="26"/>
          <w:szCs w:val="26"/>
        </w:rPr>
      </w:pPr>
    </w:p>
    <w:p w14:paraId="33E69A0A" w14:textId="7204BCEA" w:rsidR="00CB43CB" w:rsidRDefault="00CB43CB" w:rsidP="009B2984">
      <w:pPr>
        <w:pStyle w:val="StylePlainTextArial11ptItalic"/>
        <w:rPr>
          <w:rFonts w:eastAsia="MS Mincho"/>
        </w:rPr>
      </w:pPr>
      <w:r>
        <w:rPr>
          <w:rFonts w:eastAsia="MS Mincho"/>
        </w:rPr>
        <w:t xml:space="preserve">Sent by </w:t>
      </w:r>
      <w:r w:rsidR="00530F3F">
        <w:rPr>
          <w:rFonts w:eastAsia="MS Mincho"/>
        </w:rPr>
        <w:t>r/</w:t>
      </w:r>
      <w:r>
        <w:rPr>
          <w:rFonts w:eastAsia="MS Mincho"/>
        </w:rPr>
        <w:t xml:space="preserve">headteacher or line </w:t>
      </w:r>
      <w:proofErr w:type="gramStart"/>
      <w:r>
        <w:rPr>
          <w:rFonts w:eastAsia="MS Mincho"/>
        </w:rPr>
        <w:t>manager</w:t>
      </w:r>
      <w:proofErr w:type="gramEnd"/>
    </w:p>
    <w:p w14:paraId="30B03C7D" w14:textId="77777777" w:rsidR="00CB43CB" w:rsidRDefault="00CB43CB" w:rsidP="00CB43CB">
      <w:pPr>
        <w:pStyle w:val="PlainText"/>
        <w:jc w:val="right"/>
        <w:rPr>
          <w:rFonts w:ascii="Arial" w:eastAsia="MS Mincho" w:hAnsi="Arial" w:cs="Arial"/>
          <w:sz w:val="22"/>
        </w:rPr>
      </w:pPr>
    </w:p>
    <w:p w14:paraId="740D4C7E" w14:textId="77777777" w:rsidR="00E207AF" w:rsidRDefault="00E207AF" w:rsidP="00B241F1">
      <w:pPr>
        <w:pStyle w:val="StyleListParagraphLatinArial12ptBoldUnderlineLeft"/>
      </w:pPr>
    </w:p>
    <w:p w14:paraId="3D3C69BF" w14:textId="54202AA8" w:rsidR="00E207AF" w:rsidRPr="00F42C2E" w:rsidRDefault="00B241F1" w:rsidP="00B241F1">
      <w:pPr>
        <w:pStyle w:val="StyleListParagraphLatinArial12ptBoldUnderlineLeft"/>
      </w:pPr>
      <w:r w:rsidRPr="00F42C2E">
        <w:t>Strictly Private &amp; Confidential</w:t>
      </w:r>
    </w:p>
    <w:p w14:paraId="51B1947C" w14:textId="77777777" w:rsidR="00E207AF" w:rsidRPr="00F42C2E" w:rsidRDefault="00E207AF" w:rsidP="00E207AF">
      <w:pPr>
        <w:pStyle w:val="ListParagraph"/>
        <w:spacing w:after="0" w:line="240" w:lineRule="auto"/>
        <w:ind w:left="0"/>
        <w:rPr>
          <w:rFonts w:ascii="Arial" w:hAnsi="Arial" w:cs="Arial"/>
          <w:b/>
          <w:sz w:val="24"/>
          <w:szCs w:val="24"/>
        </w:rPr>
      </w:pPr>
    </w:p>
    <w:p w14:paraId="249A398E" w14:textId="2D1F1D7F" w:rsidR="00E207AF" w:rsidRPr="00F42C2E" w:rsidRDefault="00D44E18" w:rsidP="00B241F1">
      <w:pPr>
        <w:pStyle w:val="StyleListParagraphLatinArial12ptLeft0cmAfter0"/>
      </w:pPr>
      <w:r>
        <w:t xml:space="preserve">Employee </w:t>
      </w:r>
      <w:r w:rsidR="00E207AF" w:rsidRPr="00F42C2E">
        <w:t>N</w:t>
      </w:r>
      <w:r w:rsidR="00654EB0">
        <w:t xml:space="preserve">ame </w:t>
      </w:r>
    </w:p>
    <w:p w14:paraId="4B9ED4A0" w14:textId="77777777" w:rsidR="00E207AF" w:rsidRPr="00F42C2E" w:rsidRDefault="00E207AF" w:rsidP="00B241F1">
      <w:pPr>
        <w:pStyle w:val="StyleListParagraphLatinArial12ptLeft0cmAfter0"/>
      </w:pPr>
      <w:r w:rsidRPr="00F42C2E">
        <w:t>ADDRESS</w:t>
      </w:r>
    </w:p>
    <w:p w14:paraId="625307D4" w14:textId="77777777" w:rsidR="00E207AF" w:rsidRPr="00F42C2E" w:rsidRDefault="00E207AF" w:rsidP="00B241F1">
      <w:pPr>
        <w:pStyle w:val="StyleListParagraphLatinArial12ptLeft0cmAfter0"/>
      </w:pPr>
    </w:p>
    <w:p w14:paraId="26603E3D" w14:textId="77777777" w:rsidR="00E207AF" w:rsidRPr="00F42C2E" w:rsidRDefault="00E207AF" w:rsidP="00B241F1">
      <w:pPr>
        <w:pStyle w:val="StyleListParagraphLatinArial12ptLeft0cmAfter0"/>
      </w:pPr>
      <w:r w:rsidRPr="00F42C2E">
        <w:t>Date</w:t>
      </w:r>
    </w:p>
    <w:p w14:paraId="5540650E" w14:textId="77777777" w:rsidR="00E207AF" w:rsidRPr="00F42C2E" w:rsidRDefault="00E207AF" w:rsidP="00B241F1">
      <w:pPr>
        <w:pStyle w:val="StyleListParagraphLatinArial12ptLeft0cmAfter0"/>
      </w:pPr>
    </w:p>
    <w:p w14:paraId="22719B16" w14:textId="77777777" w:rsidR="00E207AF" w:rsidRPr="00F42C2E" w:rsidRDefault="00E207AF" w:rsidP="00B241F1">
      <w:pPr>
        <w:pStyle w:val="StyleListParagraphLatinArial12ptLeft0cmAfter0"/>
      </w:pPr>
      <w:r w:rsidRPr="00F42C2E">
        <w:t>Dear .........................</w:t>
      </w:r>
    </w:p>
    <w:p w14:paraId="7B575C07" w14:textId="77777777" w:rsidR="00E207AF" w:rsidRDefault="00E207AF" w:rsidP="00CB43CB">
      <w:pPr>
        <w:pStyle w:val="PlainText"/>
        <w:rPr>
          <w:rFonts w:ascii="Arial" w:eastAsia="MS Mincho" w:hAnsi="Arial" w:cs="Arial"/>
          <w:b/>
          <w:bCs/>
          <w:sz w:val="22"/>
        </w:rPr>
      </w:pPr>
    </w:p>
    <w:p w14:paraId="61726BDB" w14:textId="77777777" w:rsidR="00CB43CB" w:rsidRPr="00E207AF" w:rsidRDefault="00E207AF" w:rsidP="00B241F1">
      <w:pPr>
        <w:pStyle w:val="StylePlainTextArial11ptBoldUnderline"/>
        <w:rPr>
          <w:rFonts w:eastAsia="MS Mincho"/>
        </w:rPr>
      </w:pPr>
      <w:r w:rsidRPr="00E207AF">
        <w:rPr>
          <w:rFonts w:eastAsia="MS Mincho"/>
        </w:rPr>
        <w:t xml:space="preserve">Re: Stage 1: First Formal Meeting Relating </w:t>
      </w:r>
      <w:r w:rsidR="009F0792" w:rsidRPr="00E207AF">
        <w:rPr>
          <w:rFonts w:eastAsia="MS Mincho"/>
        </w:rPr>
        <w:t>to</w:t>
      </w:r>
      <w:r w:rsidRPr="00E207AF">
        <w:rPr>
          <w:rFonts w:eastAsia="MS Mincho"/>
        </w:rPr>
        <w:t xml:space="preserve"> Capability</w:t>
      </w:r>
    </w:p>
    <w:p w14:paraId="7DA09F60" w14:textId="77777777" w:rsidR="00CB43CB" w:rsidRDefault="00CB43CB" w:rsidP="00CB43CB">
      <w:pPr>
        <w:pStyle w:val="PlainText"/>
        <w:rPr>
          <w:rFonts w:ascii="Arial" w:eastAsia="MS Mincho" w:hAnsi="Arial" w:cs="Arial"/>
          <w:sz w:val="22"/>
        </w:rPr>
      </w:pPr>
    </w:p>
    <w:p w14:paraId="0655A5E5" w14:textId="77777777" w:rsidR="00BE786B" w:rsidRDefault="00CB43CB" w:rsidP="009B2984">
      <w:pPr>
        <w:pStyle w:val="StylePlainTextwo"/>
        <w:rPr>
          <w:rFonts w:eastAsia="MS Mincho"/>
        </w:rPr>
      </w:pPr>
      <w:r w:rsidRPr="00E207AF">
        <w:rPr>
          <w:rFonts w:eastAsia="MS Mincho"/>
        </w:rPr>
        <w:t xml:space="preserve">You will be aware from our informal discussions over the past half term that I have </w:t>
      </w:r>
      <w:proofErr w:type="gramStart"/>
      <w:r w:rsidRPr="00E207AF">
        <w:rPr>
          <w:rFonts w:eastAsia="MS Mincho"/>
        </w:rPr>
        <w:t>a number of</w:t>
      </w:r>
      <w:proofErr w:type="gramEnd"/>
      <w:r w:rsidRPr="00E207AF">
        <w:rPr>
          <w:rFonts w:eastAsia="MS Mincho"/>
        </w:rPr>
        <w:t xml:space="preserve"> concerns about the standard of your performance as</w:t>
      </w:r>
      <w:r w:rsidR="00E207AF" w:rsidRPr="00E207AF">
        <w:rPr>
          <w:rFonts w:eastAsia="MS Mincho"/>
        </w:rPr>
        <w:t xml:space="preserve"> [ENTER ROLE HERE].  </w:t>
      </w:r>
      <w:r w:rsidRPr="00E207AF">
        <w:rPr>
          <w:rFonts w:eastAsia="MS Mincho"/>
        </w:rPr>
        <w:t>I need to meet with you to discuss the situation. The aim of the meeting is to agree strategies which will provide an opportunity for you, with appropriate counselling, support and training, to achieve the required standard of performance.</w:t>
      </w:r>
      <w:r w:rsidR="00530F3F" w:rsidRPr="00E207AF">
        <w:rPr>
          <w:rFonts w:eastAsia="MS Mincho"/>
        </w:rPr>
        <w:t xml:space="preserve"> </w:t>
      </w:r>
    </w:p>
    <w:p w14:paraId="536DFCBD" w14:textId="77777777" w:rsidR="00BE786B" w:rsidRDefault="00BE786B" w:rsidP="009B2984">
      <w:pPr>
        <w:pStyle w:val="StylePlainTextwo"/>
        <w:rPr>
          <w:rFonts w:eastAsia="MS Mincho"/>
        </w:rPr>
      </w:pPr>
    </w:p>
    <w:p w14:paraId="160F1885" w14:textId="2123C5E6" w:rsidR="00CB43CB" w:rsidRPr="00E207AF" w:rsidRDefault="00530F3F" w:rsidP="009B2984">
      <w:pPr>
        <w:pStyle w:val="StylePlainTextwo"/>
        <w:rPr>
          <w:rFonts w:eastAsia="MS Mincho"/>
          <w:szCs w:val="22"/>
        </w:rPr>
      </w:pPr>
      <w:r w:rsidRPr="00E207AF">
        <w:rPr>
          <w:rFonts w:eastAsia="MS Mincho"/>
          <w:szCs w:val="22"/>
        </w:rPr>
        <w:t>You may be accompanied by your trade union representative or a work colleague.</w:t>
      </w:r>
      <w:r w:rsidR="00BE786B" w:rsidRPr="00BE786B">
        <w:rPr>
          <w:rFonts w:eastAsia="MS Mincho"/>
        </w:rPr>
        <w:t xml:space="preserve"> </w:t>
      </w:r>
      <w:r w:rsidR="00BE786B" w:rsidRPr="00E207AF">
        <w:rPr>
          <w:rFonts w:eastAsia="MS Mincho"/>
        </w:rPr>
        <w:t xml:space="preserve">Please notify me the day before the meeting of the name of any companion you may be </w:t>
      </w:r>
      <w:proofErr w:type="gramStart"/>
      <w:r w:rsidR="00BE786B" w:rsidRPr="00E207AF">
        <w:rPr>
          <w:rFonts w:eastAsia="MS Mincho"/>
        </w:rPr>
        <w:t>bringing</w:t>
      </w:r>
      <w:proofErr w:type="gramEnd"/>
    </w:p>
    <w:p w14:paraId="5C2C567E" w14:textId="77777777" w:rsidR="00CB43CB" w:rsidRPr="00E207AF" w:rsidRDefault="00CB43CB" w:rsidP="009B2984">
      <w:pPr>
        <w:pStyle w:val="StylePlainTextwo"/>
        <w:rPr>
          <w:rFonts w:eastAsia="MS Mincho"/>
        </w:rPr>
      </w:pPr>
    </w:p>
    <w:p w14:paraId="28D04047" w14:textId="3AD062AE" w:rsidR="009C5080" w:rsidRPr="009B2984" w:rsidRDefault="00CB43CB" w:rsidP="009B2984">
      <w:pPr>
        <w:pStyle w:val="wo"/>
        <w:rPr>
          <w:rFonts w:eastAsia="MS Mincho"/>
        </w:rPr>
      </w:pPr>
      <w:r w:rsidRPr="00E207AF">
        <w:rPr>
          <w:rFonts w:eastAsia="MS Mincho"/>
        </w:rPr>
        <w:t>The meeting will take place at</w:t>
      </w:r>
      <w:r w:rsidR="00E207AF" w:rsidRPr="005462E4">
        <w:rPr>
          <w:rFonts w:eastAsia="Calibri"/>
          <w:szCs w:val="24"/>
        </w:rPr>
        <w:t xml:space="preserve"> </w:t>
      </w:r>
      <w:r w:rsidR="00E207AF">
        <w:rPr>
          <w:rFonts w:eastAsia="Calibri"/>
          <w:szCs w:val="24"/>
        </w:rPr>
        <w:t>[TIME]</w:t>
      </w:r>
      <w:r w:rsidR="00E207AF" w:rsidRPr="005462E4">
        <w:rPr>
          <w:rFonts w:eastAsia="Calibri"/>
          <w:szCs w:val="24"/>
        </w:rPr>
        <w:t xml:space="preserve"> </w:t>
      </w:r>
      <w:r w:rsidR="009F0792" w:rsidRPr="005462E4">
        <w:rPr>
          <w:rFonts w:eastAsia="Calibri"/>
          <w:szCs w:val="24"/>
        </w:rPr>
        <w:t xml:space="preserve">on </w:t>
      </w:r>
      <w:r w:rsidR="009F0792">
        <w:rPr>
          <w:rFonts w:eastAsia="Calibri"/>
          <w:szCs w:val="24"/>
        </w:rPr>
        <w:t>[</w:t>
      </w:r>
      <w:r w:rsidR="00E207AF">
        <w:rPr>
          <w:rFonts w:eastAsia="Calibri"/>
          <w:szCs w:val="24"/>
        </w:rPr>
        <w:t>DATE]</w:t>
      </w:r>
      <w:r w:rsidR="00E207AF" w:rsidRPr="00E207AF">
        <w:rPr>
          <w:rFonts w:eastAsia="MS Mincho"/>
        </w:rPr>
        <w:t xml:space="preserve"> </w:t>
      </w:r>
      <w:r w:rsidR="00E207AF">
        <w:rPr>
          <w:rFonts w:eastAsia="MS Mincho"/>
        </w:rPr>
        <w:t>(</w:t>
      </w:r>
      <w:r w:rsidRPr="00E207AF">
        <w:rPr>
          <w:rFonts w:eastAsia="MS Mincho"/>
          <w:i/>
          <w:iCs/>
        </w:rPr>
        <w:t>at least five clear school days' notice)</w:t>
      </w:r>
      <w:r w:rsidRPr="009B2984">
        <w:rPr>
          <w:rFonts w:eastAsia="MS Mincho"/>
        </w:rPr>
        <w:t xml:space="preserve"> and be held in </w:t>
      </w:r>
      <w:r w:rsidR="00E207AF" w:rsidRPr="009B2984">
        <w:rPr>
          <w:rFonts w:eastAsia="Calibri"/>
        </w:rPr>
        <w:t>at [SCHOOL NAME]</w:t>
      </w:r>
      <w:r w:rsidR="00C15BEB" w:rsidRPr="009B2984">
        <w:rPr>
          <w:rFonts w:eastAsia="MS Mincho"/>
        </w:rPr>
        <w:t xml:space="preserve">. This will be a formal </w:t>
      </w:r>
      <w:r w:rsidRPr="009B2984">
        <w:rPr>
          <w:rFonts w:eastAsia="MS Mincho"/>
        </w:rPr>
        <w:t xml:space="preserve">meeting as set out in the governing body's capability procedure. </w:t>
      </w:r>
    </w:p>
    <w:p w14:paraId="744CB912" w14:textId="77777777" w:rsidR="00CB43CB" w:rsidRPr="00E207AF" w:rsidRDefault="00CB43CB" w:rsidP="009B2984">
      <w:pPr>
        <w:pStyle w:val="StylePlainTextwo"/>
        <w:rPr>
          <w:rFonts w:eastAsia="MS Mincho"/>
        </w:rPr>
      </w:pPr>
    </w:p>
    <w:p w14:paraId="3E64CBA5" w14:textId="77777777" w:rsidR="00CB43CB" w:rsidRPr="00E207AF" w:rsidRDefault="00CB43CB" w:rsidP="009B2984">
      <w:pPr>
        <w:pStyle w:val="wo"/>
        <w:rPr>
          <w:rFonts w:eastAsia="MS Mincho"/>
        </w:rPr>
      </w:pPr>
      <w:r w:rsidRPr="00E207AF">
        <w:rPr>
          <w:rFonts w:eastAsia="MS Mincho"/>
        </w:rPr>
        <w:t>Yours sincerely</w:t>
      </w:r>
    </w:p>
    <w:p w14:paraId="3BE54631" w14:textId="77777777" w:rsidR="00CB43CB" w:rsidRPr="00E207AF" w:rsidRDefault="00CB43CB" w:rsidP="009B2984">
      <w:pPr>
        <w:pStyle w:val="wo"/>
        <w:rPr>
          <w:rFonts w:eastAsia="MS Mincho"/>
        </w:rPr>
      </w:pPr>
    </w:p>
    <w:p w14:paraId="65C2AA0E" w14:textId="77777777" w:rsidR="00CB43CB" w:rsidRDefault="00CB43CB" w:rsidP="009B2984">
      <w:pPr>
        <w:pStyle w:val="wo"/>
        <w:rPr>
          <w:rFonts w:eastAsia="MS Mincho"/>
        </w:rPr>
      </w:pPr>
    </w:p>
    <w:p w14:paraId="7802B645" w14:textId="77777777" w:rsidR="00E207AF" w:rsidRDefault="00E207AF" w:rsidP="009B2984">
      <w:pPr>
        <w:pStyle w:val="wo"/>
        <w:rPr>
          <w:rFonts w:eastAsia="MS Mincho"/>
        </w:rPr>
      </w:pPr>
    </w:p>
    <w:p w14:paraId="1B177772" w14:textId="77777777" w:rsidR="00E207AF" w:rsidRPr="00E207AF" w:rsidRDefault="00E207AF" w:rsidP="009B2984">
      <w:pPr>
        <w:pStyle w:val="wo"/>
        <w:rPr>
          <w:rFonts w:eastAsia="MS Mincho"/>
        </w:rPr>
      </w:pPr>
    </w:p>
    <w:p w14:paraId="6E4E05FC" w14:textId="77777777" w:rsidR="00CB43CB" w:rsidRPr="00E207AF" w:rsidRDefault="00E207AF" w:rsidP="009B2984">
      <w:pPr>
        <w:pStyle w:val="wo"/>
        <w:rPr>
          <w:rFonts w:eastAsia="MS Mincho"/>
        </w:rPr>
      </w:pPr>
      <w:r>
        <w:rPr>
          <w:rFonts w:eastAsia="MS Mincho"/>
        </w:rPr>
        <w:t>[</w:t>
      </w:r>
      <w:r w:rsidRPr="00E207AF">
        <w:rPr>
          <w:rFonts w:eastAsia="MS Mincho"/>
        </w:rPr>
        <w:t>TYPED NAME</w:t>
      </w:r>
      <w:r>
        <w:rPr>
          <w:rFonts w:eastAsia="MS Mincho"/>
        </w:rPr>
        <w:t>]</w:t>
      </w:r>
    </w:p>
    <w:p w14:paraId="42488FE1" w14:textId="34FEF9C4" w:rsidR="00CB43CB" w:rsidRPr="00E207AF" w:rsidRDefault="00B6298F" w:rsidP="009B2984">
      <w:pPr>
        <w:pStyle w:val="wo"/>
        <w:rPr>
          <w:rFonts w:eastAsia="MS Mincho"/>
        </w:rPr>
      </w:pPr>
      <w:r>
        <w:rPr>
          <w:rFonts w:eastAsia="MS Mincho"/>
        </w:rPr>
        <w:t xml:space="preserve">Line Manager/ SLT/ </w:t>
      </w:r>
      <w:r w:rsidR="00CB43CB" w:rsidRPr="00E207AF">
        <w:rPr>
          <w:rFonts w:eastAsia="MS Mincho"/>
        </w:rPr>
        <w:t>Headteacher</w:t>
      </w:r>
      <w:r w:rsidR="00530F3F" w:rsidRPr="00E207AF">
        <w:rPr>
          <w:rFonts w:eastAsia="MS Mincho"/>
        </w:rPr>
        <w:t>/</w:t>
      </w:r>
      <w:r w:rsidR="00CB43CB" w:rsidRPr="00E207AF">
        <w:rPr>
          <w:rFonts w:eastAsia="MS Mincho"/>
        </w:rPr>
        <w:t xml:space="preserve"> </w:t>
      </w:r>
      <w:r>
        <w:rPr>
          <w:rFonts w:eastAsia="MS Mincho"/>
        </w:rPr>
        <w:t>Head of School</w:t>
      </w:r>
      <w:r w:rsidR="00971274">
        <w:rPr>
          <w:rFonts w:eastAsia="MS Mincho"/>
        </w:rPr>
        <w:t xml:space="preserve"> </w:t>
      </w:r>
    </w:p>
    <w:p w14:paraId="74C483FA" w14:textId="77777777" w:rsidR="00CB43CB" w:rsidRDefault="00CB43CB" w:rsidP="00E207AF">
      <w:pPr>
        <w:pStyle w:val="PlainText"/>
        <w:rPr>
          <w:rFonts w:ascii="Arial" w:eastAsia="MS Mincho" w:hAnsi="Arial" w:cs="Arial"/>
          <w:sz w:val="22"/>
        </w:rPr>
      </w:pPr>
    </w:p>
    <w:p w14:paraId="3207F479" w14:textId="77777777" w:rsidR="00CB43CB" w:rsidRDefault="00CB43CB" w:rsidP="00E207AF">
      <w:pPr>
        <w:pStyle w:val="PlainText"/>
        <w:rPr>
          <w:rFonts w:ascii="Arial" w:eastAsia="MS Mincho" w:hAnsi="Arial" w:cs="Arial"/>
          <w:sz w:val="22"/>
        </w:rPr>
      </w:pPr>
    </w:p>
    <w:p w14:paraId="763A9A19" w14:textId="77777777" w:rsidR="00CB43CB" w:rsidRDefault="00CB43CB" w:rsidP="00CB43CB">
      <w:pPr>
        <w:pStyle w:val="PlainText"/>
        <w:rPr>
          <w:rFonts w:ascii="Arial" w:eastAsia="MS Mincho" w:hAnsi="Arial" w:cs="Arial"/>
          <w:sz w:val="22"/>
        </w:rPr>
      </w:pPr>
    </w:p>
    <w:p w14:paraId="4136B09C" w14:textId="77777777" w:rsidR="00CB43CB" w:rsidRDefault="00CB43CB" w:rsidP="00CB43CB">
      <w:pPr>
        <w:pStyle w:val="PlainText"/>
        <w:rPr>
          <w:rFonts w:ascii="Arial" w:eastAsia="MS Mincho" w:hAnsi="Arial" w:cs="Arial"/>
          <w:sz w:val="22"/>
        </w:rPr>
      </w:pPr>
    </w:p>
    <w:p w14:paraId="6AB4977D" w14:textId="68D62BB7" w:rsidR="00B241F1" w:rsidRDefault="00CB43CB" w:rsidP="00B241F1">
      <w:pPr>
        <w:pStyle w:val="StylePlainTextArial16ptBold"/>
        <w:numPr>
          <w:ilvl w:val="0"/>
          <w:numId w:val="9"/>
        </w:numPr>
        <w:rPr>
          <w:rFonts w:eastAsia="MS Mincho"/>
          <w:bCs w:val="0"/>
        </w:rPr>
      </w:pPr>
      <w:r w:rsidRPr="009B2984">
        <w:rPr>
          <w:rFonts w:eastAsia="MS Mincho"/>
          <w:bCs w:val="0"/>
          <w:sz w:val="22"/>
        </w:rPr>
        <w:br w:type="page"/>
      </w:r>
      <w:r w:rsidR="00654EB0" w:rsidRPr="009B2984">
        <w:rPr>
          <w:rFonts w:eastAsia="MS Mincho"/>
          <w:bCs w:val="0"/>
        </w:rPr>
        <w:lastRenderedPageBreak/>
        <w:t xml:space="preserve">Outcome </w:t>
      </w:r>
      <w:r w:rsidRPr="009B2984">
        <w:rPr>
          <w:rFonts w:eastAsia="MS Mincho"/>
          <w:bCs w:val="0"/>
        </w:rPr>
        <w:t>of first formal capability meeting</w:t>
      </w:r>
    </w:p>
    <w:p w14:paraId="32AFC3C9" w14:textId="77777777" w:rsidR="00B241F1" w:rsidRPr="00B241F1" w:rsidRDefault="00B241F1" w:rsidP="00B241F1">
      <w:pPr>
        <w:pStyle w:val="StylePlainTextArial16ptBold"/>
        <w:ind w:left="720"/>
        <w:rPr>
          <w:rFonts w:eastAsia="MS Mincho"/>
          <w:bCs w:val="0"/>
        </w:rPr>
      </w:pPr>
    </w:p>
    <w:p w14:paraId="3CABAAEB" w14:textId="0A92FC2C" w:rsidR="00CB43CB" w:rsidRDefault="00CB43CB" w:rsidP="009B2984">
      <w:pPr>
        <w:pStyle w:val="StylePlainTextArial11ptItalic"/>
        <w:rPr>
          <w:rFonts w:eastAsia="MS Mincho"/>
        </w:rPr>
      </w:pPr>
      <w:r>
        <w:rPr>
          <w:rFonts w:eastAsia="MS Mincho"/>
        </w:rPr>
        <w:t>Sent by</w:t>
      </w:r>
      <w:r w:rsidR="00530F3F">
        <w:rPr>
          <w:rFonts w:eastAsia="MS Mincho"/>
        </w:rPr>
        <w:t xml:space="preserve"> Headteacher/</w:t>
      </w:r>
      <w:r>
        <w:rPr>
          <w:rFonts w:eastAsia="MS Mincho"/>
        </w:rPr>
        <w:t xml:space="preserve"> or </w:t>
      </w:r>
      <w:r w:rsidR="00D44E18">
        <w:rPr>
          <w:rFonts w:eastAsia="MS Mincho"/>
        </w:rPr>
        <w:t>L</w:t>
      </w:r>
      <w:r>
        <w:rPr>
          <w:rFonts w:eastAsia="MS Mincho"/>
        </w:rPr>
        <w:t xml:space="preserve">ine </w:t>
      </w:r>
      <w:proofErr w:type="gramStart"/>
      <w:r>
        <w:rPr>
          <w:rFonts w:eastAsia="MS Mincho"/>
        </w:rPr>
        <w:t>manager</w:t>
      </w:r>
      <w:proofErr w:type="gramEnd"/>
    </w:p>
    <w:p w14:paraId="20C8BBFC" w14:textId="77777777" w:rsidR="00CB43CB" w:rsidRDefault="00CB43CB" w:rsidP="00CB43CB">
      <w:pPr>
        <w:pStyle w:val="PlainText"/>
        <w:rPr>
          <w:rFonts w:ascii="Arial" w:eastAsia="MS Mincho" w:hAnsi="Arial" w:cs="Arial"/>
          <w:sz w:val="22"/>
        </w:rPr>
      </w:pPr>
    </w:p>
    <w:p w14:paraId="4FE07861" w14:textId="599014D9" w:rsidR="00E207AF" w:rsidRPr="00F42C2E" w:rsidRDefault="00B241F1" w:rsidP="00B241F1">
      <w:pPr>
        <w:pStyle w:val="StyleListParagraphLatinArial12ptBoldUnderlineLeft"/>
      </w:pPr>
      <w:r w:rsidRPr="00F42C2E">
        <w:t>Strictly Private &amp; Confidential</w:t>
      </w:r>
    </w:p>
    <w:p w14:paraId="7177062A" w14:textId="77777777" w:rsidR="00E207AF" w:rsidRPr="00F42C2E" w:rsidRDefault="00E207AF" w:rsidP="00E207AF">
      <w:pPr>
        <w:pStyle w:val="ListParagraph"/>
        <w:spacing w:after="0" w:line="240" w:lineRule="auto"/>
        <w:ind w:left="0"/>
        <w:rPr>
          <w:rFonts w:ascii="Arial" w:hAnsi="Arial" w:cs="Arial"/>
          <w:b/>
          <w:sz w:val="24"/>
          <w:szCs w:val="24"/>
        </w:rPr>
      </w:pPr>
    </w:p>
    <w:p w14:paraId="7E346CCB" w14:textId="43E0CDCB" w:rsidR="00E207AF" w:rsidRPr="00E207AF" w:rsidRDefault="00D44E18" w:rsidP="00B241F1">
      <w:pPr>
        <w:pStyle w:val="StyleListParagraphLatinArial12ptLeft0cmAfter0"/>
      </w:pPr>
      <w:r>
        <w:t xml:space="preserve">Employee </w:t>
      </w:r>
      <w:r w:rsidR="00E207AF" w:rsidRPr="00E207AF">
        <w:t>N</w:t>
      </w:r>
      <w:r>
        <w:t xml:space="preserve">ame </w:t>
      </w:r>
    </w:p>
    <w:p w14:paraId="3C3EAB8C" w14:textId="77777777" w:rsidR="00E207AF" w:rsidRPr="00E207AF" w:rsidRDefault="00E207AF" w:rsidP="00B241F1">
      <w:pPr>
        <w:pStyle w:val="StyleListParagraphLatinArial12ptLeft0cmAfter0"/>
      </w:pPr>
      <w:r w:rsidRPr="00E207AF">
        <w:t>ADDRESS</w:t>
      </w:r>
    </w:p>
    <w:p w14:paraId="0662E301" w14:textId="77777777" w:rsidR="00E207AF" w:rsidRPr="00E207AF" w:rsidRDefault="00E207AF" w:rsidP="00B241F1">
      <w:pPr>
        <w:pStyle w:val="StyleListParagraphLatinArial12ptLeft0cmAfter0"/>
      </w:pPr>
    </w:p>
    <w:p w14:paraId="1AAB47DA" w14:textId="77777777" w:rsidR="00E207AF" w:rsidRPr="00E207AF" w:rsidRDefault="00E207AF" w:rsidP="00B241F1">
      <w:pPr>
        <w:pStyle w:val="StyleListParagraphLatinArial12ptLeft0cmAfter0"/>
      </w:pPr>
      <w:r w:rsidRPr="00E207AF">
        <w:t>Date</w:t>
      </w:r>
    </w:p>
    <w:p w14:paraId="37F0294C" w14:textId="77777777" w:rsidR="00E207AF" w:rsidRPr="00E207AF" w:rsidRDefault="00E207AF" w:rsidP="00B241F1">
      <w:pPr>
        <w:pStyle w:val="StyleListParagraphLatinArial12ptLeft0cmAfter0"/>
      </w:pPr>
    </w:p>
    <w:p w14:paraId="136D1DCE" w14:textId="2243CC39" w:rsidR="00E207AF" w:rsidRPr="00E207AF" w:rsidRDefault="00E207AF" w:rsidP="00B241F1">
      <w:pPr>
        <w:pStyle w:val="StyleListParagraphLatinArial12ptLeft0cmAfter0"/>
      </w:pPr>
      <w:r w:rsidRPr="00E207AF">
        <w:t xml:space="preserve">Dear </w:t>
      </w:r>
    </w:p>
    <w:p w14:paraId="5C1D2F77" w14:textId="77777777" w:rsidR="00E207AF" w:rsidRPr="00E207AF" w:rsidRDefault="00E207AF" w:rsidP="00CB43CB">
      <w:pPr>
        <w:pStyle w:val="PlainText"/>
        <w:rPr>
          <w:rFonts w:ascii="Arial" w:eastAsia="MS Mincho" w:hAnsi="Arial" w:cs="Arial"/>
          <w:b/>
          <w:bCs/>
          <w:sz w:val="24"/>
          <w:szCs w:val="24"/>
        </w:rPr>
      </w:pPr>
    </w:p>
    <w:p w14:paraId="66B2DAF2" w14:textId="3DEC12D8" w:rsidR="00CB43CB" w:rsidRPr="00E207AF" w:rsidRDefault="009B2984" w:rsidP="009B2984">
      <w:pPr>
        <w:pStyle w:val="Strict"/>
        <w:rPr>
          <w:rFonts w:eastAsia="MS Mincho"/>
        </w:rPr>
      </w:pPr>
      <w:r w:rsidRPr="00E207AF">
        <w:rPr>
          <w:rFonts w:eastAsia="MS Mincho"/>
        </w:rPr>
        <w:t xml:space="preserve">Re: Stage 1: </w:t>
      </w:r>
      <w:r>
        <w:rPr>
          <w:rFonts w:eastAsia="MS Mincho"/>
        </w:rPr>
        <w:t>Outcome</w:t>
      </w:r>
      <w:r w:rsidRPr="00E207AF">
        <w:rPr>
          <w:rFonts w:eastAsia="MS Mincho"/>
        </w:rPr>
        <w:t xml:space="preserve"> </w:t>
      </w:r>
      <w:proofErr w:type="gramStart"/>
      <w:r w:rsidRPr="00E207AF">
        <w:rPr>
          <w:rFonts w:eastAsia="MS Mincho"/>
        </w:rPr>
        <w:t>Of</w:t>
      </w:r>
      <w:proofErr w:type="gramEnd"/>
      <w:r w:rsidRPr="00E207AF">
        <w:rPr>
          <w:rFonts w:eastAsia="MS Mincho"/>
        </w:rPr>
        <w:t xml:space="preserve"> First Formal </w:t>
      </w:r>
      <w:r>
        <w:rPr>
          <w:rFonts w:eastAsia="MS Mincho"/>
        </w:rPr>
        <w:t>Capability</w:t>
      </w:r>
      <w:r w:rsidRPr="00E207AF">
        <w:rPr>
          <w:rFonts w:eastAsia="MS Mincho"/>
        </w:rPr>
        <w:t xml:space="preserve"> Meeting</w:t>
      </w:r>
    </w:p>
    <w:p w14:paraId="76865346" w14:textId="77777777" w:rsidR="00CB43CB" w:rsidRDefault="00CB43CB" w:rsidP="00CB43CB">
      <w:pPr>
        <w:pStyle w:val="PlainText"/>
        <w:rPr>
          <w:rFonts w:ascii="Arial" w:eastAsia="MS Mincho" w:hAnsi="Arial" w:cs="Arial"/>
          <w:sz w:val="22"/>
        </w:rPr>
      </w:pPr>
    </w:p>
    <w:p w14:paraId="1A358AB6" w14:textId="1A237681" w:rsidR="00CB43CB" w:rsidRPr="00E207AF" w:rsidRDefault="00654EB0" w:rsidP="009B2984">
      <w:pPr>
        <w:pStyle w:val="StylePlainTextwo"/>
        <w:rPr>
          <w:rFonts w:eastAsia="MS Mincho"/>
        </w:rPr>
      </w:pPr>
      <w:r>
        <w:rPr>
          <w:rFonts w:eastAsia="MS Mincho"/>
        </w:rPr>
        <w:t xml:space="preserve">Thank you for attending the </w:t>
      </w:r>
      <w:r w:rsidR="00CB43CB" w:rsidRPr="00E207AF">
        <w:rPr>
          <w:rFonts w:eastAsia="MS Mincho"/>
        </w:rPr>
        <w:t xml:space="preserve">meeting on </w:t>
      </w:r>
      <w:r w:rsidR="00E207AF" w:rsidRPr="00E207AF">
        <w:rPr>
          <w:rFonts w:eastAsia="Calibri"/>
        </w:rPr>
        <w:t xml:space="preserve">[ENTER </w:t>
      </w:r>
      <w:r w:rsidRPr="00E207AF">
        <w:rPr>
          <w:rFonts w:eastAsia="Calibri"/>
        </w:rPr>
        <w:t xml:space="preserve">DATE] </w:t>
      </w:r>
      <w:r w:rsidRPr="00E207AF">
        <w:rPr>
          <w:rFonts w:eastAsia="MS Mincho"/>
        </w:rPr>
        <w:t>where</w:t>
      </w:r>
      <w:r w:rsidR="00CB43CB" w:rsidRPr="00E207AF">
        <w:rPr>
          <w:rFonts w:eastAsia="MS Mincho"/>
        </w:rPr>
        <w:t xml:space="preserve"> we discussed issues relating to your work </w:t>
      </w:r>
      <w:proofErr w:type="gramStart"/>
      <w:r w:rsidR="00CB43CB" w:rsidRPr="00E207AF">
        <w:rPr>
          <w:rFonts w:eastAsia="MS Mincho"/>
        </w:rPr>
        <w:t>performance</w:t>
      </w:r>
      <w:proofErr w:type="gramEnd"/>
    </w:p>
    <w:p w14:paraId="13171959" w14:textId="77777777" w:rsidR="00CB43CB" w:rsidRPr="00E207AF" w:rsidRDefault="00CB43CB" w:rsidP="009B2984">
      <w:pPr>
        <w:pStyle w:val="StylePlainTextwo"/>
        <w:rPr>
          <w:rFonts w:eastAsia="MS Mincho"/>
        </w:rPr>
      </w:pPr>
    </w:p>
    <w:p w14:paraId="079A1FC3" w14:textId="73FA29FF" w:rsidR="00353E6C" w:rsidRPr="00B241F1" w:rsidRDefault="00CB43CB" w:rsidP="009B2984">
      <w:pPr>
        <w:pStyle w:val="StyleworksArialItalic"/>
        <w:rPr>
          <w:rStyle w:val="work"/>
          <w:rFonts w:eastAsia="MS Mincho"/>
          <w:i w:val="0"/>
          <w:iCs w:val="0"/>
        </w:rPr>
      </w:pPr>
      <w:r w:rsidRPr="00B241F1">
        <w:rPr>
          <w:rStyle w:val="work"/>
          <w:rFonts w:eastAsia="MS Mincho"/>
          <w:i w:val="0"/>
          <w:iCs w:val="0"/>
        </w:rPr>
        <w:t xml:space="preserve">As I discussed with you, I am concerned about the standard of your work and your ability to </w:t>
      </w:r>
      <w:r w:rsidR="00E207AF" w:rsidRPr="00B241F1">
        <w:rPr>
          <w:rStyle w:val="work"/>
          <w:rFonts w:eastAsia="Calibri"/>
          <w:i w:val="0"/>
          <w:iCs w:val="0"/>
        </w:rPr>
        <w:t xml:space="preserve">[ENTER DETAILS </w:t>
      </w:r>
      <w:r w:rsidR="004607D0" w:rsidRPr="00B241F1">
        <w:rPr>
          <w:rStyle w:val="work"/>
          <w:rFonts w:eastAsia="MS Mincho"/>
          <w:i w:val="0"/>
          <w:iCs w:val="0"/>
        </w:rPr>
        <w:t xml:space="preserve">ON THE AREAS IN WHICH THE EMPLOYEE HAS NOT </w:t>
      </w:r>
      <w:r w:rsidR="007E470A" w:rsidRPr="00B241F1">
        <w:rPr>
          <w:rStyle w:val="work"/>
          <w:rFonts w:eastAsia="MS Mincho"/>
          <w:i w:val="0"/>
          <w:iCs w:val="0"/>
        </w:rPr>
        <w:t>MET THE</w:t>
      </w:r>
      <w:r w:rsidR="004607D0" w:rsidRPr="00B241F1">
        <w:rPr>
          <w:rStyle w:val="work"/>
          <w:rFonts w:eastAsia="MS Mincho"/>
          <w:i w:val="0"/>
          <w:iCs w:val="0"/>
        </w:rPr>
        <w:t xml:space="preserve"> REQUIRED PERFORMANCE STANDARDS]</w:t>
      </w:r>
      <w:proofErr w:type="gramStart"/>
      <w:r w:rsidR="004607D0" w:rsidRPr="00B241F1">
        <w:rPr>
          <w:rStyle w:val="work"/>
          <w:rFonts w:eastAsia="Calibri"/>
          <w:i w:val="0"/>
          <w:iCs w:val="0"/>
        </w:rPr>
        <w:t>]</w:t>
      </w:r>
      <w:r w:rsidR="00C539CE" w:rsidRPr="00B241F1">
        <w:rPr>
          <w:rStyle w:val="work"/>
          <w:rFonts w:eastAsia="Calibri"/>
          <w:i w:val="0"/>
          <w:iCs w:val="0"/>
        </w:rPr>
        <w:t xml:space="preserve"> </w:t>
      </w:r>
      <w:r w:rsidRPr="00B241F1">
        <w:rPr>
          <w:rStyle w:val="work"/>
          <w:rFonts w:eastAsia="MS Mincho"/>
          <w:i w:val="0"/>
          <w:iCs w:val="0"/>
        </w:rPr>
        <w:t>]</w:t>
      </w:r>
      <w:proofErr w:type="gramEnd"/>
      <w:r w:rsidRPr="00B241F1">
        <w:rPr>
          <w:rStyle w:val="work"/>
          <w:rFonts w:eastAsia="MS Mincho"/>
          <w:i w:val="0"/>
          <w:iCs w:val="0"/>
        </w:rPr>
        <w:t>. This is having a serious effect upon [</w:t>
      </w:r>
      <w:r w:rsidRPr="00B241F1">
        <w:rPr>
          <w:rFonts w:eastAsia="MS Mincho"/>
          <w:i w:val="0"/>
          <w:iCs w:val="0"/>
        </w:rPr>
        <w:t>your pupils' work and the delivery of the National Curriculum or effectiveness of the school</w:t>
      </w:r>
      <w:r w:rsidRPr="00B241F1">
        <w:rPr>
          <w:rStyle w:val="work"/>
          <w:rFonts w:eastAsia="MS Mincho"/>
          <w:i w:val="0"/>
          <w:iCs w:val="0"/>
        </w:rPr>
        <w:t xml:space="preserve">]. </w:t>
      </w:r>
      <w:bookmarkStart w:id="0" w:name="_Hlk111296360"/>
    </w:p>
    <w:p w14:paraId="4CEDB01C" w14:textId="056BA2B8" w:rsidR="009E3302" w:rsidRDefault="009E3302" w:rsidP="009B2984">
      <w:pPr>
        <w:pStyle w:val="StylePlainTextwo"/>
        <w:rPr>
          <w:rFonts w:eastAsia="MS Mincho"/>
        </w:rPr>
      </w:pPr>
    </w:p>
    <w:p w14:paraId="3EEBD2CA" w14:textId="266D6E34" w:rsidR="000E3E97" w:rsidRPr="00336238" w:rsidRDefault="00B241F1" w:rsidP="009B2984">
      <w:pPr>
        <w:pStyle w:val="StylePlainTextArial11ptBoldJustified"/>
        <w:rPr>
          <w:rFonts w:eastAsia="MS Mincho"/>
        </w:rPr>
      </w:pPr>
      <w:r w:rsidRPr="00336238">
        <w:rPr>
          <w:rFonts w:eastAsia="MS Mincho"/>
        </w:rPr>
        <w:t xml:space="preserve">Outcome Options </w:t>
      </w:r>
    </w:p>
    <w:p w14:paraId="780254C3" w14:textId="77777777" w:rsidR="000E3E97" w:rsidRDefault="000E3E97" w:rsidP="000E3E97">
      <w:pPr>
        <w:pStyle w:val="PlainText"/>
        <w:jc w:val="both"/>
        <w:rPr>
          <w:rFonts w:ascii="Arial" w:eastAsia="MS Mincho" w:hAnsi="Arial" w:cs="Arial"/>
          <w:sz w:val="22"/>
        </w:rPr>
      </w:pPr>
    </w:p>
    <w:p w14:paraId="6B440403" w14:textId="3B6B7559" w:rsidR="000E3E97" w:rsidRPr="00176DC9" w:rsidRDefault="000E3E97" w:rsidP="009B2984">
      <w:pPr>
        <w:pStyle w:val="StyleArialItalicAfter10ptLinespacingMultiple115li"/>
        <w:rPr>
          <w:lang w:eastAsia="en-GB"/>
        </w:rPr>
      </w:pPr>
      <w:r w:rsidRPr="00176DC9">
        <w:rPr>
          <w:lang w:eastAsia="en-GB"/>
        </w:rPr>
        <w:t>if the employee’s performance has been found to be unsatisfactory this could result in one of the following:</w:t>
      </w:r>
    </w:p>
    <w:p w14:paraId="0D4E2B7D" w14:textId="6E7B9A77" w:rsidR="009E3302" w:rsidRPr="00176DC9" w:rsidRDefault="009E3302" w:rsidP="00CB43CB">
      <w:pPr>
        <w:pStyle w:val="PlainText"/>
        <w:jc w:val="both"/>
        <w:rPr>
          <w:rFonts w:ascii="Arial" w:eastAsia="MS Mincho" w:hAnsi="Arial" w:cs="Arial"/>
          <w:i/>
          <w:iCs/>
          <w:sz w:val="24"/>
          <w:szCs w:val="24"/>
        </w:rPr>
      </w:pPr>
    </w:p>
    <w:p w14:paraId="7C83F434" w14:textId="77777777" w:rsidR="009E3302" w:rsidRPr="007E470A" w:rsidRDefault="009E3302" w:rsidP="009B2984">
      <w:pPr>
        <w:pStyle w:val="StyleArialItalicAfter10ptLinespacingMultiple115li"/>
        <w:rPr>
          <w:lang w:eastAsia="en-GB"/>
        </w:rPr>
      </w:pPr>
      <w:r w:rsidRPr="007E470A">
        <w:rPr>
          <w:lang w:eastAsia="en-GB"/>
        </w:rPr>
        <w:t xml:space="preserve">A change in working practices within the terms of reference of the employee’s </w:t>
      </w:r>
      <w:proofErr w:type="gramStart"/>
      <w:r w:rsidRPr="007E470A">
        <w:rPr>
          <w:lang w:eastAsia="en-GB"/>
        </w:rPr>
        <w:t>responsibilities;</w:t>
      </w:r>
      <w:proofErr w:type="gramEnd"/>
    </w:p>
    <w:p w14:paraId="6D3C6B32" w14:textId="77777777" w:rsidR="009E3302" w:rsidRPr="007E470A" w:rsidRDefault="009E3302" w:rsidP="009B2984">
      <w:pPr>
        <w:pStyle w:val="StyleArialItalicAfter10ptLinespacingMultiple115li"/>
        <w:rPr>
          <w:lang w:eastAsia="en-GB"/>
        </w:rPr>
      </w:pPr>
      <w:r w:rsidRPr="007E470A">
        <w:rPr>
          <w:lang w:eastAsia="en-GB"/>
        </w:rPr>
        <w:t xml:space="preserve">Referral to OHU for medical </w:t>
      </w:r>
      <w:proofErr w:type="gramStart"/>
      <w:r w:rsidRPr="007E470A">
        <w:rPr>
          <w:lang w:eastAsia="en-GB"/>
        </w:rPr>
        <w:t>advice;</w:t>
      </w:r>
      <w:proofErr w:type="gramEnd"/>
    </w:p>
    <w:p w14:paraId="41E94431" w14:textId="77777777" w:rsidR="009E3302" w:rsidRPr="007E470A" w:rsidRDefault="009E3302" w:rsidP="009B2984">
      <w:pPr>
        <w:pStyle w:val="StyleArialItalicAfter10ptLinespacingMultiple115li"/>
        <w:rPr>
          <w:lang w:eastAsia="en-GB"/>
        </w:rPr>
      </w:pPr>
      <w:r w:rsidRPr="007E470A">
        <w:rPr>
          <w:lang w:eastAsia="en-GB"/>
        </w:rPr>
        <w:t xml:space="preserve">Relevant </w:t>
      </w:r>
      <w:proofErr w:type="gramStart"/>
      <w:r w:rsidRPr="007E470A">
        <w:rPr>
          <w:lang w:eastAsia="en-GB"/>
        </w:rPr>
        <w:t>training;</w:t>
      </w:r>
      <w:proofErr w:type="gramEnd"/>
    </w:p>
    <w:p w14:paraId="2CE9DC5A" w14:textId="77777777" w:rsidR="009E3302" w:rsidRPr="007E470A" w:rsidRDefault="009E3302" w:rsidP="009B2984">
      <w:pPr>
        <w:pStyle w:val="StyleArialItalicAfter10ptLinespacingMultiple115li"/>
        <w:rPr>
          <w:lang w:eastAsia="en-GB"/>
        </w:rPr>
      </w:pPr>
      <w:r w:rsidRPr="007E470A">
        <w:rPr>
          <w:lang w:eastAsia="en-GB"/>
        </w:rPr>
        <w:t xml:space="preserve">Advice and support from within the school and also external expert advisers if </w:t>
      </w:r>
      <w:proofErr w:type="gramStart"/>
      <w:r w:rsidRPr="007E470A">
        <w:rPr>
          <w:lang w:eastAsia="en-GB"/>
        </w:rPr>
        <w:t>appropriate;</w:t>
      </w:r>
      <w:proofErr w:type="gramEnd"/>
    </w:p>
    <w:p w14:paraId="22B7264A" w14:textId="77777777" w:rsidR="009E3302" w:rsidRPr="007E470A" w:rsidRDefault="009E3302" w:rsidP="009B2984">
      <w:pPr>
        <w:pStyle w:val="StyleArialItalicAfter10ptLinespacingMultiple115li"/>
        <w:rPr>
          <w:lang w:eastAsia="en-GB"/>
        </w:rPr>
      </w:pPr>
      <w:r w:rsidRPr="007E470A">
        <w:rPr>
          <w:lang w:eastAsia="en-GB"/>
        </w:rPr>
        <w:t xml:space="preserve">Closer and supportive supervision for a fixed </w:t>
      </w:r>
      <w:proofErr w:type="gramStart"/>
      <w:r w:rsidRPr="007E470A">
        <w:rPr>
          <w:lang w:eastAsia="en-GB"/>
        </w:rPr>
        <w:t>period;</w:t>
      </w:r>
      <w:proofErr w:type="gramEnd"/>
    </w:p>
    <w:p w14:paraId="6744A432" w14:textId="148C204F" w:rsidR="009E3302" w:rsidRPr="007E470A" w:rsidRDefault="009E3302" w:rsidP="009B2984">
      <w:pPr>
        <w:pStyle w:val="StyleArialItalicAfter10ptLinespacingMultiple115li"/>
        <w:rPr>
          <w:lang w:eastAsia="en-GB"/>
        </w:rPr>
      </w:pPr>
      <w:r w:rsidRPr="007E470A">
        <w:rPr>
          <w:lang w:eastAsia="en-GB"/>
        </w:rPr>
        <w:t xml:space="preserve">If dismissal is a possibility, deciding whether there is likely to be any significant improvement being made within a reasonable time and whether there is any practical alternative to dismissal, such as </w:t>
      </w:r>
      <w:proofErr w:type="gramStart"/>
      <w:r w:rsidRPr="007E470A">
        <w:rPr>
          <w:lang w:eastAsia="en-GB"/>
        </w:rPr>
        <w:t>redeployment;</w:t>
      </w:r>
      <w:proofErr w:type="gramEnd"/>
    </w:p>
    <w:p w14:paraId="549245DC" w14:textId="43F3CD45" w:rsidR="00391219" w:rsidRPr="00B6298F" w:rsidRDefault="00F25F7A" w:rsidP="009B2984">
      <w:pPr>
        <w:pStyle w:val="works"/>
        <w:rPr>
          <w:lang w:eastAsia="en-GB"/>
        </w:rPr>
      </w:pPr>
      <w:r w:rsidRPr="00B6298F">
        <w:rPr>
          <w:lang w:eastAsia="en-GB"/>
        </w:rPr>
        <w:t xml:space="preserve">Issuing </w:t>
      </w:r>
      <w:proofErr w:type="gramStart"/>
      <w:r w:rsidRPr="00B6298F">
        <w:rPr>
          <w:lang w:eastAsia="en-GB"/>
        </w:rPr>
        <w:t>a</w:t>
      </w:r>
      <w:proofErr w:type="gramEnd"/>
      <w:r w:rsidRPr="00B6298F">
        <w:rPr>
          <w:lang w:eastAsia="en-GB"/>
        </w:rPr>
        <w:t xml:space="preserve"> </w:t>
      </w:r>
      <w:proofErr w:type="spellStart"/>
      <w:r w:rsidR="00CB43CB" w:rsidRPr="00B6298F">
        <w:rPr>
          <w:rFonts w:eastAsia="MS Mincho"/>
        </w:rPr>
        <w:t>a</w:t>
      </w:r>
      <w:proofErr w:type="spellEnd"/>
      <w:r w:rsidR="00CB43CB" w:rsidRPr="00B6298F">
        <w:rPr>
          <w:rFonts w:eastAsia="MS Mincho"/>
        </w:rPr>
        <w:t xml:space="preserve"> first written warning</w:t>
      </w:r>
      <w:r w:rsidR="009C5080" w:rsidRPr="00B6298F">
        <w:rPr>
          <w:rFonts w:eastAsia="MS Mincho"/>
        </w:rPr>
        <w:t xml:space="preserve"> in accordance with the School Capability Procedure</w:t>
      </w:r>
      <w:r w:rsidR="00B6298F" w:rsidRPr="00B6298F">
        <w:rPr>
          <w:b/>
          <w:bCs/>
          <w:lang w:eastAsia="en-GB"/>
        </w:rPr>
        <w:t xml:space="preserve"> </w:t>
      </w:r>
      <w:r w:rsidR="00B6298F" w:rsidRPr="00B6298F">
        <w:rPr>
          <w:lang w:eastAsia="en-GB"/>
        </w:rPr>
        <w:t>which will remain on file for 12 months</w:t>
      </w:r>
      <w:r w:rsidR="007E470A" w:rsidRPr="00B6298F">
        <w:rPr>
          <w:rFonts w:eastAsia="MS Mincho"/>
        </w:rPr>
        <w:t>.</w:t>
      </w:r>
    </w:p>
    <w:p w14:paraId="2D21BB4A" w14:textId="63F42242" w:rsidR="00391219" w:rsidRPr="007E470A" w:rsidRDefault="00391219" w:rsidP="007E470A">
      <w:pPr>
        <w:overflowPunct w:val="0"/>
        <w:autoSpaceDE w:val="0"/>
        <w:autoSpaceDN w:val="0"/>
        <w:adjustRightInd w:val="0"/>
        <w:spacing w:after="200" w:line="276" w:lineRule="auto"/>
        <w:ind w:left="720"/>
        <w:textAlignment w:val="baseline"/>
        <w:rPr>
          <w:rFonts w:ascii="Arial" w:hAnsi="Arial" w:cs="Arial"/>
          <w:lang w:eastAsia="en-GB"/>
        </w:rPr>
      </w:pPr>
    </w:p>
    <w:p w14:paraId="021ABFE2" w14:textId="77777777" w:rsidR="00391219" w:rsidRPr="007E470A" w:rsidRDefault="00391219" w:rsidP="009B2984">
      <w:pPr>
        <w:pStyle w:val="woAfter10ptLinespacingMultiple115li"/>
        <w:rPr>
          <w:lang w:eastAsia="en-GB"/>
        </w:rPr>
      </w:pPr>
      <w:r w:rsidRPr="007E470A">
        <w:rPr>
          <w:lang w:eastAsia="en-GB"/>
        </w:rPr>
        <w:t>Targets for improvement (targets may be adjusted throughout the process until the required standard has been achieved)</w:t>
      </w:r>
    </w:p>
    <w:p w14:paraId="573FE4D7" w14:textId="77777777" w:rsidR="00391219" w:rsidRPr="007E470A" w:rsidRDefault="00391219" w:rsidP="009B2984">
      <w:pPr>
        <w:pStyle w:val="woAfter10ptLinespacingMultiple115li"/>
        <w:rPr>
          <w:lang w:eastAsia="en-GB"/>
        </w:rPr>
      </w:pPr>
      <w:r w:rsidRPr="007E470A">
        <w:rPr>
          <w:lang w:eastAsia="en-GB"/>
        </w:rPr>
        <w:t>Any measures which will be taken with a view to improving performance</w:t>
      </w:r>
    </w:p>
    <w:p w14:paraId="493AFE99" w14:textId="77777777" w:rsidR="00391219" w:rsidRPr="007E470A" w:rsidRDefault="00391219" w:rsidP="009B2984">
      <w:pPr>
        <w:pStyle w:val="woAfter10ptLinespacingMultiple115li"/>
        <w:rPr>
          <w:lang w:eastAsia="en-GB"/>
        </w:rPr>
      </w:pPr>
      <w:r w:rsidRPr="007E470A">
        <w:rPr>
          <w:lang w:eastAsia="en-GB"/>
        </w:rPr>
        <w:t>A period for review</w:t>
      </w:r>
    </w:p>
    <w:p w14:paraId="7746130A" w14:textId="77777777" w:rsidR="00391219" w:rsidRPr="007E470A" w:rsidRDefault="00391219" w:rsidP="009B2984">
      <w:pPr>
        <w:pStyle w:val="woAfter10ptLinespacingMultiple115li"/>
        <w:rPr>
          <w:lang w:eastAsia="en-GB"/>
        </w:rPr>
      </w:pPr>
      <w:r w:rsidRPr="007E470A">
        <w:rPr>
          <w:lang w:eastAsia="en-GB"/>
        </w:rPr>
        <w:t xml:space="preserve">The consequences of failing to improve within the review period or further unsatisfactory </w:t>
      </w:r>
      <w:proofErr w:type="gramStart"/>
      <w:r w:rsidRPr="007E470A">
        <w:rPr>
          <w:lang w:eastAsia="en-GB"/>
        </w:rPr>
        <w:t>performance</w:t>
      </w:r>
      <w:proofErr w:type="gramEnd"/>
      <w:r w:rsidRPr="007E470A">
        <w:rPr>
          <w:lang w:eastAsia="en-GB"/>
        </w:rPr>
        <w:t xml:space="preserve">  </w:t>
      </w:r>
    </w:p>
    <w:p w14:paraId="04800680" w14:textId="77777777" w:rsidR="00CB43CB" w:rsidRPr="00E207AF" w:rsidRDefault="00CB43CB" w:rsidP="009B2984">
      <w:pPr>
        <w:pStyle w:val="StylePlainTextwo"/>
        <w:rPr>
          <w:rFonts w:eastAsia="MS Mincho"/>
        </w:rPr>
      </w:pPr>
    </w:p>
    <w:bookmarkEnd w:id="0"/>
    <w:p w14:paraId="3E73F3AA" w14:textId="52AC2199" w:rsidR="009C5080" w:rsidRDefault="00CB43CB" w:rsidP="009B2984">
      <w:pPr>
        <w:pStyle w:val="StylePlainTextwo"/>
        <w:rPr>
          <w:rFonts w:eastAsia="MS Mincho"/>
        </w:rPr>
      </w:pPr>
      <w:r w:rsidRPr="00E207AF">
        <w:rPr>
          <w:rFonts w:eastAsia="MS Mincho"/>
        </w:rPr>
        <w:t xml:space="preserve">In order to help and support you in achieving improved performance we agreed some strategies. These are attached, together with details of the support you will be given. It was agreed at the meeting that your performance during the next </w:t>
      </w:r>
      <w:r w:rsidR="00391219">
        <w:rPr>
          <w:rFonts w:eastAsia="MS Mincho"/>
        </w:rPr>
        <w:t xml:space="preserve">four/ </w:t>
      </w:r>
      <w:r w:rsidRPr="00E207AF">
        <w:rPr>
          <w:rFonts w:eastAsia="MS Mincho"/>
        </w:rPr>
        <w:t xml:space="preserve">six weeks would be monitored, during which time it was hoped that there would be a marked improvement in your work performance. </w:t>
      </w:r>
    </w:p>
    <w:p w14:paraId="12C63B56" w14:textId="77777777" w:rsidR="00391219" w:rsidRPr="00B241F1" w:rsidRDefault="00391219" w:rsidP="007B31BB">
      <w:pPr>
        <w:pStyle w:val="ListParagraph"/>
        <w:spacing w:after="0" w:line="240" w:lineRule="auto"/>
        <w:ind w:left="0"/>
        <w:rPr>
          <w:rFonts w:ascii="Work Sans" w:eastAsia="MS Mincho" w:hAnsi="Work Sans" w:cs="Arial"/>
          <w:sz w:val="20"/>
          <w:szCs w:val="20"/>
        </w:rPr>
      </w:pPr>
    </w:p>
    <w:p w14:paraId="38FA505D" w14:textId="650F308B" w:rsidR="00353E6C" w:rsidRDefault="00CB43CB" w:rsidP="00B241F1">
      <w:pPr>
        <w:pStyle w:val="StyleListParagraphLatinArial12ptLeft0cmAfter0"/>
        <w:rPr>
          <w:rFonts w:eastAsia="MS Mincho"/>
        </w:rPr>
      </w:pPr>
      <w:r w:rsidRPr="00E207AF">
        <w:rPr>
          <w:rFonts w:eastAsia="MS Mincho"/>
        </w:rPr>
        <w:t xml:space="preserve">I hope that any further action will not become necessary, and that your performance will improve. A meeting will be arranged at the end of this time to assess your performance and decide on future action. </w:t>
      </w:r>
      <w:bookmarkStart w:id="1" w:name="_Hlk111297239"/>
    </w:p>
    <w:p w14:paraId="2A4B273B" w14:textId="77777777" w:rsidR="00353E6C" w:rsidRDefault="00353E6C" w:rsidP="00B241F1">
      <w:pPr>
        <w:pStyle w:val="StyleListParagraphLatinArial12ptLeft0cmAfter0"/>
        <w:rPr>
          <w:rFonts w:eastAsia="MS Mincho"/>
        </w:rPr>
      </w:pPr>
    </w:p>
    <w:p w14:paraId="6F896315" w14:textId="32F2DE69" w:rsidR="007B31BB" w:rsidRPr="00176DC9" w:rsidRDefault="007B31BB" w:rsidP="00B241F1">
      <w:pPr>
        <w:pStyle w:val="StyleListParagraphLatinArial12ptLeft0cmAfter0"/>
        <w:rPr>
          <w:rFonts w:eastAsia="MS Mincho"/>
        </w:rPr>
      </w:pPr>
      <w:r w:rsidRPr="005764A7">
        <w:t xml:space="preserve">I understand this may be an unsettling time and therefore if you </w:t>
      </w:r>
      <w:r w:rsidRPr="003361C3">
        <w:t>w</w:t>
      </w:r>
      <w:r>
        <w:t>ould like</w:t>
      </w:r>
      <w:r w:rsidRPr="005764A7">
        <w:t xml:space="preserve"> clarification on </w:t>
      </w:r>
      <w:r>
        <w:t>any</w:t>
      </w:r>
      <w:r w:rsidRPr="005764A7">
        <w:t xml:space="preserve"> of the details in this letter or anything else around this subject, please do </w:t>
      </w:r>
      <w:r>
        <w:t>not hesitate to contact me as soon as possible</w:t>
      </w:r>
      <w:r w:rsidRPr="005764A7">
        <w:t xml:space="preserve"> to discuss. </w:t>
      </w:r>
    </w:p>
    <w:p w14:paraId="04AB0814" w14:textId="77777777" w:rsidR="007B31BB" w:rsidRPr="009B2984" w:rsidRDefault="007B31BB" w:rsidP="007B31BB">
      <w:pPr>
        <w:tabs>
          <w:tab w:val="left" w:pos="3222"/>
        </w:tabs>
        <w:rPr>
          <w:rStyle w:val="work"/>
        </w:rPr>
      </w:pPr>
    </w:p>
    <w:bookmarkEnd w:id="1"/>
    <w:p w14:paraId="3A75A098" w14:textId="77777777" w:rsidR="00CB43CB" w:rsidRDefault="00CB43CB" w:rsidP="00CB43CB">
      <w:pPr>
        <w:pStyle w:val="PlainText"/>
        <w:jc w:val="both"/>
        <w:rPr>
          <w:rFonts w:ascii="Arial" w:eastAsia="MS Mincho" w:hAnsi="Arial" w:cs="Arial"/>
          <w:sz w:val="22"/>
        </w:rPr>
      </w:pPr>
    </w:p>
    <w:p w14:paraId="4D9EB36C" w14:textId="77777777" w:rsidR="00CB43CB" w:rsidRPr="00B241F1" w:rsidRDefault="00CB43CB" w:rsidP="00CB43CB">
      <w:pPr>
        <w:pStyle w:val="PlainText"/>
        <w:rPr>
          <w:rFonts w:ascii="Work Sans" w:eastAsia="MS Mincho" w:hAnsi="Work Sans" w:cs="Arial"/>
          <w:szCs w:val="18"/>
        </w:rPr>
      </w:pPr>
    </w:p>
    <w:p w14:paraId="5C5605A8" w14:textId="77777777" w:rsidR="00CB43CB" w:rsidRDefault="00E207AF" w:rsidP="00CB43CB">
      <w:pPr>
        <w:pStyle w:val="PlainText"/>
        <w:rPr>
          <w:rFonts w:ascii="Arial" w:eastAsia="MS Mincho" w:hAnsi="Arial" w:cs="Arial"/>
          <w:sz w:val="22"/>
        </w:rPr>
      </w:pPr>
      <w:r>
        <w:rPr>
          <w:rFonts w:ascii="Arial" w:eastAsia="MS Mincho" w:hAnsi="Arial" w:cs="Arial"/>
          <w:sz w:val="22"/>
        </w:rPr>
        <w:t>Yours Sincerely,</w:t>
      </w:r>
    </w:p>
    <w:p w14:paraId="6B23EC8C" w14:textId="77777777" w:rsidR="00E207AF" w:rsidRDefault="00E207AF" w:rsidP="00CB43CB">
      <w:pPr>
        <w:pStyle w:val="PlainText"/>
        <w:rPr>
          <w:rFonts w:ascii="Arial" w:eastAsia="MS Mincho" w:hAnsi="Arial" w:cs="Arial"/>
          <w:sz w:val="22"/>
        </w:rPr>
      </w:pPr>
    </w:p>
    <w:p w14:paraId="5C36B3FD" w14:textId="3C366523" w:rsidR="00E207AF" w:rsidRDefault="00B6298F" w:rsidP="009B2984">
      <w:pPr>
        <w:pStyle w:val="Stylewo11pt"/>
        <w:rPr>
          <w:rFonts w:eastAsia="MS Mincho"/>
        </w:rPr>
      </w:pPr>
      <w:r>
        <w:rPr>
          <w:rFonts w:eastAsia="MS Mincho"/>
        </w:rPr>
        <w:t xml:space="preserve">Line Manager/ SLT/ </w:t>
      </w:r>
      <w:r w:rsidRPr="00E207AF">
        <w:rPr>
          <w:rFonts w:eastAsia="MS Mincho"/>
        </w:rPr>
        <w:t xml:space="preserve">Headteacher/ </w:t>
      </w:r>
      <w:r>
        <w:rPr>
          <w:rFonts w:eastAsia="MS Mincho"/>
        </w:rPr>
        <w:t>Head of School</w:t>
      </w:r>
    </w:p>
    <w:p w14:paraId="4D7D5509" w14:textId="77777777" w:rsidR="00CB43CB" w:rsidRPr="00E207AF" w:rsidRDefault="00CB43CB" w:rsidP="009B2984">
      <w:pPr>
        <w:pStyle w:val="wo"/>
        <w:rPr>
          <w:rFonts w:eastAsia="MS Mincho"/>
        </w:rPr>
      </w:pPr>
      <w:r w:rsidRPr="00E207AF">
        <w:rPr>
          <w:rFonts w:eastAsia="MS Mincho"/>
        </w:rPr>
        <w:t>encl.</w:t>
      </w:r>
    </w:p>
    <w:p w14:paraId="5C342664" w14:textId="77777777" w:rsidR="00CB43CB" w:rsidRPr="00E207AF" w:rsidRDefault="00CB43CB" w:rsidP="009B2984">
      <w:pPr>
        <w:pStyle w:val="wo"/>
        <w:rPr>
          <w:rFonts w:eastAsia="MS Mincho"/>
        </w:rPr>
      </w:pPr>
    </w:p>
    <w:p w14:paraId="57B1A849" w14:textId="77777777" w:rsidR="00CB43CB" w:rsidRPr="00E207AF" w:rsidRDefault="00CB43CB" w:rsidP="009B2984">
      <w:pPr>
        <w:pStyle w:val="wo"/>
        <w:rPr>
          <w:rFonts w:eastAsia="MS Mincho"/>
        </w:rPr>
      </w:pPr>
    </w:p>
    <w:p w14:paraId="79E060F7" w14:textId="28952CBC" w:rsidR="002E2784" w:rsidRPr="009B2984" w:rsidRDefault="002E2784" w:rsidP="00176DC9">
      <w:pPr>
        <w:rPr>
          <w:rStyle w:val="work"/>
          <w:rFonts w:eastAsia="MS Mincho"/>
        </w:rPr>
      </w:pPr>
      <w:r w:rsidRPr="009B2984">
        <w:rPr>
          <w:rStyle w:val="work"/>
          <w:rFonts w:eastAsia="MS Mincho"/>
        </w:rPr>
        <w:br w:type="page"/>
      </w:r>
    </w:p>
    <w:p w14:paraId="5AB7F19F" w14:textId="77777777" w:rsidR="00CB43CB" w:rsidRDefault="00CB43CB" w:rsidP="00CB43CB">
      <w:pPr>
        <w:pStyle w:val="PlainText"/>
        <w:rPr>
          <w:rFonts w:ascii="Arial" w:eastAsia="MS Mincho" w:hAnsi="Arial" w:cs="Arial"/>
          <w:sz w:val="22"/>
        </w:rPr>
      </w:pPr>
    </w:p>
    <w:p w14:paraId="5DBD4397" w14:textId="77777777" w:rsidR="00CB43CB" w:rsidRDefault="00CB43CB" w:rsidP="00CB43CB">
      <w:pPr>
        <w:pStyle w:val="PlainText"/>
        <w:rPr>
          <w:rFonts w:ascii="Arial" w:eastAsia="MS Mincho" w:hAnsi="Arial" w:cs="Arial"/>
          <w:sz w:val="22"/>
        </w:rPr>
      </w:pPr>
    </w:p>
    <w:p w14:paraId="40D6E819" w14:textId="3B66B046" w:rsidR="00CB43CB" w:rsidRDefault="00CB43CB" w:rsidP="00B241F1">
      <w:pPr>
        <w:pStyle w:val="StylePlainTextArial16ptBoldHanging15cm"/>
        <w:numPr>
          <w:ilvl w:val="0"/>
          <w:numId w:val="9"/>
        </w:numPr>
        <w:rPr>
          <w:rFonts w:eastAsia="MS Mincho"/>
        </w:rPr>
      </w:pPr>
      <w:r>
        <w:rPr>
          <w:rFonts w:eastAsia="MS Mincho"/>
        </w:rPr>
        <w:t xml:space="preserve">Request to attend a review </w:t>
      </w:r>
      <w:proofErr w:type="gramStart"/>
      <w:r>
        <w:rPr>
          <w:rFonts w:eastAsia="MS Mincho"/>
        </w:rPr>
        <w:t>meeting</w:t>
      </w:r>
      <w:proofErr w:type="gramEnd"/>
    </w:p>
    <w:p w14:paraId="730C56B1" w14:textId="77777777" w:rsidR="00B241F1" w:rsidRDefault="00B241F1" w:rsidP="00B241F1">
      <w:pPr>
        <w:pStyle w:val="StylePlainTextArial16ptBoldHanging15cm"/>
        <w:ind w:left="360" w:firstLine="0"/>
        <w:rPr>
          <w:rFonts w:eastAsia="MS Mincho"/>
        </w:rPr>
      </w:pPr>
    </w:p>
    <w:p w14:paraId="0F92E4AC" w14:textId="54742234" w:rsidR="00CB43CB" w:rsidRDefault="00CB43CB" w:rsidP="009B2984">
      <w:pPr>
        <w:pStyle w:val="StylePlainTextArial11ptItalic"/>
        <w:rPr>
          <w:rFonts w:eastAsia="MS Mincho"/>
        </w:rPr>
      </w:pPr>
      <w:r>
        <w:rPr>
          <w:rFonts w:eastAsia="MS Mincho"/>
        </w:rPr>
        <w:t>Sent by</w:t>
      </w:r>
      <w:r w:rsidR="00EA4C78">
        <w:rPr>
          <w:rFonts w:eastAsia="MS Mincho"/>
        </w:rPr>
        <w:t xml:space="preserve"> Executive</w:t>
      </w:r>
      <w:r>
        <w:rPr>
          <w:rFonts w:eastAsia="MS Mincho"/>
        </w:rPr>
        <w:t xml:space="preserve"> headteacher</w:t>
      </w:r>
      <w:r w:rsidR="00EA4C78">
        <w:rPr>
          <w:rFonts w:eastAsia="MS Mincho"/>
        </w:rPr>
        <w:t>/headteacher</w:t>
      </w:r>
      <w:r w:rsidR="00C14A3B">
        <w:rPr>
          <w:rFonts w:eastAsia="MS Mincho"/>
        </w:rPr>
        <w:t xml:space="preserve">/ Head of School </w:t>
      </w:r>
    </w:p>
    <w:p w14:paraId="115B48F1" w14:textId="77777777" w:rsidR="00CB43CB" w:rsidRDefault="00CB43CB" w:rsidP="00CB43CB">
      <w:pPr>
        <w:pStyle w:val="PlainText"/>
        <w:rPr>
          <w:rFonts w:ascii="Arial" w:eastAsia="MS Mincho" w:hAnsi="Arial" w:cs="Arial"/>
          <w:sz w:val="22"/>
        </w:rPr>
      </w:pPr>
    </w:p>
    <w:p w14:paraId="760A10B3" w14:textId="55ACFCA3" w:rsidR="005812B0" w:rsidRPr="005812B0" w:rsidRDefault="009B2984" w:rsidP="009B2984">
      <w:pPr>
        <w:pStyle w:val="Strict"/>
        <w:rPr>
          <w:rFonts w:eastAsia="MS Mincho"/>
        </w:rPr>
      </w:pPr>
      <w:r w:rsidRPr="005812B0">
        <w:rPr>
          <w:rFonts w:eastAsia="MS Mincho"/>
        </w:rPr>
        <w:t>Strictly Private &amp; Confidential</w:t>
      </w:r>
    </w:p>
    <w:p w14:paraId="7B2FAA58" w14:textId="77777777" w:rsidR="005812B0" w:rsidRPr="005812B0" w:rsidRDefault="005812B0" w:rsidP="005812B0">
      <w:pPr>
        <w:pStyle w:val="PlainText"/>
        <w:rPr>
          <w:rFonts w:ascii="Arial" w:eastAsia="MS Mincho" w:hAnsi="Arial" w:cs="Arial"/>
          <w:b/>
          <w:sz w:val="24"/>
          <w:szCs w:val="24"/>
        </w:rPr>
      </w:pPr>
    </w:p>
    <w:p w14:paraId="6EA6F3F8" w14:textId="263DB0F0" w:rsidR="005812B0" w:rsidRPr="005812B0" w:rsidRDefault="00C14A3B" w:rsidP="009B2984">
      <w:pPr>
        <w:pStyle w:val="wo"/>
        <w:rPr>
          <w:rFonts w:eastAsia="MS Mincho"/>
        </w:rPr>
      </w:pPr>
      <w:r>
        <w:rPr>
          <w:rFonts w:eastAsia="MS Mincho"/>
        </w:rPr>
        <w:t xml:space="preserve">Employee </w:t>
      </w:r>
      <w:r w:rsidR="005812B0" w:rsidRPr="005812B0">
        <w:rPr>
          <w:rFonts w:eastAsia="MS Mincho"/>
        </w:rPr>
        <w:t>NAME</w:t>
      </w:r>
    </w:p>
    <w:p w14:paraId="15EA50A1" w14:textId="77777777" w:rsidR="005812B0" w:rsidRPr="005812B0" w:rsidRDefault="005812B0" w:rsidP="009B2984">
      <w:pPr>
        <w:pStyle w:val="wo"/>
        <w:rPr>
          <w:rFonts w:eastAsia="MS Mincho"/>
        </w:rPr>
      </w:pPr>
      <w:r w:rsidRPr="005812B0">
        <w:rPr>
          <w:rFonts w:eastAsia="MS Mincho"/>
        </w:rPr>
        <w:t>ADDRESS</w:t>
      </w:r>
    </w:p>
    <w:p w14:paraId="012DE512" w14:textId="77777777" w:rsidR="005812B0" w:rsidRPr="005812B0" w:rsidRDefault="005812B0" w:rsidP="009B2984">
      <w:pPr>
        <w:pStyle w:val="wo"/>
        <w:rPr>
          <w:rFonts w:eastAsia="MS Mincho"/>
        </w:rPr>
      </w:pPr>
    </w:p>
    <w:p w14:paraId="58B98C86" w14:textId="77777777" w:rsidR="005812B0" w:rsidRPr="005812B0" w:rsidRDefault="005812B0" w:rsidP="009B2984">
      <w:pPr>
        <w:pStyle w:val="wo"/>
        <w:rPr>
          <w:rFonts w:eastAsia="MS Mincho"/>
        </w:rPr>
      </w:pPr>
      <w:r w:rsidRPr="005812B0">
        <w:rPr>
          <w:rFonts w:eastAsia="MS Mincho"/>
        </w:rPr>
        <w:t>Date</w:t>
      </w:r>
    </w:p>
    <w:p w14:paraId="6150D83B" w14:textId="77777777" w:rsidR="005812B0" w:rsidRPr="005812B0" w:rsidRDefault="005812B0" w:rsidP="009B2984">
      <w:pPr>
        <w:pStyle w:val="wo"/>
        <w:rPr>
          <w:rFonts w:eastAsia="MS Mincho"/>
        </w:rPr>
      </w:pPr>
    </w:p>
    <w:p w14:paraId="758435C8" w14:textId="77777777" w:rsidR="005812B0" w:rsidRPr="005812B0" w:rsidRDefault="005812B0" w:rsidP="009B2984">
      <w:pPr>
        <w:pStyle w:val="wo"/>
        <w:rPr>
          <w:rFonts w:eastAsia="MS Mincho"/>
        </w:rPr>
      </w:pPr>
      <w:r w:rsidRPr="005812B0">
        <w:rPr>
          <w:rFonts w:eastAsia="MS Mincho"/>
        </w:rPr>
        <w:t>Dear .........................</w:t>
      </w:r>
    </w:p>
    <w:p w14:paraId="6C103E80" w14:textId="77777777" w:rsidR="005812B0" w:rsidRPr="009B2984" w:rsidRDefault="005812B0" w:rsidP="009B2984">
      <w:pPr>
        <w:pStyle w:val="StylePlainTextArial16ptBold"/>
        <w:rPr>
          <w:rFonts w:eastAsia="MS Mincho"/>
          <w:bCs w:val="0"/>
        </w:rPr>
      </w:pPr>
    </w:p>
    <w:p w14:paraId="463AB6A7" w14:textId="5EBE6577" w:rsidR="00CB43CB" w:rsidRPr="005812B0" w:rsidRDefault="009B2984" w:rsidP="009B2984">
      <w:pPr>
        <w:pStyle w:val="Strict"/>
        <w:rPr>
          <w:rFonts w:eastAsia="MS Mincho"/>
        </w:rPr>
      </w:pPr>
      <w:r w:rsidRPr="005812B0">
        <w:rPr>
          <w:rFonts w:eastAsia="MS Mincho"/>
        </w:rPr>
        <w:t>Re:</w:t>
      </w:r>
      <w:r>
        <w:rPr>
          <w:rFonts w:eastAsia="MS Mincho"/>
        </w:rPr>
        <w:t xml:space="preserve"> </w:t>
      </w:r>
      <w:r w:rsidRPr="005812B0">
        <w:rPr>
          <w:rFonts w:eastAsia="MS Mincho"/>
        </w:rPr>
        <w:t xml:space="preserve">Stage 2/3: Review Meeting Relating </w:t>
      </w:r>
      <w:proofErr w:type="gramStart"/>
      <w:r w:rsidRPr="005812B0">
        <w:rPr>
          <w:rFonts w:eastAsia="MS Mincho"/>
        </w:rPr>
        <w:t>To</w:t>
      </w:r>
      <w:proofErr w:type="gramEnd"/>
      <w:r w:rsidRPr="005812B0">
        <w:rPr>
          <w:rFonts w:eastAsia="MS Mincho"/>
        </w:rPr>
        <w:t xml:space="preserve"> Capability</w:t>
      </w:r>
    </w:p>
    <w:p w14:paraId="557DEBC6" w14:textId="77777777" w:rsidR="00CB43CB" w:rsidRPr="00E207AF" w:rsidRDefault="00CB43CB" w:rsidP="009B2984">
      <w:pPr>
        <w:pStyle w:val="wo"/>
        <w:rPr>
          <w:rFonts w:eastAsia="MS Mincho"/>
        </w:rPr>
      </w:pPr>
    </w:p>
    <w:p w14:paraId="60820AF1" w14:textId="00EB0736" w:rsidR="00BE662A" w:rsidRPr="00B241F1" w:rsidRDefault="00CB43CB" w:rsidP="009B2984">
      <w:pPr>
        <w:pStyle w:val="StylePlainTextwo"/>
        <w:rPr>
          <w:rFonts w:eastAsia="MS Mincho"/>
        </w:rPr>
      </w:pPr>
      <w:r w:rsidRPr="00B241F1">
        <w:rPr>
          <w:rFonts w:eastAsia="MS Mincho"/>
        </w:rPr>
        <w:t>You will recall that, in</w:t>
      </w:r>
      <w:r w:rsidR="00E34708" w:rsidRPr="00B241F1">
        <w:rPr>
          <w:rFonts w:eastAsia="MS Mincho"/>
        </w:rPr>
        <w:t xml:space="preserve"> </w:t>
      </w:r>
      <w:r w:rsidR="00696F00" w:rsidRPr="00B241F1">
        <w:rPr>
          <w:rFonts w:eastAsia="MS Mincho"/>
        </w:rPr>
        <w:t xml:space="preserve">Stage 1/ Stage 2 </w:t>
      </w:r>
      <w:r w:rsidRPr="00B241F1">
        <w:rPr>
          <w:rFonts w:eastAsia="MS Mincho"/>
        </w:rPr>
        <w:t>formal capability meeting</w:t>
      </w:r>
      <w:r w:rsidR="00BE662A" w:rsidRPr="00B241F1">
        <w:rPr>
          <w:rFonts w:eastAsia="MS Mincho"/>
        </w:rPr>
        <w:t xml:space="preserve"> on </w:t>
      </w:r>
      <w:r w:rsidR="00BE662A" w:rsidRPr="00B241F1">
        <w:rPr>
          <w:rFonts w:eastAsia="Calibri"/>
        </w:rPr>
        <w:t>[ ENTER DATE</w:t>
      </w:r>
      <w:proofErr w:type="gramStart"/>
      <w:r w:rsidR="00BE662A" w:rsidRPr="00B241F1">
        <w:rPr>
          <w:rFonts w:eastAsia="Calibri"/>
        </w:rPr>
        <w:t xml:space="preserve">] </w:t>
      </w:r>
      <w:r w:rsidRPr="00B241F1">
        <w:rPr>
          <w:rFonts w:eastAsia="MS Mincho"/>
        </w:rPr>
        <w:t>,</w:t>
      </w:r>
      <w:proofErr w:type="gramEnd"/>
      <w:r w:rsidRPr="00B241F1">
        <w:rPr>
          <w:rFonts w:eastAsia="MS Mincho"/>
        </w:rPr>
        <w:t xml:space="preserve"> I expressed my concern at your level of performance and </w:t>
      </w:r>
      <w:r w:rsidR="002D2A9C" w:rsidRPr="00B241F1">
        <w:rPr>
          <w:rFonts w:eastAsia="MS Mincho"/>
        </w:rPr>
        <w:t xml:space="preserve">you were  issued with a first </w:t>
      </w:r>
      <w:r w:rsidR="00DE14D8" w:rsidRPr="00B241F1">
        <w:rPr>
          <w:rFonts w:eastAsia="MS Mincho"/>
        </w:rPr>
        <w:t xml:space="preserve"> </w:t>
      </w:r>
      <w:r w:rsidR="002D2A9C" w:rsidRPr="00B241F1">
        <w:rPr>
          <w:rFonts w:eastAsia="MS Mincho"/>
        </w:rPr>
        <w:t xml:space="preserve">written warning in accordance with the School Capability Procedure. We </w:t>
      </w:r>
      <w:r w:rsidRPr="00B241F1">
        <w:rPr>
          <w:rFonts w:eastAsia="MS Mincho"/>
        </w:rPr>
        <w:t xml:space="preserve">agreed </w:t>
      </w:r>
      <w:r w:rsidR="00BE662A" w:rsidRPr="00B241F1">
        <w:rPr>
          <w:rFonts w:eastAsia="MS Mincho"/>
        </w:rPr>
        <w:t xml:space="preserve">that your performance </w:t>
      </w:r>
      <w:r w:rsidRPr="00B241F1">
        <w:rPr>
          <w:rFonts w:eastAsia="MS Mincho"/>
        </w:rPr>
        <w:t xml:space="preserve">would be monitored </w:t>
      </w:r>
      <w:r w:rsidR="00BE662A" w:rsidRPr="00B241F1">
        <w:rPr>
          <w:rFonts w:eastAsia="MS Mincho"/>
        </w:rPr>
        <w:t xml:space="preserve">against targets </w:t>
      </w:r>
      <w:r w:rsidRPr="00B241F1">
        <w:rPr>
          <w:rFonts w:eastAsia="MS Mincho"/>
        </w:rPr>
        <w:t>during a four / six* week period</w:t>
      </w:r>
      <w:r w:rsidR="00BE662A" w:rsidRPr="00B241F1">
        <w:rPr>
          <w:rFonts w:eastAsia="MS Mincho"/>
        </w:rPr>
        <w:t xml:space="preserve">, and </w:t>
      </w:r>
      <w:r w:rsidRPr="00B241F1">
        <w:rPr>
          <w:rFonts w:eastAsia="MS Mincho"/>
        </w:rPr>
        <w:t xml:space="preserve">it was hoped that there would be a marked improvement in your work performance. </w:t>
      </w:r>
    </w:p>
    <w:p w14:paraId="088E36A9" w14:textId="77777777" w:rsidR="002D2A9C" w:rsidRPr="00B241F1" w:rsidRDefault="002D2A9C" w:rsidP="009B2984">
      <w:pPr>
        <w:pStyle w:val="StylePlainTextwo"/>
        <w:rPr>
          <w:rFonts w:eastAsia="MS Mincho"/>
        </w:rPr>
      </w:pPr>
    </w:p>
    <w:p w14:paraId="15187173" w14:textId="1A3BD78F" w:rsidR="00CB43CB" w:rsidRPr="00B241F1" w:rsidRDefault="00CB43CB" w:rsidP="009B2984">
      <w:pPr>
        <w:pStyle w:val="wo"/>
        <w:rPr>
          <w:rFonts w:eastAsia="MS Mincho"/>
        </w:rPr>
      </w:pPr>
      <w:r w:rsidRPr="00B241F1">
        <w:rPr>
          <w:rFonts w:eastAsia="MS Mincho"/>
        </w:rPr>
        <w:t xml:space="preserve">However, my monitoring over the last four / six* weeks has indicated insufficient improvement </w:t>
      </w:r>
      <w:r w:rsidR="009F0792" w:rsidRPr="00B241F1">
        <w:rPr>
          <w:rFonts w:eastAsia="MS Mincho"/>
        </w:rPr>
        <w:t>in</w:t>
      </w:r>
      <w:r w:rsidR="005812B0" w:rsidRPr="00B241F1">
        <w:rPr>
          <w:rFonts w:eastAsia="Calibri"/>
        </w:rPr>
        <w:t xml:space="preserve"> [</w:t>
      </w:r>
      <w:r w:rsidR="001C30D9" w:rsidRPr="00B241F1">
        <w:rPr>
          <w:rFonts w:eastAsia="Calibri"/>
        </w:rPr>
        <w:t xml:space="preserve">DETAIL AREAS OF CONCERN </w:t>
      </w:r>
      <w:r w:rsidR="005812B0" w:rsidRPr="00B241F1">
        <w:rPr>
          <w:rFonts w:eastAsia="Calibri"/>
        </w:rPr>
        <w:t>HERE</w:t>
      </w:r>
      <w:proofErr w:type="gramStart"/>
      <w:r w:rsidR="001C30D9" w:rsidRPr="00B241F1">
        <w:rPr>
          <w:rFonts w:eastAsia="Calibri"/>
        </w:rPr>
        <w:t>]</w:t>
      </w:r>
      <w:r w:rsidR="005812B0" w:rsidRPr="00B241F1">
        <w:rPr>
          <w:rFonts w:eastAsia="MS Mincho"/>
          <w:i/>
        </w:rPr>
        <w:t xml:space="preserve"> </w:t>
      </w:r>
      <w:r w:rsidRPr="00B241F1">
        <w:rPr>
          <w:rFonts w:eastAsia="MS Mincho"/>
        </w:rPr>
        <w:t>,</w:t>
      </w:r>
      <w:proofErr w:type="gramEnd"/>
      <w:r w:rsidRPr="00B241F1">
        <w:rPr>
          <w:rFonts w:eastAsia="MS Mincho"/>
        </w:rPr>
        <w:t xml:space="preserve"> I now need to move to</w:t>
      </w:r>
      <w:r w:rsidR="00660804" w:rsidRPr="00B241F1">
        <w:rPr>
          <w:rFonts w:eastAsia="MS Mincho"/>
        </w:rPr>
        <w:t xml:space="preserve"> the next stage of the</w:t>
      </w:r>
      <w:r w:rsidRPr="00B241F1">
        <w:rPr>
          <w:rFonts w:eastAsia="MS Mincho"/>
        </w:rPr>
        <w:t xml:space="preserve"> formal capability procedures.</w:t>
      </w:r>
    </w:p>
    <w:p w14:paraId="65C51294" w14:textId="77777777" w:rsidR="00CB43CB" w:rsidRPr="00B241F1" w:rsidRDefault="00CB43CB" w:rsidP="009B2984">
      <w:pPr>
        <w:pStyle w:val="StylePlainTextwo"/>
        <w:rPr>
          <w:rFonts w:eastAsia="MS Mincho"/>
        </w:rPr>
      </w:pPr>
    </w:p>
    <w:p w14:paraId="5466B4BF" w14:textId="04C93E3A" w:rsidR="00CB43CB" w:rsidRPr="00B241F1" w:rsidRDefault="00CB43CB" w:rsidP="009B2984">
      <w:pPr>
        <w:pStyle w:val="wo"/>
        <w:rPr>
          <w:rFonts w:eastAsia="MS Mincho"/>
        </w:rPr>
      </w:pPr>
      <w:r w:rsidRPr="00B241F1">
        <w:rPr>
          <w:rFonts w:eastAsia="MS Mincho"/>
        </w:rPr>
        <w:t xml:space="preserve">The meeting will </w:t>
      </w:r>
      <w:bookmarkStart w:id="2" w:name="_Hlk21470110"/>
      <w:r w:rsidRPr="00B241F1">
        <w:rPr>
          <w:rFonts w:eastAsia="MS Mincho"/>
        </w:rPr>
        <w:t>take place at</w:t>
      </w:r>
      <w:r w:rsidR="005812B0" w:rsidRPr="00B241F1">
        <w:rPr>
          <w:rFonts w:eastAsia="MS Mincho"/>
        </w:rPr>
        <w:t xml:space="preserve"> [TIME] </w:t>
      </w:r>
      <w:r w:rsidR="009F0792" w:rsidRPr="00B241F1">
        <w:rPr>
          <w:rFonts w:eastAsia="MS Mincho"/>
        </w:rPr>
        <w:t>on [</w:t>
      </w:r>
      <w:r w:rsidR="005812B0" w:rsidRPr="00B241F1">
        <w:rPr>
          <w:rFonts w:eastAsia="MS Mincho"/>
        </w:rPr>
        <w:t>DATE</w:t>
      </w:r>
      <w:r w:rsidRPr="00B241F1">
        <w:rPr>
          <w:rFonts w:eastAsia="MS Mincho"/>
          <w:i/>
        </w:rPr>
        <w:t xml:space="preserve"> - at least 5 clear </w:t>
      </w:r>
      <w:proofErr w:type="gramStart"/>
      <w:r w:rsidR="009F0792" w:rsidRPr="00B241F1">
        <w:rPr>
          <w:rFonts w:eastAsia="MS Mincho"/>
          <w:i/>
        </w:rPr>
        <w:t>school working</w:t>
      </w:r>
      <w:proofErr w:type="gramEnd"/>
      <w:r w:rsidRPr="00B241F1">
        <w:rPr>
          <w:rFonts w:eastAsia="MS Mincho"/>
          <w:i/>
        </w:rPr>
        <w:t xml:space="preserve"> days' notice</w:t>
      </w:r>
      <w:r w:rsidR="005812B0" w:rsidRPr="00B241F1">
        <w:rPr>
          <w:rFonts w:eastAsia="MS Mincho"/>
        </w:rPr>
        <w:t>]</w:t>
      </w:r>
      <w:r w:rsidRPr="00B241F1">
        <w:rPr>
          <w:rFonts w:eastAsia="MS Mincho"/>
        </w:rPr>
        <w:t xml:space="preserve"> and be held</w:t>
      </w:r>
      <w:r w:rsidR="005812B0" w:rsidRPr="00B241F1">
        <w:rPr>
          <w:rFonts w:eastAsia="MS Mincho"/>
        </w:rPr>
        <w:t xml:space="preserve"> </w:t>
      </w:r>
      <w:r w:rsidRPr="00B241F1">
        <w:rPr>
          <w:rFonts w:eastAsia="MS Mincho"/>
        </w:rPr>
        <w:t xml:space="preserve">in </w:t>
      </w:r>
      <w:r w:rsidR="005812B0" w:rsidRPr="00B241F1">
        <w:rPr>
          <w:rFonts w:eastAsia="Calibri"/>
        </w:rPr>
        <w:t>at [SCHOOL NAME]</w:t>
      </w:r>
      <w:r w:rsidRPr="00B241F1">
        <w:rPr>
          <w:rFonts w:eastAsia="MS Mincho"/>
        </w:rPr>
        <w:t>.</w:t>
      </w:r>
    </w:p>
    <w:bookmarkEnd w:id="2"/>
    <w:p w14:paraId="0330DC55" w14:textId="77777777" w:rsidR="00CB43CB" w:rsidRPr="00B241F1" w:rsidRDefault="00CB43CB" w:rsidP="009B2984">
      <w:pPr>
        <w:pStyle w:val="StylePlainTextwo"/>
        <w:rPr>
          <w:rFonts w:eastAsia="MS Mincho"/>
        </w:rPr>
      </w:pPr>
    </w:p>
    <w:p w14:paraId="04814D4C" w14:textId="1CB537AC" w:rsidR="00CB43CB" w:rsidRPr="00B241F1" w:rsidRDefault="00CB43CB" w:rsidP="009B2984">
      <w:pPr>
        <w:pStyle w:val="StylePlainTextwo"/>
        <w:rPr>
          <w:rFonts w:eastAsia="MS Mincho"/>
        </w:rPr>
      </w:pPr>
      <w:r w:rsidRPr="00B241F1">
        <w:rPr>
          <w:rFonts w:eastAsia="MS Mincho"/>
        </w:rPr>
        <w:t xml:space="preserve">You may be accompanied by a companion, who may be a member of a </w:t>
      </w:r>
      <w:r w:rsidR="002D2A9C" w:rsidRPr="00B241F1">
        <w:rPr>
          <w:rFonts w:eastAsia="MS Mincho"/>
        </w:rPr>
        <w:t xml:space="preserve">trade </w:t>
      </w:r>
      <w:r w:rsidRPr="00B241F1">
        <w:rPr>
          <w:rFonts w:eastAsia="MS Mincho"/>
        </w:rPr>
        <w:t>union</w:t>
      </w:r>
      <w:r w:rsidR="00292A85" w:rsidRPr="00B241F1">
        <w:rPr>
          <w:rFonts w:eastAsia="MS Mincho"/>
        </w:rPr>
        <w:t xml:space="preserve"> or</w:t>
      </w:r>
      <w:r w:rsidRPr="00B241F1">
        <w:rPr>
          <w:rFonts w:eastAsia="MS Mincho"/>
        </w:rPr>
        <w:t xml:space="preserve"> </w:t>
      </w:r>
      <w:r w:rsidR="00EA4C78" w:rsidRPr="00B241F1">
        <w:rPr>
          <w:rFonts w:eastAsia="MS Mincho"/>
        </w:rPr>
        <w:t>work colleague</w:t>
      </w:r>
      <w:r w:rsidRPr="00B241F1">
        <w:rPr>
          <w:rFonts w:eastAsia="MS Mincho"/>
        </w:rPr>
        <w:t xml:space="preserve">. </w:t>
      </w:r>
      <w:bookmarkStart w:id="3" w:name="_Hlk111293662"/>
      <w:r w:rsidRPr="00B241F1">
        <w:rPr>
          <w:rFonts w:eastAsia="MS Mincho"/>
        </w:rPr>
        <w:t>Please notify me the day before the meeting of the name of any companion you may be bringing</w:t>
      </w:r>
      <w:bookmarkEnd w:id="3"/>
      <w:r w:rsidRPr="00B241F1">
        <w:rPr>
          <w:rFonts w:eastAsia="MS Mincho"/>
        </w:rPr>
        <w:t>.</w:t>
      </w:r>
    </w:p>
    <w:p w14:paraId="6F7F1ABA" w14:textId="77777777" w:rsidR="00CB43CB" w:rsidRPr="00B241F1" w:rsidRDefault="00CB43CB" w:rsidP="009B2984">
      <w:pPr>
        <w:pStyle w:val="StylePlainTextwo"/>
        <w:rPr>
          <w:rFonts w:eastAsia="MS Mincho"/>
        </w:rPr>
      </w:pPr>
    </w:p>
    <w:p w14:paraId="7A31324A" w14:textId="2AC6CC1F" w:rsidR="00CB43CB" w:rsidRPr="00B241F1" w:rsidRDefault="00CB43CB" w:rsidP="009B2984">
      <w:pPr>
        <w:pStyle w:val="wo"/>
        <w:rPr>
          <w:rFonts w:eastAsia="MS Mincho"/>
          <w:i/>
          <w:iCs/>
        </w:rPr>
      </w:pPr>
      <w:r w:rsidRPr="00B241F1">
        <w:rPr>
          <w:rFonts w:eastAsia="MS Mincho"/>
        </w:rPr>
        <w:t xml:space="preserve">I shall be accompanied by </w:t>
      </w:r>
      <w:r w:rsidR="005812B0" w:rsidRPr="00B241F1">
        <w:rPr>
          <w:rFonts w:eastAsia="MS Mincho"/>
        </w:rPr>
        <w:t>[</w:t>
      </w:r>
      <w:r w:rsidR="005812B0" w:rsidRPr="00B241F1">
        <w:rPr>
          <w:rFonts w:eastAsia="Calibri"/>
        </w:rPr>
        <w:t>ENTER DETAILS HERE].</w:t>
      </w:r>
      <w:r w:rsidR="00E34708" w:rsidRPr="00B241F1">
        <w:rPr>
          <w:rFonts w:eastAsia="Calibri"/>
        </w:rPr>
        <w:t xml:space="preserve"> </w:t>
      </w:r>
      <w:r w:rsidR="00E34708" w:rsidRPr="00B241F1">
        <w:rPr>
          <w:rFonts w:eastAsia="Calibri"/>
          <w:i/>
          <w:iCs/>
        </w:rPr>
        <w:t xml:space="preserve">[PLEASE Note: Headteacher needs to attend if the meeting is called by the Line Manager, and they will make the decision]. HR representation is also required. </w:t>
      </w:r>
    </w:p>
    <w:p w14:paraId="4C6344FB" w14:textId="77777777" w:rsidR="00CB43CB" w:rsidRPr="00B241F1" w:rsidRDefault="00CB43CB" w:rsidP="009B2984">
      <w:pPr>
        <w:pStyle w:val="StylePlainTextwo"/>
        <w:rPr>
          <w:rFonts w:eastAsia="MS Mincho"/>
        </w:rPr>
      </w:pPr>
    </w:p>
    <w:p w14:paraId="175A3404" w14:textId="77777777" w:rsidR="00CB43CB" w:rsidRPr="00B241F1" w:rsidRDefault="00CB43CB" w:rsidP="009B2984">
      <w:pPr>
        <w:pStyle w:val="StylePlainTextwo"/>
        <w:rPr>
          <w:rFonts w:eastAsia="MS Mincho"/>
        </w:rPr>
      </w:pPr>
      <w:r w:rsidRPr="00B241F1">
        <w:rPr>
          <w:rFonts w:eastAsia="MS Mincho"/>
        </w:rPr>
        <w:t>The meeting represents Stage 2 / 3 * of the governing body's formal capability procedure. A copy of the procedure is enclosed with this letter for your information.</w:t>
      </w:r>
    </w:p>
    <w:p w14:paraId="7A8A4754" w14:textId="77777777" w:rsidR="00CB43CB" w:rsidRPr="00B241F1" w:rsidRDefault="00CB43CB" w:rsidP="009B2984">
      <w:pPr>
        <w:pStyle w:val="StylePlainTextwo"/>
        <w:rPr>
          <w:rFonts w:eastAsia="MS Mincho"/>
        </w:rPr>
      </w:pPr>
    </w:p>
    <w:p w14:paraId="00C8F623" w14:textId="77777777" w:rsidR="008B34A4" w:rsidRPr="00B241F1" w:rsidRDefault="008B34A4" w:rsidP="009B2984">
      <w:pPr>
        <w:pStyle w:val="wo"/>
        <w:rPr>
          <w:rFonts w:eastAsia="MS Mincho"/>
        </w:rPr>
      </w:pPr>
    </w:p>
    <w:p w14:paraId="4FAAD331" w14:textId="77777777" w:rsidR="008B34A4" w:rsidRPr="00B241F1" w:rsidRDefault="008B34A4" w:rsidP="00B241F1">
      <w:pPr>
        <w:pStyle w:val="StyleListParagraphLatinArial12ptLeft0cmAfter0"/>
        <w:rPr>
          <w:rFonts w:eastAsia="MS Mincho"/>
        </w:rPr>
      </w:pPr>
      <w:r w:rsidRPr="00B241F1">
        <w:t xml:space="preserve">I understand this may be an unsettling time and therefore </w:t>
      </w:r>
      <w:bookmarkStart w:id="4" w:name="_Hlk111297968"/>
      <w:r w:rsidRPr="00B241F1">
        <w:t xml:space="preserve">if you would like clarification on any of the details in this letter or anything else around this subject, please do not hesitate to contact me as soon as possible to discuss. </w:t>
      </w:r>
    </w:p>
    <w:bookmarkEnd w:id="4"/>
    <w:p w14:paraId="6774CBFA" w14:textId="77777777" w:rsidR="008B34A4" w:rsidRPr="00B241F1" w:rsidRDefault="008B34A4" w:rsidP="008B34A4">
      <w:pPr>
        <w:tabs>
          <w:tab w:val="left" w:pos="3222"/>
        </w:tabs>
        <w:rPr>
          <w:rStyle w:val="work"/>
        </w:rPr>
      </w:pPr>
    </w:p>
    <w:p w14:paraId="2C1FFFB5" w14:textId="06B0F4A3" w:rsidR="008B34A4" w:rsidRPr="00B241F1" w:rsidRDefault="008B34A4" w:rsidP="00B241F1">
      <w:pPr>
        <w:pStyle w:val="works"/>
      </w:pPr>
      <w:r w:rsidRPr="00B241F1">
        <w:rPr>
          <w:rStyle w:val="work"/>
        </w:rPr>
        <w:t xml:space="preserve">I would also like to let you know that </w:t>
      </w:r>
      <w:r w:rsidRPr="00B241F1">
        <w:rPr>
          <w:szCs w:val="18"/>
        </w:rPr>
        <w:t>www.educationsupport.org.uk</w:t>
      </w:r>
      <w:r w:rsidRPr="00B241F1">
        <w:t xml:space="preserve"> </w:t>
      </w:r>
      <w:r w:rsidRPr="00B241F1">
        <w:rPr>
          <w:rStyle w:val="work"/>
        </w:rPr>
        <w:t>provide</w:t>
      </w:r>
      <w:r w:rsidRPr="00B241F1">
        <w:t xml:space="preserve"> </w:t>
      </w:r>
      <w:r w:rsidRPr="00B241F1">
        <w:rPr>
          <w:rStyle w:val="work"/>
        </w:rPr>
        <w:t>advice and emotional support to all education staff and have a free, confidential helpline available on 08000 562 561.</w:t>
      </w:r>
    </w:p>
    <w:p w14:paraId="03A9C37F" w14:textId="77777777" w:rsidR="008B34A4" w:rsidRPr="00B241F1" w:rsidRDefault="008B34A4" w:rsidP="009B2984">
      <w:pPr>
        <w:pStyle w:val="wo"/>
        <w:rPr>
          <w:rFonts w:eastAsia="MS Mincho"/>
        </w:rPr>
      </w:pPr>
    </w:p>
    <w:p w14:paraId="55B7F839" w14:textId="4211F061" w:rsidR="00CB43CB" w:rsidRPr="00B241F1" w:rsidRDefault="00CB43CB" w:rsidP="009B2984">
      <w:pPr>
        <w:pStyle w:val="wo"/>
        <w:rPr>
          <w:rFonts w:eastAsia="MS Mincho"/>
        </w:rPr>
      </w:pPr>
      <w:r w:rsidRPr="00B241F1">
        <w:rPr>
          <w:rFonts w:eastAsia="MS Mincho"/>
        </w:rPr>
        <w:t>Yours sincerely</w:t>
      </w:r>
    </w:p>
    <w:p w14:paraId="6774A1D2" w14:textId="77777777" w:rsidR="00B6298F" w:rsidRPr="00B241F1" w:rsidRDefault="00B6298F" w:rsidP="009B2984">
      <w:pPr>
        <w:pStyle w:val="wo"/>
        <w:rPr>
          <w:rFonts w:eastAsia="MS Mincho"/>
        </w:rPr>
      </w:pPr>
    </w:p>
    <w:p w14:paraId="0DBA7E93" w14:textId="091282FE" w:rsidR="00CB43CB" w:rsidRPr="00B241F1" w:rsidRDefault="00DB5C37" w:rsidP="009B2984">
      <w:pPr>
        <w:pStyle w:val="wo"/>
        <w:rPr>
          <w:rFonts w:eastAsia="MS Mincho"/>
        </w:rPr>
      </w:pPr>
      <w:r w:rsidRPr="00B241F1">
        <w:rPr>
          <w:rFonts w:eastAsia="MS Mincho"/>
        </w:rPr>
        <w:t xml:space="preserve">Exec </w:t>
      </w:r>
      <w:r w:rsidR="00CB43CB" w:rsidRPr="00B241F1">
        <w:rPr>
          <w:rFonts w:eastAsia="MS Mincho"/>
        </w:rPr>
        <w:t>Headteacher</w:t>
      </w:r>
      <w:r w:rsidR="00B6298F" w:rsidRPr="00B241F1">
        <w:rPr>
          <w:rFonts w:eastAsia="MS Mincho"/>
        </w:rPr>
        <w:t xml:space="preserve">/ </w:t>
      </w:r>
      <w:r w:rsidRPr="00B241F1">
        <w:rPr>
          <w:rFonts w:eastAsia="MS Mincho"/>
        </w:rPr>
        <w:t>Headteacher/</w:t>
      </w:r>
      <w:r w:rsidR="00B6298F" w:rsidRPr="00B241F1">
        <w:rPr>
          <w:rFonts w:eastAsia="MS Mincho"/>
        </w:rPr>
        <w:t xml:space="preserve">Head of School </w:t>
      </w:r>
    </w:p>
    <w:p w14:paraId="32E7A453" w14:textId="77777777" w:rsidR="008B34A4" w:rsidRPr="00B241F1" w:rsidRDefault="00CB43CB" w:rsidP="009B2984">
      <w:pPr>
        <w:pStyle w:val="wo"/>
        <w:rPr>
          <w:rFonts w:eastAsia="MS Mincho"/>
        </w:rPr>
      </w:pPr>
      <w:r w:rsidRPr="00B241F1">
        <w:rPr>
          <w:rFonts w:eastAsia="MS Mincho"/>
        </w:rPr>
        <w:t>encl.</w:t>
      </w:r>
      <w:r w:rsidR="00C14A3B" w:rsidRPr="00B241F1">
        <w:rPr>
          <w:rFonts w:eastAsia="MS Mincho"/>
        </w:rPr>
        <w:t xml:space="preserve"> </w:t>
      </w:r>
    </w:p>
    <w:p w14:paraId="766D16C8" w14:textId="77777777" w:rsidR="008B34A4" w:rsidRPr="00B241F1" w:rsidRDefault="008B34A4" w:rsidP="009B2984">
      <w:pPr>
        <w:pStyle w:val="wo"/>
        <w:rPr>
          <w:rFonts w:eastAsia="MS Mincho"/>
        </w:rPr>
      </w:pPr>
    </w:p>
    <w:p w14:paraId="54082AF5" w14:textId="77777777" w:rsidR="008B34A4" w:rsidRPr="00B241F1" w:rsidRDefault="008B34A4" w:rsidP="009B2984">
      <w:pPr>
        <w:pStyle w:val="wo"/>
        <w:rPr>
          <w:rFonts w:eastAsia="MS Mincho"/>
        </w:rPr>
      </w:pPr>
    </w:p>
    <w:p w14:paraId="49BBFE98" w14:textId="652B9536" w:rsidR="00C14A3B" w:rsidRPr="00B241F1" w:rsidRDefault="00C14A3B" w:rsidP="009B2984">
      <w:pPr>
        <w:pStyle w:val="wo"/>
        <w:rPr>
          <w:rFonts w:eastAsia="MS Mincho"/>
        </w:rPr>
      </w:pPr>
      <w:r w:rsidRPr="00B241F1">
        <w:rPr>
          <w:rFonts w:eastAsia="MS Mincho"/>
        </w:rPr>
        <w:t>* Delete as appropriate</w:t>
      </w:r>
    </w:p>
    <w:p w14:paraId="1514DDD9" w14:textId="77777777" w:rsidR="00CB43CB" w:rsidRPr="00B241F1" w:rsidRDefault="00CB43CB" w:rsidP="009B2984">
      <w:pPr>
        <w:pStyle w:val="wo"/>
        <w:rPr>
          <w:rFonts w:eastAsia="MS Mincho"/>
        </w:rPr>
      </w:pPr>
    </w:p>
    <w:p w14:paraId="082707F6" w14:textId="77777777" w:rsidR="00CB43CB" w:rsidRPr="00B241F1" w:rsidRDefault="00CB43CB" w:rsidP="009B2984">
      <w:pPr>
        <w:pStyle w:val="wo"/>
        <w:rPr>
          <w:rFonts w:eastAsia="MS Mincho"/>
        </w:rPr>
      </w:pPr>
    </w:p>
    <w:p w14:paraId="5C692116" w14:textId="77777777" w:rsidR="00CB43CB" w:rsidRPr="00B241F1" w:rsidRDefault="00CB43CB" w:rsidP="009B2984">
      <w:pPr>
        <w:pStyle w:val="wo"/>
        <w:rPr>
          <w:rFonts w:eastAsia="MS Mincho"/>
        </w:rPr>
      </w:pPr>
    </w:p>
    <w:p w14:paraId="48273616" w14:textId="77777777" w:rsidR="00CB43CB" w:rsidRPr="00B241F1" w:rsidRDefault="00CB43CB" w:rsidP="009B2984">
      <w:pPr>
        <w:pStyle w:val="wo"/>
        <w:rPr>
          <w:rFonts w:eastAsia="MS Mincho"/>
        </w:rPr>
      </w:pPr>
    </w:p>
    <w:p w14:paraId="2352D5D1" w14:textId="77777777" w:rsidR="00CB43CB" w:rsidRPr="00B241F1" w:rsidRDefault="00CB43CB" w:rsidP="009B2984">
      <w:pPr>
        <w:pStyle w:val="wo"/>
        <w:rPr>
          <w:rFonts w:eastAsia="MS Mincho"/>
        </w:rPr>
      </w:pPr>
    </w:p>
    <w:p w14:paraId="5352D5DF" w14:textId="34DA4257" w:rsidR="00CB43CB" w:rsidRPr="009B2984" w:rsidRDefault="00CB43CB" w:rsidP="009B2984">
      <w:pPr>
        <w:pStyle w:val="StylePlainTextArial16ptBold"/>
        <w:rPr>
          <w:rFonts w:eastAsia="MS Mincho"/>
          <w:bCs w:val="0"/>
        </w:rPr>
      </w:pPr>
      <w:r w:rsidRPr="00B241F1">
        <w:rPr>
          <w:rFonts w:ascii="Work Sans" w:eastAsia="MS Mincho" w:hAnsi="Work Sans"/>
          <w:bCs w:val="0"/>
          <w:sz w:val="24"/>
          <w:szCs w:val="24"/>
        </w:rPr>
        <w:br w:type="page"/>
      </w:r>
      <w:r w:rsidRPr="009B2984">
        <w:rPr>
          <w:rFonts w:eastAsia="MS Mincho"/>
          <w:bCs w:val="0"/>
        </w:rPr>
        <w:lastRenderedPageBreak/>
        <w:t>4</w:t>
      </w:r>
      <w:r w:rsidR="005812B0" w:rsidRPr="009B2984">
        <w:rPr>
          <w:rFonts w:eastAsia="MS Mincho"/>
          <w:bCs w:val="0"/>
        </w:rPr>
        <w:t>.</w:t>
      </w:r>
      <w:r w:rsidRPr="009B2984">
        <w:rPr>
          <w:rFonts w:eastAsia="MS Mincho"/>
          <w:bCs w:val="0"/>
        </w:rPr>
        <w:t xml:space="preserve"> </w:t>
      </w:r>
      <w:r w:rsidR="005812B0" w:rsidRPr="009B2984">
        <w:rPr>
          <w:rFonts w:eastAsia="MS Mincho"/>
          <w:bCs w:val="0"/>
        </w:rPr>
        <w:tab/>
      </w:r>
      <w:r w:rsidRPr="009B2984">
        <w:rPr>
          <w:rFonts w:eastAsia="MS Mincho"/>
          <w:bCs w:val="0"/>
        </w:rPr>
        <w:t>Letter confirming outcome of review meeting relating to capability</w:t>
      </w:r>
      <w:r w:rsidR="005812B0" w:rsidRPr="009B2984">
        <w:rPr>
          <w:rFonts w:eastAsia="MS Mincho"/>
          <w:bCs w:val="0"/>
        </w:rPr>
        <w:t xml:space="preserve"> </w:t>
      </w:r>
    </w:p>
    <w:p w14:paraId="2BE3A76D" w14:textId="77777777" w:rsidR="00CB43CB" w:rsidRDefault="00CB43CB" w:rsidP="00CB43CB">
      <w:pPr>
        <w:pStyle w:val="PlainText"/>
        <w:rPr>
          <w:rFonts w:ascii="Arial" w:eastAsia="MS Mincho" w:hAnsi="Arial" w:cs="Arial"/>
          <w:sz w:val="22"/>
        </w:rPr>
      </w:pPr>
    </w:p>
    <w:p w14:paraId="579ACB26" w14:textId="0E099584" w:rsidR="005812B0" w:rsidRPr="005812B0" w:rsidRDefault="009B2984" w:rsidP="009B2984">
      <w:pPr>
        <w:pStyle w:val="Strict"/>
        <w:rPr>
          <w:rFonts w:eastAsia="MS Mincho"/>
        </w:rPr>
      </w:pPr>
      <w:r w:rsidRPr="005812B0">
        <w:rPr>
          <w:rFonts w:eastAsia="MS Mincho"/>
        </w:rPr>
        <w:t>Strictly Private &amp; Confidential</w:t>
      </w:r>
    </w:p>
    <w:p w14:paraId="687066BD" w14:textId="77777777" w:rsidR="005812B0" w:rsidRPr="005812B0" w:rsidRDefault="005812B0" w:rsidP="005812B0">
      <w:pPr>
        <w:pStyle w:val="PlainText"/>
        <w:rPr>
          <w:rFonts w:ascii="Arial" w:eastAsia="MS Mincho" w:hAnsi="Arial" w:cs="Arial"/>
          <w:b/>
          <w:sz w:val="24"/>
          <w:szCs w:val="24"/>
        </w:rPr>
      </w:pPr>
    </w:p>
    <w:p w14:paraId="3B225D1E" w14:textId="0208FB28" w:rsidR="005812B0" w:rsidRPr="005812B0" w:rsidRDefault="00B32D08" w:rsidP="009B2984">
      <w:pPr>
        <w:pStyle w:val="wo"/>
        <w:rPr>
          <w:rFonts w:eastAsia="MS Mincho"/>
        </w:rPr>
      </w:pPr>
      <w:r>
        <w:rPr>
          <w:rFonts w:eastAsia="MS Mincho"/>
        </w:rPr>
        <w:t xml:space="preserve">Employee </w:t>
      </w:r>
      <w:r w:rsidR="005812B0" w:rsidRPr="005812B0">
        <w:rPr>
          <w:rFonts w:eastAsia="MS Mincho"/>
        </w:rPr>
        <w:t>NAME</w:t>
      </w:r>
    </w:p>
    <w:p w14:paraId="305B166D" w14:textId="77777777" w:rsidR="005812B0" w:rsidRPr="005812B0" w:rsidRDefault="005812B0" w:rsidP="009B2984">
      <w:pPr>
        <w:pStyle w:val="wo"/>
        <w:rPr>
          <w:rFonts w:eastAsia="MS Mincho"/>
        </w:rPr>
      </w:pPr>
      <w:r w:rsidRPr="005812B0">
        <w:rPr>
          <w:rFonts w:eastAsia="MS Mincho"/>
        </w:rPr>
        <w:t>ADDRESS</w:t>
      </w:r>
    </w:p>
    <w:p w14:paraId="2A8EDC48" w14:textId="77777777" w:rsidR="005812B0" w:rsidRPr="005812B0" w:rsidRDefault="005812B0" w:rsidP="009B2984">
      <w:pPr>
        <w:pStyle w:val="wo"/>
        <w:rPr>
          <w:rFonts w:eastAsia="MS Mincho"/>
        </w:rPr>
      </w:pPr>
    </w:p>
    <w:p w14:paraId="45A5861B" w14:textId="77777777" w:rsidR="005812B0" w:rsidRPr="005812B0" w:rsidRDefault="005812B0" w:rsidP="009B2984">
      <w:pPr>
        <w:pStyle w:val="wo"/>
        <w:rPr>
          <w:rFonts w:eastAsia="MS Mincho"/>
        </w:rPr>
      </w:pPr>
      <w:r w:rsidRPr="005812B0">
        <w:rPr>
          <w:rFonts w:eastAsia="MS Mincho"/>
        </w:rPr>
        <w:t>Date</w:t>
      </w:r>
    </w:p>
    <w:p w14:paraId="7A168C60" w14:textId="77777777" w:rsidR="005812B0" w:rsidRPr="005812B0" w:rsidRDefault="005812B0" w:rsidP="009B2984">
      <w:pPr>
        <w:pStyle w:val="wo"/>
        <w:rPr>
          <w:rFonts w:eastAsia="MS Mincho"/>
        </w:rPr>
      </w:pPr>
    </w:p>
    <w:p w14:paraId="4E144585" w14:textId="77777777" w:rsidR="005812B0" w:rsidRPr="005812B0" w:rsidRDefault="005812B0" w:rsidP="009B2984">
      <w:pPr>
        <w:pStyle w:val="wo"/>
        <w:rPr>
          <w:rFonts w:eastAsia="MS Mincho"/>
        </w:rPr>
      </w:pPr>
      <w:r w:rsidRPr="005812B0">
        <w:rPr>
          <w:rFonts w:eastAsia="MS Mincho"/>
        </w:rPr>
        <w:t>Dear .........................</w:t>
      </w:r>
    </w:p>
    <w:p w14:paraId="7ABBE8E3" w14:textId="77777777" w:rsidR="00CB43CB" w:rsidRPr="005812B0" w:rsidRDefault="00CB43CB" w:rsidP="009B2984">
      <w:pPr>
        <w:pStyle w:val="wo"/>
        <w:rPr>
          <w:rFonts w:eastAsia="MS Mincho"/>
        </w:rPr>
      </w:pPr>
    </w:p>
    <w:p w14:paraId="15E24A0C" w14:textId="77777777" w:rsidR="00CB43CB" w:rsidRPr="005812B0" w:rsidRDefault="005812B0" w:rsidP="009B2984">
      <w:pPr>
        <w:pStyle w:val="StylewoBold"/>
        <w:rPr>
          <w:rFonts w:eastAsia="MS Mincho"/>
        </w:rPr>
      </w:pPr>
      <w:r w:rsidRPr="005812B0">
        <w:rPr>
          <w:rFonts w:eastAsia="MS Mincho"/>
        </w:rPr>
        <w:t xml:space="preserve">Re: Stage 2/3: Confirmation </w:t>
      </w:r>
      <w:r w:rsidR="009F0792" w:rsidRPr="005812B0">
        <w:rPr>
          <w:rFonts w:eastAsia="MS Mincho"/>
        </w:rPr>
        <w:t>of</w:t>
      </w:r>
      <w:r w:rsidRPr="005812B0">
        <w:rPr>
          <w:rFonts w:eastAsia="MS Mincho"/>
        </w:rPr>
        <w:t xml:space="preserve"> Improvement Plan/Final Warning* Relating </w:t>
      </w:r>
      <w:r w:rsidR="009F0792" w:rsidRPr="005812B0">
        <w:rPr>
          <w:rFonts w:eastAsia="MS Mincho"/>
        </w:rPr>
        <w:t>to</w:t>
      </w:r>
      <w:r w:rsidRPr="005812B0">
        <w:rPr>
          <w:rFonts w:eastAsia="MS Mincho"/>
        </w:rPr>
        <w:t xml:space="preserve"> Capability</w:t>
      </w:r>
    </w:p>
    <w:p w14:paraId="253F7252" w14:textId="77777777" w:rsidR="00CB43CB" w:rsidRPr="005812B0" w:rsidRDefault="00CB43CB" w:rsidP="009B2984">
      <w:pPr>
        <w:pStyle w:val="wo"/>
        <w:rPr>
          <w:rFonts w:eastAsia="MS Mincho"/>
        </w:rPr>
      </w:pPr>
    </w:p>
    <w:p w14:paraId="0E1183F7" w14:textId="198C88E7" w:rsidR="00CB43CB" w:rsidRPr="00B241F1" w:rsidRDefault="00CB43CB" w:rsidP="009B2984">
      <w:pPr>
        <w:pStyle w:val="wo"/>
        <w:rPr>
          <w:rFonts w:eastAsia="MS Mincho"/>
        </w:rPr>
      </w:pPr>
      <w:r w:rsidRPr="00B241F1">
        <w:rPr>
          <w:rFonts w:eastAsia="MS Mincho"/>
        </w:rPr>
        <w:t>Following the review meeting held on</w:t>
      </w:r>
      <w:r w:rsidR="005812B0" w:rsidRPr="00B241F1">
        <w:rPr>
          <w:rFonts w:eastAsia="MS Mincho"/>
        </w:rPr>
        <w:t xml:space="preserve"> [ENTER DATE]</w:t>
      </w:r>
      <w:r w:rsidRPr="00B241F1">
        <w:rPr>
          <w:rFonts w:eastAsia="MS Mincho"/>
        </w:rPr>
        <w:t xml:space="preserve"> attended by </w:t>
      </w:r>
      <w:r w:rsidR="005812B0" w:rsidRPr="00B241F1">
        <w:rPr>
          <w:rFonts w:eastAsia="MS Mincho"/>
        </w:rPr>
        <w:t>[</w:t>
      </w:r>
      <w:r w:rsidR="005812B0" w:rsidRPr="00B241F1">
        <w:rPr>
          <w:rFonts w:eastAsia="Calibri"/>
        </w:rPr>
        <w:t>ENTER DETAILS HERE]</w:t>
      </w:r>
      <w:r w:rsidRPr="00B241F1">
        <w:rPr>
          <w:rFonts w:eastAsia="MS Mincho"/>
        </w:rPr>
        <w:t>, I write to confirm that you were given a performance improvement plan and a final written warning that your work must improve to a standard acceptable to the headteacher.</w:t>
      </w:r>
      <w:r w:rsidR="008B34A4" w:rsidRPr="00B241F1">
        <w:rPr>
          <w:rFonts w:eastAsia="MS Mincho"/>
        </w:rPr>
        <w:t xml:space="preserve"> [</w:t>
      </w:r>
      <w:r w:rsidR="008B34A4" w:rsidRPr="00B241F1">
        <w:rPr>
          <w:rFonts w:eastAsia="MS Mincho"/>
          <w:i/>
        </w:rPr>
        <w:t>Final warning only If targets are not met by the agreed date],</w:t>
      </w:r>
    </w:p>
    <w:p w14:paraId="51005BD8" w14:textId="77777777" w:rsidR="00CB43CB" w:rsidRPr="00B241F1" w:rsidRDefault="00CB43CB" w:rsidP="009B2984">
      <w:pPr>
        <w:pStyle w:val="StylePlainTextwo"/>
        <w:rPr>
          <w:rFonts w:eastAsia="MS Mincho"/>
        </w:rPr>
      </w:pPr>
    </w:p>
    <w:p w14:paraId="15D04164" w14:textId="77777777" w:rsidR="00CB43CB" w:rsidRPr="00B241F1" w:rsidRDefault="00CB43CB" w:rsidP="009B2984">
      <w:pPr>
        <w:pStyle w:val="StylePlainTextwo"/>
        <w:rPr>
          <w:rFonts w:eastAsia="MS Mincho"/>
        </w:rPr>
      </w:pPr>
      <w:r w:rsidRPr="00B241F1">
        <w:rPr>
          <w:rFonts w:eastAsia="MS Mincho"/>
        </w:rPr>
        <w:t>I attach details of targets set for improving your performance, together with dates by which these are to be met, additional assistance and support to be given, the arrangements for conducting interim reviews and monitoring of progress.</w:t>
      </w:r>
    </w:p>
    <w:p w14:paraId="71695D96" w14:textId="77777777" w:rsidR="00CB43CB" w:rsidRPr="00B241F1" w:rsidRDefault="00CB43CB" w:rsidP="009B2984">
      <w:pPr>
        <w:pStyle w:val="StylePlainTextwo"/>
        <w:rPr>
          <w:rFonts w:eastAsia="MS Mincho"/>
        </w:rPr>
      </w:pPr>
    </w:p>
    <w:p w14:paraId="72382F89" w14:textId="77777777" w:rsidR="00CB43CB" w:rsidRPr="00B241F1" w:rsidRDefault="00CB43CB" w:rsidP="009B2984">
      <w:pPr>
        <w:pStyle w:val="StylePlainTextwo"/>
        <w:rPr>
          <w:rFonts w:eastAsia="MS Mincho"/>
        </w:rPr>
      </w:pPr>
      <w:r w:rsidRPr="00B241F1">
        <w:rPr>
          <w:rFonts w:eastAsia="MS Mincho"/>
        </w:rPr>
        <w:t xml:space="preserve">A formal meeting to review progress made and any subsequent appropriate action will be held on </w:t>
      </w:r>
      <w:r w:rsidR="005812B0" w:rsidRPr="00B241F1">
        <w:rPr>
          <w:rFonts w:eastAsia="MS Mincho"/>
        </w:rPr>
        <w:t>[ENTER DATE]</w:t>
      </w:r>
      <w:r w:rsidRPr="00B241F1">
        <w:rPr>
          <w:rFonts w:eastAsia="MS Mincho"/>
        </w:rPr>
        <w:t>.</w:t>
      </w:r>
    </w:p>
    <w:p w14:paraId="70849846" w14:textId="77777777" w:rsidR="00CB43CB" w:rsidRPr="00B241F1" w:rsidRDefault="00CB43CB" w:rsidP="009B2984">
      <w:pPr>
        <w:pStyle w:val="StylePlainTextwo"/>
        <w:rPr>
          <w:rFonts w:eastAsia="MS Mincho"/>
        </w:rPr>
      </w:pPr>
    </w:p>
    <w:p w14:paraId="29D298DC" w14:textId="77777777" w:rsidR="00CB43CB" w:rsidRPr="00B241F1" w:rsidRDefault="00CB43CB" w:rsidP="009B2984">
      <w:pPr>
        <w:pStyle w:val="StylePlainTextwo"/>
        <w:rPr>
          <w:rFonts w:eastAsia="MS Mincho"/>
        </w:rPr>
      </w:pPr>
      <w:r w:rsidRPr="00B241F1">
        <w:rPr>
          <w:rFonts w:eastAsia="MS Mincho"/>
        </w:rPr>
        <w:t xml:space="preserve">I </w:t>
      </w:r>
      <w:proofErr w:type="gramStart"/>
      <w:r w:rsidRPr="00B241F1">
        <w:rPr>
          <w:rFonts w:eastAsia="MS Mincho"/>
        </w:rPr>
        <w:t>have to</w:t>
      </w:r>
      <w:proofErr w:type="gramEnd"/>
      <w:r w:rsidRPr="00B241F1">
        <w:rPr>
          <w:rFonts w:eastAsia="MS Mincho"/>
        </w:rPr>
        <w:t xml:space="preserve"> advise you that failure to achieve required standards could result in your job being at risk.</w:t>
      </w:r>
    </w:p>
    <w:p w14:paraId="0F3F0B43" w14:textId="77777777" w:rsidR="00CB43CB" w:rsidRPr="00B241F1" w:rsidRDefault="00CB43CB" w:rsidP="009B2984">
      <w:pPr>
        <w:pStyle w:val="StylePlainTextwo"/>
        <w:rPr>
          <w:rFonts w:eastAsia="MS Mincho"/>
        </w:rPr>
      </w:pPr>
    </w:p>
    <w:p w14:paraId="29660456" w14:textId="44DF0CB7" w:rsidR="00B32D08" w:rsidRPr="00B241F1" w:rsidRDefault="00B32D08" w:rsidP="00B241F1">
      <w:pPr>
        <w:pStyle w:val="StyleListParagraphLatinArial12ptLeft0cmAfter0"/>
        <w:rPr>
          <w:rFonts w:eastAsia="MS Mincho"/>
        </w:rPr>
      </w:pPr>
      <w:r w:rsidRPr="00B241F1">
        <w:t xml:space="preserve">If you would like clarification on any of the details in this letter or anything else around this subject, please do not hesitate to contact me as soon as possible to discuss. </w:t>
      </w:r>
    </w:p>
    <w:p w14:paraId="54910148" w14:textId="77777777" w:rsidR="00DB5C37" w:rsidRPr="00B241F1" w:rsidRDefault="00DB5C37" w:rsidP="00506E14">
      <w:pPr>
        <w:rPr>
          <w:rStyle w:val="work"/>
        </w:rPr>
      </w:pPr>
    </w:p>
    <w:p w14:paraId="1782EF61" w14:textId="025D68FA" w:rsidR="00506E14" w:rsidRPr="00B241F1" w:rsidRDefault="00506E14" w:rsidP="009B2984">
      <w:pPr>
        <w:pStyle w:val="works"/>
        <w:rPr>
          <w:rStyle w:val="work"/>
        </w:rPr>
      </w:pPr>
      <w:r w:rsidRPr="00B241F1">
        <w:rPr>
          <w:rStyle w:val="work"/>
        </w:rPr>
        <w:t xml:space="preserve">I would also like to let you know that </w:t>
      </w:r>
      <w:r w:rsidRPr="00B241F1">
        <w:rPr>
          <w:szCs w:val="18"/>
        </w:rPr>
        <w:t>www.educationsupport.org.uk</w:t>
      </w:r>
      <w:r w:rsidRPr="00B241F1">
        <w:t xml:space="preserve"> </w:t>
      </w:r>
      <w:r w:rsidRPr="00B241F1">
        <w:rPr>
          <w:rStyle w:val="work"/>
        </w:rPr>
        <w:t>provide</w:t>
      </w:r>
      <w:r w:rsidRPr="00B241F1">
        <w:t xml:space="preserve"> </w:t>
      </w:r>
      <w:r w:rsidRPr="00B241F1">
        <w:rPr>
          <w:rStyle w:val="work"/>
        </w:rPr>
        <w:t>advice and emotional support to all education staff and have a free, confidential helpline available on 08000 562 561.</w:t>
      </w:r>
    </w:p>
    <w:p w14:paraId="106F4643" w14:textId="77777777" w:rsidR="00DE14D8" w:rsidRPr="00B241F1" w:rsidRDefault="00DE14D8" w:rsidP="009B2984">
      <w:pPr>
        <w:pStyle w:val="StylePlainTextwo"/>
        <w:rPr>
          <w:rFonts w:eastAsia="MS Mincho"/>
        </w:rPr>
      </w:pPr>
    </w:p>
    <w:p w14:paraId="56299AC7" w14:textId="3A75FEFE" w:rsidR="00CB43CB" w:rsidRPr="00B241F1" w:rsidRDefault="00CB43CB" w:rsidP="009B2984">
      <w:pPr>
        <w:pStyle w:val="StylePlainTextwo"/>
        <w:rPr>
          <w:rFonts w:eastAsia="MS Mincho"/>
        </w:rPr>
      </w:pPr>
    </w:p>
    <w:p w14:paraId="1523A8DA" w14:textId="77777777" w:rsidR="00CB43CB" w:rsidRPr="00B241F1" w:rsidRDefault="00CB43CB" w:rsidP="009B2984">
      <w:pPr>
        <w:pStyle w:val="StylePlainTextwo"/>
        <w:rPr>
          <w:rFonts w:eastAsia="MS Mincho"/>
        </w:rPr>
      </w:pPr>
    </w:p>
    <w:p w14:paraId="14115D88" w14:textId="77777777" w:rsidR="00CB43CB" w:rsidRPr="00B241F1" w:rsidRDefault="00CB43CB" w:rsidP="009B2984">
      <w:pPr>
        <w:pStyle w:val="wo"/>
        <w:rPr>
          <w:rFonts w:eastAsia="MS Mincho"/>
        </w:rPr>
      </w:pPr>
      <w:r w:rsidRPr="00B241F1">
        <w:rPr>
          <w:rFonts w:eastAsia="MS Mincho"/>
        </w:rPr>
        <w:t>Yours sincerely</w:t>
      </w:r>
    </w:p>
    <w:p w14:paraId="793DF5EE" w14:textId="77777777" w:rsidR="00CB43CB" w:rsidRPr="00B241F1" w:rsidRDefault="00CB43CB" w:rsidP="009B2984">
      <w:pPr>
        <w:pStyle w:val="wo"/>
        <w:rPr>
          <w:rFonts w:eastAsia="MS Mincho"/>
        </w:rPr>
      </w:pPr>
    </w:p>
    <w:p w14:paraId="0B921D9F" w14:textId="77777777" w:rsidR="00DB5C37" w:rsidRPr="00B241F1" w:rsidRDefault="00DB5C37" w:rsidP="009B2984">
      <w:pPr>
        <w:pStyle w:val="wo"/>
        <w:rPr>
          <w:rFonts w:eastAsia="MS Mincho"/>
        </w:rPr>
      </w:pPr>
      <w:r w:rsidRPr="00B241F1">
        <w:rPr>
          <w:rFonts w:eastAsia="MS Mincho"/>
        </w:rPr>
        <w:t xml:space="preserve">Exec Headteacher/ Headteacher/Head of School </w:t>
      </w:r>
    </w:p>
    <w:p w14:paraId="5910AF42" w14:textId="77777777" w:rsidR="00CB43CB" w:rsidRPr="005812B0" w:rsidRDefault="00CB43CB" w:rsidP="009B2984">
      <w:pPr>
        <w:pStyle w:val="wo"/>
        <w:rPr>
          <w:rFonts w:eastAsia="MS Mincho"/>
        </w:rPr>
      </w:pPr>
    </w:p>
    <w:p w14:paraId="74D4C305" w14:textId="77777777" w:rsidR="00B6298F" w:rsidRDefault="00B6298F" w:rsidP="009B2984">
      <w:pPr>
        <w:pStyle w:val="wo"/>
        <w:rPr>
          <w:rFonts w:eastAsia="MS Mincho"/>
        </w:rPr>
      </w:pPr>
    </w:p>
    <w:p w14:paraId="5DC1F00C" w14:textId="520B3518" w:rsidR="00CB43CB" w:rsidRDefault="00CB43CB" w:rsidP="00CB43CB">
      <w:pPr>
        <w:pStyle w:val="PlainText"/>
        <w:rPr>
          <w:rFonts w:ascii="Arial" w:eastAsia="MS Mincho" w:hAnsi="Arial" w:cs="Arial"/>
          <w:sz w:val="22"/>
        </w:rPr>
      </w:pPr>
    </w:p>
    <w:p w14:paraId="723F8596" w14:textId="3696D888" w:rsidR="00E67197" w:rsidRDefault="00E67197" w:rsidP="00CB43CB">
      <w:pPr>
        <w:pStyle w:val="PlainText"/>
        <w:rPr>
          <w:rFonts w:ascii="Arial" w:eastAsia="MS Mincho" w:hAnsi="Arial" w:cs="Arial"/>
          <w:sz w:val="22"/>
        </w:rPr>
      </w:pPr>
    </w:p>
    <w:p w14:paraId="53FDA35C" w14:textId="52D86A44" w:rsidR="00E67197" w:rsidRDefault="00E67197" w:rsidP="00CB43CB">
      <w:pPr>
        <w:pStyle w:val="PlainText"/>
        <w:rPr>
          <w:rFonts w:ascii="Arial" w:eastAsia="MS Mincho" w:hAnsi="Arial" w:cs="Arial"/>
          <w:sz w:val="22"/>
        </w:rPr>
      </w:pPr>
    </w:p>
    <w:p w14:paraId="537194DC" w14:textId="476893D0" w:rsidR="00B6298F" w:rsidRDefault="00B6298F" w:rsidP="00CB43CB">
      <w:pPr>
        <w:pStyle w:val="PlainText"/>
        <w:rPr>
          <w:rFonts w:ascii="Arial" w:eastAsia="MS Mincho" w:hAnsi="Arial" w:cs="Arial"/>
          <w:sz w:val="22"/>
        </w:rPr>
      </w:pPr>
    </w:p>
    <w:p w14:paraId="11FB6EE1" w14:textId="75D958D2" w:rsidR="00B6298F" w:rsidRDefault="00B6298F" w:rsidP="00CB43CB">
      <w:pPr>
        <w:pStyle w:val="PlainText"/>
        <w:rPr>
          <w:rFonts w:ascii="Arial" w:eastAsia="MS Mincho" w:hAnsi="Arial" w:cs="Arial"/>
          <w:sz w:val="22"/>
        </w:rPr>
      </w:pPr>
    </w:p>
    <w:p w14:paraId="2E315B23" w14:textId="36822874" w:rsidR="00B6298F" w:rsidRDefault="00B6298F" w:rsidP="00CB43CB">
      <w:pPr>
        <w:pStyle w:val="PlainText"/>
        <w:rPr>
          <w:rFonts w:ascii="Arial" w:eastAsia="MS Mincho" w:hAnsi="Arial" w:cs="Arial"/>
          <w:sz w:val="22"/>
        </w:rPr>
      </w:pPr>
    </w:p>
    <w:p w14:paraId="3A56C2B5" w14:textId="77777777" w:rsidR="00B6298F" w:rsidRDefault="00B6298F" w:rsidP="00CB43CB">
      <w:pPr>
        <w:pStyle w:val="PlainText"/>
        <w:rPr>
          <w:rFonts w:ascii="Arial" w:eastAsia="MS Mincho" w:hAnsi="Arial" w:cs="Arial"/>
          <w:sz w:val="22"/>
        </w:rPr>
      </w:pPr>
    </w:p>
    <w:p w14:paraId="7422D692" w14:textId="77777777" w:rsidR="00CB43CB" w:rsidRDefault="00CB43CB" w:rsidP="00CB43CB">
      <w:pPr>
        <w:pStyle w:val="PlainText"/>
        <w:rPr>
          <w:rFonts w:ascii="Arial" w:eastAsia="MS Mincho" w:hAnsi="Arial" w:cs="Arial"/>
          <w:sz w:val="22"/>
        </w:rPr>
      </w:pPr>
    </w:p>
    <w:p w14:paraId="778E938D" w14:textId="77777777" w:rsidR="00CB43CB" w:rsidRDefault="00CB43CB" w:rsidP="009B2984">
      <w:pPr>
        <w:pStyle w:val="StylePlainTextArial16ptBoldHanging15cm"/>
        <w:rPr>
          <w:rFonts w:eastAsia="MS Mincho"/>
        </w:rPr>
      </w:pPr>
      <w:r>
        <w:rPr>
          <w:rFonts w:eastAsia="MS Mincho"/>
        </w:rPr>
        <w:t>5</w:t>
      </w:r>
      <w:r w:rsidR="005812B0">
        <w:rPr>
          <w:rFonts w:eastAsia="MS Mincho"/>
        </w:rPr>
        <w:t>.</w:t>
      </w:r>
      <w:r>
        <w:rPr>
          <w:rFonts w:eastAsia="MS Mincho"/>
        </w:rPr>
        <w:t xml:space="preserve"> </w:t>
      </w:r>
      <w:r w:rsidR="005812B0">
        <w:rPr>
          <w:rFonts w:eastAsia="MS Mincho"/>
        </w:rPr>
        <w:tab/>
      </w:r>
      <w:r>
        <w:rPr>
          <w:rFonts w:eastAsia="MS Mincho"/>
        </w:rPr>
        <w:t>Request to attend capability hearing</w:t>
      </w:r>
    </w:p>
    <w:p w14:paraId="52BCB38E" w14:textId="77777777" w:rsidR="00CB43CB" w:rsidRDefault="00CB43CB" w:rsidP="00CB43CB">
      <w:pPr>
        <w:pStyle w:val="PlainText"/>
        <w:rPr>
          <w:rFonts w:ascii="Arial" w:eastAsia="MS Mincho" w:hAnsi="Arial" w:cs="Arial"/>
          <w:sz w:val="22"/>
        </w:rPr>
      </w:pPr>
    </w:p>
    <w:p w14:paraId="2C4131F1" w14:textId="0E4AD413" w:rsidR="005812B0" w:rsidRPr="005812B0" w:rsidRDefault="009B2984" w:rsidP="009B2984">
      <w:pPr>
        <w:pStyle w:val="Strict"/>
        <w:rPr>
          <w:rFonts w:eastAsia="MS Mincho"/>
        </w:rPr>
      </w:pPr>
      <w:r w:rsidRPr="005812B0">
        <w:rPr>
          <w:rFonts w:eastAsia="MS Mincho"/>
        </w:rPr>
        <w:t>Strictly Private &amp; Confidential</w:t>
      </w:r>
    </w:p>
    <w:p w14:paraId="5C25BED8" w14:textId="77777777" w:rsidR="005812B0" w:rsidRPr="005812B0" w:rsidRDefault="005812B0" w:rsidP="005812B0">
      <w:pPr>
        <w:pStyle w:val="PlainText"/>
        <w:rPr>
          <w:rFonts w:ascii="Arial" w:eastAsia="MS Mincho" w:hAnsi="Arial" w:cs="Arial"/>
          <w:b/>
          <w:sz w:val="24"/>
          <w:szCs w:val="24"/>
        </w:rPr>
      </w:pPr>
    </w:p>
    <w:p w14:paraId="2F174B92" w14:textId="77777777" w:rsidR="005812B0" w:rsidRPr="005812B0" w:rsidRDefault="005812B0" w:rsidP="009B2984">
      <w:pPr>
        <w:pStyle w:val="wo"/>
        <w:rPr>
          <w:rFonts w:eastAsia="MS Mincho"/>
        </w:rPr>
      </w:pPr>
      <w:r w:rsidRPr="005812B0">
        <w:rPr>
          <w:rFonts w:eastAsia="MS Mincho"/>
        </w:rPr>
        <w:t>NAME</w:t>
      </w:r>
    </w:p>
    <w:p w14:paraId="2BBAF77B" w14:textId="77777777" w:rsidR="005812B0" w:rsidRPr="005812B0" w:rsidRDefault="005812B0" w:rsidP="009B2984">
      <w:pPr>
        <w:pStyle w:val="wo"/>
        <w:rPr>
          <w:rFonts w:eastAsia="MS Mincho"/>
        </w:rPr>
      </w:pPr>
      <w:r w:rsidRPr="005812B0">
        <w:rPr>
          <w:rFonts w:eastAsia="MS Mincho"/>
        </w:rPr>
        <w:t>ADDRESS</w:t>
      </w:r>
    </w:p>
    <w:p w14:paraId="7F08EA94" w14:textId="77777777" w:rsidR="005812B0" w:rsidRPr="005812B0" w:rsidRDefault="005812B0" w:rsidP="009B2984">
      <w:pPr>
        <w:pStyle w:val="wo"/>
        <w:rPr>
          <w:rFonts w:eastAsia="MS Mincho"/>
        </w:rPr>
      </w:pPr>
    </w:p>
    <w:p w14:paraId="141C294D" w14:textId="77777777" w:rsidR="005812B0" w:rsidRPr="005812B0" w:rsidRDefault="005812B0" w:rsidP="009B2984">
      <w:pPr>
        <w:pStyle w:val="wo"/>
        <w:rPr>
          <w:rFonts w:eastAsia="MS Mincho"/>
        </w:rPr>
      </w:pPr>
      <w:r w:rsidRPr="005812B0">
        <w:rPr>
          <w:rFonts w:eastAsia="MS Mincho"/>
        </w:rPr>
        <w:t>Date</w:t>
      </w:r>
    </w:p>
    <w:p w14:paraId="17693A6E" w14:textId="77777777" w:rsidR="005812B0" w:rsidRPr="005812B0" w:rsidRDefault="005812B0" w:rsidP="009B2984">
      <w:pPr>
        <w:pStyle w:val="wo"/>
        <w:rPr>
          <w:rFonts w:eastAsia="MS Mincho"/>
        </w:rPr>
      </w:pPr>
    </w:p>
    <w:p w14:paraId="3AF33E11" w14:textId="77777777" w:rsidR="005812B0" w:rsidRPr="005812B0" w:rsidRDefault="005812B0" w:rsidP="009B2984">
      <w:pPr>
        <w:pStyle w:val="wo"/>
        <w:rPr>
          <w:rFonts w:eastAsia="MS Mincho"/>
        </w:rPr>
      </w:pPr>
      <w:r w:rsidRPr="005812B0">
        <w:rPr>
          <w:rFonts w:eastAsia="MS Mincho"/>
        </w:rPr>
        <w:t>Dear .........................</w:t>
      </w:r>
    </w:p>
    <w:p w14:paraId="20A0DD2E" w14:textId="77777777" w:rsidR="00CB43CB" w:rsidRPr="005812B0" w:rsidRDefault="00CB43CB" w:rsidP="009B2984">
      <w:pPr>
        <w:pStyle w:val="wo"/>
        <w:rPr>
          <w:rFonts w:eastAsia="MS Mincho"/>
        </w:rPr>
      </w:pPr>
    </w:p>
    <w:p w14:paraId="565200BB" w14:textId="7A731BC5" w:rsidR="00CB43CB" w:rsidRPr="005812B0" w:rsidRDefault="009B2984" w:rsidP="009B2984">
      <w:pPr>
        <w:pStyle w:val="Strict"/>
        <w:rPr>
          <w:rFonts w:eastAsia="MS Mincho"/>
        </w:rPr>
      </w:pPr>
      <w:r w:rsidRPr="005812B0">
        <w:rPr>
          <w:rFonts w:eastAsia="MS Mincho"/>
        </w:rPr>
        <w:t xml:space="preserve">Re: </w:t>
      </w:r>
      <w:r>
        <w:rPr>
          <w:rFonts w:eastAsia="MS Mincho"/>
        </w:rPr>
        <w:t xml:space="preserve">Formal </w:t>
      </w:r>
      <w:r w:rsidRPr="005812B0">
        <w:rPr>
          <w:rFonts w:eastAsia="MS Mincho"/>
        </w:rPr>
        <w:t>Capability Hearing</w:t>
      </w:r>
      <w:r>
        <w:rPr>
          <w:rFonts w:eastAsia="MS Mincho"/>
        </w:rPr>
        <w:t xml:space="preserve"> </w:t>
      </w:r>
      <w:proofErr w:type="gramStart"/>
      <w:r>
        <w:rPr>
          <w:rFonts w:eastAsia="MS Mincho"/>
        </w:rPr>
        <w:t>With</w:t>
      </w:r>
      <w:proofErr w:type="gramEnd"/>
      <w:r>
        <w:rPr>
          <w:rFonts w:eastAsia="MS Mincho"/>
        </w:rPr>
        <w:t xml:space="preserve"> Governors </w:t>
      </w:r>
      <w:r w:rsidRPr="005812B0">
        <w:rPr>
          <w:rFonts w:eastAsia="MS Mincho"/>
        </w:rPr>
        <w:t xml:space="preserve"> </w:t>
      </w:r>
    </w:p>
    <w:p w14:paraId="22F2E9AA" w14:textId="77777777" w:rsidR="00EA4C78" w:rsidRPr="005812B0" w:rsidRDefault="00EA4C78" w:rsidP="009B2984">
      <w:pPr>
        <w:pStyle w:val="wo"/>
        <w:rPr>
          <w:rFonts w:eastAsia="MS Mincho"/>
        </w:rPr>
      </w:pPr>
    </w:p>
    <w:p w14:paraId="5BFAEF87" w14:textId="11AD0C3E" w:rsidR="00CB43CB" w:rsidRPr="00B241F1" w:rsidRDefault="00CB43CB" w:rsidP="009B2984">
      <w:pPr>
        <w:pStyle w:val="StylePlainTextwo"/>
        <w:rPr>
          <w:rFonts w:eastAsia="MS Mincho"/>
        </w:rPr>
      </w:pPr>
      <w:r w:rsidRPr="005812B0">
        <w:rPr>
          <w:rFonts w:eastAsia="MS Mincho"/>
        </w:rPr>
        <w:t xml:space="preserve">As a result of the outcome of earlier stages in the capability procedure I regret that it has </w:t>
      </w:r>
      <w:r w:rsidRPr="00B241F1">
        <w:rPr>
          <w:rFonts w:eastAsia="MS Mincho"/>
        </w:rPr>
        <w:t xml:space="preserve">become necessary for me to ask you to attend a formal capability hearing. The purpose of the hearing is to consider the progress you have made under the capability procedure and </w:t>
      </w:r>
      <w:proofErr w:type="gramStart"/>
      <w:r w:rsidRPr="00B241F1">
        <w:rPr>
          <w:rFonts w:eastAsia="MS Mincho"/>
        </w:rPr>
        <w:t>whether or not</w:t>
      </w:r>
      <w:proofErr w:type="gramEnd"/>
      <w:r w:rsidRPr="00B241F1">
        <w:rPr>
          <w:rFonts w:eastAsia="MS Mincho"/>
        </w:rPr>
        <w:t xml:space="preserve"> any action should be taken against you up to and including dismissal. </w:t>
      </w:r>
    </w:p>
    <w:p w14:paraId="44C406E7" w14:textId="77777777" w:rsidR="00EA4C78" w:rsidRPr="00B241F1" w:rsidRDefault="00EA4C78" w:rsidP="009B2984">
      <w:pPr>
        <w:pStyle w:val="StylePlainTextwo"/>
        <w:rPr>
          <w:rFonts w:eastAsia="MS Mincho"/>
        </w:rPr>
      </w:pPr>
    </w:p>
    <w:p w14:paraId="7327F04D" w14:textId="6A740753" w:rsidR="00A4095B" w:rsidRPr="00B241F1" w:rsidRDefault="00D45596" w:rsidP="00A4095B">
      <w:pPr>
        <w:rPr>
          <w:rStyle w:val="work"/>
          <w:szCs w:val="20"/>
        </w:rPr>
      </w:pPr>
      <w:bookmarkStart w:id="5" w:name="_Hlk111643292"/>
      <w:r w:rsidRPr="00B241F1">
        <w:rPr>
          <w:rStyle w:val="work"/>
          <w:rFonts w:eastAsia="MS Mincho"/>
          <w:szCs w:val="20"/>
        </w:rPr>
        <w:t xml:space="preserve">The hearing will take place on [DATE – AT LEAST 10 DAYS FROM THE DATE OF THE LETTER] at [PLACE] at [TIME]. </w:t>
      </w:r>
      <w:r w:rsidR="00CB43CB" w:rsidRPr="00B241F1">
        <w:rPr>
          <w:rStyle w:val="work"/>
          <w:rFonts w:eastAsia="MS Mincho"/>
          <w:szCs w:val="20"/>
        </w:rPr>
        <w:t>A copy of the agenda for the hearing is enclosed, together with documents currently available.</w:t>
      </w:r>
      <w:r w:rsidR="00A4095B" w:rsidRPr="00B241F1">
        <w:rPr>
          <w:rStyle w:val="work"/>
          <w:szCs w:val="20"/>
        </w:rPr>
        <w:t xml:space="preserve"> The hearing will be chaired by </w:t>
      </w:r>
      <w:r w:rsidR="00A4095B" w:rsidRPr="00B241F1">
        <w:rPr>
          <w:rFonts w:ascii="Work Sans" w:hAnsi="Work Sans" w:cs="Arial"/>
          <w:sz w:val="20"/>
          <w:szCs w:val="20"/>
        </w:rPr>
        <w:fldChar w:fldCharType="begin"/>
      </w:r>
      <w:r w:rsidR="00A4095B" w:rsidRPr="00B241F1">
        <w:rPr>
          <w:rFonts w:ascii="Work Sans" w:hAnsi="Work Sans" w:cs="Arial"/>
          <w:sz w:val="20"/>
          <w:szCs w:val="20"/>
        </w:rPr>
        <w:instrText xml:space="preserve"> MACROBUTTON NoMacro [name, position of Chair]</w:instrText>
      </w:r>
      <w:r w:rsidR="00A4095B" w:rsidRPr="00B241F1">
        <w:rPr>
          <w:rFonts w:ascii="Work Sans" w:hAnsi="Work Sans" w:cs="Arial"/>
          <w:sz w:val="20"/>
          <w:szCs w:val="20"/>
        </w:rPr>
        <w:fldChar w:fldCharType="end"/>
      </w:r>
      <w:r w:rsidR="00A4095B" w:rsidRPr="00B241F1">
        <w:rPr>
          <w:rStyle w:val="work"/>
          <w:szCs w:val="20"/>
        </w:rPr>
        <w:t xml:space="preserve">, </w:t>
      </w:r>
      <w:r w:rsidR="00A4095B" w:rsidRPr="00B241F1">
        <w:rPr>
          <w:rFonts w:ascii="Work Sans" w:hAnsi="Work Sans" w:cs="Arial"/>
          <w:sz w:val="20"/>
          <w:szCs w:val="20"/>
        </w:rPr>
        <w:fldChar w:fldCharType="begin"/>
      </w:r>
      <w:r w:rsidR="00A4095B" w:rsidRPr="00B241F1">
        <w:rPr>
          <w:rFonts w:ascii="Work Sans" w:hAnsi="Work Sans" w:cs="Arial"/>
          <w:sz w:val="20"/>
          <w:szCs w:val="20"/>
        </w:rPr>
        <w:instrText xml:space="preserve"> MACROBUTTON NoMacro [name, position of panel member]</w:instrText>
      </w:r>
      <w:r w:rsidR="00A4095B" w:rsidRPr="00B241F1">
        <w:rPr>
          <w:rFonts w:ascii="Work Sans" w:hAnsi="Work Sans" w:cs="Arial"/>
          <w:sz w:val="20"/>
          <w:szCs w:val="20"/>
        </w:rPr>
        <w:fldChar w:fldCharType="end"/>
      </w:r>
      <w:r w:rsidR="00A4095B" w:rsidRPr="00B241F1">
        <w:rPr>
          <w:rStyle w:val="work"/>
          <w:szCs w:val="20"/>
        </w:rPr>
        <w:t xml:space="preserve"> will also be present and </w:t>
      </w:r>
      <w:r w:rsidR="00A4095B" w:rsidRPr="00B241F1">
        <w:rPr>
          <w:rFonts w:ascii="Work Sans" w:hAnsi="Work Sans" w:cs="Arial"/>
          <w:sz w:val="20"/>
          <w:szCs w:val="20"/>
        </w:rPr>
        <w:fldChar w:fldCharType="begin"/>
      </w:r>
      <w:r w:rsidR="00A4095B" w:rsidRPr="00B241F1">
        <w:rPr>
          <w:rFonts w:ascii="Work Sans" w:hAnsi="Work Sans" w:cs="Arial"/>
          <w:sz w:val="20"/>
          <w:szCs w:val="20"/>
        </w:rPr>
        <w:instrText xml:space="preserve"> MACROBUTTON NoMacro [name, position of minute taker]</w:instrText>
      </w:r>
      <w:r w:rsidR="00A4095B" w:rsidRPr="00B241F1">
        <w:rPr>
          <w:rFonts w:ascii="Work Sans" w:hAnsi="Work Sans" w:cs="Arial"/>
          <w:sz w:val="20"/>
          <w:szCs w:val="20"/>
        </w:rPr>
        <w:fldChar w:fldCharType="end"/>
      </w:r>
      <w:r w:rsidR="00A4095B" w:rsidRPr="00B241F1">
        <w:rPr>
          <w:rStyle w:val="work"/>
          <w:szCs w:val="20"/>
        </w:rPr>
        <w:t>. A Human Resources representative will be present to support proceedings</w:t>
      </w:r>
      <w:bookmarkEnd w:id="5"/>
      <w:r w:rsidR="00A4095B" w:rsidRPr="00B241F1">
        <w:rPr>
          <w:rStyle w:val="work"/>
          <w:szCs w:val="20"/>
        </w:rPr>
        <w:t>.</w:t>
      </w:r>
    </w:p>
    <w:p w14:paraId="3754B60E" w14:textId="77777777" w:rsidR="00CB43CB" w:rsidRPr="00B241F1" w:rsidRDefault="00CB43CB" w:rsidP="009B2984">
      <w:pPr>
        <w:pStyle w:val="StylePlainTextwo"/>
        <w:rPr>
          <w:rFonts w:eastAsia="MS Mincho"/>
        </w:rPr>
      </w:pPr>
    </w:p>
    <w:p w14:paraId="47D906F6" w14:textId="262042F7" w:rsidR="00CB43CB" w:rsidRPr="00B241F1" w:rsidRDefault="00CB43CB" w:rsidP="009B2984">
      <w:pPr>
        <w:pStyle w:val="StylePlainTextwo"/>
        <w:rPr>
          <w:rFonts w:eastAsia="MS Mincho"/>
        </w:rPr>
      </w:pPr>
      <w:r w:rsidRPr="00B241F1">
        <w:rPr>
          <w:rFonts w:eastAsia="MS Mincho"/>
        </w:rPr>
        <w:t xml:space="preserve">During the meeting you may be accompanied by a companion, who may be a member of a </w:t>
      </w:r>
      <w:r w:rsidR="00B32D08" w:rsidRPr="00B241F1">
        <w:rPr>
          <w:rFonts w:eastAsia="MS Mincho"/>
        </w:rPr>
        <w:t xml:space="preserve">trade </w:t>
      </w:r>
      <w:r w:rsidRPr="00B241F1">
        <w:rPr>
          <w:rFonts w:eastAsia="MS Mincho"/>
        </w:rPr>
        <w:t>union,</w:t>
      </w:r>
      <w:r w:rsidR="00EA4C78" w:rsidRPr="00B241F1">
        <w:rPr>
          <w:rFonts w:eastAsia="MS Mincho"/>
        </w:rPr>
        <w:t xml:space="preserve"> </w:t>
      </w:r>
      <w:r w:rsidRPr="00B241F1">
        <w:rPr>
          <w:rFonts w:eastAsia="MS Mincho"/>
        </w:rPr>
        <w:t>or</w:t>
      </w:r>
      <w:r w:rsidR="00EA4C78" w:rsidRPr="00B241F1">
        <w:rPr>
          <w:rFonts w:eastAsia="MS Mincho"/>
        </w:rPr>
        <w:t xml:space="preserve"> work colleague</w:t>
      </w:r>
      <w:r w:rsidRPr="00B241F1">
        <w:rPr>
          <w:rFonts w:eastAsia="MS Mincho"/>
        </w:rPr>
        <w:t xml:space="preserve">. The </w:t>
      </w:r>
      <w:r w:rsidR="00EA4C78" w:rsidRPr="00B241F1">
        <w:rPr>
          <w:rFonts w:eastAsia="MS Mincho"/>
        </w:rPr>
        <w:t>Executive headteacher/</w:t>
      </w:r>
      <w:r w:rsidRPr="00B241F1">
        <w:rPr>
          <w:rFonts w:eastAsia="MS Mincho"/>
        </w:rPr>
        <w:t xml:space="preserve">headteacher will be accompanied by </w:t>
      </w:r>
      <w:r w:rsidR="00D45596" w:rsidRPr="00B241F1">
        <w:rPr>
          <w:rFonts w:eastAsia="Calibri"/>
        </w:rPr>
        <w:t>[NAME/DETAILS/ROLE HERE]</w:t>
      </w:r>
      <w:r w:rsidRPr="00B241F1">
        <w:rPr>
          <w:rFonts w:eastAsia="MS Mincho"/>
        </w:rPr>
        <w:t>.</w:t>
      </w:r>
    </w:p>
    <w:p w14:paraId="6BECD6F8" w14:textId="77777777" w:rsidR="00CB43CB" w:rsidRPr="00B241F1" w:rsidRDefault="00CB43CB" w:rsidP="009B2984">
      <w:pPr>
        <w:pStyle w:val="StylePlainTextwo"/>
        <w:rPr>
          <w:rFonts w:eastAsia="MS Mincho"/>
        </w:rPr>
      </w:pPr>
    </w:p>
    <w:p w14:paraId="77FFCC7F" w14:textId="77777777" w:rsidR="00CB43CB" w:rsidRPr="00B241F1" w:rsidRDefault="00CB43CB" w:rsidP="009B2984">
      <w:pPr>
        <w:pStyle w:val="StylePlainTextwo"/>
        <w:rPr>
          <w:rFonts w:eastAsia="MS Mincho"/>
        </w:rPr>
      </w:pPr>
      <w:r w:rsidRPr="00B241F1">
        <w:rPr>
          <w:rFonts w:eastAsia="MS Mincho"/>
        </w:rPr>
        <w:t>If you have any documents you wish to be considered at the hearing, please ensure that I receive copies as soon as possible and at least five clear school days before the hearing. Similarly, at least five clear school days before the hearing I will send you copies of the written documents which the headteacher will be presenting to the hearing.</w:t>
      </w:r>
    </w:p>
    <w:p w14:paraId="2B550D43" w14:textId="77777777" w:rsidR="00CB43CB" w:rsidRPr="00B241F1" w:rsidRDefault="00CB43CB" w:rsidP="009B2984">
      <w:pPr>
        <w:pStyle w:val="StylePlainTextwo"/>
        <w:rPr>
          <w:rFonts w:eastAsia="MS Mincho"/>
        </w:rPr>
      </w:pPr>
    </w:p>
    <w:p w14:paraId="78EA972E" w14:textId="77777777" w:rsidR="00CB43CB" w:rsidRPr="00B241F1" w:rsidRDefault="00CB43CB" w:rsidP="009B2984">
      <w:pPr>
        <w:pStyle w:val="StylePlainTextwo"/>
        <w:rPr>
          <w:rFonts w:eastAsia="MS Mincho"/>
        </w:rPr>
      </w:pPr>
      <w:r w:rsidRPr="00B241F1">
        <w:rPr>
          <w:rFonts w:eastAsia="MS Mincho"/>
        </w:rPr>
        <w:t>The following information should be supplied to me as soon as possible and no later than five school days before the date of the hearing:</w:t>
      </w:r>
    </w:p>
    <w:p w14:paraId="5AB6C9BA" w14:textId="77777777" w:rsidR="00CB43CB" w:rsidRPr="00B241F1" w:rsidRDefault="00CB43CB" w:rsidP="009B2984">
      <w:pPr>
        <w:pStyle w:val="StylePlainTextwo"/>
        <w:rPr>
          <w:rFonts w:eastAsia="MS Mincho"/>
        </w:rPr>
      </w:pPr>
    </w:p>
    <w:p w14:paraId="3165D4E4" w14:textId="6ADA10DC" w:rsidR="00CB43CB" w:rsidRPr="00B241F1" w:rsidRDefault="00CB43CB" w:rsidP="009B2984">
      <w:pPr>
        <w:pStyle w:val="StylePlainTextwo"/>
        <w:rPr>
          <w:rFonts w:eastAsia="MS Mincho"/>
        </w:rPr>
      </w:pPr>
      <w:r w:rsidRPr="00B241F1">
        <w:rPr>
          <w:rFonts w:eastAsia="MS Mincho"/>
        </w:rPr>
        <w:t>1</w:t>
      </w:r>
      <w:r w:rsidR="008A0273" w:rsidRPr="00B241F1">
        <w:rPr>
          <w:rFonts w:eastAsia="MS Mincho"/>
        </w:rPr>
        <w:t>.</w:t>
      </w:r>
      <w:r w:rsidRPr="00B241F1">
        <w:rPr>
          <w:rFonts w:eastAsia="MS Mincho"/>
        </w:rPr>
        <w:t xml:space="preserve"> name of any companion who will be with you during the </w:t>
      </w:r>
      <w:proofErr w:type="gramStart"/>
      <w:r w:rsidRPr="00B241F1">
        <w:rPr>
          <w:rFonts w:eastAsia="MS Mincho"/>
        </w:rPr>
        <w:t>hearing;</w:t>
      </w:r>
      <w:proofErr w:type="gramEnd"/>
    </w:p>
    <w:p w14:paraId="2AA4ED05" w14:textId="5C15695F" w:rsidR="00CB43CB" w:rsidRPr="00B241F1" w:rsidRDefault="00CB43CB" w:rsidP="009B2984">
      <w:pPr>
        <w:pStyle w:val="StylePlainTextwo"/>
        <w:rPr>
          <w:rFonts w:eastAsia="MS Mincho"/>
        </w:rPr>
      </w:pPr>
      <w:r w:rsidRPr="00B241F1">
        <w:rPr>
          <w:rFonts w:eastAsia="MS Mincho"/>
        </w:rPr>
        <w:t>2</w:t>
      </w:r>
      <w:r w:rsidR="008A0273" w:rsidRPr="00B241F1">
        <w:rPr>
          <w:rFonts w:eastAsia="MS Mincho"/>
        </w:rPr>
        <w:t>.</w:t>
      </w:r>
      <w:r w:rsidRPr="00B241F1">
        <w:rPr>
          <w:rFonts w:eastAsia="MS Mincho"/>
        </w:rPr>
        <w:t xml:space="preserve"> any documents you wish to be </w:t>
      </w:r>
      <w:proofErr w:type="gramStart"/>
      <w:r w:rsidRPr="00B241F1">
        <w:rPr>
          <w:rFonts w:eastAsia="MS Mincho"/>
        </w:rPr>
        <w:t>considered;</w:t>
      </w:r>
      <w:proofErr w:type="gramEnd"/>
    </w:p>
    <w:p w14:paraId="1425A984" w14:textId="0799103E" w:rsidR="00CB43CB" w:rsidRPr="00B241F1" w:rsidRDefault="00CB43CB" w:rsidP="009B2984">
      <w:pPr>
        <w:pStyle w:val="StylePlainTextwo"/>
        <w:rPr>
          <w:rFonts w:eastAsia="MS Mincho"/>
        </w:rPr>
      </w:pPr>
      <w:r w:rsidRPr="00B241F1">
        <w:rPr>
          <w:rFonts w:eastAsia="MS Mincho"/>
        </w:rPr>
        <w:t>3</w:t>
      </w:r>
      <w:r w:rsidR="008A0273" w:rsidRPr="00B241F1">
        <w:rPr>
          <w:rFonts w:eastAsia="MS Mincho"/>
        </w:rPr>
        <w:t>.</w:t>
      </w:r>
      <w:r w:rsidR="00D45596" w:rsidRPr="00B241F1">
        <w:rPr>
          <w:rFonts w:eastAsia="MS Mincho"/>
        </w:rPr>
        <w:t xml:space="preserve"> </w:t>
      </w:r>
      <w:r w:rsidRPr="00B241F1">
        <w:rPr>
          <w:rFonts w:eastAsia="MS Mincho"/>
        </w:rPr>
        <w:t xml:space="preserve">names of any witnesses and copies of written statements detailing </w:t>
      </w:r>
      <w:proofErr w:type="gramStart"/>
      <w:r w:rsidRPr="00B241F1">
        <w:rPr>
          <w:rFonts w:eastAsia="MS Mincho"/>
        </w:rPr>
        <w:t xml:space="preserve">their </w:t>
      </w:r>
      <w:r w:rsidR="00D45596" w:rsidRPr="00B241F1">
        <w:rPr>
          <w:rFonts w:eastAsia="MS Mincho"/>
        </w:rPr>
        <w:t xml:space="preserve"> </w:t>
      </w:r>
      <w:r w:rsidRPr="00B241F1">
        <w:rPr>
          <w:rFonts w:eastAsia="MS Mincho"/>
        </w:rPr>
        <w:t>evidence</w:t>
      </w:r>
      <w:proofErr w:type="gramEnd"/>
      <w:r w:rsidRPr="00B241F1">
        <w:rPr>
          <w:rFonts w:eastAsia="MS Mincho"/>
        </w:rPr>
        <w:t>.</w:t>
      </w:r>
    </w:p>
    <w:p w14:paraId="03E4F87C" w14:textId="77777777" w:rsidR="00CB43CB" w:rsidRPr="00B241F1" w:rsidRDefault="00CB43CB" w:rsidP="009B2984">
      <w:pPr>
        <w:pStyle w:val="StylePlainTextwo"/>
        <w:rPr>
          <w:rFonts w:eastAsia="MS Mincho"/>
        </w:rPr>
      </w:pPr>
    </w:p>
    <w:p w14:paraId="021D6420" w14:textId="77777777" w:rsidR="00CB43CB" w:rsidRPr="00B241F1" w:rsidRDefault="00CB43CB" w:rsidP="009B2984">
      <w:pPr>
        <w:pStyle w:val="StylePlainTextwo"/>
        <w:rPr>
          <w:rFonts w:eastAsia="MS Mincho"/>
        </w:rPr>
      </w:pPr>
      <w:r w:rsidRPr="00B241F1">
        <w:rPr>
          <w:rFonts w:eastAsia="MS Mincho"/>
        </w:rPr>
        <w:t>The</w:t>
      </w:r>
      <w:r w:rsidR="00EA4C78" w:rsidRPr="00B241F1">
        <w:rPr>
          <w:rFonts w:eastAsia="MS Mincho"/>
        </w:rPr>
        <w:t xml:space="preserve"> Executive</w:t>
      </w:r>
      <w:r w:rsidRPr="00B241F1">
        <w:rPr>
          <w:rFonts w:eastAsia="MS Mincho"/>
        </w:rPr>
        <w:t xml:space="preserve"> headteacher</w:t>
      </w:r>
      <w:r w:rsidR="00EA4C78" w:rsidRPr="00B241F1">
        <w:rPr>
          <w:rFonts w:eastAsia="MS Mincho"/>
        </w:rPr>
        <w:t>/headteacher</w:t>
      </w:r>
      <w:r w:rsidRPr="00B241F1">
        <w:rPr>
          <w:rFonts w:eastAsia="MS Mincho"/>
        </w:rPr>
        <w:t xml:space="preserve"> will be calling the following witnesses to the hearing:</w:t>
      </w:r>
    </w:p>
    <w:p w14:paraId="3C96C025" w14:textId="77777777" w:rsidR="00CB43CB" w:rsidRPr="00B241F1" w:rsidRDefault="004F6987" w:rsidP="009B2984">
      <w:pPr>
        <w:pStyle w:val="StylePlainTextwo"/>
        <w:rPr>
          <w:rFonts w:eastAsia="Calibri"/>
        </w:rPr>
      </w:pPr>
      <w:r w:rsidRPr="00B241F1">
        <w:rPr>
          <w:rFonts w:eastAsia="Calibri"/>
        </w:rPr>
        <w:t xml:space="preserve">[ENTER </w:t>
      </w:r>
      <w:r w:rsidR="00D45596" w:rsidRPr="00B241F1">
        <w:rPr>
          <w:rFonts w:eastAsia="Calibri"/>
        </w:rPr>
        <w:t>NAMES HERE</w:t>
      </w:r>
      <w:r w:rsidRPr="00B241F1">
        <w:rPr>
          <w:rFonts w:eastAsia="Calibri"/>
        </w:rPr>
        <w:t>]</w:t>
      </w:r>
    </w:p>
    <w:p w14:paraId="7E561ED6" w14:textId="77777777" w:rsidR="00D45596" w:rsidRPr="00B241F1" w:rsidRDefault="00D45596" w:rsidP="009B2984">
      <w:pPr>
        <w:pStyle w:val="StylePlainTextwo"/>
        <w:rPr>
          <w:rFonts w:eastAsia="MS Mincho"/>
        </w:rPr>
      </w:pPr>
    </w:p>
    <w:p w14:paraId="393074E4" w14:textId="788D089B" w:rsidR="009E3302" w:rsidRPr="00B241F1" w:rsidRDefault="009E3302" w:rsidP="00B241F1">
      <w:pPr>
        <w:pStyle w:val="works"/>
      </w:pPr>
      <w:r w:rsidRPr="00B241F1">
        <w:rPr>
          <w:rStyle w:val="work"/>
        </w:rPr>
        <w:t xml:space="preserve">I would also like to let you know that </w:t>
      </w:r>
      <w:r w:rsidRPr="00B241F1">
        <w:t xml:space="preserve">www.educationsupport.org.uk </w:t>
      </w:r>
      <w:r w:rsidRPr="00B241F1">
        <w:rPr>
          <w:rStyle w:val="work"/>
        </w:rPr>
        <w:t>provide</w:t>
      </w:r>
      <w:r w:rsidRPr="00B241F1">
        <w:t xml:space="preserve"> </w:t>
      </w:r>
      <w:r w:rsidRPr="00B241F1">
        <w:rPr>
          <w:rStyle w:val="work"/>
        </w:rPr>
        <w:t xml:space="preserve">advice and emotional support to all education staff and have a free, confidential helpline available on 08000 </w:t>
      </w:r>
      <w:proofErr w:type="gramStart"/>
      <w:r w:rsidRPr="00B241F1">
        <w:rPr>
          <w:rStyle w:val="work"/>
        </w:rPr>
        <w:t>562 561</w:t>
      </w:r>
      <w:proofErr w:type="gramEnd"/>
    </w:p>
    <w:p w14:paraId="4723A04A" w14:textId="660F81FC" w:rsidR="009E3302" w:rsidRDefault="009E3302" w:rsidP="009B2984">
      <w:pPr>
        <w:pStyle w:val="StylePlainTextwo"/>
        <w:rPr>
          <w:rFonts w:eastAsia="MS Mincho"/>
        </w:rPr>
      </w:pPr>
    </w:p>
    <w:p w14:paraId="7BFA901D" w14:textId="77777777" w:rsidR="009E3302" w:rsidRPr="005812B0" w:rsidRDefault="009E3302" w:rsidP="009B2984">
      <w:pPr>
        <w:pStyle w:val="StylePlainTextwo"/>
        <w:rPr>
          <w:rFonts w:eastAsia="MS Mincho"/>
        </w:rPr>
      </w:pPr>
    </w:p>
    <w:p w14:paraId="582520DF" w14:textId="77777777" w:rsidR="00CB43CB" w:rsidRPr="005812B0" w:rsidRDefault="00CB43CB" w:rsidP="009B2984">
      <w:pPr>
        <w:pStyle w:val="wo"/>
        <w:rPr>
          <w:rFonts w:eastAsia="MS Mincho"/>
        </w:rPr>
      </w:pPr>
      <w:r w:rsidRPr="005812B0">
        <w:rPr>
          <w:rFonts w:eastAsia="MS Mincho"/>
        </w:rPr>
        <w:t>Yours sincerely</w:t>
      </w:r>
    </w:p>
    <w:p w14:paraId="236AF4E3" w14:textId="77777777" w:rsidR="00CB43CB" w:rsidRPr="005812B0" w:rsidRDefault="00CB43CB" w:rsidP="009B2984">
      <w:pPr>
        <w:pStyle w:val="wo"/>
        <w:rPr>
          <w:rFonts w:eastAsia="MS Mincho"/>
        </w:rPr>
      </w:pPr>
    </w:p>
    <w:p w14:paraId="59417531" w14:textId="77777777" w:rsidR="00CB43CB" w:rsidRPr="005812B0" w:rsidRDefault="00CB43CB" w:rsidP="009B2984">
      <w:pPr>
        <w:pStyle w:val="wo"/>
        <w:rPr>
          <w:rFonts w:eastAsia="MS Mincho"/>
        </w:rPr>
      </w:pPr>
    </w:p>
    <w:p w14:paraId="3F39B2A4" w14:textId="306EB8E1" w:rsidR="00CB43CB" w:rsidRPr="005812B0" w:rsidRDefault="00A4095B" w:rsidP="009B2984">
      <w:pPr>
        <w:pStyle w:val="wo"/>
        <w:rPr>
          <w:rFonts w:eastAsia="MS Mincho"/>
        </w:rPr>
      </w:pPr>
      <w:r>
        <w:rPr>
          <w:rFonts w:eastAsia="MS Mincho"/>
        </w:rPr>
        <w:t>Clerk to Governors</w:t>
      </w:r>
      <w:r w:rsidR="00CB43CB" w:rsidRPr="005812B0">
        <w:rPr>
          <w:rFonts w:eastAsia="MS Mincho"/>
        </w:rPr>
        <w:t>)</w:t>
      </w:r>
    </w:p>
    <w:p w14:paraId="0F60E3A5" w14:textId="77777777" w:rsidR="00D45596" w:rsidRDefault="00D45596" w:rsidP="009B2984">
      <w:pPr>
        <w:pStyle w:val="wo"/>
        <w:rPr>
          <w:rFonts w:eastAsia="MS Mincho"/>
        </w:rPr>
      </w:pPr>
    </w:p>
    <w:p w14:paraId="1309D8CE" w14:textId="77777777" w:rsidR="00D45596" w:rsidRDefault="00D45596" w:rsidP="009B2984">
      <w:pPr>
        <w:pStyle w:val="wo"/>
        <w:rPr>
          <w:rFonts w:eastAsia="MS Mincho"/>
        </w:rPr>
      </w:pPr>
    </w:p>
    <w:p w14:paraId="7BCF2296" w14:textId="77777777" w:rsidR="00D45596" w:rsidRDefault="00D45596" w:rsidP="009B2984">
      <w:pPr>
        <w:pStyle w:val="wo"/>
        <w:rPr>
          <w:rFonts w:eastAsia="MS Mincho"/>
        </w:rPr>
      </w:pPr>
    </w:p>
    <w:p w14:paraId="546EC6D5" w14:textId="77777777" w:rsidR="00D45596" w:rsidRDefault="00D45596" w:rsidP="009B2984">
      <w:pPr>
        <w:pStyle w:val="wo"/>
        <w:rPr>
          <w:rFonts w:eastAsia="MS Mincho"/>
        </w:rPr>
      </w:pPr>
    </w:p>
    <w:p w14:paraId="38CEBA69" w14:textId="77777777" w:rsidR="00D45596" w:rsidRDefault="00D45596" w:rsidP="009B2984">
      <w:pPr>
        <w:pStyle w:val="wo"/>
        <w:rPr>
          <w:rFonts w:eastAsia="MS Mincho"/>
        </w:rPr>
      </w:pPr>
    </w:p>
    <w:p w14:paraId="6DD23099" w14:textId="77777777" w:rsidR="00D45596" w:rsidRDefault="00D45596" w:rsidP="009B2984">
      <w:pPr>
        <w:pStyle w:val="wo"/>
        <w:rPr>
          <w:rFonts w:eastAsia="MS Mincho"/>
        </w:rPr>
      </w:pPr>
    </w:p>
    <w:p w14:paraId="339F5159" w14:textId="77777777" w:rsidR="00D45596" w:rsidRDefault="00D45596" w:rsidP="009B2984">
      <w:pPr>
        <w:pStyle w:val="wo"/>
        <w:rPr>
          <w:rFonts w:eastAsia="MS Mincho"/>
        </w:rPr>
      </w:pPr>
    </w:p>
    <w:p w14:paraId="02008F3D" w14:textId="77777777" w:rsidR="00D45596" w:rsidRDefault="00D45596" w:rsidP="009B2984">
      <w:pPr>
        <w:pStyle w:val="wo"/>
        <w:rPr>
          <w:rFonts w:eastAsia="MS Mincho"/>
        </w:rPr>
      </w:pPr>
    </w:p>
    <w:p w14:paraId="6A83CAB5" w14:textId="77777777" w:rsidR="00D45596" w:rsidRDefault="00D45596" w:rsidP="009B2984">
      <w:pPr>
        <w:pStyle w:val="wo"/>
        <w:rPr>
          <w:rFonts w:eastAsia="MS Mincho"/>
        </w:rPr>
      </w:pPr>
    </w:p>
    <w:p w14:paraId="5D0480C2" w14:textId="77777777" w:rsidR="00D45596" w:rsidRDefault="00D45596" w:rsidP="009B2984">
      <w:pPr>
        <w:pStyle w:val="wo"/>
        <w:rPr>
          <w:rFonts w:eastAsia="MS Mincho"/>
        </w:rPr>
      </w:pPr>
    </w:p>
    <w:p w14:paraId="10CC7EC0" w14:textId="77777777" w:rsidR="00D45596" w:rsidRDefault="00D45596" w:rsidP="009B2984">
      <w:pPr>
        <w:pStyle w:val="wo"/>
        <w:rPr>
          <w:rFonts w:eastAsia="MS Mincho"/>
        </w:rPr>
      </w:pPr>
    </w:p>
    <w:p w14:paraId="10275149" w14:textId="77777777" w:rsidR="00D45596" w:rsidRDefault="00D45596" w:rsidP="009B2984">
      <w:pPr>
        <w:pStyle w:val="wo"/>
        <w:rPr>
          <w:rFonts w:eastAsia="MS Mincho"/>
        </w:rPr>
      </w:pPr>
    </w:p>
    <w:p w14:paraId="4F662693" w14:textId="77777777" w:rsidR="00D45596" w:rsidRDefault="00D45596" w:rsidP="009B2984">
      <w:pPr>
        <w:pStyle w:val="wo"/>
        <w:rPr>
          <w:rFonts w:eastAsia="MS Mincho"/>
        </w:rPr>
      </w:pPr>
    </w:p>
    <w:p w14:paraId="1CE2B311" w14:textId="77777777" w:rsidR="00D45596" w:rsidRDefault="00D45596" w:rsidP="009B2984">
      <w:pPr>
        <w:pStyle w:val="wo"/>
        <w:rPr>
          <w:rFonts w:eastAsia="MS Mincho"/>
        </w:rPr>
      </w:pPr>
    </w:p>
    <w:p w14:paraId="3FFC489A" w14:textId="77777777" w:rsidR="00D45596" w:rsidRDefault="00D45596" w:rsidP="009B2984">
      <w:pPr>
        <w:pStyle w:val="wo"/>
        <w:rPr>
          <w:rFonts w:eastAsia="MS Mincho"/>
        </w:rPr>
      </w:pPr>
    </w:p>
    <w:p w14:paraId="4C7A02FA" w14:textId="77777777" w:rsidR="00D45596" w:rsidRDefault="00D45596" w:rsidP="009B2984">
      <w:pPr>
        <w:pStyle w:val="wo"/>
        <w:rPr>
          <w:rFonts w:eastAsia="MS Mincho"/>
        </w:rPr>
      </w:pPr>
    </w:p>
    <w:p w14:paraId="7FD11226" w14:textId="77777777" w:rsidR="00D45596" w:rsidRDefault="00D45596" w:rsidP="009B2984">
      <w:pPr>
        <w:pStyle w:val="wo"/>
        <w:rPr>
          <w:rFonts w:eastAsia="MS Mincho"/>
        </w:rPr>
      </w:pPr>
    </w:p>
    <w:p w14:paraId="12B23A23" w14:textId="77777777" w:rsidR="00D45596" w:rsidRDefault="00D45596" w:rsidP="009B2984">
      <w:pPr>
        <w:pStyle w:val="wo"/>
        <w:rPr>
          <w:rFonts w:eastAsia="MS Mincho"/>
        </w:rPr>
      </w:pPr>
    </w:p>
    <w:p w14:paraId="5A6D0DC8" w14:textId="77777777" w:rsidR="00D45596" w:rsidRDefault="00D45596" w:rsidP="009B2984">
      <w:pPr>
        <w:pStyle w:val="wo"/>
        <w:rPr>
          <w:rFonts w:eastAsia="MS Mincho"/>
        </w:rPr>
      </w:pPr>
    </w:p>
    <w:p w14:paraId="24B68CEC" w14:textId="77777777" w:rsidR="00D45596" w:rsidRDefault="00D45596" w:rsidP="009B2984">
      <w:pPr>
        <w:pStyle w:val="wo"/>
        <w:rPr>
          <w:rFonts w:eastAsia="MS Mincho"/>
        </w:rPr>
      </w:pPr>
    </w:p>
    <w:p w14:paraId="0A48F65B" w14:textId="77777777" w:rsidR="00D45596" w:rsidRDefault="00D45596" w:rsidP="009B2984">
      <w:pPr>
        <w:pStyle w:val="wo"/>
        <w:rPr>
          <w:rFonts w:eastAsia="MS Mincho"/>
        </w:rPr>
      </w:pPr>
    </w:p>
    <w:p w14:paraId="2C1FB283" w14:textId="77777777" w:rsidR="00D45596" w:rsidRDefault="00D45596" w:rsidP="009B2984">
      <w:pPr>
        <w:pStyle w:val="wo"/>
        <w:rPr>
          <w:rFonts w:eastAsia="MS Mincho"/>
        </w:rPr>
      </w:pPr>
    </w:p>
    <w:p w14:paraId="571020EF" w14:textId="77777777" w:rsidR="00D45596" w:rsidRDefault="00D45596" w:rsidP="009B2984">
      <w:pPr>
        <w:pStyle w:val="wo"/>
        <w:rPr>
          <w:rFonts w:eastAsia="MS Mincho"/>
        </w:rPr>
      </w:pPr>
    </w:p>
    <w:p w14:paraId="20CC4665" w14:textId="77777777" w:rsidR="00D45596" w:rsidRDefault="00D45596" w:rsidP="009B2984">
      <w:pPr>
        <w:pStyle w:val="wo"/>
        <w:rPr>
          <w:rFonts w:eastAsia="MS Mincho"/>
        </w:rPr>
      </w:pPr>
    </w:p>
    <w:p w14:paraId="57B554CD" w14:textId="77777777" w:rsidR="00D45596" w:rsidRDefault="00D45596" w:rsidP="009B2984">
      <w:pPr>
        <w:pStyle w:val="wo"/>
        <w:rPr>
          <w:rFonts w:eastAsia="MS Mincho"/>
        </w:rPr>
      </w:pPr>
    </w:p>
    <w:p w14:paraId="62831A95" w14:textId="77777777" w:rsidR="00D45596" w:rsidRDefault="00D45596" w:rsidP="009B2984">
      <w:pPr>
        <w:pStyle w:val="wo"/>
        <w:rPr>
          <w:rFonts w:eastAsia="MS Mincho"/>
        </w:rPr>
      </w:pPr>
    </w:p>
    <w:p w14:paraId="5A9FA55D" w14:textId="77777777" w:rsidR="00D45596" w:rsidRDefault="00D45596" w:rsidP="009B2984">
      <w:pPr>
        <w:pStyle w:val="wo"/>
        <w:rPr>
          <w:rFonts w:eastAsia="MS Mincho"/>
        </w:rPr>
      </w:pPr>
    </w:p>
    <w:p w14:paraId="3997B574" w14:textId="77777777" w:rsidR="00D45596" w:rsidRDefault="00D45596" w:rsidP="009B2984">
      <w:pPr>
        <w:pStyle w:val="wo"/>
        <w:rPr>
          <w:rFonts w:eastAsia="MS Mincho"/>
        </w:rPr>
      </w:pPr>
    </w:p>
    <w:p w14:paraId="0C1906B9" w14:textId="77777777" w:rsidR="00D45596" w:rsidRDefault="00D45596" w:rsidP="009B2984">
      <w:pPr>
        <w:pStyle w:val="wo"/>
        <w:rPr>
          <w:rFonts w:eastAsia="MS Mincho"/>
        </w:rPr>
      </w:pPr>
    </w:p>
    <w:p w14:paraId="3723AA0B" w14:textId="77777777" w:rsidR="00D45596" w:rsidRDefault="00D45596" w:rsidP="009B2984">
      <w:pPr>
        <w:pStyle w:val="wo"/>
        <w:rPr>
          <w:rFonts w:eastAsia="MS Mincho"/>
        </w:rPr>
      </w:pPr>
    </w:p>
    <w:p w14:paraId="6E3F42BB" w14:textId="77777777" w:rsidR="00D45596" w:rsidRDefault="00D45596" w:rsidP="009B2984">
      <w:pPr>
        <w:pStyle w:val="wo"/>
        <w:rPr>
          <w:rFonts w:eastAsia="MS Mincho"/>
        </w:rPr>
      </w:pPr>
    </w:p>
    <w:p w14:paraId="0BEFFEDE" w14:textId="77777777" w:rsidR="00D45596" w:rsidRDefault="00D45596" w:rsidP="009B2984">
      <w:pPr>
        <w:pStyle w:val="wo"/>
        <w:rPr>
          <w:rFonts w:eastAsia="MS Mincho"/>
        </w:rPr>
      </w:pPr>
    </w:p>
    <w:p w14:paraId="111132BD" w14:textId="77777777" w:rsidR="00D45596" w:rsidRDefault="00D45596" w:rsidP="009B2984">
      <w:pPr>
        <w:pStyle w:val="wo"/>
        <w:rPr>
          <w:rFonts w:eastAsia="MS Mincho"/>
        </w:rPr>
      </w:pPr>
    </w:p>
    <w:p w14:paraId="5BD436F4" w14:textId="77777777" w:rsidR="00D45596" w:rsidRDefault="00D45596" w:rsidP="009B2984">
      <w:pPr>
        <w:pStyle w:val="wo"/>
        <w:rPr>
          <w:rFonts w:eastAsia="MS Mincho"/>
        </w:rPr>
      </w:pPr>
    </w:p>
    <w:p w14:paraId="774D149D" w14:textId="77777777" w:rsidR="00D45596" w:rsidRPr="005812B0" w:rsidRDefault="00D45596" w:rsidP="009B2984">
      <w:pPr>
        <w:pStyle w:val="wo"/>
        <w:rPr>
          <w:rFonts w:eastAsia="MS Mincho"/>
        </w:rPr>
      </w:pPr>
    </w:p>
    <w:p w14:paraId="407D07F6" w14:textId="3F6CD6EA" w:rsidR="00CB43CB" w:rsidRDefault="00CB43CB" w:rsidP="00CB43CB">
      <w:pPr>
        <w:pStyle w:val="PlainText"/>
        <w:rPr>
          <w:rFonts w:ascii="Arial" w:eastAsia="MS Mincho" w:hAnsi="Arial" w:cs="Arial"/>
          <w:sz w:val="22"/>
        </w:rPr>
      </w:pPr>
    </w:p>
    <w:p w14:paraId="4D7DB669" w14:textId="6ACBA718" w:rsidR="00DB5C37" w:rsidRDefault="00DB5C37" w:rsidP="00CB43CB">
      <w:pPr>
        <w:pStyle w:val="PlainText"/>
        <w:rPr>
          <w:rFonts w:ascii="Arial" w:eastAsia="MS Mincho" w:hAnsi="Arial" w:cs="Arial"/>
          <w:sz w:val="22"/>
        </w:rPr>
      </w:pPr>
    </w:p>
    <w:p w14:paraId="21D63277" w14:textId="315AC4B1" w:rsidR="00DB5C37" w:rsidRDefault="00DB5C37" w:rsidP="00CB43CB">
      <w:pPr>
        <w:pStyle w:val="PlainText"/>
        <w:rPr>
          <w:rFonts w:ascii="Arial" w:eastAsia="MS Mincho" w:hAnsi="Arial" w:cs="Arial"/>
          <w:sz w:val="22"/>
        </w:rPr>
      </w:pPr>
    </w:p>
    <w:p w14:paraId="02387C64" w14:textId="4C08C3BF" w:rsidR="00DB5C37" w:rsidRDefault="00DB5C37" w:rsidP="00CB43CB">
      <w:pPr>
        <w:pStyle w:val="PlainText"/>
        <w:rPr>
          <w:rFonts w:ascii="Arial" w:eastAsia="MS Mincho" w:hAnsi="Arial" w:cs="Arial"/>
          <w:sz w:val="22"/>
        </w:rPr>
      </w:pPr>
    </w:p>
    <w:p w14:paraId="074A51CE" w14:textId="49310707" w:rsidR="00DB5C37" w:rsidRDefault="00DB5C37" w:rsidP="00CB43CB">
      <w:pPr>
        <w:pStyle w:val="PlainText"/>
        <w:rPr>
          <w:rFonts w:ascii="Arial" w:eastAsia="MS Mincho" w:hAnsi="Arial" w:cs="Arial"/>
          <w:sz w:val="22"/>
        </w:rPr>
      </w:pPr>
    </w:p>
    <w:p w14:paraId="78E78469" w14:textId="64CFAD6C" w:rsidR="00DB5C37" w:rsidRDefault="00DB5C37" w:rsidP="00CB43CB">
      <w:pPr>
        <w:pStyle w:val="PlainText"/>
        <w:rPr>
          <w:rFonts w:ascii="Arial" w:eastAsia="MS Mincho" w:hAnsi="Arial" w:cs="Arial"/>
          <w:sz w:val="22"/>
        </w:rPr>
      </w:pPr>
    </w:p>
    <w:p w14:paraId="0E3CFD0D" w14:textId="54C49604" w:rsidR="00DB5C37" w:rsidRDefault="00DB5C37" w:rsidP="00CB43CB">
      <w:pPr>
        <w:pStyle w:val="PlainText"/>
        <w:rPr>
          <w:rFonts w:ascii="Arial" w:eastAsia="MS Mincho" w:hAnsi="Arial" w:cs="Arial"/>
          <w:sz w:val="22"/>
        </w:rPr>
      </w:pPr>
    </w:p>
    <w:p w14:paraId="14BBFD6F" w14:textId="0AF646F9" w:rsidR="00DB5C37" w:rsidRDefault="00DB5C37" w:rsidP="00CB43CB">
      <w:pPr>
        <w:pStyle w:val="PlainText"/>
        <w:rPr>
          <w:rFonts w:ascii="Arial" w:eastAsia="MS Mincho" w:hAnsi="Arial" w:cs="Arial"/>
          <w:sz w:val="22"/>
        </w:rPr>
      </w:pPr>
    </w:p>
    <w:p w14:paraId="250D620D" w14:textId="0D774AEB" w:rsidR="00DB5C37" w:rsidRDefault="00DB5C37" w:rsidP="00CB43CB">
      <w:pPr>
        <w:pStyle w:val="PlainText"/>
        <w:rPr>
          <w:rFonts w:ascii="Arial" w:eastAsia="MS Mincho" w:hAnsi="Arial" w:cs="Arial"/>
          <w:sz w:val="22"/>
        </w:rPr>
      </w:pPr>
    </w:p>
    <w:p w14:paraId="3481C3B5" w14:textId="713DC247" w:rsidR="00DB5C37" w:rsidRDefault="00DB5C37" w:rsidP="00CB43CB">
      <w:pPr>
        <w:pStyle w:val="PlainText"/>
        <w:rPr>
          <w:rFonts w:ascii="Arial" w:eastAsia="MS Mincho" w:hAnsi="Arial" w:cs="Arial"/>
          <w:sz w:val="22"/>
        </w:rPr>
      </w:pPr>
    </w:p>
    <w:p w14:paraId="69532197" w14:textId="353C8B2D" w:rsidR="00DB5C37" w:rsidRDefault="00DB5C37" w:rsidP="00CB43CB">
      <w:pPr>
        <w:pStyle w:val="PlainText"/>
        <w:rPr>
          <w:rFonts w:ascii="Arial" w:eastAsia="MS Mincho" w:hAnsi="Arial" w:cs="Arial"/>
          <w:sz w:val="22"/>
        </w:rPr>
      </w:pPr>
    </w:p>
    <w:p w14:paraId="6EB417B5" w14:textId="77777777" w:rsidR="00DB5C37" w:rsidRDefault="00DB5C37" w:rsidP="00CB43CB">
      <w:pPr>
        <w:pStyle w:val="PlainText"/>
        <w:rPr>
          <w:rFonts w:ascii="Arial" w:eastAsia="MS Mincho" w:hAnsi="Arial" w:cs="Arial"/>
          <w:sz w:val="22"/>
        </w:rPr>
      </w:pPr>
    </w:p>
    <w:p w14:paraId="17A741FC" w14:textId="77777777" w:rsidR="00CB43CB" w:rsidRDefault="00CB43CB" w:rsidP="00CB43CB">
      <w:pPr>
        <w:pStyle w:val="PlainText"/>
        <w:rPr>
          <w:rFonts w:ascii="Arial" w:eastAsia="MS Mincho" w:hAnsi="Arial" w:cs="Arial"/>
          <w:sz w:val="22"/>
        </w:rPr>
      </w:pPr>
    </w:p>
    <w:p w14:paraId="069B1D51" w14:textId="77777777" w:rsidR="00CB43CB" w:rsidRPr="009B2984" w:rsidRDefault="00CB43CB" w:rsidP="009B2984">
      <w:pPr>
        <w:pStyle w:val="StylePlainTextArial16ptBold"/>
        <w:rPr>
          <w:rFonts w:eastAsia="MS Mincho"/>
          <w:bCs w:val="0"/>
        </w:rPr>
      </w:pPr>
      <w:r w:rsidRPr="009B2984">
        <w:rPr>
          <w:rFonts w:eastAsia="MS Mincho"/>
          <w:bCs w:val="0"/>
        </w:rPr>
        <w:t>6: Letter stating outcome of capability hearing</w:t>
      </w:r>
    </w:p>
    <w:p w14:paraId="65F66DC2" w14:textId="77777777" w:rsidR="00E72D1B" w:rsidRDefault="00E72D1B" w:rsidP="009B2984">
      <w:pPr>
        <w:pStyle w:val="Strict"/>
        <w:rPr>
          <w:rFonts w:eastAsia="MS Mincho"/>
        </w:rPr>
      </w:pPr>
    </w:p>
    <w:p w14:paraId="00C228DD" w14:textId="40A3CBFE" w:rsidR="009F0792" w:rsidRPr="005812B0" w:rsidRDefault="009B2984" w:rsidP="009B2984">
      <w:pPr>
        <w:pStyle w:val="Strict"/>
        <w:rPr>
          <w:rFonts w:eastAsia="MS Mincho"/>
        </w:rPr>
      </w:pPr>
      <w:r w:rsidRPr="005812B0">
        <w:rPr>
          <w:rFonts w:eastAsia="MS Mincho"/>
        </w:rPr>
        <w:t>Strictly Private &amp; Confidential</w:t>
      </w:r>
    </w:p>
    <w:p w14:paraId="33A6635A" w14:textId="77777777" w:rsidR="009F0792" w:rsidRPr="005812B0" w:rsidRDefault="009F0792" w:rsidP="009F0792">
      <w:pPr>
        <w:pStyle w:val="PlainText"/>
        <w:rPr>
          <w:rFonts w:ascii="Arial" w:eastAsia="MS Mincho" w:hAnsi="Arial" w:cs="Arial"/>
          <w:b/>
          <w:sz w:val="24"/>
          <w:szCs w:val="24"/>
        </w:rPr>
      </w:pPr>
    </w:p>
    <w:p w14:paraId="113E4EF6" w14:textId="793C8926" w:rsidR="009F0792" w:rsidRPr="005812B0" w:rsidRDefault="00A4095B" w:rsidP="009B2984">
      <w:pPr>
        <w:pStyle w:val="wo"/>
        <w:rPr>
          <w:rFonts w:eastAsia="MS Mincho"/>
        </w:rPr>
      </w:pPr>
      <w:r>
        <w:rPr>
          <w:rFonts w:eastAsia="MS Mincho"/>
        </w:rPr>
        <w:t xml:space="preserve">EMPLOYEE </w:t>
      </w:r>
      <w:r w:rsidR="009F0792" w:rsidRPr="005812B0">
        <w:rPr>
          <w:rFonts w:eastAsia="MS Mincho"/>
        </w:rPr>
        <w:t>NAME</w:t>
      </w:r>
    </w:p>
    <w:p w14:paraId="1E67FB7D" w14:textId="77777777" w:rsidR="009F0792" w:rsidRPr="005812B0" w:rsidRDefault="009F0792" w:rsidP="009B2984">
      <w:pPr>
        <w:pStyle w:val="wo"/>
        <w:rPr>
          <w:rFonts w:eastAsia="MS Mincho"/>
        </w:rPr>
      </w:pPr>
      <w:r w:rsidRPr="005812B0">
        <w:rPr>
          <w:rFonts w:eastAsia="MS Mincho"/>
        </w:rPr>
        <w:t>ADDRESS</w:t>
      </w:r>
    </w:p>
    <w:p w14:paraId="05CB5E03" w14:textId="77777777" w:rsidR="00E72D1B" w:rsidRDefault="00E72D1B" w:rsidP="009B2984">
      <w:pPr>
        <w:pStyle w:val="wo"/>
        <w:rPr>
          <w:rFonts w:eastAsia="MS Mincho"/>
        </w:rPr>
      </w:pPr>
    </w:p>
    <w:p w14:paraId="79F04BBB" w14:textId="39DD9C8B" w:rsidR="009F0792" w:rsidRPr="005812B0" w:rsidRDefault="009F0792" w:rsidP="009B2984">
      <w:pPr>
        <w:pStyle w:val="wo"/>
        <w:rPr>
          <w:rFonts w:eastAsia="MS Mincho"/>
        </w:rPr>
      </w:pPr>
      <w:r w:rsidRPr="005812B0">
        <w:rPr>
          <w:rFonts w:eastAsia="MS Mincho"/>
        </w:rPr>
        <w:t>Date</w:t>
      </w:r>
    </w:p>
    <w:p w14:paraId="12964DD5" w14:textId="77777777" w:rsidR="009F0792" w:rsidRPr="005812B0" w:rsidRDefault="009F0792" w:rsidP="009B2984">
      <w:pPr>
        <w:pStyle w:val="wo"/>
        <w:rPr>
          <w:rFonts w:eastAsia="MS Mincho"/>
        </w:rPr>
      </w:pPr>
    </w:p>
    <w:p w14:paraId="2B349276" w14:textId="77777777" w:rsidR="009F0792" w:rsidRPr="005812B0" w:rsidRDefault="009F0792" w:rsidP="009B2984">
      <w:pPr>
        <w:pStyle w:val="wo"/>
        <w:rPr>
          <w:rFonts w:eastAsia="MS Mincho"/>
        </w:rPr>
      </w:pPr>
      <w:r w:rsidRPr="005812B0">
        <w:rPr>
          <w:rFonts w:eastAsia="MS Mincho"/>
        </w:rPr>
        <w:t>Dear .........................</w:t>
      </w:r>
    </w:p>
    <w:p w14:paraId="1AE3878B" w14:textId="77777777" w:rsidR="009F0792" w:rsidRDefault="009F0792" w:rsidP="00CB43CB">
      <w:pPr>
        <w:pStyle w:val="PlainText"/>
        <w:rPr>
          <w:rFonts w:ascii="Arial" w:eastAsia="MS Mincho" w:hAnsi="Arial" w:cs="Arial"/>
          <w:b/>
          <w:bCs/>
          <w:sz w:val="22"/>
        </w:rPr>
      </w:pPr>
    </w:p>
    <w:p w14:paraId="25D3AEB2" w14:textId="53FD3ACF" w:rsidR="00CB43CB" w:rsidRDefault="009B2984" w:rsidP="009B2984">
      <w:pPr>
        <w:pStyle w:val="Strict"/>
        <w:rPr>
          <w:rFonts w:eastAsia="MS Mincho"/>
        </w:rPr>
      </w:pPr>
      <w:r>
        <w:rPr>
          <w:rFonts w:eastAsia="MS Mincho"/>
        </w:rPr>
        <w:t xml:space="preserve">Re: </w:t>
      </w:r>
      <w:r w:rsidRPr="009F0792">
        <w:rPr>
          <w:rFonts w:eastAsia="MS Mincho"/>
        </w:rPr>
        <w:t xml:space="preserve">Outcome </w:t>
      </w:r>
      <w:proofErr w:type="gramStart"/>
      <w:r w:rsidRPr="009F0792">
        <w:rPr>
          <w:rFonts w:eastAsia="MS Mincho"/>
        </w:rPr>
        <w:t>Of</w:t>
      </w:r>
      <w:proofErr w:type="gramEnd"/>
      <w:r w:rsidRPr="009F0792">
        <w:rPr>
          <w:rFonts w:eastAsia="MS Mincho"/>
        </w:rPr>
        <w:t xml:space="preserve"> Capability Hearing</w:t>
      </w:r>
    </w:p>
    <w:p w14:paraId="44E1BC47" w14:textId="77777777" w:rsidR="00CB43CB" w:rsidRPr="009F0792" w:rsidRDefault="00CB43CB" w:rsidP="009B2984">
      <w:pPr>
        <w:pStyle w:val="Strict"/>
        <w:rPr>
          <w:rFonts w:eastAsia="MS Mincho"/>
        </w:rPr>
      </w:pPr>
    </w:p>
    <w:p w14:paraId="3B9926C1" w14:textId="1C975B54" w:rsidR="00E72D1B" w:rsidRPr="00B241F1" w:rsidRDefault="00D34FC9" w:rsidP="00B241F1">
      <w:pPr>
        <w:pStyle w:val="StyleworksArialBoldItalic"/>
        <w:rPr>
          <w:rStyle w:val="work"/>
          <w:i w:val="0"/>
          <w:iCs w:val="0"/>
        </w:rPr>
      </w:pPr>
      <w:r w:rsidRPr="00B241F1">
        <w:rPr>
          <w:rStyle w:val="work"/>
          <w:i w:val="0"/>
          <w:iCs w:val="0"/>
        </w:rPr>
        <w:t>I am writing to confirm the outcome of the formal capability hearing in relation to your performance in the workplace.</w:t>
      </w:r>
      <w:r w:rsidR="00E72D1B" w:rsidRPr="00B241F1">
        <w:rPr>
          <w:rStyle w:val="work"/>
          <w:i w:val="0"/>
          <w:iCs w:val="0"/>
        </w:rPr>
        <w:t xml:space="preserve"> [</w:t>
      </w:r>
      <w:r w:rsidR="00E72D1B" w:rsidRPr="00B241F1">
        <w:rPr>
          <w:i w:val="0"/>
          <w:iCs w:val="0"/>
          <w:lang w:eastAsia="en-GB"/>
        </w:rPr>
        <w:t>The outcome of the hearing will be notified to the employee in writing within 5 working days}</w:t>
      </w:r>
    </w:p>
    <w:p w14:paraId="70D2F299" w14:textId="67E993CE" w:rsidR="00D34FC9" w:rsidRPr="00B241F1" w:rsidRDefault="00D34FC9" w:rsidP="00D34FC9">
      <w:pPr>
        <w:rPr>
          <w:rStyle w:val="work"/>
          <w:szCs w:val="20"/>
        </w:rPr>
      </w:pPr>
      <w:r w:rsidRPr="00B241F1">
        <w:rPr>
          <w:rStyle w:val="work"/>
          <w:szCs w:val="20"/>
        </w:rPr>
        <w:t xml:space="preserve">At the hearing you were accompanied by </w:t>
      </w:r>
      <w:r w:rsidRPr="00B241F1">
        <w:rPr>
          <w:rFonts w:ascii="Work Sans" w:hAnsi="Work Sans" w:cs="Arial"/>
          <w:sz w:val="20"/>
          <w:szCs w:val="20"/>
        </w:rPr>
        <w:fldChar w:fldCharType="begin"/>
      </w:r>
      <w:r w:rsidRPr="00B241F1">
        <w:rPr>
          <w:rFonts w:ascii="Work Sans" w:hAnsi="Work Sans" w:cs="Arial"/>
          <w:sz w:val="20"/>
          <w:szCs w:val="20"/>
        </w:rPr>
        <w:instrText xml:space="preserve"> MACROBUTTON NoMacro [name]</w:instrText>
      </w:r>
      <w:r w:rsidRPr="00B241F1">
        <w:rPr>
          <w:rFonts w:ascii="Work Sans" w:hAnsi="Work Sans" w:cs="Arial"/>
          <w:sz w:val="20"/>
          <w:szCs w:val="20"/>
        </w:rPr>
        <w:fldChar w:fldCharType="end"/>
      </w:r>
      <w:r w:rsidRPr="00B241F1">
        <w:rPr>
          <w:rStyle w:val="work"/>
          <w:szCs w:val="20"/>
        </w:rPr>
        <w:t xml:space="preserve">, the meeting was chaired by </w:t>
      </w:r>
      <w:r w:rsidRPr="00B241F1">
        <w:rPr>
          <w:rFonts w:ascii="Work Sans" w:hAnsi="Work Sans" w:cs="Arial"/>
          <w:sz w:val="20"/>
          <w:szCs w:val="20"/>
        </w:rPr>
        <w:fldChar w:fldCharType="begin"/>
      </w:r>
      <w:r w:rsidRPr="00B241F1">
        <w:rPr>
          <w:rFonts w:ascii="Work Sans" w:hAnsi="Work Sans" w:cs="Arial"/>
          <w:sz w:val="20"/>
          <w:szCs w:val="20"/>
        </w:rPr>
        <w:instrText xml:space="preserve"> MACROBUTTON NoMacro [Chair]</w:instrText>
      </w:r>
      <w:r w:rsidRPr="00B241F1">
        <w:rPr>
          <w:rFonts w:ascii="Work Sans" w:hAnsi="Work Sans" w:cs="Arial"/>
          <w:sz w:val="20"/>
          <w:szCs w:val="20"/>
        </w:rPr>
        <w:fldChar w:fldCharType="end"/>
      </w:r>
      <w:r w:rsidRPr="00B241F1">
        <w:rPr>
          <w:rFonts w:ascii="Work Sans" w:hAnsi="Work Sans" w:cs="Arial"/>
          <w:sz w:val="20"/>
          <w:szCs w:val="20"/>
        </w:rPr>
        <w:fldChar w:fldCharType="begin"/>
      </w:r>
      <w:r w:rsidRPr="00B241F1">
        <w:rPr>
          <w:rFonts w:ascii="Work Sans" w:hAnsi="Work Sans" w:cs="Arial"/>
          <w:sz w:val="20"/>
          <w:szCs w:val="20"/>
        </w:rPr>
        <w:instrText xml:space="preserve"> MACROBUTTON NoMacro [List other attendees]</w:instrText>
      </w:r>
      <w:r w:rsidRPr="00B241F1">
        <w:rPr>
          <w:rFonts w:ascii="Work Sans" w:hAnsi="Work Sans" w:cs="Arial"/>
          <w:sz w:val="20"/>
          <w:szCs w:val="20"/>
        </w:rPr>
        <w:fldChar w:fldCharType="end"/>
      </w:r>
      <w:r w:rsidRPr="00B241F1">
        <w:rPr>
          <w:rStyle w:val="work"/>
          <w:szCs w:val="20"/>
        </w:rPr>
        <w:t xml:space="preserve"> were also present. The minutes were taken by </w:t>
      </w:r>
      <w:r w:rsidRPr="00B241F1">
        <w:rPr>
          <w:rFonts w:ascii="Work Sans" w:hAnsi="Work Sans" w:cs="Arial"/>
          <w:sz w:val="20"/>
          <w:szCs w:val="20"/>
        </w:rPr>
        <w:fldChar w:fldCharType="begin"/>
      </w:r>
      <w:r w:rsidRPr="00B241F1">
        <w:rPr>
          <w:rFonts w:ascii="Work Sans" w:hAnsi="Work Sans" w:cs="Arial"/>
          <w:sz w:val="20"/>
          <w:szCs w:val="20"/>
        </w:rPr>
        <w:instrText xml:space="preserve"> MACROBUTTON NoMacro [name]</w:instrText>
      </w:r>
      <w:r w:rsidRPr="00B241F1">
        <w:rPr>
          <w:rFonts w:ascii="Work Sans" w:hAnsi="Work Sans" w:cs="Arial"/>
          <w:sz w:val="20"/>
          <w:szCs w:val="20"/>
        </w:rPr>
        <w:fldChar w:fldCharType="end"/>
      </w:r>
      <w:r w:rsidRPr="00B241F1">
        <w:rPr>
          <w:rStyle w:val="work"/>
          <w:szCs w:val="20"/>
        </w:rPr>
        <w:t xml:space="preserve"> and a representative from Human Resources was present to support proceedings. </w:t>
      </w:r>
    </w:p>
    <w:p w14:paraId="79A8958A" w14:textId="77777777" w:rsidR="00D34FC9" w:rsidRPr="00B241F1" w:rsidRDefault="00D34FC9" w:rsidP="00D34FC9">
      <w:pPr>
        <w:rPr>
          <w:rStyle w:val="work"/>
          <w:szCs w:val="20"/>
        </w:rPr>
      </w:pPr>
    </w:p>
    <w:p w14:paraId="67B1BF48" w14:textId="56FB16DA" w:rsidR="00D34FC9" w:rsidRPr="00B241F1" w:rsidRDefault="00D34FC9" w:rsidP="00D34FC9">
      <w:pPr>
        <w:rPr>
          <w:rStyle w:val="work"/>
          <w:szCs w:val="20"/>
        </w:rPr>
      </w:pPr>
      <w:r w:rsidRPr="00B241F1">
        <w:rPr>
          <w:rStyle w:val="work"/>
          <w:szCs w:val="20"/>
        </w:rPr>
        <w:t xml:space="preserve">This meeting considered the following points: </w:t>
      </w:r>
    </w:p>
    <w:p w14:paraId="14F19486" w14:textId="77777777" w:rsidR="00D34FC9" w:rsidRDefault="00D34FC9" w:rsidP="00CB43CB">
      <w:pPr>
        <w:pStyle w:val="PlainText"/>
        <w:jc w:val="both"/>
        <w:rPr>
          <w:rFonts w:ascii="Arial" w:eastAsia="MS Mincho" w:hAnsi="Arial" w:cs="Arial"/>
          <w:sz w:val="22"/>
        </w:rPr>
      </w:pPr>
    </w:p>
    <w:p w14:paraId="23490790" w14:textId="06D83602" w:rsidR="00F65075" w:rsidRPr="009B2984" w:rsidRDefault="00D34FC9" w:rsidP="00E72D1B">
      <w:pPr>
        <w:rPr>
          <w:rStyle w:val="StyleArialBold"/>
        </w:rPr>
      </w:pPr>
      <w:r w:rsidRPr="009B2984">
        <w:rPr>
          <w:rStyle w:val="StyleArialBold"/>
        </w:rPr>
        <w:t>Reason for meeting</w:t>
      </w:r>
    </w:p>
    <w:p w14:paraId="606A63B0" w14:textId="7758C34B" w:rsidR="006001CF" w:rsidRPr="006001CF" w:rsidRDefault="00D34FC9" w:rsidP="009B2984">
      <w:pPr>
        <w:pStyle w:val="works"/>
        <w:rPr>
          <w:rFonts w:ascii="Calibri" w:hAnsi="Calibri" w:cs="Arial"/>
          <w:lang w:eastAsia="en-GB"/>
        </w:rPr>
      </w:pPr>
      <w:r w:rsidRPr="009B2984">
        <w:rPr>
          <w:rStyle w:val="work"/>
        </w:rPr>
        <w:t xml:space="preserve">Summary of concerns regarding </w:t>
      </w:r>
      <w:r w:rsidR="006B7992" w:rsidRPr="009B2984">
        <w:rPr>
          <w:rStyle w:val="work"/>
        </w:rPr>
        <w:t>capability</w:t>
      </w:r>
      <w:r w:rsidR="006001CF" w:rsidRPr="006001CF">
        <w:rPr>
          <w:rFonts w:ascii="Calibri" w:hAnsi="Calibri" w:cs="Arial"/>
          <w:lang w:eastAsia="en-GB"/>
        </w:rPr>
        <w:t>:</w:t>
      </w:r>
    </w:p>
    <w:p w14:paraId="1DDCD7D2" w14:textId="15AD4647" w:rsidR="00D34FC9" w:rsidRPr="00176DC9" w:rsidRDefault="006001CF" w:rsidP="009B2984">
      <w:pPr>
        <w:pStyle w:val="woAfter10ptLinespacingMultiple115li"/>
        <w:rPr>
          <w:lang w:eastAsia="en-GB"/>
        </w:rPr>
      </w:pPr>
      <w:r w:rsidRPr="00176DC9">
        <w:rPr>
          <w:lang w:eastAsia="en-GB"/>
        </w:rPr>
        <w:t xml:space="preserve">The areas in which the employee has not met the required performance </w:t>
      </w:r>
      <w:proofErr w:type="gramStart"/>
      <w:r w:rsidRPr="00176DC9">
        <w:rPr>
          <w:lang w:eastAsia="en-GB"/>
        </w:rPr>
        <w:t>standards</w:t>
      </w:r>
      <w:proofErr w:type="gramEnd"/>
    </w:p>
    <w:p w14:paraId="3C504D5C" w14:textId="77777777" w:rsidR="00D34FC9" w:rsidRPr="009B2984" w:rsidRDefault="00D34FC9" w:rsidP="00D34FC9">
      <w:pPr>
        <w:rPr>
          <w:rStyle w:val="StyleArialBold"/>
        </w:rPr>
      </w:pPr>
      <w:r w:rsidRPr="009B2984">
        <w:rPr>
          <w:rStyle w:val="StyleArialBold"/>
        </w:rPr>
        <w:t>Management view</w:t>
      </w:r>
    </w:p>
    <w:p w14:paraId="6FB4937E" w14:textId="537CD1E9" w:rsidR="00D34FC9" w:rsidRPr="00B241F1" w:rsidRDefault="00D34FC9" w:rsidP="00D34FC9">
      <w:pPr>
        <w:pStyle w:val="NormalWeb"/>
        <w:numPr>
          <w:ilvl w:val="0"/>
          <w:numId w:val="1"/>
        </w:numPr>
        <w:spacing w:before="0" w:beforeAutospacing="0" w:after="0" w:afterAutospacing="0"/>
        <w:rPr>
          <w:rFonts w:ascii="Work Sans" w:hAnsi="Work Sans" w:cs="Arial"/>
          <w:sz w:val="20"/>
          <w:szCs w:val="20"/>
        </w:rPr>
      </w:pPr>
      <w:r w:rsidRPr="00B241F1">
        <w:rPr>
          <w:rFonts w:ascii="Work Sans" w:hAnsi="Work Sans" w:cs="Arial"/>
          <w:sz w:val="20"/>
          <w:szCs w:val="20"/>
        </w:rPr>
        <w:fldChar w:fldCharType="begin"/>
      </w:r>
      <w:r w:rsidRPr="00B241F1">
        <w:rPr>
          <w:rFonts w:ascii="Work Sans" w:hAnsi="Work Sans" w:cs="Arial"/>
          <w:sz w:val="20"/>
          <w:szCs w:val="20"/>
        </w:rPr>
        <w:instrText xml:space="preserve"> MACROBUTTON NoMacro [Main argument by management]</w:instrText>
      </w:r>
      <w:r w:rsidRPr="00B241F1">
        <w:rPr>
          <w:rFonts w:ascii="Work Sans" w:hAnsi="Work Sans" w:cs="Arial"/>
          <w:sz w:val="20"/>
          <w:szCs w:val="20"/>
        </w:rPr>
        <w:fldChar w:fldCharType="end"/>
      </w:r>
      <w:r w:rsidRPr="00B241F1">
        <w:rPr>
          <w:rFonts w:ascii="Work Sans" w:hAnsi="Work Sans" w:cs="Arial"/>
          <w:sz w:val="20"/>
          <w:szCs w:val="20"/>
        </w:rPr>
        <w:t xml:space="preserve"> </w:t>
      </w:r>
    </w:p>
    <w:p w14:paraId="768DC4BD" w14:textId="112AC333" w:rsidR="006001CF" w:rsidRPr="00B241F1" w:rsidRDefault="006001CF" w:rsidP="006001CF">
      <w:pPr>
        <w:pStyle w:val="NormalWeb"/>
        <w:spacing w:before="0" w:beforeAutospacing="0" w:after="0" w:afterAutospacing="0"/>
        <w:rPr>
          <w:rFonts w:ascii="Work Sans" w:hAnsi="Work Sans" w:cs="Arial"/>
          <w:sz w:val="20"/>
          <w:szCs w:val="20"/>
        </w:rPr>
      </w:pPr>
    </w:p>
    <w:p w14:paraId="7D8B3724" w14:textId="77777777" w:rsidR="00D34FC9" w:rsidRPr="009B2984" w:rsidRDefault="00D34FC9" w:rsidP="00D34FC9">
      <w:pPr>
        <w:rPr>
          <w:rStyle w:val="work"/>
        </w:rPr>
      </w:pPr>
    </w:p>
    <w:p w14:paraId="60CF4F58" w14:textId="77777777" w:rsidR="00D34FC9" w:rsidRPr="009B2984" w:rsidRDefault="00D34FC9" w:rsidP="00D34FC9">
      <w:pPr>
        <w:rPr>
          <w:rStyle w:val="StyleArialBold"/>
        </w:rPr>
      </w:pPr>
      <w:r w:rsidRPr="009B2984">
        <w:rPr>
          <w:rStyle w:val="StyleArialBold"/>
        </w:rPr>
        <w:t xml:space="preserve">Employee response </w:t>
      </w:r>
    </w:p>
    <w:p w14:paraId="7DB1F912" w14:textId="2BB80DCD" w:rsidR="00D34FC9" w:rsidRPr="00B241F1" w:rsidRDefault="00D34FC9" w:rsidP="00D34FC9">
      <w:pPr>
        <w:pStyle w:val="NormalWeb"/>
        <w:numPr>
          <w:ilvl w:val="0"/>
          <w:numId w:val="1"/>
        </w:numPr>
        <w:spacing w:before="0" w:beforeAutospacing="0" w:after="0" w:afterAutospacing="0"/>
        <w:rPr>
          <w:rFonts w:ascii="Work Sans" w:hAnsi="Work Sans" w:cs="Arial"/>
          <w:sz w:val="20"/>
          <w:szCs w:val="20"/>
        </w:rPr>
      </w:pPr>
      <w:r w:rsidRPr="00B241F1">
        <w:rPr>
          <w:rFonts w:ascii="Work Sans" w:hAnsi="Work Sans" w:cs="Arial"/>
          <w:sz w:val="20"/>
          <w:szCs w:val="20"/>
        </w:rPr>
        <w:fldChar w:fldCharType="begin"/>
      </w:r>
      <w:r w:rsidRPr="00B241F1">
        <w:rPr>
          <w:rFonts w:ascii="Work Sans" w:hAnsi="Work Sans" w:cs="Arial"/>
          <w:sz w:val="20"/>
          <w:szCs w:val="20"/>
        </w:rPr>
        <w:instrText xml:space="preserve"> MACROBUTTON NoMacro [Main points of response from employee]</w:instrText>
      </w:r>
      <w:r w:rsidRPr="00B241F1">
        <w:rPr>
          <w:rFonts w:ascii="Work Sans" w:hAnsi="Work Sans" w:cs="Arial"/>
          <w:sz w:val="20"/>
          <w:szCs w:val="20"/>
        </w:rPr>
        <w:fldChar w:fldCharType="end"/>
      </w:r>
    </w:p>
    <w:p w14:paraId="36F28B9B" w14:textId="77777777" w:rsidR="006957F1" w:rsidRPr="009B2984" w:rsidRDefault="006957F1" w:rsidP="00D34FC9">
      <w:pPr>
        <w:rPr>
          <w:rStyle w:val="StyleArialBoldBlack"/>
        </w:rPr>
      </w:pPr>
    </w:p>
    <w:p w14:paraId="2BB27C24" w14:textId="77777777" w:rsidR="006957F1" w:rsidRPr="009B2984" w:rsidRDefault="006957F1" w:rsidP="00D34FC9">
      <w:pPr>
        <w:rPr>
          <w:rStyle w:val="StyleArialBoldBlack"/>
        </w:rPr>
      </w:pPr>
    </w:p>
    <w:p w14:paraId="2FAD104A" w14:textId="1A9044F7" w:rsidR="00D34FC9" w:rsidRPr="009B2984" w:rsidRDefault="006B7992" w:rsidP="00D34FC9">
      <w:pPr>
        <w:rPr>
          <w:rStyle w:val="StyleArialBoldBlack"/>
        </w:rPr>
      </w:pPr>
      <w:r w:rsidRPr="009B2984">
        <w:rPr>
          <w:rStyle w:val="StyleArialBoldBlack"/>
        </w:rPr>
        <w:t xml:space="preserve">Capability Committee </w:t>
      </w:r>
      <w:r w:rsidR="00D34FC9" w:rsidRPr="009B2984">
        <w:rPr>
          <w:rStyle w:val="StyleArialBoldBlack"/>
        </w:rPr>
        <w:t xml:space="preserve">Findings </w:t>
      </w:r>
    </w:p>
    <w:p w14:paraId="0C7753DD" w14:textId="77777777" w:rsidR="00F65075" w:rsidRDefault="00F65075" w:rsidP="006B7992">
      <w:pPr>
        <w:rPr>
          <w:rFonts w:ascii="Arial" w:hAnsi="Arial" w:cs="Arial"/>
          <w:bCs/>
          <w:color w:val="000000"/>
        </w:rPr>
      </w:pPr>
    </w:p>
    <w:p w14:paraId="1A217009" w14:textId="77777777" w:rsidR="00F65075" w:rsidRPr="00B241F1" w:rsidRDefault="00F65075" w:rsidP="009B2984">
      <w:pPr>
        <w:pStyle w:val="StylePlainTextArial11ptItalic"/>
        <w:rPr>
          <w:rFonts w:eastAsia="MS Mincho"/>
        </w:rPr>
      </w:pPr>
      <w:r w:rsidRPr="00B241F1">
        <w:rPr>
          <w:rFonts w:eastAsia="MS Mincho"/>
        </w:rPr>
        <w:t>On the evidence presented to the capability committee, it was found that [ENTER DETAILED FINDINGS HERE].</w:t>
      </w:r>
    </w:p>
    <w:p w14:paraId="0FD3CDD5" w14:textId="77777777" w:rsidR="00F65075" w:rsidRPr="00B241F1" w:rsidRDefault="00F65075" w:rsidP="00F65075">
      <w:pPr>
        <w:pStyle w:val="PlainText"/>
        <w:jc w:val="both"/>
        <w:rPr>
          <w:rFonts w:ascii="Work Sans" w:eastAsia="MS Mincho" w:hAnsi="Work Sans" w:cs="Arial"/>
        </w:rPr>
      </w:pPr>
    </w:p>
    <w:p w14:paraId="4B8C1F92" w14:textId="77777777" w:rsidR="00F65075" w:rsidRPr="00B241F1" w:rsidRDefault="00F65075" w:rsidP="00F65075">
      <w:pPr>
        <w:pStyle w:val="PlainText"/>
        <w:jc w:val="both"/>
        <w:rPr>
          <w:rFonts w:ascii="Work Sans" w:eastAsia="MS Mincho" w:hAnsi="Work Sans" w:cs="Arial"/>
        </w:rPr>
      </w:pPr>
      <w:r w:rsidRPr="00B241F1">
        <w:rPr>
          <w:rFonts w:ascii="Work Sans" w:eastAsia="MS Mincho" w:hAnsi="Work Sans" w:cs="Arial"/>
        </w:rPr>
        <w:t>The capability committee had the following reasons for reaching its decision [ENTER REASONS HERE WITH DETAILS].</w:t>
      </w:r>
    </w:p>
    <w:p w14:paraId="38E3B6CB" w14:textId="22D4C3D8" w:rsidR="00F65075" w:rsidRDefault="00F65075" w:rsidP="00F65075">
      <w:pPr>
        <w:rPr>
          <w:rFonts w:ascii="Arial" w:hAnsi="Arial" w:cs="Arial"/>
          <w:bCs/>
          <w:color w:val="000000"/>
        </w:rPr>
      </w:pPr>
    </w:p>
    <w:p w14:paraId="0233A7EF" w14:textId="77777777" w:rsidR="00B241F1" w:rsidRDefault="00B241F1" w:rsidP="00F65075">
      <w:pPr>
        <w:rPr>
          <w:rFonts w:ascii="Arial" w:hAnsi="Arial" w:cs="Arial"/>
          <w:bCs/>
          <w:color w:val="000000"/>
        </w:rPr>
      </w:pPr>
    </w:p>
    <w:p w14:paraId="7BD68AEB" w14:textId="77777777" w:rsidR="00B241F1" w:rsidRDefault="00B241F1" w:rsidP="00F65075">
      <w:pPr>
        <w:rPr>
          <w:rFonts w:ascii="Arial" w:hAnsi="Arial" w:cs="Arial"/>
          <w:bCs/>
          <w:color w:val="000000"/>
        </w:rPr>
      </w:pPr>
    </w:p>
    <w:p w14:paraId="7F782A74" w14:textId="3794CE29" w:rsidR="00D34FC9" w:rsidRPr="00176DC9" w:rsidRDefault="00B241F1" w:rsidP="009B2984">
      <w:pPr>
        <w:pStyle w:val="StylePlainTextArial11ptBoldJustified"/>
        <w:rPr>
          <w:rFonts w:eastAsia="MS Mincho"/>
        </w:rPr>
      </w:pPr>
      <w:bookmarkStart w:id="6" w:name="_Hlk111647327"/>
      <w:r w:rsidRPr="00176DC9">
        <w:rPr>
          <w:rFonts w:eastAsia="MS Mincho"/>
        </w:rPr>
        <w:lastRenderedPageBreak/>
        <w:t xml:space="preserve">Outcome Options </w:t>
      </w:r>
    </w:p>
    <w:p w14:paraId="376567F3" w14:textId="77777777" w:rsidR="00D34FC9" w:rsidRDefault="00D34FC9" w:rsidP="00CB43CB">
      <w:pPr>
        <w:pStyle w:val="PlainText"/>
        <w:jc w:val="both"/>
        <w:rPr>
          <w:rFonts w:ascii="Arial" w:eastAsia="MS Mincho" w:hAnsi="Arial" w:cs="Arial"/>
          <w:sz w:val="22"/>
        </w:rPr>
      </w:pPr>
    </w:p>
    <w:p w14:paraId="6AD8E77A" w14:textId="77777777" w:rsidR="00F65075" w:rsidRPr="00176DC9" w:rsidRDefault="00F65075" w:rsidP="009B2984">
      <w:pPr>
        <w:pStyle w:val="woAfter10ptLinespacingMultiple115li"/>
        <w:rPr>
          <w:lang w:eastAsia="en-GB"/>
        </w:rPr>
      </w:pPr>
      <w:r w:rsidRPr="00176DC9">
        <w:rPr>
          <w:lang w:eastAsia="en-GB"/>
        </w:rPr>
        <w:t>if the employee’s performance has been found to be unsatisfactory this could result in one of the following:</w:t>
      </w:r>
    </w:p>
    <w:p w14:paraId="7B4F42DE" w14:textId="77777777" w:rsidR="00FB2BC1" w:rsidRDefault="00FB2BC1" w:rsidP="009B2984">
      <w:pPr>
        <w:pStyle w:val="woAfter10ptLinespacingMultiple115li"/>
        <w:rPr>
          <w:lang w:eastAsia="en-GB"/>
        </w:rPr>
      </w:pPr>
      <w:r w:rsidRPr="00990115">
        <w:rPr>
          <w:lang w:eastAsia="en-GB"/>
        </w:rPr>
        <w:t>Giving a final written warning (where no final written warning is currently active)</w:t>
      </w:r>
      <w:r w:rsidRPr="00FB2BC1">
        <w:rPr>
          <w:lang w:eastAsia="en-GB"/>
        </w:rPr>
        <w:t xml:space="preserve"> </w:t>
      </w:r>
    </w:p>
    <w:p w14:paraId="6055C3B0" w14:textId="65E24093" w:rsidR="00FB2BC1" w:rsidRPr="009B2984" w:rsidRDefault="00FB2BC1" w:rsidP="009B2984">
      <w:pPr>
        <w:pStyle w:val="StyleworksArial11ptItalic"/>
        <w:rPr>
          <w:rStyle w:val="work"/>
        </w:rPr>
      </w:pPr>
      <w:r w:rsidRPr="009B2984">
        <w:rPr>
          <w:rStyle w:val="work"/>
        </w:rPr>
        <w:t xml:space="preserve">Extending the final written warning and setting a further review period </w:t>
      </w:r>
      <w:r w:rsidRPr="003C7CE9">
        <w:rPr>
          <w:rFonts w:eastAsia="MS Mincho"/>
        </w:rPr>
        <w:t>[DELETE [A copy of the targets with timescales is attached.] APPROPRIATE</w:t>
      </w:r>
    </w:p>
    <w:p w14:paraId="409CE0E2" w14:textId="70C50658" w:rsidR="00FB2BC1" w:rsidRPr="009B2984" w:rsidRDefault="00FB2BC1" w:rsidP="009B2984">
      <w:pPr>
        <w:pStyle w:val="StylePlainTextArial11ptItalic"/>
        <w:rPr>
          <w:rFonts w:eastAsia="MS Mincho"/>
        </w:rPr>
      </w:pPr>
      <w:r>
        <w:rPr>
          <w:rFonts w:eastAsia="MS Mincho"/>
        </w:rPr>
        <w:t>[The consequence of failure to meet the agreed targets could be possible future dismissal.] * (If this is a final written warning, notice must be given of possible future dismissal.) [DELETE AS APPROPRIATE].</w:t>
      </w:r>
    </w:p>
    <w:p w14:paraId="51914059" w14:textId="77777777" w:rsidR="00FD3ABB" w:rsidRPr="00FD3ABB" w:rsidRDefault="00FD3ABB" w:rsidP="00FD3ABB">
      <w:pPr>
        <w:pStyle w:val="PlainText"/>
        <w:ind w:left="720"/>
        <w:jc w:val="both"/>
        <w:rPr>
          <w:rFonts w:ascii="Arial" w:eastAsia="MS Mincho" w:hAnsi="Arial" w:cs="Arial"/>
          <w:i/>
          <w:sz w:val="22"/>
        </w:rPr>
      </w:pPr>
    </w:p>
    <w:p w14:paraId="56FF372B" w14:textId="25F26820" w:rsidR="00FB2BC1" w:rsidRPr="00FB2BC1" w:rsidRDefault="00FB2BC1" w:rsidP="009B2984">
      <w:pPr>
        <w:pStyle w:val="woAfter10ptLinespacingMultiple115li"/>
        <w:rPr>
          <w:lang w:eastAsia="en-GB"/>
        </w:rPr>
      </w:pPr>
      <w:r w:rsidRPr="00F222A5">
        <w:rPr>
          <w:lang w:eastAsia="en-GB"/>
        </w:rPr>
        <w:t xml:space="preserve">Redeployment to another suitable job within the </w:t>
      </w:r>
      <w:r w:rsidR="00E72D1B" w:rsidRPr="00F222A5">
        <w:rPr>
          <w:lang w:eastAsia="en-GB"/>
        </w:rPr>
        <w:t>school.</w:t>
      </w:r>
    </w:p>
    <w:p w14:paraId="62726450" w14:textId="77777777" w:rsidR="00FD3ABB" w:rsidRDefault="00F65075" w:rsidP="009B2984">
      <w:pPr>
        <w:pStyle w:val="woAfter10ptLinespacingMultiple115li"/>
        <w:rPr>
          <w:lang w:eastAsia="en-GB"/>
        </w:rPr>
      </w:pPr>
      <w:r w:rsidRPr="00176DC9">
        <w:rPr>
          <w:lang w:eastAsia="en-GB"/>
        </w:rPr>
        <w:t xml:space="preserve">Dismissal- where the panel are satisfied there has been insufficient progress and that all reasonable efforts to support the employee have been </w:t>
      </w:r>
      <w:proofErr w:type="gramStart"/>
      <w:r w:rsidR="00E72D1B" w:rsidRPr="00176DC9">
        <w:rPr>
          <w:lang w:eastAsia="en-GB"/>
        </w:rPr>
        <w:t>made</w:t>
      </w:r>
      <w:proofErr w:type="gramEnd"/>
      <w:r w:rsidR="00FD3ABB">
        <w:rPr>
          <w:lang w:eastAsia="en-GB"/>
        </w:rPr>
        <w:t xml:space="preserve"> </w:t>
      </w:r>
    </w:p>
    <w:p w14:paraId="524D9B79" w14:textId="1F57F2C9" w:rsidR="005A32F3" w:rsidRDefault="00FD3ABB" w:rsidP="009B2984">
      <w:pPr>
        <w:pStyle w:val="StyleArialBoldLeft063cmAfter10ptLinespacingMu"/>
        <w:rPr>
          <w:lang w:eastAsia="en-GB"/>
        </w:rPr>
      </w:pPr>
      <w:r>
        <w:rPr>
          <w:lang w:eastAsia="en-GB"/>
        </w:rPr>
        <w:t xml:space="preserve">[PLEASE NOTE *** </w:t>
      </w:r>
      <w:r w:rsidRPr="00FD3ABB">
        <w:rPr>
          <w:lang w:eastAsia="en-GB"/>
        </w:rPr>
        <w:t>Schools are advised to ensure they have</w:t>
      </w:r>
      <w:r>
        <w:rPr>
          <w:lang w:eastAsia="en-GB"/>
        </w:rPr>
        <w:t xml:space="preserve"> received </w:t>
      </w:r>
      <w:r w:rsidRPr="00FD3ABB">
        <w:rPr>
          <w:lang w:eastAsia="en-GB"/>
        </w:rPr>
        <w:t xml:space="preserve">LDBS HR and Legal advice </w:t>
      </w:r>
      <w:r>
        <w:rPr>
          <w:lang w:eastAsia="en-GB"/>
        </w:rPr>
        <w:t xml:space="preserve">before confirming a </w:t>
      </w:r>
      <w:r w:rsidRPr="00FD3ABB">
        <w:rPr>
          <w:lang w:eastAsia="en-GB"/>
        </w:rPr>
        <w:t>dismissal]</w:t>
      </w:r>
      <w:bookmarkEnd w:id="6"/>
    </w:p>
    <w:p w14:paraId="37E8FC60" w14:textId="77777777" w:rsidR="00B241F1" w:rsidRPr="00FD3ABB" w:rsidRDefault="00B241F1" w:rsidP="009B2984">
      <w:pPr>
        <w:pStyle w:val="StyleArialBoldLeft063cmAfter10ptLinespacingMu"/>
        <w:rPr>
          <w:lang w:eastAsia="en-GB"/>
        </w:rPr>
      </w:pPr>
    </w:p>
    <w:p w14:paraId="411E6C22" w14:textId="1640D050" w:rsidR="005A32F3" w:rsidRDefault="005A32F3" w:rsidP="005A32F3">
      <w:pPr>
        <w:rPr>
          <w:rStyle w:val="StyleArialBold"/>
        </w:rPr>
      </w:pPr>
      <w:r w:rsidRPr="009B2984">
        <w:rPr>
          <w:rStyle w:val="StyleArialBold"/>
        </w:rPr>
        <w:t xml:space="preserve">Dismissal with notice </w:t>
      </w:r>
    </w:p>
    <w:p w14:paraId="12C94C6C" w14:textId="77777777" w:rsidR="00B241F1" w:rsidRPr="009B2984" w:rsidRDefault="00B241F1" w:rsidP="005A32F3">
      <w:pPr>
        <w:rPr>
          <w:rStyle w:val="StyleArialBold"/>
        </w:rPr>
      </w:pPr>
    </w:p>
    <w:p w14:paraId="47272F6D" w14:textId="77777777" w:rsidR="005A32F3" w:rsidRPr="00B241F1" w:rsidRDefault="005A32F3" w:rsidP="005A32F3">
      <w:pPr>
        <w:rPr>
          <w:rStyle w:val="work"/>
          <w:szCs w:val="20"/>
        </w:rPr>
      </w:pPr>
      <w:r w:rsidRPr="00B241F1">
        <w:rPr>
          <w:rStyle w:val="work"/>
          <w:szCs w:val="20"/>
        </w:rPr>
        <w:t xml:space="preserve">Having reviewed all the evidence presented, the panel concluded to issue a dismissal with notice effective from the date of notification of this decision. </w:t>
      </w:r>
    </w:p>
    <w:p w14:paraId="45534D4D" w14:textId="271E4BC7" w:rsidR="005A32F3" w:rsidRPr="00B241F1" w:rsidRDefault="005A32F3" w:rsidP="005A32F3">
      <w:pPr>
        <w:rPr>
          <w:rStyle w:val="work"/>
          <w:szCs w:val="20"/>
        </w:rPr>
      </w:pPr>
      <w:r w:rsidRPr="00B241F1">
        <w:rPr>
          <w:rStyle w:val="work"/>
          <w:szCs w:val="20"/>
        </w:rPr>
        <w:t xml:space="preserve">You are being dismissed on the grounds of your </w:t>
      </w:r>
      <w:r w:rsidR="00FD3ABB" w:rsidRPr="00B241F1">
        <w:rPr>
          <w:rStyle w:val="work"/>
          <w:szCs w:val="20"/>
        </w:rPr>
        <w:t>capability,</w:t>
      </w:r>
      <w:r w:rsidRPr="00B241F1">
        <w:rPr>
          <w:rStyle w:val="work"/>
          <w:szCs w:val="20"/>
        </w:rPr>
        <w:t xml:space="preserve"> Following the final written warning issued on </w:t>
      </w:r>
      <w:r w:rsidRPr="00B241F1">
        <w:rPr>
          <w:rFonts w:ascii="Work Sans" w:hAnsi="Work Sans" w:cs="Arial"/>
          <w:sz w:val="20"/>
          <w:szCs w:val="20"/>
        </w:rPr>
        <w:fldChar w:fldCharType="begin"/>
      </w:r>
      <w:r w:rsidRPr="00B241F1">
        <w:rPr>
          <w:rFonts w:ascii="Work Sans" w:hAnsi="Work Sans" w:cs="Arial"/>
          <w:sz w:val="20"/>
          <w:szCs w:val="20"/>
        </w:rPr>
        <w:instrText xml:space="preserve"> MACROBUTTON NoMacro [</w:instrText>
      </w:r>
      <w:r w:rsidRPr="00B241F1">
        <w:rPr>
          <w:rFonts w:ascii="Work Sans" w:hAnsi="Work Sans" w:cs="Arial"/>
          <w:bCs/>
          <w:sz w:val="20"/>
          <w:szCs w:val="20"/>
        </w:rPr>
        <w:instrText>date of warning</w:instrText>
      </w:r>
      <w:r w:rsidRPr="00B241F1">
        <w:rPr>
          <w:rFonts w:ascii="Work Sans" w:hAnsi="Work Sans" w:cs="Arial"/>
          <w:sz w:val="20"/>
          <w:szCs w:val="20"/>
        </w:rPr>
        <w:instrText>]</w:instrText>
      </w:r>
      <w:r w:rsidRPr="00B241F1">
        <w:rPr>
          <w:rFonts w:ascii="Work Sans" w:hAnsi="Work Sans" w:cs="Arial"/>
          <w:sz w:val="20"/>
          <w:szCs w:val="20"/>
        </w:rPr>
        <w:fldChar w:fldCharType="end"/>
      </w:r>
      <w:r w:rsidRPr="00B241F1">
        <w:rPr>
          <w:rStyle w:val="work"/>
          <w:szCs w:val="20"/>
        </w:rPr>
        <w:t xml:space="preserve">, you were informed that any further instances of misconduct could result in further disciplinary action being instigated. This has resulted in a situation sufficiently serious enough to allow us to dismiss you. </w:t>
      </w:r>
    </w:p>
    <w:p w14:paraId="06525FC8" w14:textId="523CE933" w:rsidR="005A32F3" w:rsidRPr="00B241F1" w:rsidRDefault="005A32F3" w:rsidP="00176DC9">
      <w:pPr>
        <w:rPr>
          <w:rStyle w:val="work"/>
          <w:szCs w:val="20"/>
        </w:rPr>
      </w:pPr>
      <w:r w:rsidRPr="00B241F1">
        <w:rPr>
          <w:rStyle w:val="work"/>
          <w:szCs w:val="20"/>
        </w:rPr>
        <w:t xml:space="preserve">You will be entitled to pay in lieu of your notice period. </w:t>
      </w:r>
    </w:p>
    <w:p w14:paraId="3B1CB8FC" w14:textId="77777777" w:rsidR="00D34FC9" w:rsidRPr="00B241F1" w:rsidRDefault="00D34FC9" w:rsidP="00D34FC9">
      <w:pPr>
        <w:rPr>
          <w:rStyle w:val="StyleArialBoldBlack"/>
          <w:rFonts w:ascii="Work Sans" w:hAnsi="Work Sans"/>
          <w:sz w:val="20"/>
          <w:szCs w:val="20"/>
        </w:rPr>
      </w:pPr>
    </w:p>
    <w:p w14:paraId="35B95117" w14:textId="64E2013F" w:rsidR="00D34FC9" w:rsidRPr="00B241F1" w:rsidRDefault="00D34FC9" w:rsidP="00D34FC9">
      <w:pPr>
        <w:rPr>
          <w:rFonts w:ascii="Work Sans" w:hAnsi="Work Sans" w:cs="Arial"/>
          <w:bCs/>
          <w:color w:val="000000"/>
          <w:sz w:val="20"/>
          <w:szCs w:val="20"/>
        </w:rPr>
      </w:pPr>
      <w:r w:rsidRPr="00B241F1">
        <w:rPr>
          <w:rFonts w:ascii="Work Sans" w:hAnsi="Work Sans" w:cs="Arial"/>
          <w:bCs/>
          <w:color w:val="000000"/>
          <w:sz w:val="20"/>
          <w:szCs w:val="20"/>
        </w:rPr>
        <w:t xml:space="preserve">You have the right to appeal against this decision.  If you wish to </w:t>
      </w:r>
      <w:proofErr w:type="gramStart"/>
      <w:r w:rsidRPr="00B241F1">
        <w:rPr>
          <w:rFonts w:ascii="Work Sans" w:hAnsi="Work Sans" w:cs="Arial"/>
          <w:bCs/>
          <w:color w:val="000000"/>
          <w:sz w:val="20"/>
          <w:szCs w:val="20"/>
        </w:rPr>
        <w:t>appeal</w:t>
      </w:r>
      <w:proofErr w:type="gramEnd"/>
      <w:r w:rsidRPr="00B241F1">
        <w:rPr>
          <w:rFonts w:ascii="Work Sans" w:hAnsi="Work Sans" w:cs="Arial"/>
          <w:bCs/>
          <w:color w:val="000000"/>
          <w:sz w:val="20"/>
          <w:szCs w:val="20"/>
        </w:rPr>
        <w:t xml:space="preserve"> you must submit the grounds of your appeal to the Clerk to Governors by the [ENTER DATE HERE – 10 school days from the date of the letter] by either email to [ENTER ADDRESS HERE] or by post to [ENTER DETAILS HERE].  Any appeal will be heard by the Governing Body’s Appeal Committee.</w:t>
      </w:r>
    </w:p>
    <w:p w14:paraId="2168B201" w14:textId="77777777" w:rsidR="00D34FC9" w:rsidRPr="00B241F1" w:rsidRDefault="00D34FC9" w:rsidP="00D34FC9">
      <w:pPr>
        <w:rPr>
          <w:rStyle w:val="work"/>
          <w:rFonts w:eastAsia="Calibri"/>
          <w:szCs w:val="20"/>
        </w:rPr>
      </w:pPr>
    </w:p>
    <w:p w14:paraId="48819140" w14:textId="77777777" w:rsidR="00D34FC9" w:rsidRPr="00B241F1" w:rsidRDefault="00D34FC9" w:rsidP="00B241F1">
      <w:pPr>
        <w:pStyle w:val="StyleListParagraphLatinArial12ptLeft0cmAfter0"/>
      </w:pPr>
      <w:r w:rsidRPr="00B241F1">
        <w:t>Yours sincerely</w:t>
      </w:r>
    </w:p>
    <w:p w14:paraId="2DAE29A1" w14:textId="77777777" w:rsidR="00D34FC9" w:rsidRPr="00B241F1" w:rsidRDefault="00D34FC9" w:rsidP="00D34FC9">
      <w:pPr>
        <w:pStyle w:val="ListParagraph"/>
        <w:spacing w:after="0" w:line="240" w:lineRule="auto"/>
        <w:ind w:left="0"/>
        <w:rPr>
          <w:rFonts w:ascii="Work Sans" w:hAnsi="Work Sans" w:cs="Arial"/>
          <w:i/>
          <w:iCs/>
          <w:sz w:val="20"/>
          <w:szCs w:val="20"/>
        </w:rPr>
      </w:pPr>
    </w:p>
    <w:p w14:paraId="0D7FD61D" w14:textId="77777777" w:rsidR="00D34FC9" w:rsidRPr="00B241F1" w:rsidRDefault="00D34FC9" w:rsidP="00D34FC9">
      <w:pPr>
        <w:pStyle w:val="ListParagraph"/>
        <w:spacing w:after="0" w:line="240" w:lineRule="auto"/>
        <w:ind w:left="0"/>
        <w:rPr>
          <w:rFonts w:ascii="Work Sans" w:hAnsi="Work Sans" w:cs="Arial"/>
          <w:i/>
          <w:iCs/>
          <w:sz w:val="20"/>
          <w:szCs w:val="20"/>
        </w:rPr>
      </w:pPr>
    </w:p>
    <w:p w14:paraId="7C45DB17" w14:textId="77777777" w:rsidR="00D34FC9" w:rsidRPr="00B241F1" w:rsidRDefault="00D34FC9" w:rsidP="00D34FC9">
      <w:pPr>
        <w:pStyle w:val="ListParagraph"/>
        <w:spacing w:after="0" w:line="240" w:lineRule="auto"/>
        <w:ind w:left="0"/>
        <w:rPr>
          <w:rFonts w:ascii="Work Sans" w:hAnsi="Work Sans" w:cs="Arial"/>
          <w:i/>
          <w:iCs/>
          <w:sz w:val="20"/>
          <w:szCs w:val="20"/>
        </w:rPr>
      </w:pPr>
      <w:r w:rsidRPr="00B241F1">
        <w:rPr>
          <w:rFonts w:ascii="Work Sans" w:hAnsi="Work Sans" w:cs="Arial"/>
          <w:i/>
          <w:iCs/>
          <w:sz w:val="20"/>
          <w:szCs w:val="20"/>
        </w:rPr>
        <w:t>(</w:t>
      </w:r>
      <w:proofErr w:type="gramStart"/>
      <w:r w:rsidRPr="00B241F1">
        <w:rPr>
          <w:rFonts w:ascii="Work Sans" w:hAnsi="Work Sans" w:cs="Arial"/>
          <w:i/>
          <w:iCs/>
          <w:sz w:val="20"/>
          <w:szCs w:val="20"/>
        </w:rPr>
        <w:t>typed</w:t>
      </w:r>
      <w:proofErr w:type="gramEnd"/>
      <w:r w:rsidRPr="00B241F1">
        <w:rPr>
          <w:rFonts w:ascii="Work Sans" w:hAnsi="Work Sans" w:cs="Arial"/>
          <w:i/>
          <w:iCs/>
          <w:sz w:val="20"/>
          <w:szCs w:val="20"/>
        </w:rPr>
        <w:t xml:space="preserve"> name)</w:t>
      </w:r>
    </w:p>
    <w:p w14:paraId="1EF30947" w14:textId="77777777" w:rsidR="00D34FC9" w:rsidRPr="00B241F1" w:rsidRDefault="00D34FC9" w:rsidP="00B241F1">
      <w:pPr>
        <w:pStyle w:val="StyleListParagraphLatinArial12ptLeft0cmAfter0"/>
      </w:pPr>
      <w:r w:rsidRPr="00B241F1">
        <w:t xml:space="preserve">Executive/Headteacher/Head of School/ Chair of the Disciplinary Panel </w:t>
      </w:r>
    </w:p>
    <w:p w14:paraId="6CB7AF73" w14:textId="77777777" w:rsidR="00D34FC9" w:rsidRPr="00B241F1" w:rsidRDefault="00D34FC9" w:rsidP="00B241F1">
      <w:pPr>
        <w:pStyle w:val="StyleListParagraphLatinArial12ptLeft0cmAfter0"/>
      </w:pPr>
      <w:r w:rsidRPr="00B241F1">
        <w:t xml:space="preserve"> [DELETE AS APPROPRIATE]</w:t>
      </w:r>
    </w:p>
    <w:p w14:paraId="5DD2B3A1" w14:textId="77777777" w:rsidR="00D34FC9" w:rsidRPr="00B241F1" w:rsidRDefault="00D34FC9" w:rsidP="00D34FC9">
      <w:pPr>
        <w:rPr>
          <w:rStyle w:val="work"/>
          <w:szCs w:val="20"/>
        </w:rPr>
      </w:pPr>
    </w:p>
    <w:p w14:paraId="77421435" w14:textId="77777777" w:rsidR="00D34FC9" w:rsidRPr="009B2984" w:rsidRDefault="00D34FC9" w:rsidP="00D34FC9">
      <w:pPr>
        <w:rPr>
          <w:rStyle w:val="work"/>
        </w:rPr>
      </w:pPr>
    </w:p>
    <w:p w14:paraId="2E9CCF3C" w14:textId="77777777" w:rsidR="00CB43CB" w:rsidRDefault="00CB43CB" w:rsidP="00CB43CB">
      <w:pPr>
        <w:pStyle w:val="PlainText"/>
        <w:jc w:val="both"/>
        <w:rPr>
          <w:rFonts w:ascii="Arial" w:eastAsia="MS Mincho" w:hAnsi="Arial" w:cs="Arial"/>
          <w:sz w:val="22"/>
        </w:rPr>
      </w:pPr>
    </w:p>
    <w:p w14:paraId="50C70371" w14:textId="77777777" w:rsidR="00CB43CB" w:rsidRDefault="00CB43CB" w:rsidP="00CB43CB">
      <w:pPr>
        <w:pStyle w:val="PlainText"/>
        <w:jc w:val="both"/>
        <w:rPr>
          <w:rFonts w:ascii="Arial" w:eastAsia="MS Mincho" w:hAnsi="Arial" w:cs="Arial"/>
          <w:sz w:val="22"/>
        </w:rPr>
      </w:pPr>
    </w:p>
    <w:p w14:paraId="26EF0C99" w14:textId="61C8BB90" w:rsidR="00E67197" w:rsidRDefault="00E67197" w:rsidP="009B2984">
      <w:pPr>
        <w:pStyle w:val="wo"/>
        <w:rPr>
          <w:rFonts w:eastAsia="MS Mincho"/>
        </w:rPr>
      </w:pPr>
    </w:p>
    <w:p w14:paraId="58F4636D" w14:textId="43EDA5D8" w:rsidR="00CB43CB" w:rsidRPr="009B2984" w:rsidRDefault="00CB43CB" w:rsidP="009B2984">
      <w:pPr>
        <w:pStyle w:val="StylePlainTextArial16ptBold"/>
        <w:rPr>
          <w:rFonts w:eastAsia="MS Mincho"/>
          <w:bCs w:val="0"/>
        </w:rPr>
      </w:pPr>
      <w:r w:rsidRPr="009B2984">
        <w:rPr>
          <w:rFonts w:eastAsia="MS Mincho"/>
          <w:bCs w:val="0"/>
          <w:sz w:val="22"/>
        </w:rPr>
        <w:br w:type="page"/>
      </w:r>
      <w:r w:rsidRPr="009B2984">
        <w:rPr>
          <w:rFonts w:eastAsia="MS Mincho"/>
          <w:bCs w:val="0"/>
        </w:rPr>
        <w:lastRenderedPageBreak/>
        <w:t>7</w:t>
      </w:r>
      <w:r w:rsidR="009B2984">
        <w:rPr>
          <w:rFonts w:eastAsia="MS Mincho"/>
          <w:bCs w:val="0"/>
        </w:rPr>
        <w:t xml:space="preserve">. </w:t>
      </w:r>
      <w:r w:rsidRPr="009B2984">
        <w:rPr>
          <w:rFonts w:eastAsia="MS Mincho"/>
          <w:bCs w:val="0"/>
        </w:rPr>
        <w:t>Letter notifying an appeal hearing</w:t>
      </w:r>
    </w:p>
    <w:p w14:paraId="6FA3FA93" w14:textId="77777777" w:rsidR="009F0792" w:rsidRPr="007E470A" w:rsidRDefault="009F0792" w:rsidP="009B2984">
      <w:pPr>
        <w:pStyle w:val="Strict"/>
        <w:rPr>
          <w:rFonts w:eastAsia="MS Mincho"/>
        </w:rPr>
      </w:pPr>
    </w:p>
    <w:p w14:paraId="00D0D81C" w14:textId="3A8284C7" w:rsidR="009F0792" w:rsidRPr="007E470A" w:rsidRDefault="009B2984" w:rsidP="009B2984">
      <w:pPr>
        <w:pStyle w:val="Strict"/>
        <w:rPr>
          <w:rFonts w:eastAsia="MS Mincho"/>
        </w:rPr>
      </w:pPr>
      <w:r w:rsidRPr="007E470A">
        <w:rPr>
          <w:rFonts w:eastAsia="MS Mincho"/>
        </w:rPr>
        <w:t>Strictly Private &amp; Confidential</w:t>
      </w:r>
    </w:p>
    <w:p w14:paraId="66FF63A4" w14:textId="77777777" w:rsidR="009F0792" w:rsidRPr="007E470A" w:rsidRDefault="009F0792" w:rsidP="009F0792">
      <w:pPr>
        <w:pStyle w:val="PlainText"/>
        <w:rPr>
          <w:rFonts w:ascii="Arial" w:eastAsia="MS Mincho" w:hAnsi="Arial" w:cs="Arial"/>
          <w:b/>
          <w:sz w:val="24"/>
          <w:szCs w:val="24"/>
        </w:rPr>
      </w:pPr>
    </w:p>
    <w:p w14:paraId="6E9E70A1" w14:textId="08DCA0B9" w:rsidR="009F0792" w:rsidRPr="007E470A" w:rsidRDefault="006E65BD" w:rsidP="009B2984">
      <w:pPr>
        <w:pStyle w:val="wo"/>
        <w:rPr>
          <w:rFonts w:eastAsia="MS Mincho"/>
        </w:rPr>
      </w:pPr>
      <w:r>
        <w:rPr>
          <w:rFonts w:eastAsia="MS Mincho"/>
        </w:rPr>
        <w:t xml:space="preserve">Employee </w:t>
      </w:r>
      <w:r w:rsidR="009F0792" w:rsidRPr="007E470A">
        <w:rPr>
          <w:rFonts w:eastAsia="MS Mincho"/>
        </w:rPr>
        <w:t>NAME</w:t>
      </w:r>
    </w:p>
    <w:p w14:paraId="4F53C4ED" w14:textId="77777777" w:rsidR="009F0792" w:rsidRPr="007E470A" w:rsidRDefault="009F0792" w:rsidP="009B2984">
      <w:pPr>
        <w:pStyle w:val="wo"/>
        <w:rPr>
          <w:rFonts w:eastAsia="MS Mincho"/>
        </w:rPr>
      </w:pPr>
      <w:r w:rsidRPr="007E470A">
        <w:rPr>
          <w:rFonts w:eastAsia="MS Mincho"/>
        </w:rPr>
        <w:t>ADDRESS</w:t>
      </w:r>
    </w:p>
    <w:p w14:paraId="194D71AD" w14:textId="77777777" w:rsidR="009F0792" w:rsidRPr="007E470A" w:rsidRDefault="009F0792" w:rsidP="009B2984">
      <w:pPr>
        <w:pStyle w:val="wo"/>
        <w:rPr>
          <w:rFonts w:eastAsia="MS Mincho"/>
        </w:rPr>
      </w:pPr>
    </w:p>
    <w:p w14:paraId="4B0ECB4C" w14:textId="77777777" w:rsidR="009F0792" w:rsidRPr="007E470A" w:rsidRDefault="009F0792" w:rsidP="009B2984">
      <w:pPr>
        <w:pStyle w:val="wo"/>
        <w:rPr>
          <w:rFonts w:eastAsia="MS Mincho"/>
        </w:rPr>
      </w:pPr>
      <w:r w:rsidRPr="007E470A">
        <w:rPr>
          <w:rFonts w:eastAsia="MS Mincho"/>
        </w:rPr>
        <w:t>Date</w:t>
      </w:r>
    </w:p>
    <w:p w14:paraId="1199FE1A" w14:textId="77777777" w:rsidR="009F0792" w:rsidRPr="007E470A" w:rsidRDefault="009F0792" w:rsidP="009B2984">
      <w:pPr>
        <w:pStyle w:val="wo"/>
        <w:rPr>
          <w:rFonts w:eastAsia="MS Mincho"/>
        </w:rPr>
      </w:pPr>
    </w:p>
    <w:p w14:paraId="5BB5D69A" w14:textId="77777777" w:rsidR="009F0792" w:rsidRPr="007E470A" w:rsidRDefault="009F0792" w:rsidP="009B2984">
      <w:pPr>
        <w:pStyle w:val="wo"/>
        <w:rPr>
          <w:rFonts w:eastAsia="MS Mincho"/>
        </w:rPr>
      </w:pPr>
      <w:r w:rsidRPr="007E470A">
        <w:rPr>
          <w:rFonts w:eastAsia="MS Mincho"/>
        </w:rPr>
        <w:t>Dear .........................</w:t>
      </w:r>
    </w:p>
    <w:p w14:paraId="69F6C3C2" w14:textId="77777777" w:rsidR="009F0792" w:rsidRPr="007E470A" w:rsidRDefault="009F0792" w:rsidP="00CB43CB">
      <w:pPr>
        <w:pStyle w:val="PlainText"/>
        <w:rPr>
          <w:rFonts w:ascii="Arial" w:eastAsia="MS Mincho" w:hAnsi="Arial" w:cs="Arial"/>
          <w:b/>
          <w:bCs/>
          <w:sz w:val="24"/>
          <w:szCs w:val="24"/>
        </w:rPr>
      </w:pPr>
    </w:p>
    <w:p w14:paraId="3AC0E64F" w14:textId="59AE20D0" w:rsidR="00CB43CB" w:rsidRPr="007E470A" w:rsidRDefault="009B2984" w:rsidP="009B2984">
      <w:pPr>
        <w:pStyle w:val="Strict"/>
        <w:rPr>
          <w:rFonts w:eastAsia="MS Mincho"/>
        </w:rPr>
      </w:pPr>
      <w:r w:rsidRPr="007E470A">
        <w:rPr>
          <w:rFonts w:eastAsia="MS Mincho"/>
        </w:rPr>
        <w:t>Re: Formal Capability Appeal Committee Hearing</w:t>
      </w:r>
    </w:p>
    <w:p w14:paraId="15502FB5" w14:textId="77777777" w:rsidR="00CB43CB" w:rsidRPr="007E470A" w:rsidRDefault="00CB43CB" w:rsidP="009B2984">
      <w:pPr>
        <w:pStyle w:val="wo"/>
        <w:rPr>
          <w:rFonts w:eastAsia="MS Mincho"/>
        </w:rPr>
      </w:pPr>
    </w:p>
    <w:p w14:paraId="6081A2DF" w14:textId="154005BA" w:rsidR="00CB43CB" w:rsidRPr="009B2984" w:rsidRDefault="00CB43CB" w:rsidP="009B2984">
      <w:pPr>
        <w:pStyle w:val="wo"/>
        <w:rPr>
          <w:rFonts w:eastAsia="MS Mincho"/>
        </w:rPr>
      </w:pPr>
      <w:r w:rsidRPr="007E470A">
        <w:rPr>
          <w:rFonts w:eastAsia="MS Mincho"/>
        </w:rPr>
        <w:t xml:space="preserve">In response to your letter of </w:t>
      </w:r>
      <w:r w:rsidR="009F0792" w:rsidRPr="007E470A">
        <w:rPr>
          <w:rFonts w:eastAsia="MS Mincho"/>
        </w:rPr>
        <w:t>[ENTER DATE]</w:t>
      </w:r>
      <w:r w:rsidRPr="007E470A">
        <w:rPr>
          <w:rFonts w:eastAsia="MS Mincho"/>
        </w:rPr>
        <w:t xml:space="preserve"> stating that you wish to appeal against the decision of the capability committee of the governing body notified to you on </w:t>
      </w:r>
      <w:r w:rsidR="009F0792" w:rsidRPr="007E470A">
        <w:rPr>
          <w:rFonts w:eastAsia="MS Mincho"/>
        </w:rPr>
        <w:t>[ENTER DATE]</w:t>
      </w:r>
      <w:r w:rsidRPr="007E470A">
        <w:rPr>
          <w:rFonts w:eastAsia="MS Mincho"/>
        </w:rPr>
        <w:t xml:space="preserve">, I write to inform you that the appeal hearing will be held at </w:t>
      </w:r>
      <w:r w:rsidR="009F0792" w:rsidRPr="007E470A">
        <w:rPr>
          <w:rFonts w:eastAsia="MS Mincho"/>
        </w:rPr>
        <w:t>[ENTER TIME]</w:t>
      </w:r>
      <w:r w:rsidRPr="007E470A">
        <w:rPr>
          <w:rFonts w:eastAsia="MS Mincho"/>
        </w:rPr>
        <w:t xml:space="preserve"> on </w:t>
      </w:r>
      <w:r w:rsidR="009F0792" w:rsidRPr="007E470A">
        <w:rPr>
          <w:rFonts w:eastAsia="MS Mincho"/>
        </w:rPr>
        <w:t>[ENTER DATE]</w:t>
      </w:r>
      <w:r w:rsidRPr="007E470A">
        <w:rPr>
          <w:rFonts w:eastAsia="MS Mincho"/>
        </w:rPr>
        <w:t xml:space="preserve"> and be in </w:t>
      </w:r>
      <w:r w:rsidR="009F0792" w:rsidRPr="007E470A">
        <w:rPr>
          <w:rFonts w:eastAsia="MS Mincho"/>
        </w:rPr>
        <w:t>[ENTER LOCATION</w:t>
      </w:r>
      <w:r w:rsidR="004F6987" w:rsidRPr="007E470A">
        <w:rPr>
          <w:rFonts w:eastAsia="MS Mincho"/>
        </w:rPr>
        <w:t>].</w:t>
      </w:r>
      <w:r w:rsidRPr="007E470A">
        <w:rPr>
          <w:rFonts w:eastAsia="MS Mincho"/>
        </w:rPr>
        <w:t xml:space="preserve"> </w:t>
      </w:r>
      <w:r w:rsidR="00681117" w:rsidRPr="007E470A">
        <w:rPr>
          <w:bCs/>
        </w:rPr>
        <w:t xml:space="preserve">The hearing will be chaired by </w:t>
      </w:r>
      <w:r w:rsidR="00681117" w:rsidRPr="007E470A">
        <w:fldChar w:fldCharType="begin"/>
      </w:r>
      <w:r w:rsidR="00681117" w:rsidRPr="007E470A">
        <w:instrText xml:space="preserve"> MACROBUTTON NoMacro [name, position of Chair]</w:instrText>
      </w:r>
      <w:r w:rsidR="00681117" w:rsidRPr="007E470A">
        <w:fldChar w:fldCharType="end"/>
      </w:r>
      <w:r w:rsidR="00681117" w:rsidRPr="009B2984">
        <w:t xml:space="preserve">, </w:t>
      </w:r>
      <w:r w:rsidR="00681117" w:rsidRPr="007E470A">
        <w:fldChar w:fldCharType="begin"/>
      </w:r>
      <w:r w:rsidR="00681117" w:rsidRPr="007E470A">
        <w:instrText xml:space="preserve"> MACROBUTTON NoMacro [name, position of panel member]</w:instrText>
      </w:r>
      <w:r w:rsidR="00681117" w:rsidRPr="007E470A">
        <w:fldChar w:fldCharType="end"/>
      </w:r>
      <w:r w:rsidR="00681117" w:rsidRPr="009B2984">
        <w:t xml:space="preserve"> will also be present and </w:t>
      </w:r>
      <w:r w:rsidR="00681117" w:rsidRPr="007E470A">
        <w:fldChar w:fldCharType="begin"/>
      </w:r>
      <w:r w:rsidR="00681117" w:rsidRPr="007E470A">
        <w:instrText xml:space="preserve"> MACROBUTTON NoMacro [name, position of minute taker]</w:instrText>
      </w:r>
      <w:r w:rsidR="00681117" w:rsidRPr="007E470A">
        <w:fldChar w:fldCharType="end"/>
      </w:r>
      <w:r w:rsidR="00681117" w:rsidRPr="009B2984">
        <w:t>. A Human Resources representative will be present to support proceedings</w:t>
      </w:r>
      <w:r w:rsidR="006E65BD" w:rsidRPr="009B2984">
        <w:t xml:space="preserve">. </w:t>
      </w:r>
      <w:r w:rsidR="00681117" w:rsidRPr="009B2984">
        <w:rPr>
          <w:rFonts w:eastAsia="MS Mincho"/>
        </w:rPr>
        <w:t xml:space="preserve"> </w:t>
      </w:r>
      <w:r w:rsidR="006E65BD" w:rsidRPr="009B2984">
        <w:rPr>
          <w:rFonts w:eastAsia="MS Mincho"/>
        </w:rPr>
        <w:t>[</w:t>
      </w:r>
      <w:r w:rsidRPr="007E470A">
        <w:rPr>
          <w:rFonts w:eastAsia="MS Mincho"/>
          <w:i/>
        </w:rPr>
        <w:t xml:space="preserve">The appeal committee shall </w:t>
      </w:r>
      <w:r w:rsidR="00681117" w:rsidRPr="007E470A">
        <w:rPr>
          <w:rFonts w:eastAsia="MS Mincho"/>
          <w:i/>
        </w:rPr>
        <w:t xml:space="preserve">normally </w:t>
      </w:r>
      <w:r w:rsidRPr="007E470A">
        <w:rPr>
          <w:rFonts w:eastAsia="MS Mincho"/>
          <w:i/>
        </w:rPr>
        <w:t xml:space="preserve">meet within 15 school days of receipt of </w:t>
      </w:r>
      <w:r w:rsidR="00681117" w:rsidRPr="007E470A">
        <w:rPr>
          <w:rFonts w:eastAsia="MS Mincho"/>
          <w:i/>
        </w:rPr>
        <w:t xml:space="preserve">the </w:t>
      </w:r>
      <w:r w:rsidRPr="007E470A">
        <w:rPr>
          <w:rFonts w:eastAsia="MS Mincho"/>
          <w:i/>
        </w:rPr>
        <w:t>written notice of appeal.</w:t>
      </w:r>
      <w:r w:rsidR="006E65BD" w:rsidRPr="009B2984">
        <w:rPr>
          <w:rFonts w:eastAsia="MS Mincho"/>
        </w:rPr>
        <w:t>]</w:t>
      </w:r>
    </w:p>
    <w:p w14:paraId="76C38123" w14:textId="77777777" w:rsidR="006E65BD" w:rsidRDefault="006E65BD" w:rsidP="009B2984">
      <w:pPr>
        <w:pStyle w:val="StylePlainTextwo"/>
        <w:rPr>
          <w:rFonts w:eastAsia="MS Mincho"/>
        </w:rPr>
      </w:pPr>
    </w:p>
    <w:p w14:paraId="68523C25" w14:textId="4FF14A7D" w:rsidR="00CB43CB" w:rsidRPr="007E470A" w:rsidRDefault="00CB43CB" w:rsidP="009B2984">
      <w:pPr>
        <w:pStyle w:val="StylePlainTextwo"/>
        <w:rPr>
          <w:rFonts w:eastAsia="MS Mincho"/>
        </w:rPr>
      </w:pPr>
      <w:r w:rsidRPr="007E470A">
        <w:rPr>
          <w:rFonts w:eastAsia="MS Mincho"/>
        </w:rPr>
        <w:t xml:space="preserve">During the meeting you may be accompanied by a companion, who may be a member of a </w:t>
      </w:r>
      <w:r w:rsidR="00C8650D" w:rsidRPr="007E470A">
        <w:rPr>
          <w:rFonts w:eastAsia="MS Mincho"/>
        </w:rPr>
        <w:t xml:space="preserve">trade </w:t>
      </w:r>
      <w:r w:rsidRPr="007E470A">
        <w:rPr>
          <w:rFonts w:eastAsia="MS Mincho"/>
        </w:rPr>
        <w:t xml:space="preserve">union, or </w:t>
      </w:r>
      <w:r w:rsidR="00EA4C78" w:rsidRPr="007E470A">
        <w:rPr>
          <w:rFonts w:eastAsia="MS Mincho"/>
        </w:rPr>
        <w:t>work colleague</w:t>
      </w:r>
      <w:r w:rsidRPr="007E470A">
        <w:rPr>
          <w:rFonts w:eastAsia="MS Mincho"/>
        </w:rPr>
        <w:t xml:space="preserve">. The school will be represented by </w:t>
      </w:r>
      <w:r w:rsidR="004F6987" w:rsidRPr="007E470A">
        <w:rPr>
          <w:rFonts w:eastAsia="MS Mincho"/>
        </w:rPr>
        <w:t>[ENTER NAME]</w:t>
      </w:r>
      <w:r w:rsidRPr="007E470A">
        <w:rPr>
          <w:rFonts w:eastAsia="MS Mincho"/>
        </w:rPr>
        <w:t xml:space="preserve">, chair of first committee and the headteacher accompanied by </w:t>
      </w:r>
      <w:r w:rsidR="004F6987" w:rsidRPr="007E470A">
        <w:rPr>
          <w:rFonts w:eastAsia="MS Mincho"/>
        </w:rPr>
        <w:t>[ENTER NAME &amp; ROLE]</w:t>
      </w:r>
      <w:r w:rsidRPr="007E470A">
        <w:rPr>
          <w:rFonts w:eastAsia="MS Mincho"/>
        </w:rPr>
        <w:t>.</w:t>
      </w:r>
    </w:p>
    <w:p w14:paraId="35DA504D" w14:textId="77777777" w:rsidR="00CB43CB" w:rsidRPr="007E470A" w:rsidRDefault="00CB43CB" w:rsidP="009B2984">
      <w:pPr>
        <w:pStyle w:val="StylePlainTextwo"/>
        <w:rPr>
          <w:rFonts w:eastAsia="MS Mincho"/>
        </w:rPr>
      </w:pPr>
    </w:p>
    <w:p w14:paraId="1347734A" w14:textId="028B7A29" w:rsidR="00CB43CB" w:rsidRPr="009B2984" w:rsidRDefault="00CB43CB" w:rsidP="009B2984">
      <w:pPr>
        <w:pStyle w:val="wo"/>
        <w:rPr>
          <w:rFonts w:eastAsia="MS Mincho"/>
        </w:rPr>
      </w:pPr>
      <w:r w:rsidRPr="007E470A">
        <w:rPr>
          <w:rFonts w:eastAsia="MS Mincho"/>
        </w:rPr>
        <w:t>I enclose an index of the documents to be presented to the appeal committee. This index lists all the documents which were considered by the capability committee and new documents which the school intends to present to the appeal committee. I enclose copies of all the documents.</w:t>
      </w:r>
      <w:r w:rsidR="00724784" w:rsidRPr="007E470A">
        <w:rPr>
          <w:rFonts w:eastAsia="MS Mincho"/>
        </w:rPr>
        <w:t xml:space="preserve"> The school will be calling the following witnesses to the hearing [ENTER NAMES HERE]</w:t>
      </w:r>
      <w:r w:rsidR="00724784" w:rsidRPr="007E470A">
        <w:rPr>
          <w:rFonts w:eastAsia="MS Mincho"/>
          <w:i/>
        </w:rPr>
        <w:t>.</w:t>
      </w:r>
    </w:p>
    <w:p w14:paraId="371EA524" w14:textId="77777777" w:rsidR="00CB43CB" w:rsidRPr="007E470A" w:rsidRDefault="00CB43CB" w:rsidP="009B2984">
      <w:pPr>
        <w:pStyle w:val="StylePlainTextwo"/>
        <w:rPr>
          <w:rFonts w:eastAsia="MS Mincho"/>
        </w:rPr>
      </w:pPr>
    </w:p>
    <w:p w14:paraId="50DCA7ED" w14:textId="085E24CE" w:rsidR="00CB43CB" w:rsidRPr="007E470A" w:rsidRDefault="00CB43CB" w:rsidP="009B2984">
      <w:pPr>
        <w:pStyle w:val="StylePlainTextwo"/>
        <w:rPr>
          <w:rFonts w:eastAsia="MS Mincho"/>
        </w:rPr>
      </w:pPr>
      <w:r w:rsidRPr="007E470A">
        <w:rPr>
          <w:rFonts w:eastAsia="MS Mincho"/>
        </w:rPr>
        <w:t xml:space="preserve">If you wish to submit any new </w:t>
      </w:r>
      <w:r w:rsidR="000E38C2" w:rsidRPr="007E470A">
        <w:rPr>
          <w:rFonts w:eastAsia="MS Mincho"/>
        </w:rPr>
        <w:t xml:space="preserve">papers, </w:t>
      </w:r>
      <w:r w:rsidR="006E65BD" w:rsidRPr="007E470A">
        <w:rPr>
          <w:rFonts w:eastAsia="MS Mincho"/>
        </w:rPr>
        <w:t>please supply</w:t>
      </w:r>
      <w:r w:rsidR="000E38C2" w:rsidRPr="007E470A">
        <w:rPr>
          <w:rFonts w:eastAsia="MS Mincho"/>
        </w:rPr>
        <w:t xml:space="preserve"> </w:t>
      </w:r>
      <w:r w:rsidR="006E65BD" w:rsidRPr="007E470A">
        <w:rPr>
          <w:rFonts w:eastAsia="MS Mincho"/>
        </w:rPr>
        <w:t>the following</w:t>
      </w:r>
      <w:r w:rsidRPr="007E470A">
        <w:rPr>
          <w:rFonts w:eastAsia="MS Mincho"/>
        </w:rPr>
        <w:t xml:space="preserve"> information as soon as possible and no later than five school days before the date of the hearing:</w:t>
      </w:r>
    </w:p>
    <w:p w14:paraId="3C231839" w14:textId="77777777" w:rsidR="00CB43CB" w:rsidRPr="007E470A" w:rsidRDefault="00CB43CB" w:rsidP="009B2984">
      <w:pPr>
        <w:pStyle w:val="StylePlainTextwo"/>
        <w:rPr>
          <w:rFonts w:eastAsia="MS Mincho"/>
        </w:rPr>
      </w:pPr>
    </w:p>
    <w:p w14:paraId="2965167B" w14:textId="27C5C93D" w:rsidR="00CB43CB" w:rsidRPr="007E470A" w:rsidRDefault="00CB43CB" w:rsidP="009B2984">
      <w:pPr>
        <w:pStyle w:val="StylePlainTextwo"/>
        <w:rPr>
          <w:rFonts w:eastAsia="MS Mincho"/>
        </w:rPr>
      </w:pPr>
      <w:r w:rsidRPr="007E470A">
        <w:rPr>
          <w:rFonts w:eastAsia="MS Mincho"/>
        </w:rPr>
        <w:t>1</w:t>
      </w:r>
      <w:r w:rsidR="00176DC9" w:rsidRPr="007E470A">
        <w:rPr>
          <w:rFonts w:eastAsia="MS Mincho"/>
        </w:rPr>
        <w:t>.</w:t>
      </w:r>
      <w:r w:rsidRPr="007E470A">
        <w:rPr>
          <w:rFonts w:eastAsia="MS Mincho"/>
        </w:rPr>
        <w:t xml:space="preserve"> name of any companion who will be with you during the </w:t>
      </w:r>
      <w:proofErr w:type="gramStart"/>
      <w:r w:rsidRPr="007E470A">
        <w:rPr>
          <w:rFonts w:eastAsia="MS Mincho"/>
        </w:rPr>
        <w:t>hearing;</w:t>
      </w:r>
      <w:proofErr w:type="gramEnd"/>
    </w:p>
    <w:p w14:paraId="261C2302" w14:textId="7E821FC5" w:rsidR="00CB43CB" w:rsidRPr="007E470A" w:rsidRDefault="00CB43CB" w:rsidP="009B2984">
      <w:pPr>
        <w:pStyle w:val="StylePlainTextwo"/>
        <w:rPr>
          <w:rFonts w:eastAsia="MS Mincho"/>
        </w:rPr>
      </w:pPr>
      <w:r w:rsidRPr="007E470A">
        <w:rPr>
          <w:rFonts w:eastAsia="MS Mincho"/>
        </w:rPr>
        <w:t>2</w:t>
      </w:r>
      <w:r w:rsidR="00176DC9" w:rsidRPr="007E470A">
        <w:rPr>
          <w:rFonts w:eastAsia="MS Mincho"/>
        </w:rPr>
        <w:t>.</w:t>
      </w:r>
      <w:r w:rsidRPr="007E470A">
        <w:rPr>
          <w:rFonts w:eastAsia="MS Mincho"/>
        </w:rPr>
        <w:t xml:space="preserve"> any new written evidence or relevant documents you wish to be </w:t>
      </w:r>
      <w:proofErr w:type="gramStart"/>
      <w:r w:rsidRPr="007E470A">
        <w:rPr>
          <w:rFonts w:eastAsia="MS Mincho"/>
        </w:rPr>
        <w:t>considered;</w:t>
      </w:r>
      <w:proofErr w:type="gramEnd"/>
    </w:p>
    <w:p w14:paraId="2077D1A7" w14:textId="01C8C89F" w:rsidR="00CB43CB" w:rsidRPr="007E470A" w:rsidRDefault="00CB43CB" w:rsidP="009B2984">
      <w:pPr>
        <w:pStyle w:val="StylePlainTextwo"/>
        <w:rPr>
          <w:rFonts w:eastAsia="MS Mincho"/>
        </w:rPr>
      </w:pPr>
      <w:r w:rsidRPr="007E470A">
        <w:rPr>
          <w:rFonts w:eastAsia="MS Mincho"/>
        </w:rPr>
        <w:t>3</w:t>
      </w:r>
      <w:r w:rsidR="00176DC9" w:rsidRPr="007E470A">
        <w:rPr>
          <w:rFonts w:eastAsia="MS Mincho"/>
        </w:rPr>
        <w:t>.</w:t>
      </w:r>
      <w:r w:rsidRPr="007E470A">
        <w:rPr>
          <w:rFonts w:eastAsia="MS Mincho"/>
        </w:rPr>
        <w:t xml:space="preserve"> names of all witnesses you intend to call together with copies of any new statements.</w:t>
      </w:r>
    </w:p>
    <w:p w14:paraId="2FB2C9E9" w14:textId="77777777" w:rsidR="00CB43CB" w:rsidRPr="007E470A" w:rsidRDefault="00CB43CB" w:rsidP="009B2984">
      <w:pPr>
        <w:pStyle w:val="StylePlainTextwo"/>
        <w:rPr>
          <w:rFonts w:eastAsia="MS Mincho"/>
        </w:rPr>
      </w:pPr>
    </w:p>
    <w:p w14:paraId="6517E210" w14:textId="77777777" w:rsidR="00CB43CB" w:rsidRPr="007E470A" w:rsidRDefault="00CB43CB" w:rsidP="009B2984">
      <w:pPr>
        <w:pStyle w:val="StylePlainTextwo"/>
        <w:rPr>
          <w:rFonts w:eastAsia="MS Mincho"/>
        </w:rPr>
      </w:pPr>
    </w:p>
    <w:p w14:paraId="60486C9B" w14:textId="77777777" w:rsidR="00CB43CB" w:rsidRPr="007E470A" w:rsidRDefault="00CB43CB" w:rsidP="009B2984">
      <w:pPr>
        <w:pStyle w:val="wo"/>
        <w:rPr>
          <w:rFonts w:eastAsia="MS Mincho"/>
        </w:rPr>
      </w:pPr>
    </w:p>
    <w:p w14:paraId="557B6C9F" w14:textId="77777777" w:rsidR="00CB43CB" w:rsidRPr="007E470A" w:rsidRDefault="00CB43CB" w:rsidP="009B2984">
      <w:pPr>
        <w:pStyle w:val="wo"/>
        <w:rPr>
          <w:rFonts w:eastAsia="MS Mincho"/>
        </w:rPr>
      </w:pPr>
      <w:r w:rsidRPr="007E470A">
        <w:rPr>
          <w:rFonts w:eastAsia="MS Mincho"/>
        </w:rPr>
        <w:t>Yours sincerely</w:t>
      </w:r>
    </w:p>
    <w:p w14:paraId="7F7AF3EE" w14:textId="77777777" w:rsidR="00FB2BC1" w:rsidRPr="007E470A" w:rsidRDefault="00FB2BC1" w:rsidP="009B2984">
      <w:pPr>
        <w:pStyle w:val="wo"/>
        <w:rPr>
          <w:rFonts w:eastAsia="MS Mincho"/>
        </w:rPr>
      </w:pPr>
    </w:p>
    <w:p w14:paraId="762C07CA" w14:textId="77777777" w:rsidR="00FB2BC1" w:rsidRPr="007E470A" w:rsidRDefault="00FB2BC1" w:rsidP="009B2984">
      <w:pPr>
        <w:pStyle w:val="wo"/>
        <w:rPr>
          <w:rFonts w:eastAsia="MS Mincho"/>
        </w:rPr>
      </w:pPr>
    </w:p>
    <w:p w14:paraId="18C946E9" w14:textId="1D03F55C" w:rsidR="00E67197" w:rsidRPr="007E470A" w:rsidRDefault="00FB2BC1" w:rsidP="009B2984">
      <w:pPr>
        <w:pStyle w:val="wo"/>
        <w:rPr>
          <w:rFonts w:eastAsia="MS Mincho"/>
        </w:rPr>
      </w:pPr>
      <w:r w:rsidRPr="007E470A">
        <w:rPr>
          <w:rFonts w:eastAsia="MS Mincho"/>
        </w:rPr>
        <w:t>Clerk to Governors</w:t>
      </w:r>
    </w:p>
    <w:p w14:paraId="69F12C16" w14:textId="0C3B39EC" w:rsidR="00E67197" w:rsidRPr="007E470A" w:rsidRDefault="00E67197" w:rsidP="009B2984">
      <w:pPr>
        <w:pStyle w:val="wo"/>
        <w:rPr>
          <w:rFonts w:eastAsia="MS Mincho"/>
        </w:rPr>
      </w:pPr>
    </w:p>
    <w:p w14:paraId="5729C037" w14:textId="130E874A" w:rsidR="00E67197" w:rsidRDefault="00E67197" w:rsidP="009B2984">
      <w:pPr>
        <w:pStyle w:val="wo"/>
        <w:rPr>
          <w:rFonts w:eastAsia="MS Mincho"/>
        </w:rPr>
      </w:pPr>
    </w:p>
    <w:p w14:paraId="2F68F08F" w14:textId="67E16D25" w:rsidR="006E65BD" w:rsidRDefault="006E65BD" w:rsidP="009B2984">
      <w:pPr>
        <w:pStyle w:val="wo"/>
        <w:rPr>
          <w:rFonts w:eastAsia="MS Mincho"/>
        </w:rPr>
      </w:pPr>
    </w:p>
    <w:p w14:paraId="4019EE47" w14:textId="7AFC1B60" w:rsidR="00E67197" w:rsidRDefault="00E67197" w:rsidP="009B2984">
      <w:pPr>
        <w:pStyle w:val="wo"/>
        <w:rPr>
          <w:rFonts w:eastAsia="MS Mincho"/>
        </w:rPr>
      </w:pPr>
    </w:p>
    <w:p w14:paraId="34B31B4D" w14:textId="5FC86566" w:rsidR="00E67197" w:rsidRDefault="00E67197" w:rsidP="009B2984">
      <w:pPr>
        <w:pStyle w:val="wo"/>
        <w:rPr>
          <w:rFonts w:eastAsia="MS Mincho"/>
        </w:rPr>
      </w:pPr>
    </w:p>
    <w:p w14:paraId="497F76D2" w14:textId="023BE741" w:rsidR="00E67197" w:rsidRPr="009B2984" w:rsidRDefault="00E67197" w:rsidP="006B3F1C">
      <w:pPr>
        <w:pStyle w:val="ListParagraph"/>
        <w:numPr>
          <w:ilvl w:val="0"/>
          <w:numId w:val="7"/>
        </w:numPr>
        <w:overflowPunct w:val="0"/>
        <w:autoSpaceDE w:val="0"/>
        <w:autoSpaceDN w:val="0"/>
        <w:adjustRightInd w:val="0"/>
        <w:spacing w:line="360" w:lineRule="auto"/>
        <w:textAlignment w:val="baseline"/>
        <w:rPr>
          <w:rFonts w:ascii="Work Sans Light" w:hAnsi="Work Sans Light" w:cs="Arial"/>
          <w:color w:val="55345A"/>
          <w:sz w:val="44"/>
          <w:szCs w:val="44"/>
          <w:lang w:eastAsia="en-GB"/>
        </w:rPr>
      </w:pPr>
      <w:r w:rsidRPr="009B2984">
        <w:rPr>
          <w:rFonts w:ascii="Work Sans Light" w:hAnsi="Work Sans Light" w:cs="Arial"/>
          <w:color w:val="55345A"/>
          <w:sz w:val="44"/>
          <w:szCs w:val="44"/>
          <w:lang w:eastAsia="en-GB"/>
        </w:rPr>
        <w:lastRenderedPageBreak/>
        <w:t>Notification of outcome of Appeal Hearing</w:t>
      </w:r>
    </w:p>
    <w:p w14:paraId="39FE3C6B" w14:textId="77777777" w:rsidR="00E67197" w:rsidRPr="00331A76" w:rsidRDefault="00E67197" w:rsidP="009B2984">
      <w:pPr>
        <w:pStyle w:val="wor"/>
        <w:rPr>
          <w:rFonts w:eastAsia="MS Mincho"/>
        </w:rPr>
      </w:pPr>
    </w:p>
    <w:p w14:paraId="69609E73" w14:textId="7F96E0F9" w:rsidR="00E67197" w:rsidRPr="006E65BD" w:rsidRDefault="009B2984" w:rsidP="009B2984">
      <w:pPr>
        <w:pStyle w:val="StyleArialBoldJustified"/>
        <w:rPr>
          <w:lang w:eastAsia="en-GB"/>
        </w:rPr>
      </w:pPr>
      <w:r w:rsidRPr="006E65BD">
        <w:rPr>
          <w:lang w:eastAsia="en-GB"/>
        </w:rPr>
        <w:t>Strictly Private &amp; Confidential</w:t>
      </w:r>
    </w:p>
    <w:p w14:paraId="3AAB89DA" w14:textId="77777777" w:rsidR="00E67197" w:rsidRPr="00331A76" w:rsidRDefault="00E67197" w:rsidP="00E67197">
      <w:pPr>
        <w:overflowPunct w:val="0"/>
        <w:autoSpaceDE w:val="0"/>
        <w:autoSpaceDN w:val="0"/>
        <w:adjustRightInd w:val="0"/>
        <w:jc w:val="both"/>
        <w:textAlignment w:val="baseline"/>
        <w:rPr>
          <w:rFonts w:ascii="Arial" w:hAnsi="Arial" w:cs="Arial"/>
          <w:b/>
          <w:bCs/>
          <w:sz w:val="20"/>
          <w:szCs w:val="20"/>
          <w:lang w:eastAsia="en-GB"/>
        </w:rPr>
      </w:pPr>
    </w:p>
    <w:p w14:paraId="61D4557F" w14:textId="77777777" w:rsidR="00E67197" w:rsidRPr="009B2984" w:rsidRDefault="00E67197" w:rsidP="00E67197">
      <w:pPr>
        <w:overflowPunct w:val="0"/>
        <w:autoSpaceDE w:val="0"/>
        <w:autoSpaceDN w:val="0"/>
        <w:adjustRightInd w:val="0"/>
        <w:textAlignment w:val="baseline"/>
        <w:rPr>
          <w:rStyle w:val="work"/>
          <w:rFonts w:eastAsia="Calibri"/>
        </w:rPr>
      </w:pPr>
      <w:r w:rsidRPr="009B2984">
        <w:rPr>
          <w:rStyle w:val="work"/>
          <w:rFonts w:eastAsia="Calibri"/>
        </w:rPr>
        <w:t>NAME</w:t>
      </w:r>
    </w:p>
    <w:p w14:paraId="29E0D928" w14:textId="77777777" w:rsidR="00E67197" w:rsidRPr="009B2984" w:rsidRDefault="00E67197" w:rsidP="00E67197">
      <w:pPr>
        <w:overflowPunct w:val="0"/>
        <w:autoSpaceDE w:val="0"/>
        <w:autoSpaceDN w:val="0"/>
        <w:adjustRightInd w:val="0"/>
        <w:textAlignment w:val="baseline"/>
        <w:rPr>
          <w:rStyle w:val="work"/>
          <w:rFonts w:eastAsia="Calibri"/>
        </w:rPr>
      </w:pPr>
      <w:r w:rsidRPr="009B2984">
        <w:rPr>
          <w:rStyle w:val="work"/>
          <w:rFonts w:eastAsia="Calibri"/>
        </w:rPr>
        <w:t>ADDRESS</w:t>
      </w:r>
    </w:p>
    <w:p w14:paraId="31F79C36" w14:textId="77777777" w:rsidR="00E67197" w:rsidRPr="009B2984" w:rsidRDefault="00E67197" w:rsidP="00E67197">
      <w:pPr>
        <w:overflowPunct w:val="0"/>
        <w:autoSpaceDE w:val="0"/>
        <w:autoSpaceDN w:val="0"/>
        <w:adjustRightInd w:val="0"/>
        <w:textAlignment w:val="baseline"/>
        <w:rPr>
          <w:rStyle w:val="work"/>
          <w:rFonts w:eastAsia="Calibri"/>
        </w:rPr>
      </w:pPr>
    </w:p>
    <w:p w14:paraId="0330A4CE" w14:textId="77777777" w:rsidR="00E67197" w:rsidRPr="00331A76" w:rsidRDefault="00E67197" w:rsidP="009B2984">
      <w:pPr>
        <w:pStyle w:val="wor"/>
        <w:rPr>
          <w:rFonts w:eastAsia="MS Mincho"/>
        </w:rPr>
      </w:pPr>
    </w:p>
    <w:p w14:paraId="7C2F1680" w14:textId="77777777" w:rsidR="00E67197" w:rsidRPr="00331A76" w:rsidRDefault="00E67197" w:rsidP="009B2984">
      <w:pPr>
        <w:pStyle w:val="wor"/>
        <w:rPr>
          <w:rFonts w:eastAsia="MS Mincho"/>
        </w:rPr>
      </w:pPr>
    </w:p>
    <w:p w14:paraId="357F1807" w14:textId="77777777" w:rsidR="00E67197" w:rsidRPr="00331A76" w:rsidRDefault="00E67197" w:rsidP="009B2984">
      <w:pPr>
        <w:pStyle w:val="wor"/>
        <w:rPr>
          <w:rFonts w:eastAsia="MS Mincho"/>
        </w:rPr>
      </w:pPr>
      <w:r w:rsidRPr="00331A76">
        <w:rPr>
          <w:rFonts w:eastAsia="MS Mincho"/>
        </w:rPr>
        <w:t xml:space="preserve">Date </w:t>
      </w:r>
    </w:p>
    <w:p w14:paraId="67C981C2" w14:textId="77777777" w:rsidR="00E67197" w:rsidRDefault="00E67197" w:rsidP="009B2984">
      <w:pPr>
        <w:pStyle w:val="wor"/>
        <w:rPr>
          <w:rFonts w:eastAsia="MS Mincho"/>
        </w:rPr>
      </w:pPr>
    </w:p>
    <w:p w14:paraId="3883D8AD" w14:textId="3D19F9CE" w:rsidR="00E67197" w:rsidRPr="00331A76" w:rsidRDefault="006E65BD" w:rsidP="009B2984">
      <w:pPr>
        <w:pStyle w:val="wor"/>
        <w:rPr>
          <w:rFonts w:eastAsia="MS Mincho"/>
        </w:rPr>
      </w:pPr>
      <w:r w:rsidRPr="00331A76">
        <w:rPr>
          <w:rFonts w:eastAsia="MS Mincho"/>
        </w:rPr>
        <w:t>Dear</w:t>
      </w:r>
    </w:p>
    <w:p w14:paraId="351C3F96" w14:textId="77777777" w:rsidR="00E67197" w:rsidRPr="00331A76" w:rsidRDefault="00E67197" w:rsidP="009B2984">
      <w:pPr>
        <w:pStyle w:val="wor"/>
        <w:rPr>
          <w:rFonts w:eastAsia="MS Mincho"/>
        </w:rPr>
      </w:pPr>
    </w:p>
    <w:p w14:paraId="17C0360F" w14:textId="6EB9A031" w:rsidR="00E67197" w:rsidRPr="00331A76" w:rsidRDefault="009B2984" w:rsidP="009B2984">
      <w:pPr>
        <w:pStyle w:val="StyleArialBoldJustified"/>
        <w:rPr>
          <w:rFonts w:eastAsia="MS Mincho"/>
        </w:rPr>
      </w:pPr>
      <w:r w:rsidRPr="00331A76">
        <w:rPr>
          <w:rFonts w:eastAsia="MS Mincho"/>
        </w:rPr>
        <w:t xml:space="preserve">Outcome Of </w:t>
      </w:r>
      <w:r>
        <w:rPr>
          <w:rFonts w:eastAsia="MS Mincho"/>
        </w:rPr>
        <w:t xml:space="preserve">Capability </w:t>
      </w:r>
      <w:r w:rsidRPr="00331A76">
        <w:rPr>
          <w:rFonts w:eastAsia="MS Mincho"/>
        </w:rPr>
        <w:t>Appeal Hearing</w:t>
      </w:r>
    </w:p>
    <w:p w14:paraId="43E6ABC0" w14:textId="77777777" w:rsidR="00E67197" w:rsidRPr="00331A76" w:rsidRDefault="00E67197" w:rsidP="009B2984">
      <w:pPr>
        <w:pStyle w:val="wor"/>
        <w:rPr>
          <w:rFonts w:eastAsia="MS Mincho"/>
        </w:rPr>
      </w:pPr>
    </w:p>
    <w:p w14:paraId="0357B77A" w14:textId="77777777" w:rsidR="00E67197" w:rsidRPr="00B241F1" w:rsidRDefault="00E67197" w:rsidP="00B241F1">
      <w:pPr>
        <w:pStyle w:val="StyleJustified"/>
        <w:rPr>
          <w:rStyle w:val="work"/>
          <w:rFonts w:eastAsia="MS Mincho"/>
        </w:rPr>
      </w:pPr>
      <w:r w:rsidRPr="00B241F1">
        <w:rPr>
          <w:rStyle w:val="work"/>
          <w:rFonts w:eastAsia="MS Mincho"/>
        </w:rPr>
        <w:t xml:space="preserve">Following the Appeal Hearing held on </w:t>
      </w:r>
      <w:r w:rsidRPr="00B241F1">
        <w:rPr>
          <w:rFonts w:cs="Arial"/>
          <w:bCs/>
          <w:color w:val="000000"/>
          <w:lang w:eastAsia="en-GB"/>
        </w:rPr>
        <w:t>[DATE HERE]</w:t>
      </w:r>
      <w:r w:rsidRPr="00B241F1">
        <w:rPr>
          <w:rFonts w:eastAsia="MS Mincho" w:cs="Arial"/>
          <w:i/>
          <w:iCs/>
        </w:rPr>
        <w:t>,</w:t>
      </w:r>
      <w:r w:rsidRPr="00B241F1">
        <w:rPr>
          <w:rStyle w:val="work"/>
          <w:rFonts w:eastAsia="MS Mincho"/>
        </w:rPr>
        <w:t xml:space="preserve"> I write to inform you of the outcome of the meeting. On the evidence presented to the Appeals Panel, it was decided that: </w:t>
      </w:r>
    </w:p>
    <w:p w14:paraId="572664D0" w14:textId="77777777" w:rsidR="00E67197" w:rsidRPr="00B241F1" w:rsidRDefault="00E67197" w:rsidP="009B2984">
      <w:pPr>
        <w:pStyle w:val="wor"/>
        <w:rPr>
          <w:rFonts w:eastAsia="MS Mincho"/>
        </w:rPr>
      </w:pPr>
    </w:p>
    <w:p w14:paraId="76F660D1" w14:textId="77777777" w:rsidR="00E67197" w:rsidRPr="00B241F1" w:rsidRDefault="00E67197" w:rsidP="00E67197">
      <w:pPr>
        <w:jc w:val="both"/>
        <w:rPr>
          <w:rFonts w:ascii="Work Sans" w:eastAsia="MS Mincho" w:hAnsi="Work Sans" w:cs="Arial"/>
          <w:i/>
          <w:iCs/>
          <w:sz w:val="20"/>
          <w:szCs w:val="20"/>
        </w:rPr>
      </w:pPr>
      <w:r w:rsidRPr="00B241F1">
        <w:rPr>
          <w:rFonts w:ascii="Work Sans" w:eastAsia="MS Mincho" w:hAnsi="Work Sans" w:cs="Arial"/>
          <w:i/>
          <w:iCs/>
          <w:sz w:val="20"/>
          <w:szCs w:val="20"/>
        </w:rPr>
        <w:t>Select wording as appropriate:</w:t>
      </w:r>
    </w:p>
    <w:p w14:paraId="64ED2949" w14:textId="77777777" w:rsidR="00E67197" w:rsidRPr="00B241F1" w:rsidRDefault="00E67197" w:rsidP="00E67197">
      <w:pPr>
        <w:jc w:val="both"/>
        <w:rPr>
          <w:rFonts w:ascii="Work Sans" w:eastAsia="MS Mincho" w:hAnsi="Work Sans" w:cs="Arial"/>
          <w:i/>
          <w:iCs/>
          <w:sz w:val="20"/>
          <w:szCs w:val="20"/>
        </w:rPr>
      </w:pPr>
    </w:p>
    <w:p w14:paraId="7955BCFE" w14:textId="77777777" w:rsidR="00E67197" w:rsidRPr="00B241F1" w:rsidRDefault="00E67197" w:rsidP="009B2984">
      <w:pPr>
        <w:pStyle w:val="wor"/>
        <w:rPr>
          <w:rFonts w:eastAsia="MS Mincho"/>
        </w:rPr>
      </w:pPr>
      <w:r w:rsidRPr="00B241F1">
        <w:rPr>
          <w:rFonts w:eastAsia="MS Mincho"/>
        </w:rPr>
        <w:t>(a) the decision made by the Committee/Exec Headteacher (delete as appropriate) at the Capability Hearing is upheld and your dismissal is confirmed</w:t>
      </w:r>
    </w:p>
    <w:p w14:paraId="6940568E" w14:textId="77777777" w:rsidR="00E67197" w:rsidRPr="00B241F1" w:rsidRDefault="00E67197" w:rsidP="009B2984">
      <w:pPr>
        <w:pStyle w:val="wor"/>
        <w:rPr>
          <w:rFonts w:eastAsia="MS Mincho"/>
        </w:rPr>
      </w:pPr>
    </w:p>
    <w:p w14:paraId="64457035" w14:textId="77777777" w:rsidR="00E67197" w:rsidRPr="00B241F1" w:rsidRDefault="00E67197" w:rsidP="009B2984">
      <w:pPr>
        <w:pStyle w:val="wor"/>
        <w:rPr>
          <w:rFonts w:eastAsia="MS Mincho"/>
        </w:rPr>
      </w:pPr>
      <w:r w:rsidRPr="00B241F1">
        <w:rPr>
          <w:rFonts w:eastAsia="MS Mincho"/>
        </w:rPr>
        <w:t>or</w:t>
      </w:r>
    </w:p>
    <w:p w14:paraId="56EE8D4D" w14:textId="77777777" w:rsidR="00E67197" w:rsidRPr="00B241F1" w:rsidRDefault="00E67197" w:rsidP="009B2984">
      <w:pPr>
        <w:pStyle w:val="wor"/>
        <w:rPr>
          <w:rFonts w:eastAsia="MS Mincho"/>
        </w:rPr>
      </w:pPr>
    </w:p>
    <w:p w14:paraId="18AF99F8" w14:textId="1EBAF705" w:rsidR="00E67197" w:rsidRPr="00B241F1" w:rsidRDefault="00E67197" w:rsidP="009B2984">
      <w:pPr>
        <w:pStyle w:val="wor"/>
        <w:rPr>
          <w:rFonts w:eastAsia="MS Mincho"/>
        </w:rPr>
      </w:pPr>
      <w:r w:rsidRPr="00B241F1">
        <w:rPr>
          <w:rFonts w:eastAsia="MS Mincho"/>
        </w:rPr>
        <w:t>(b) the Appeal Panel decided not to uphold the decision of the Committee/Exec</w:t>
      </w:r>
      <w:r w:rsidR="00176DC9" w:rsidRPr="00B241F1">
        <w:rPr>
          <w:rFonts w:eastAsia="MS Mincho"/>
        </w:rPr>
        <w:t xml:space="preserve"> </w:t>
      </w:r>
      <w:r w:rsidRPr="00B241F1">
        <w:rPr>
          <w:rFonts w:eastAsia="MS Mincho"/>
        </w:rPr>
        <w:t>Headteacher at the Capability Hearing. [</w:t>
      </w:r>
      <w:r w:rsidR="00176DC9" w:rsidRPr="00B241F1">
        <w:rPr>
          <w:rFonts w:eastAsia="MS Mincho"/>
        </w:rPr>
        <w:t>Enter new</w:t>
      </w:r>
      <w:r w:rsidRPr="00B241F1">
        <w:rPr>
          <w:rFonts w:eastAsia="MS Mincho"/>
        </w:rPr>
        <w:t xml:space="preserve"> decision]</w:t>
      </w:r>
    </w:p>
    <w:p w14:paraId="4C3C6397" w14:textId="77777777" w:rsidR="006B3F1C" w:rsidRPr="00B241F1" w:rsidRDefault="006B3F1C" w:rsidP="009B2984">
      <w:pPr>
        <w:pStyle w:val="wor"/>
        <w:rPr>
          <w:rFonts w:eastAsia="MS Mincho"/>
        </w:rPr>
      </w:pPr>
    </w:p>
    <w:p w14:paraId="21EB0FE7" w14:textId="2CD66192" w:rsidR="006B3F1C" w:rsidRPr="00FD3ABB" w:rsidRDefault="006B3F1C" w:rsidP="009B2984">
      <w:pPr>
        <w:pStyle w:val="StyleArialBoldLeft063cmAfter10ptLinespacingMu"/>
        <w:rPr>
          <w:lang w:eastAsia="en-GB"/>
        </w:rPr>
      </w:pPr>
      <w:r>
        <w:rPr>
          <w:lang w:eastAsia="en-GB"/>
        </w:rPr>
        <w:t xml:space="preserve">[PLEASE NOTE *** </w:t>
      </w:r>
      <w:r w:rsidRPr="00FD3ABB">
        <w:rPr>
          <w:lang w:eastAsia="en-GB"/>
        </w:rPr>
        <w:t>Schools are advised to ensure they have</w:t>
      </w:r>
      <w:r>
        <w:rPr>
          <w:lang w:eastAsia="en-GB"/>
        </w:rPr>
        <w:t xml:space="preserve"> received </w:t>
      </w:r>
      <w:r w:rsidRPr="00FD3ABB">
        <w:rPr>
          <w:lang w:eastAsia="en-GB"/>
        </w:rPr>
        <w:t>LDBS HR</w:t>
      </w:r>
      <w:r w:rsidR="00D05FBE">
        <w:rPr>
          <w:lang w:eastAsia="en-GB"/>
        </w:rPr>
        <w:t>/</w:t>
      </w:r>
      <w:r w:rsidRPr="00FD3ABB">
        <w:rPr>
          <w:lang w:eastAsia="en-GB"/>
        </w:rPr>
        <w:t xml:space="preserve"> Legal advice </w:t>
      </w:r>
      <w:r>
        <w:rPr>
          <w:lang w:eastAsia="en-GB"/>
        </w:rPr>
        <w:t xml:space="preserve">before confirming a </w:t>
      </w:r>
      <w:r w:rsidRPr="00FD3ABB">
        <w:rPr>
          <w:lang w:eastAsia="en-GB"/>
        </w:rPr>
        <w:t>dismissal]</w:t>
      </w:r>
    </w:p>
    <w:p w14:paraId="23B26E27" w14:textId="77777777" w:rsidR="00E67197" w:rsidRPr="00331A76" w:rsidRDefault="00E67197" w:rsidP="009B2984">
      <w:pPr>
        <w:pStyle w:val="wor"/>
        <w:rPr>
          <w:rFonts w:eastAsia="MS Mincho"/>
        </w:rPr>
      </w:pPr>
    </w:p>
    <w:p w14:paraId="0F388458" w14:textId="77777777" w:rsidR="00E67197" w:rsidRPr="00331A76" w:rsidRDefault="00E67197" w:rsidP="00B241F1">
      <w:pPr>
        <w:pStyle w:val="StyleJustified"/>
        <w:rPr>
          <w:rFonts w:ascii="Arial" w:hAnsi="Arial" w:cs="Arial"/>
          <w:bCs/>
          <w:color w:val="000000"/>
          <w:lang w:eastAsia="en-GB"/>
        </w:rPr>
      </w:pPr>
      <w:r w:rsidRPr="009B2984">
        <w:rPr>
          <w:rStyle w:val="work"/>
          <w:rFonts w:eastAsia="MS Mincho"/>
        </w:rPr>
        <w:t xml:space="preserve">The committee considered the evidence presented to the hearing and had the following reasons for reaching its decision </w:t>
      </w:r>
      <w:r w:rsidRPr="00331A76">
        <w:rPr>
          <w:rFonts w:ascii="Arial" w:hAnsi="Arial" w:cs="Arial"/>
          <w:bCs/>
          <w:color w:val="000000"/>
          <w:lang w:eastAsia="en-GB"/>
        </w:rPr>
        <w:t>[ENTER COMMITTEE FINDINGS HERE].</w:t>
      </w:r>
    </w:p>
    <w:p w14:paraId="0639E3F6" w14:textId="77777777" w:rsidR="00E67197" w:rsidRPr="00331A76" w:rsidRDefault="00E67197" w:rsidP="009B2984">
      <w:pPr>
        <w:pStyle w:val="wor"/>
        <w:rPr>
          <w:rFonts w:eastAsia="MS Mincho"/>
        </w:rPr>
      </w:pPr>
    </w:p>
    <w:p w14:paraId="75EB0C7C" w14:textId="77777777" w:rsidR="00E67197" w:rsidRPr="00331A76" w:rsidRDefault="00E67197" w:rsidP="009B2984">
      <w:pPr>
        <w:pStyle w:val="wor"/>
        <w:rPr>
          <w:rFonts w:eastAsia="MS Mincho"/>
        </w:rPr>
      </w:pPr>
      <w:r w:rsidRPr="00331A76">
        <w:rPr>
          <w:rFonts w:eastAsia="MS Mincho"/>
        </w:rPr>
        <w:t>The decision of the Appeals Panel is final.</w:t>
      </w:r>
    </w:p>
    <w:p w14:paraId="554AF31F" w14:textId="77777777" w:rsidR="00E67197" w:rsidRPr="00331A76" w:rsidRDefault="00E67197" w:rsidP="009B2984">
      <w:pPr>
        <w:pStyle w:val="wor"/>
        <w:rPr>
          <w:rFonts w:eastAsia="MS Mincho"/>
        </w:rPr>
      </w:pPr>
    </w:p>
    <w:p w14:paraId="375DD2B1" w14:textId="77777777" w:rsidR="00E67197" w:rsidRPr="00331A76" w:rsidRDefault="00E67197" w:rsidP="009B2984">
      <w:pPr>
        <w:pStyle w:val="wor"/>
        <w:rPr>
          <w:rFonts w:eastAsia="MS Mincho"/>
        </w:rPr>
      </w:pPr>
    </w:p>
    <w:p w14:paraId="25688F64" w14:textId="77777777" w:rsidR="00E67197" w:rsidRPr="00331A76" w:rsidRDefault="00E67197" w:rsidP="009B2984">
      <w:pPr>
        <w:pStyle w:val="wor"/>
        <w:rPr>
          <w:rFonts w:eastAsia="MS Mincho"/>
        </w:rPr>
      </w:pPr>
      <w:r w:rsidRPr="00331A76">
        <w:rPr>
          <w:rFonts w:eastAsia="MS Mincho"/>
        </w:rPr>
        <w:t>Yours sincerely</w:t>
      </w:r>
    </w:p>
    <w:p w14:paraId="3751C6EC" w14:textId="77777777" w:rsidR="00E67197" w:rsidRPr="00331A76" w:rsidRDefault="00E67197" w:rsidP="009B2984">
      <w:pPr>
        <w:pStyle w:val="wor"/>
        <w:rPr>
          <w:rFonts w:eastAsia="MS Mincho"/>
        </w:rPr>
      </w:pPr>
    </w:p>
    <w:p w14:paraId="57490C2C" w14:textId="77777777" w:rsidR="00E67197" w:rsidRPr="00331A76" w:rsidRDefault="00E67197" w:rsidP="009B2984">
      <w:pPr>
        <w:pStyle w:val="wor"/>
        <w:rPr>
          <w:rFonts w:eastAsia="MS Mincho"/>
        </w:rPr>
      </w:pPr>
    </w:p>
    <w:p w14:paraId="25E6DBB0" w14:textId="0BAFD88C" w:rsidR="00E67197" w:rsidRDefault="006E65BD" w:rsidP="009B2984">
      <w:pPr>
        <w:pStyle w:val="wo"/>
        <w:rPr>
          <w:rFonts w:eastAsia="MS Mincho"/>
        </w:rPr>
      </w:pPr>
      <w:r>
        <w:rPr>
          <w:rFonts w:eastAsia="MS Mincho"/>
        </w:rPr>
        <w:t xml:space="preserve">Exec </w:t>
      </w:r>
      <w:r w:rsidR="006B3F1C">
        <w:rPr>
          <w:rFonts w:eastAsia="MS Mincho"/>
        </w:rPr>
        <w:t xml:space="preserve">Head teacher/ </w:t>
      </w:r>
      <w:r>
        <w:rPr>
          <w:rFonts w:eastAsia="MS Mincho"/>
        </w:rPr>
        <w:t>Chair of Appeal Committee</w:t>
      </w:r>
    </w:p>
    <w:p w14:paraId="05AF00AD" w14:textId="77777777" w:rsidR="00CB43CB" w:rsidRDefault="00CB43CB" w:rsidP="004F6987">
      <w:pPr>
        <w:pStyle w:val="PlainText"/>
        <w:rPr>
          <w:rFonts w:ascii="Arial" w:eastAsia="MS Mincho" w:hAnsi="Arial" w:cs="Arial"/>
          <w:sz w:val="22"/>
        </w:rPr>
      </w:pPr>
    </w:p>
    <w:p w14:paraId="15D3922F" w14:textId="77777777" w:rsidR="00B241F1" w:rsidRDefault="00B241F1" w:rsidP="004F6987">
      <w:pPr>
        <w:pStyle w:val="PlainText"/>
        <w:rPr>
          <w:rFonts w:ascii="Arial" w:eastAsia="MS Mincho" w:hAnsi="Arial" w:cs="Arial"/>
          <w:sz w:val="22"/>
        </w:rPr>
      </w:pPr>
    </w:p>
    <w:p w14:paraId="267777B8" w14:textId="77777777" w:rsidR="00B241F1" w:rsidRDefault="00B241F1" w:rsidP="004F6987">
      <w:pPr>
        <w:pStyle w:val="PlainText"/>
        <w:rPr>
          <w:rFonts w:ascii="Arial" w:eastAsia="MS Mincho" w:hAnsi="Arial" w:cs="Arial"/>
          <w:sz w:val="22"/>
        </w:rPr>
      </w:pPr>
    </w:p>
    <w:p w14:paraId="27384540" w14:textId="77777777" w:rsidR="00B241F1" w:rsidRDefault="00B241F1" w:rsidP="004F6987">
      <w:pPr>
        <w:pStyle w:val="PlainText"/>
        <w:rPr>
          <w:rFonts w:ascii="Arial" w:eastAsia="MS Mincho" w:hAnsi="Arial" w:cs="Arial"/>
          <w:sz w:val="22"/>
        </w:rPr>
      </w:pPr>
    </w:p>
    <w:p w14:paraId="45BA94AE" w14:textId="77777777" w:rsidR="00B241F1" w:rsidRDefault="00B241F1" w:rsidP="004F6987">
      <w:pPr>
        <w:pStyle w:val="PlainText"/>
        <w:rPr>
          <w:rFonts w:ascii="Arial" w:eastAsia="MS Mincho" w:hAnsi="Arial" w:cs="Arial"/>
          <w:sz w:val="22"/>
        </w:rPr>
      </w:pPr>
    </w:p>
    <w:p w14:paraId="70AED9E6" w14:textId="77777777" w:rsidR="00B241F1" w:rsidRPr="000B1995" w:rsidRDefault="00B241F1" w:rsidP="00B241F1">
      <w:pPr>
        <w:rPr>
          <w:rFonts w:cs="Segoe UI"/>
          <w:sz w:val="18"/>
          <w:szCs w:val="18"/>
        </w:rPr>
      </w:pPr>
      <w:r w:rsidRPr="000B1995">
        <w:rPr>
          <w:rStyle w:val="normaltextrun"/>
          <w:rFonts w:ascii="Work Sans" w:hAnsi="Work Sans" w:cs="Segoe UI"/>
          <w:color w:val="auto"/>
          <w:sz w:val="18"/>
          <w:szCs w:val="18"/>
        </w:rPr>
        <w:lastRenderedPageBreak/>
        <w:t>© LDBS 2023</w:t>
      </w:r>
      <w:r w:rsidRPr="000B1995">
        <w:rPr>
          <w:rStyle w:val="eop"/>
          <w:rFonts w:cs="Segoe UI"/>
          <w:sz w:val="18"/>
          <w:szCs w:val="18"/>
        </w:rPr>
        <w:t> </w:t>
      </w:r>
    </w:p>
    <w:p w14:paraId="7EEA43D6" w14:textId="77777777" w:rsidR="00B241F1" w:rsidRPr="000B1995" w:rsidRDefault="00B241F1" w:rsidP="00B241F1">
      <w:r w:rsidRPr="000B1995">
        <w:rPr>
          <w:rStyle w:val="normaltextrun"/>
          <w:rFonts w:ascii="Work Sans" w:hAnsi="Work Sans" w:cs="Segoe UI"/>
          <w:color w:val="auto"/>
          <w:sz w:val="18"/>
          <w:szCs w:val="18"/>
        </w:rPr>
        <w:t xml:space="preserve">You can copy, download or print this document for use by your school or academy trust </w:t>
      </w:r>
      <w:proofErr w:type="gramStart"/>
      <w:r w:rsidRPr="000B1995">
        <w:rPr>
          <w:rStyle w:val="normaltextrun"/>
          <w:rFonts w:ascii="Work Sans" w:hAnsi="Work Sans" w:cs="Segoe UI"/>
          <w:color w:val="auto"/>
          <w:sz w:val="18"/>
          <w:szCs w:val="18"/>
        </w:rPr>
        <w:t>as long as</w:t>
      </w:r>
      <w:proofErr w:type="gramEnd"/>
      <w:r w:rsidRPr="000B1995">
        <w:rPr>
          <w:rStyle w:val="normaltextrun"/>
          <w:rFonts w:ascii="Work Sans" w:hAnsi="Work Sans" w:cs="Segoe UI"/>
          <w:color w:val="auto"/>
          <w:sz w:val="18"/>
          <w:szCs w:val="18"/>
        </w:rPr>
        <w:t xml:space="preserve"> you acknowledge the source. You must use the full </w:t>
      </w:r>
      <w:proofErr w:type="gramStart"/>
      <w:r w:rsidRPr="000B1995">
        <w:rPr>
          <w:rStyle w:val="normaltextrun"/>
          <w:rFonts w:ascii="Work Sans" w:hAnsi="Work Sans" w:cs="Segoe UI"/>
          <w:color w:val="auto"/>
          <w:sz w:val="18"/>
          <w:szCs w:val="18"/>
        </w:rPr>
        <w:t>document,</w:t>
      </w:r>
      <w:proofErr w:type="gramEnd"/>
      <w:r w:rsidRPr="000B1995">
        <w:rPr>
          <w:rStyle w:val="normaltextrun"/>
          <w:rFonts w:ascii="Work Sans" w:hAnsi="Work Sans" w:cs="Segoe UI"/>
          <w:color w:val="auto"/>
          <w:sz w:val="18"/>
          <w:szCs w:val="18"/>
        </w:rPr>
        <w:t xml:space="preserve"> you may not use excerpts or edit it. You may not distribute this document or use it for public or commercial purposes except with our express written permission; all enquiries to </w:t>
      </w:r>
      <w:hyperlink r:id="rId8" w:tgtFrame="_blank" w:history="1">
        <w:r w:rsidRPr="000B1995">
          <w:rPr>
            <w:rStyle w:val="normaltextrun"/>
            <w:rFonts w:ascii="Work Sans" w:hAnsi="Work Sans" w:cs="Segoe UI"/>
            <w:color w:val="auto"/>
            <w:sz w:val="18"/>
            <w:szCs w:val="18"/>
            <w:u w:val="single"/>
          </w:rPr>
          <w:t>LDBS</w:t>
        </w:r>
      </w:hyperlink>
      <w:r w:rsidRPr="000B1995">
        <w:rPr>
          <w:rStyle w:val="normaltextrun"/>
          <w:rFonts w:ascii="Work Sans" w:hAnsi="Work Sans" w:cs="Segoe UI"/>
          <w:color w:val="auto"/>
          <w:sz w:val="18"/>
          <w:szCs w:val="18"/>
        </w:rPr>
        <w:t>.</w:t>
      </w:r>
      <w:r w:rsidRPr="000B1995">
        <w:rPr>
          <w:rStyle w:val="eop"/>
          <w:rFonts w:cs="Segoe UI"/>
          <w:sz w:val="18"/>
          <w:szCs w:val="18"/>
        </w:rPr>
        <w:t> </w:t>
      </w:r>
    </w:p>
    <w:p w14:paraId="2C8475FB" w14:textId="77777777" w:rsidR="00B241F1" w:rsidRDefault="00B241F1" w:rsidP="004F6987">
      <w:pPr>
        <w:pStyle w:val="PlainText"/>
        <w:rPr>
          <w:rFonts w:ascii="Arial" w:eastAsia="MS Mincho" w:hAnsi="Arial" w:cs="Arial"/>
          <w:sz w:val="22"/>
        </w:rPr>
      </w:pPr>
    </w:p>
    <w:sectPr w:rsidR="00B241F1" w:rsidSect="009B2984">
      <w:headerReference w:type="default" r:id="rId9"/>
      <w:footerReference w:type="default" r:id="rId10"/>
      <w:pgSz w:w="11907" w:h="16840" w:code="9"/>
      <w:pgMar w:top="1440" w:right="1440" w:bottom="1440" w:left="1440" w:header="204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0FAD" w14:textId="77777777" w:rsidR="008B7349" w:rsidRDefault="008B7349" w:rsidP="009B2984">
      <w:r>
        <w:separator/>
      </w:r>
    </w:p>
  </w:endnote>
  <w:endnote w:type="continuationSeparator" w:id="0">
    <w:p w14:paraId="4AE9BAFC" w14:textId="77777777" w:rsidR="008B7349" w:rsidRDefault="008B7349" w:rsidP="009B2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Work Sans">
    <w:altName w:val="Calibri"/>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ork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A91D" w14:textId="33B36F2D" w:rsidR="009B2984" w:rsidRDefault="009B2984" w:rsidP="009B2984">
    <w:pPr>
      <w:pStyle w:val="Footer"/>
      <w:jc w:val="right"/>
    </w:pPr>
    <w:r>
      <w:rPr>
        <w:noProof/>
      </w:rPr>
      <mc:AlternateContent>
        <mc:Choice Requires="wps">
          <w:drawing>
            <wp:anchor distT="0" distB="0" distL="114300" distR="114300" simplePos="0" relativeHeight="251662336" behindDoc="0" locked="0" layoutInCell="1" allowOverlap="1" wp14:anchorId="50E135F1" wp14:editId="6ADF522A">
              <wp:simplePos x="0" y="0"/>
              <wp:positionH relativeFrom="margin">
                <wp:align>center</wp:align>
              </wp:positionH>
              <wp:positionV relativeFrom="page">
                <wp:posOffset>10454640</wp:posOffset>
              </wp:positionV>
              <wp:extent cx="8999855" cy="252095"/>
              <wp:effectExtent l="0" t="0" r="0" b="0"/>
              <wp:wrapNone/>
              <wp:docPr id="14256779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00878A"/>
                      </a:solidFill>
                      <a:ln w="12700" cap="flat" cmpd="sng" algn="ctr">
                        <a:solidFill>
                          <a:srgbClr val="00878A"/>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57307A" id="Rectangle 1" o:spid="_x0000_s1026" style="position:absolute;margin-left:0;margin-top:823.2pt;width:708.65pt;height:19.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" fillcolor="#00878a" strokecolor="#00878a"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57C15" w14:textId="77777777" w:rsidR="008B7349" w:rsidRDefault="008B7349" w:rsidP="009B2984">
      <w:r>
        <w:separator/>
      </w:r>
    </w:p>
  </w:footnote>
  <w:footnote w:type="continuationSeparator" w:id="0">
    <w:p w14:paraId="7C6BB87E" w14:textId="77777777" w:rsidR="008B7349" w:rsidRDefault="008B7349" w:rsidP="009B2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5A44" w14:textId="77777777" w:rsidR="009B2984" w:rsidRDefault="009B2984">
    <w:pPr>
      <w:pStyle w:val="Header"/>
    </w:pPr>
    <w:r>
      <w:rPr>
        <w:noProof/>
      </w:rPr>
      <mc:AlternateContent>
        <mc:Choice Requires="wps">
          <w:drawing>
            <wp:anchor distT="0" distB="0" distL="114300" distR="114300" simplePos="0" relativeHeight="251660288" behindDoc="0" locked="0" layoutInCell="1" allowOverlap="1" wp14:anchorId="6D4A2B42" wp14:editId="3D0158DD">
              <wp:simplePos x="0" y="0"/>
              <wp:positionH relativeFrom="page">
                <wp:align>center</wp:align>
              </wp:positionH>
              <wp:positionV relativeFrom="page">
                <wp:posOffset>0</wp:posOffset>
              </wp:positionV>
              <wp:extent cx="8999855" cy="252095"/>
              <wp:effectExtent l="0" t="0" r="10795" b="14605"/>
              <wp:wrapNone/>
              <wp:docPr id="9904464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9855" cy="252095"/>
                      </a:xfrm>
                      <a:prstGeom prst="rect">
                        <a:avLst/>
                      </a:prstGeom>
                      <a:solidFill>
                        <a:srgbClr val="00878A"/>
                      </a:solidFill>
                      <a:ln w="12700" cap="flat" cmpd="sng" algn="ctr">
                        <a:solidFill>
                          <a:srgbClr val="00878A"/>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7266EF" id="Rectangle 1" o:spid="_x0000_s1026" style="position:absolute;margin-left:0;margin-top:0;width:708.65pt;height:19.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" fillcolor="#00878a" strokecolor="#00878a" strokeweight="1pt">
              <w10:wrap anchorx="page" anchory="page"/>
            </v:rect>
          </w:pict>
        </mc:Fallback>
      </mc:AlternateContent>
    </w:r>
  </w:p>
  <w:p w14:paraId="21E66BC4" w14:textId="749CD8EB" w:rsidR="009B2984" w:rsidRDefault="009B2984">
    <w:pPr>
      <w:pStyle w:val="Header"/>
    </w:pPr>
    <w:r>
      <w:rPr>
        <w:noProof/>
      </w:rPr>
      <w:drawing>
        <wp:anchor distT="0" distB="0" distL="114300" distR="114300" simplePos="0" relativeHeight="251659264" behindDoc="0" locked="0" layoutInCell="1" allowOverlap="1" wp14:anchorId="7A96D727" wp14:editId="07C8E750">
          <wp:simplePos x="0" y="0"/>
          <wp:positionH relativeFrom="page">
            <wp:align>center</wp:align>
          </wp:positionH>
          <wp:positionV relativeFrom="page">
            <wp:posOffset>360045</wp:posOffset>
          </wp:positionV>
          <wp:extent cx="935990" cy="935990"/>
          <wp:effectExtent l="0" t="0" r="0" b="0"/>
          <wp:wrapNone/>
          <wp:docPr id="874730248" name="Picture 87473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3825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F3629"/>
    <w:multiLevelType w:val="hybridMultilevel"/>
    <w:tmpl w:val="27BCB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7153D6"/>
    <w:multiLevelType w:val="hybridMultilevel"/>
    <w:tmpl w:val="2B8CF7E6"/>
    <w:lvl w:ilvl="0" w:tplc="16D424DA">
      <w:start w:val="7"/>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15:restartNumberingAfterBreak="0">
    <w:nsid w:val="3E226369"/>
    <w:multiLevelType w:val="hybridMultilevel"/>
    <w:tmpl w:val="405C8E0C"/>
    <w:lvl w:ilvl="0" w:tplc="18889E76">
      <w:start w:val="5"/>
      <w:numFmt w:val="decimal"/>
      <w:lvlText w:val="%1."/>
      <w:lvlJc w:val="left"/>
      <w:pPr>
        <w:ind w:left="-360" w:hanging="360"/>
      </w:pPr>
      <w:rPr>
        <w:rFonts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56476D"/>
    <w:multiLevelType w:val="hybridMultilevel"/>
    <w:tmpl w:val="B602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8E53F1"/>
    <w:multiLevelType w:val="hybridMultilevel"/>
    <w:tmpl w:val="A5900426"/>
    <w:lvl w:ilvl="0" w:tplc="87EC1254">
      <w:start w:val="1"/>
      <w:numFmt w:val="decimal"/>
      <w:lvlText w:val="%1."/>
      <w:lvlJc w:val="left"/>
      <w:pPr>
        <w:ind w:left="-491" w:hanging="360"/>
      </w:pPr>
      <w:rPr>
        <w:rFonts w:eastAsia="MS Mincho" w:hint="default"/>
        <w:sz w:val="32"/>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5" w15:restartNumberingAfterBreak="0">
    <w:nsid w:val="588D67C0"/>
    <w:multiLevelType w:val="hybridMultilevel"/>
    <w:tmpl w:val="D87A5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C583A88"/>
    <w:multiLevelType w:val="hybridMultilevel"/>
    <w:tmpl w:val="C1DA71A2"/>
    <w:lvl w:ilvl="0" w:tplc="5F2A37FA">
      <w:start w:val="1"/>
      <w:numFmt w:val="decimal"/>
      <w:lvlText w:val="%1."/>
      <w:lvlJc w:val="left"/>
      <w:pPr>
        <w:ind w:left="720" w:hanging="360"/>
      </w:pPr>
      <w:rPr>
        <w:rFonts w:hint="default"/>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613CC0"/>
    <w:multiLevelType w:val="hybridMultilevel"/>
    <w:tmpl w:val="EAD22722"/>
    <w:lvl w:ilvl="0" w:tplc="BA3AB2E8">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AC3B4F"/>
    <w:multiLevelType w:val="hybridMultilevel"/>
    <w:tmpl w:val="00E0F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00428495">
    <w:abstractNumId w:val="3"/>
  </w:num>
  <w:num w:numId="2" w16cid:durableId="1842814405">
    <w:abstractNumId w:val="8"/>
  </w:num>
  <w:num w:numId="3" w16cid:durableId="247692346">
    <w:abstractNumId w:val="0"/>
  </w:num>
  <w:num w:numId="4" w16cid:durableId="961958893">
    <w:abstractNumId w:val="5"/>
  </w:num>
  <w:num w:numId="5" w16cid:durableId="964041327">
    <w:abstractNumId w:val="2"/>
  </w:num>
  <w:num w:numId="6" w16cid:durableId="2048479490">
    <w:abstractNumId w:val="1"/>
  </w:num>
  <w:num w:numId="7" w16cid:durableId="726613570">
    <w:abstractNumId w:val="7"/>
  </w:num>
  <w:num w:numId="8" w16cid:durableId="575625853">
    <w:abstractNumId w:val="4"/>
  </w:num>
  <w:num w:numId="9" w16cid:durableId="6035380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9C"/>
    <w:rsid w:val="00060633"/>
    <w:rsid w:val="000D30AC"/>
    <w:rsid w:val="000E38C2"/>
    <w:rsid w:val="000E3E97"/>
    <w:rsid w:val="00151B50"/>
    <w:rsid w:val="00176DC9"/>
    <w:rsid w:val="001C30D9"/>
    <w:rsid w:val="00291CB7"/>
    <w:rsid w:val="00292A85"/>
    <w:rsid w:val="002D2A9C"/>
    <w:rsid w:val="002E2784"/>
    <w:rsid w:val="002E6EAB"/>
    <w:rsid w:val="00322330"/>
    <w:rsid w:val="00353E6C"/>
    <w:rsid w:val="00360D39"/>
    <w:rsid w:val="00391219"/>
    <w:rsid w:val="004607D0"/>
    <w:rsid w:val="004F6987"/>
    <w:rsid w:val="00506E14"/>
    <w:rsid w:val="00530F3F"/>
    <w:rsid w:val="005812B0"/>
    <w:rsid w:val="005A32F3"/>
    <w:rsid w:val="005B3632"/>
    <w:rsid w:val="005F54FC"/>
    <w:rsid w:val="006001CF"/>
    <w:rsid w:val="0062589C"/>
    <w:rsid w:val="00654EB0"/>
    <w:rsid w:val="00660804"/>
    <w:rsid w:val="00666F4E"/>
    <w:rsid w:val="00681117"/>
    <w:rsid w:val="006957F1"/>
    <w:rsid w:val="00696F00"/>
    <w:rsid w:val="006B3F1C"/>
    <w:rsid w:val="006B7992"/>
    <w:rsid w:val="006E65BD"/>
    <w:rsid w:val="006F6143"/>
    <w:rsid w:val="00724784"/>
    <w:rsid w:val="007B31BB"/>
    <w:rsid w:val="007C64F1"/>
    <w:rsid w:val="007E470A"/>
    <w:rsid w:val="008A0273"/>
    <w:rsid w:val="008B34A4"/>
    <w:rsid w:val="008B7349"/>
    <w:rsid w:val="008E0B2B"/>
    <w:rsid w:val="00945758"/>
    <w:rsid w:val="00971274"/>
    <w:rsid w:val="009B2984"/>
    <w:rsid w:val="009C3A54"/>
    <w:rsid w:val="009C5080"/>
    <w:rsid w:val="009E06AE"/>
    <w:rsid w:val="009E3302"/>
    <w:rsid w:val="009F0792"/>
    <w:rsid w:val="00A4095B"/>
    <w:rsid w:val="00B241F1"/>
    <w:rsid w:val="00B32D08"/>
    <w:rsid w:val="00B6298F"/>
    <w:rsid w:val="00B676E8"/>
    <w:rsid w:val="00BE662A"/>
    <w:rsid w:val="00BE786B"/>
    <w:rsid w:val="00C14A3B"/>
    <w:rsid w:val="00C15BEB"/>
    <w:rsid w:val="00C539CE"/>
    <w:rsid w:val="00C8650D"/>
    <w:rsid w:val="00CB43CB"/>
    <w:rsid w:val="00D05FBE"/>
    <w:rsid w:val="00D34FC9"/>
    <w:rsid w:val="00D44E18"/>
    <w:rsid w:val="00D45596"/>
    <w:rsid w:val="00D53F71"/>
    <w:rsid w:val="00D85264"/>
    <w:rsid w:val="00DB5C37"/>
    <w:rsid w:val="00DE14D8"/>
    <w:rsid w:val="00E1644F"/>
    <w:rsid w:val="00E207AF"/>
    <w:rsid w:val="00E34708"/>
    <w:rsid w:val="00E50766"/>
    <w:rsid w:val="00E67197"/>
    <w:rsid w:val="00E72D1B"/>
    <w:rsid w:val="00E746C2"/>
    <w:rsid w:val="00E91B8E"/>
    <w:rsid w:val="00EA4C78"/>
    <w:rsid w:val="00EA78F5"/>
    <w:rsid w:val="00EB1439"/>
    <w:rsid w:val="00F17405"/>
    <w:rsid w:val="00F25F7A"/>
    <w:rsid w:val="00F65075"/>
    <w:rsid w:val="00F80CF9"/>
    <w:rsid w:val="00FB2BC1"/>
    <w:rsid w:val="00FD3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2307AE"/>
  <w15:chartTrackingRefBased/>
  <w15:docId w15:val="{FB383274-B9F1-444D-949D-BF54DB60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60D39"/>
    <w:rPr>
      <w:rFonts w:ascii="Courier New" w:hAnsi="Courier New" w:cs="Courier New"/>
      <w:sz w:val="20"/>
      <w:szCs w:val="20"/>
    </w:rPr>
  </w:style>
  <w:style w:type="character" w:customStyle="1" w:styleId="PlainTextChar">
    <w:name w:val="Plain Text Char"/>
    <w:link w:val="PlainText"/>
    <w:rsid w:val="00CB43CB"/>
    <w:rPr>
      <w:rFonts w:ascii="Courier New" w:hAnsi="Courier New" w:cs="Courier New"/>
      <w:lang w:eastAsia="en-US"/>
    </w:rPr>
  </w:style>
  <w:style w:type="paragraph" w:styleId="ListParagraph">
    <w:name w:val="List Paragraph"/>
    <w:basedOn w:val="Normal"/>
    <w:uiPriority w:val="34"/>
    <w:qFormat/>
    <w:rsid w:val="00E207AF"/>
    <w:pPr>
      <w:spacing w:after="160" w:line="259" w:lineRule="auto"/>
      <w:ind w:left="720"/>
      <w:contextualSpacing/>
    </w:pPr>
    <w:rPr>
      <w:rFonts w:ascii="Calibri" w:eastAsia="Calibri" w:hAnsi="Calibri"/>
      <w:sz w:val="22"/>
      <w:szCs w:val="22"/>
    </w:rPr>
  </w:style>
  <w:style w:type="paragraph" w:styleId="Revision">
    <w:name w:val="Revision"/>
    <w:hidden/>
    <w:uiPriority w:val="99"/>
    <w:semiHidden/>
    <w:rsid w:val="00D44E18"/>
    <w:rPr>
      <w:sz w:val="24"/>
      <w:szCs w:val="24"/>
      <w:lang w:eastAsia="en-US"/>
    </w:rPr>
  </w:style>
  <w:style w:type="character" w:styleId="CommentReference">
    <w:name w:val="annotation reference"/>
    <w:basedOn w:val="DefaultParagraphFont"/>
    <w:rsid w:val="00B32D08"/>
    <w:rPr>
      <w:sz w:val="16"/>
      <w:szCs w:val="16"/>
    </w:rPr>
  </w:style>
  <w:style w:type="paragraph" w:styleId="CommentText">
    <w:name w:val="annotation text"/>
    <w:basedOn w:val="Normal"/>
    <w:link w:val="CommentTextChar"/>
    <w:rsid w:val="00B32D08"/>
    <w:rPr>
      <w:sz w:val="20"/>
      <w:szCs w:val="20"/>
    </w:rPr>
  </w:style>
  <w:style w:type="character" w:customStyle="1" w:styleId="CommentTextChar">
    <w:name w:val="Comment Text Char"/>
    <w:basedOn w:val="DefaultParagraphFont"/>
    <w:link w:val="CommentText"/>
    <w:rsid w:val="00B32D08"/>
    <w:rPr>
      <w:lang w:eastAsia="en-US"/>
    </w:rPr>
  </w:style>
  <w:style w:type="paragraph" w:styleId="CommentSubject">
    <w:name w:val="annotation subject"/>
    <w:basedOn w:val="CommentText"/>
    <w:next w:val="CommentText"/>
    <w:link w:val="CommentSubjectChar"/>
    <w:rsid w:val="00B32D08"/>
    <w:rPr>
      <w:b/>
      <w:bCs/>
    </w:rPr>
  </w:style>
  <w:style w:type="character" w:customStyle="1" w:styleId="CommentSubjectChar">
    <w:name w:val="Comment Subject Char"/>
    <w:basedOn w:val="CommentTextChar"/>
    <w:link w:val="CommentSubject"/>
    <w:rsid w:val="00B32D08"/>
    <w:rPr>
      <w:b/>
      <w:bCs/>
      <w:lang w:eastAsia="en-US"/>
    </w:rPr>
  </w:style>
  <w:style w:type="paragraph" w:styleId="NormalWeb">
    <w:name w:val="Normal (Web)"/>
    <w:basedOn w:val="Normal"/>
    <w:uiPriority w:val="99"/>
    <w:unhideWhenUsed/>
    <w:rsid w:val="00D34FC9"/>
    <w:pPr>
      <w:spacing w:before="100" w:beforeAutospacing="1" w:after="100" w:afterAutospacing="1"/>
    </w:pPr>
    <w:rPr>
      <w:lang w:eastAsia="en-GB"/>
    </w:rPr>
  </w:style>
  <w:style w:type="paragraph" w:styleId="Footer">
    <w:name w:val="footer"/>
    <w:basedOn w:val="Normal"/>
    <w:link w:val="FooterChar"/>
    <w:rsid w:val="009B2984"/>
    <w:pPr>
      <w:tabs>
        <w:tab w:val="center" w:pos="4513"/>
        <w:tab w:val="right" w:pos="9026"/>
      </w:tabs>
      <w:spacing w:after="120" w:line="276" w:lineRule="auto"/>
    </w:pPr>
    <w:rPr>
      <w:rFonts w:ascii="Work Sans" w:eastAsia="Calibri" w:hAnsi="Work Sans"/>
      <w:sz w:val="20"/>
      <w:szCs w:val="20"/>
      <w:lang w:eastAsia="en-GB"/>
    </w:rPr>
  </w:style>
  <w:style w:type="character" w:customStyle="1" w:styleId="FooterChar">
    <w:name w:val="Footer Char"/>
    <w:basedOn w:val="DefaultParagraphFont"/>
    <w:link w:val="Footer"/>
    <w:rsid w:val="009B2984"/>
    <w:rPr>
      <w:rFonts w:ascii="Work Sans" w:eastAsia="Calibri" w:hAnsi="Work Sans"/>
    </w:rPr>
  </w:style>
  <w:style w:type="paragraph" w:styleId="Header">
    <w:name w:val="header"/>
    <w:basedOn w:val="Normal"/>
    <w:link w:val="HeaderChar"/>
    <w:uiPriority w:val="99"/>
    <w:rsid w:val="009B2984"/>
    <w:pPr>
      <w:tabs>
        <w:tab w:val="center" w:pos="4513"/>
        <w:tab w:val="right" w:pos="9026"/>
      </w:tabs>
    </w:pPr>
  </w:style>
  <w:style w:type="character" w:customStyle="1" w:styleId="HeaderChar">
    <w:name w:val="Header Char"/>
    <w:basedOn w:val="DefaultParagraphFont"/>
    <w:link w:val="Header"/>
    <w:uiPriority w:val="99"/>
    <w:rsid w:val="009B2984"/>
    <w:rPr>
      <w:sz w:val="24"/>
      <w:szCs w:val="24"/>
      <w:lang w:eastAsia="en-US"/>
    </w:rPr>
  </w:style>
  <w:style w:type="paragraph" w:customStyle="1" w:styleId="StylePlainTextArial16ptBold">
    <w:name w:val="Style Plain Text + Arial 16 pt Bold"/>
    <w:basedOn w:val="PlainText"/>
    <w:rsid w:val="009B2984"/>
    <w:rPr>
      <w:rFonts w:ascii="Work Sans Light" w:hAnsi="Work Sans Light"/>
      <w:bCs/>
      <w:color w:val="55345A"/>
      <w:sz w:val="44"/>
    </w:rPr>
  </w:style>
  <w:style w:type="paragraph" w:customStyle="1" w:styleId="Strict">
    <w:name w:val="Strict"/>
    <w:basedOn w:val="PlainText"/>
    <w:rsid w:val="009B2984"/>
    <w:rPr>
      <w:rFonts w:ascii="Work Sans SemiBold" w:hAnsi="Work Sans SemiBold"/>
      <w:bCs/>
      <w:color w:val="55345A"/>
      <w:sz w:val="24"/>
    </w:rPr>
  </w:style>
  <w:style w:type="paragraph" w:customStyle="1" w:styleId="wo">
    <w:name w:val="wo"/>
    <w:basedOn w:val="PlainText"/>
    <w:rsid w:val="009B2984"/>
    <w:rPr>
      <w:rFonts w:ascii="Work Sans" w:hAnsi="Work Sans"/>
    </w:rPr>
  </w:style>
  <w:style w:type="paragraph" w:customStyle="1" w:styleId="StyleArialBoldJustified">
    <w:name w:val="Style Arial Bold Justified"/>
    <w:basedOn w:val="Normal"/>
    <w:rsid w:val="009B2984"/>
    <w:pPr>
      <w:jc w:val="both"/>
    </w:pPr>
    <w:rPr>
      <w:rFonts w:ascii="Work Sans SemiBold" w:hAnsi="Work Sans SemiBold"/>
      <w:b/>
      <w:bCs/>
      <w:color w:val="55345A"/>
      <w:szCs w:val="20"/>
    </w:rPr>
  </w:style>
  <w:style w:type="character" w:customStyle="1" w:styleId="work">
    <w:name w:val="work"/>
    <w:basedOn w:val="DefaultParagraphFont"/>
    <w:rsid w:val="009B2984"/>
    <w:rPr>
      <w:rFonts w:ascii="Work Sans" w:hAnsi="Work Sans"/>
      <w:sz w:val="20"/>
    </w:rPr>
  </w:style>
  <w:style w:type="paragraph" w:customStyle="1" w:styleId="wor">
    <w:name w:val="wor"/>
    <w:basedOn w:val="Normal"/>
    <w:rsid w:val="009B2984"/>
    <w:pPr>
      <w:jc w:val="both"/>
    </w:pPr>
    <w:rPr>
      <w:rFonts w:ascii="Work Sans" w:hAnsi="Work Sans"/>
      <w:sz w:val="20"/>
      <w:szCs w:val="20"/>
    </w:rPr>
  </w:style>
  <w:style w:type="paragraph" w:customStyle="1" w:styleId="works">
    <w:name w:val="work s"/>
    <w:basedOn w:val="Normal"/>
    <w:rsid w:val="009B2984"/>
    <w:pPr>
      <w:spacing w:after="200" w:line="276" w:lineRule="auto"/>
    </w:pPr>
    <w:rPr>
      <w:rFonts w:ascii="Work Sans" w:hAnsi="Work Sans"/>
      <w:sz w:val="20"/>
      <w:szCs w:val="20"/>
    </w:rPr>
  </w:style>
  <w:style w:type="paragraph" w:customStyle="1" w:styleId="woAfter10ptLinespacingMultiple115li">
    <w:name w:val="wo After:  10 pt Line spacing:  Multiple 1.15 li"/>
    <w:basedOn w:val="Normal"/>
    <w:rsid w:val="009B2984"/>
    <w:pPr>
      <w:spacing w:after="200" w:line="276" w:lineRule="auto"/>
    </w:pPr>
    <w:rPr>
      <w:rFonts w:ascii="Work Sans" w:hAnsi="Work Sans"/>
      <w:sz w:val="20"/>
      <w:szCs w:val="20"/>
    </w:rPr>
  </w:style>
  <w:style w:type="paragraph" w:customStyle="1" w:styleId="StylePlainTextArial11ptItalic">
    <w:name w:val="Style Plain Text + Arial 11 pt Italic"/>
    <w:basedOn w:val="PlainText"/>
    <w:rsid w:val="009B2984"/>
    <w:rPr>
      <w:rFonts w:ascii="Work Sans" w:hAnsi="Work Sans"/>
      <w:iCs/>
    </w:rPr>
  </w:style>
  <w:style w:type="character" w:customStyle="1" w:styleId="StyleArialBold">
    <w:name w:val="Style Arial Bold"/>
    <w:basedOn w:val="DefaultParagraphFont"/>
    <w:rsid w:val="009B2984"/>
    <w:rPr>
      <w:rFonts w:ascii="Work Sans SemiBold" w:hAnsi="Work Sans SemiBold"/>
      <w:b/>
      <w:bCs/>
      <w:color w:val="55345A"/>
      <w:sz w:val="24"/>
    </w:rPr>
  </w:style>
  <w:style w:type="paragraph" w:customStyle="1" w:styleId="StylePlainTextArial11ptBoldJustified">
    <w:name w:val="Style Plain Text + Arial 11 pt Bold Justified"/>
    <w:basedOn w:val="PlainText"/>
    <w:rsid w:val="009B2984"/>
    <w:pPr>
      <w:jc w:val="both"/>
    </w:pPr>
    <w:rPr>
      <w:rFonts w:ascii="Work Sans SemiBold" w:hAnsi="Work Sans SemiBold" w:cs="Times New Roman"/>
      <w:bCs/>
      <w:color w:val="55345A"/>
      <w:sz w:val="24"/>
    </w:rPr>
  </w:style>
  <w:style w:type="character" w:customStyle="1" w:styleId="StyleArialBoldBlack">
    <w:name w:val="Style Arial Bold Black"/>
    <w:basedOn w:val="DefaultParagraphFont"/>
    <w:rsid w:val="009B2984"/>
    <w:rPr>
      <w:rFonts w:ascii="Work Sans SemiBold" w:hAnsi="Work Sans SemiBold"/>
      <w:b/>
      <w:bCs/>
      <w:color w:val="55345A"/>
      <w:sz w:val="24"/>
    </w:rPr>
  </w:style>
  <w:style w:type="paragraph" w:customStyle="1" w:styleId="StyleArialBoldLeft063cmAfter10ptLinespacingMu">
    <w:name w:val="Style Arial Bold Left:  0.63 cm After:  10 pt Line spacing:  Mu..."/>
    <w:basedOn w:val="Normal"/>
    <w:rsid w:val="009B2984"/>
    <w:pPr>
      <w:spacing w:after="200" w:line="276" w:lineRule="auto"/>
      <w:ind w:left="360"/>
    </w:pPr>
    <w:rPr>
      <w:rFonts w:ascii="Work Sans SemiBold" w:hAnsi="Work Sans SemiBold"/>
      <w:b/>
      <w:bCs/>
      <w:color w:val="55345A"/>
      <w:sz w:val="20"/>
      <w:szCs w:val="20"/>
    </w:rPr>
  </w:style>
  <w:style w:type="paragraph" w:customStyle="1" w:styleId="StylePlainTextwo">
    <w:name w:val="Style Plain Text + wo"/>
    <w:basedOn w:val="PlainText"/>
    <w:rsid w:val="009B2984"/>
    <w:pPr>
      <w:jc w:val="both"/>
    </w:pPr>
    <w:rPr>
      <w:rFonts w:ascii="Work Sans" w:hAnsi="Work Sans" w:cs="Times New Roman"/>
    </w:rPr>
  </w:style>
  <w:style w:type="paragraph" w:customStyle="1" w:styleId="StylePlainTextArial16ptBoldHanging15cm">
    <w:name w:val="Style Plain Text + Arial 16 pt Bold Hanging:  1.5 cm"/>
    <w:basedOn w:val="PlainText"/>
    <w:rsid w:val="009B2984"/>
    <w:pPr>
      <w:ind w:hanging="851"/>
    </w:pPr>
    <w:rPr>
      <w:rFonts w:ascii="Work Sans Light" w:hAnsi="Work Sans Light" w:cs="Times New Roman"/>
      <w:bCs/>
      <w:color w:val="55345A"/>
      <w:sz w:val="44"/>
    </w:rPr>
  </w:style>
  <w:style w:type="paragraph" w:customStyle="1" w:styleId="StyleArialItalicAfter10ptLinespacingMultiple115li">
    <w:name w:val="Style Arial Italic After:  10 pt Line spacing:  Multiple 1.15 li"/>
    <w:basedOn w:val="Normal"/>
    <w:rsid w:val="009B2984"/>
    <w:pPr>
      <w:spacing w:after="200" w:line="276" w:lineRule="auto"/>
    </w:pPr>
    <w:rPr>
      <w:rFonts w:ascii="Work Sans" w:hAnsi="Work Sans"/>
      <w:iCs/>
      <w:sz w:val="20"/>
      <w:szCs w:val="20"/>
    </w:rPr>
  </w:style>
  <w:style w:type="paragraph" w:customStyle="1" w:styleId="StylewoBold">
    <w:name w:val="Style wo + Bold"/>
    <w:basedOn w:val="wo"/>
    <w:rsid w:val="00B241F1"/>
    <w:rPr>
      <w:rFonts w:ascii="Work Sans SemiBold" w:hAnsi="Work Sans SemiBold"/>
      <w:bCs/>
      <w:color w:val="55345A"/>
      <w:sz w:val="24"/>
    </w:rPr>
  </w:style>
  <w:style w:type="paragraph" w:customStyle="1" w:styleId="StyleworksArial11ptItalic">
    <w:name w:val="Style work s + Arial 11 pt Italic"/>
    <w:basedOn w:val="works"/>
    <w:rsid w:val="009B2984"/>
    <w:rPr>
      <w:iCs/>
    </w:rPr>
  </w:style>
  <w:style w:type="paragraph" w:customStyle="1" w:styleId="Stylewo11pt">
    <w:name w:val="Style wo + 11 pt"/>
    <w:basedOn w:val="wo"/>
    <w:rsid w:val="009B2984"/>
  </w:style>
  <w:style w:type="paragraph" w:customStyle="1" w:styleId="StyleworksArialBoldItalic">
    <w:name w:val="Style work s + Arial Bold Italic"/>
    <w:basedOn w:val="works"/>
    <w:rsid w:val="009B2984"/>
    <w:rPr>
      <w:bCs/>
      <w:i/>
      <w:iCs/>
    </w:rPr>
  </w:style>
  <w:style w:type="paragraph" w:customStyle="1" w:styleId="StyleworksArialItalic">
    <w:name w:val="Style work s + Arial Italic"/>
    <w:basedOn w:val="works"/>
    <w:rsid w:val="009B2984"/>
    <w:rPr>
      <w:i/>
      <w:iCs/>
    </w:rPr>
  </w:style>
  <w:style w:type="paragraph" w:customStyle="1" w:styleId="StyleListParagraphLatinArial12ptBoldUnderlineLeft">
    <w:name w:val="Style List Paragraph + (Latin) Arial 12 pt Bold Underline Left:..."/>
    <w:basedOn w:val="ListParagraph"/>
    <w:rsid w:val="00B241F1"/>
    <w:pPr>
      <w:spacing w:after="0" w:line="240" w:lineRule="auto"/>
      <w:ind w:left="0"/>
    </w:pPr>
    <w:rPr>
      <w:rFonts w:ascii="Work Sans SemiBold" w:eastAsia="Times New Roman" w:hAnsi="Work Sans SemiBold"/>
      <w:bCs/>
      <w:color w:val="55345A"/>
      <w:sz w:val="24"/>
      <w:szCs w:val="20"/>
    </w:rPr>
  </w:style>
  <w:style w:type="paragraph" w:customStyle="1" w:styleId="StylePlainTextArial11ptBoldUnderline">
    <w:name w:val="Style Plain Text + Arial 11 pt Bold Underline"/>
    <w:basedOn w:val="PlainText"/>
    <w:rsid w:val="00B241F1"/>
    <w:rPr>
      <w:rFonts w:ascii="Work Sans SemiBold" w:hAnsi="Work Sans SemiBold"/>
      <w:bCs/>
      <w:color w:val="55345A"/>
      <w:sz w:val="24"/>
    </w:rPr>
  </w:style>
  <w:style w:type="paragraph" w:customStyle="1" w:styleId="StyleListParagraphLatinArial12ptLeft0cmAfter0">
    <w:name w:val="Style List Paragraph + (Latin) Arial 12 pt Left:  0 cm After:  0..."/>
    <w:basedOn w:val="ListParagraph"/>
    <w:rsid w:val="00B241F1"/>
    <w:pPr>
      <w:spacing w:after="0" w:line="240" w:lineRule="auto"/>
      <w:ind w:left="0"/>
    </w:pPr>
    <w:rPr>
      <w:rFonts w:ascii="Work Sans" w:eastAsia="Times New Roman" w:hAnsi="Work Sans"/>
      <w:sz w:val="20"/>
      <w:szCs w:val="20"/>
    </w:rPr>
  </w:style>
  <w:style w:type="paragraph" w:customStyle="1" w:styleId="StyleJustified">
    <w:name w:val="Style Justified"/>
    <w:basedOn w:val="Normal"/>
    <w:rsid w:val="00B241F1"/>
    <w:pPr>
      <w:jc w:val="both"/>
    </w:pPr>
    <w:rPr>
      <w:rFonts w:ascii="Work Sans" w:hAnsi="Work Sans"/>
      <w:sz w:val="20"/>
      <w:szCs w:val="20"/>
    </w:rPr>
  </w:style>
  <w:style w:type="character" w:customStyle="1" w:styleId="normaltextrun">
    <w:name w:val="normaltextrun"/>
    <w:basedOn w:val="DefaultParagraphFont"/>
    <w:rsid w:val="00B241F1"/>
    <w:rPr>
      <w:rFonts w:ascii="Work Sans SemiBold" w:hAnsi="Work Sans SemiBold"/>
      <w:color w:val="55345A" w:themeColor="text2"/>
      <w:sz w:val="24"/>
    </w:rPr>
  </w:style>
  <w:style w:type="character" w:customStyle="1" w:styleId="eop">
    <w:name w:val="eop"/>
    <w:basedOn w:val="DefaultParagraphFont"/>
    <w:rsid w:val="00B24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bigail.chand@london.anglican.org"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90DCD9-4AF5-2F44-87B4-1EA0151BEE06}">
  <ds:schemaRefs>
    <ds:schemaRef ds:uri="http://schemas.openxmlformats.org/officeDocument/2006/bibliography"/>
  </ds:schemaRefs>
</ds:datastoreItem>
</file>

<file path=customXml/itemProps2.xml><?xml version="1.0" encoding="utf-8"?>
<ds:datastoreItem xmlns:ds="http://schemas.openxmlformats.org/officeDocument/2006/customXml" ds:itemID="{5B2DA882-A00F-446B-8BEF-F0483743FD2B}"/>
</file>

<file path=customXml/itemProps3.xml><?xml version="1.0" encoding="utf-8"?>
<ds:datastoreItem xmlns:ds="http://schemas.openxmlformats.org/officeDocument/2006/customXml" ds:itemID="{323F2C22-1B08-4560-8D73-3838CF0114FD}"/>
</file>

<file path=customXml/itemProps4.xml><?xml version="1.0" encoding="utf-8"?>
<ds:datastoreItem xmlns:ds="http://schemas.openxmlformats.org/officeDocument/2006/customXml" ds:itemID="{E1592892-F81B-4917-A66B-1132E7CF8C39}"/>
</file>

<file path=docProps/app.xml><?xml version="1.0" encoding="utf-8"?>
<Properties xmlns="http://schemas.openxmlformats.org/officeDocument/2006/extended-properties" xmlns:vt="http://schemas.openxmlformats.org/officeDocument/2006/docPropsVTypes">
  <Template>AAAA style set!!!!</Template>
  <TotalTime>0</TotalTime>
  <Pages>14</Pages>
  <Words>2461</Words>
  <Characters>14032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1: Request to attend a preliminary meeting</vt:lpstr>
    </vt:vector>
  </TitlesOfParts>
  <Company>LDBS</Company>
  <LinksUpToDate>false</LinksUpToDate>
  <CharactersWithSpaces>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Request to attend a preliminary meeting</dc:title>
  <dc:subject/>
  <dc:creator>Mitch Gallacher</dc:creator>
  <cp:keywords/>
  <dc:description/>
  <cp:lastModifiedBy>Leila Ingram-Smith</cp:lastModifiedBy>
  <cp:revision>2</cp:revision>
  <cp:lastPrinted>2023-07-31T10:23:00Z</cp:lastPrinted>
  <dcterms:created xsi:type="dcterms:W3CDTF">2023-07-31T10:24:00Z</dcterms:created>
  <dcterms:modified xsi:type="dcterms:W3CDTF">2023-07-31T10:24:00Z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