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C9E9" w14:textId="6D272F36" w:rsidR="00EC0EC1" w:rsidRPr="001F1375" w:rsidRDefault="00EC0EC1" w:rsidP="00EC0EC1">
      <w:pPr>
        <w:jc w:val="center"/>
        <w:rPr>
          <w:rFonts w:ascii="Work Sans Light" w:hAnsi="Work Sans Light"/>
          <w:color w:val="55345A"/>
          <w:sz w:val="44"/>
          <w:szCs w:val="44"/>
        </w:rPr>
      </w:pPr>
      <w:r w:rsidRPr="001F1375">
        <w:rPr>
          <w:rFonts w:ascii="Work Sans Light" w:hAnsi="Work Sans Light" w:cs="Calibri"/>
          <w:bCs/>
          <w:color w:val="55345A"/>
          <w:sz w:val="44"/>
          <w:szCs w:val="44"/>
        </w:rPr>
        <w:t>Managing Sickness Absence Policy and Procedure</w:t>
      </w:r>
    </w:p>
    <w:p w14:paraId="269AB076" w14:textId="77777777" w:rsidR="00EC0EC1" w:rsidRPr="001F1375" w:rsidRDefault="00EC0EC1" w:rsidP="00EC0EC1">
      <w:pPr>
        <w:jc w:val="center"/>
        <w:rPr>
          <w:rFonts w:ascii="Work Sans Light" w:hAnsi="Work Sans Light" w:cs="Calibri"/>
          <w:bCs/>
          <w:color w:val="55345A"/>
          <w:sz w:val="44"/>
          <w:szCs w:val="44"/>
        </w:rPr>
      </w:pPr>
    </w:p>
    <w:p w14:paraId="471F7367" w14:textId="121E7310" w:rsidR="001F1375" w:rsidRPr="001F1375" w:rsidRDefault="00EC0EC1" w:rsidP="001F1375">
      <w:pPr>
        <w:jc w:val="center"/>
        <w:rPr>
          <w:rFonts w:ascii="Work Sans Light" w:hAnsi="Work Sans Light" w:cs="Calibri"/>
          <w:bCs/>
          <w:color w:val="55345A"/>
          <w:sz w:val="44"/>
          <w:szCs w:val="44"/>
        </w:rPr>
      </w:pPr>
      <w:r w:rsidRPr="001F1375">
        <w:rPr>
          <w:rFonts w:ascii="Work Sans Light" w:hAnsi="Work Sans Light" w:cs="Calibri"/>
          <w:bCs/>
          <w:color w:val="55345A"/>
          <w:sz w:val="44"/>
          <w:szCs w:val="44"/>
        </w:rPr>
        <w:t>Model Letters</w:t>
      </w:r>
    </w:p>
    <w:p w14:paraId="4AC79B74" w14:textId="77777777" w:rsidR="00EC0EC1" w:rsidRPr="00EC0EC1" w:rsidRDefault="00EC0EC1" w:rsidP="00EC0EC1">
      <w:pPr>
        <w:jc w:val="center"/>
        <w:rPr>
          <w:rFonts w:ascii="Work Sans" w:hAnsi="Work Sans" w:cs="Calibri"/>
          <w:bCs/>
          <w:sz w:val="20"/>
        </w:rPr>
      </w:pPr>
    </w:p>
    <w:p w14:paraId="5B438DA0" w14:textId="77777777" w:rsidR="001F1375" w:rsidRDefault="001F1375" w:rsidP="00EC0EC1">
      <w:pPr>
        <w:jc w:val="center"/>
        <w:rPr>
          <w:rFonts w:ascii="Work Sans SemiBold" w:hAnsi="Work Sans SemiBold" w:cs="Calibri"/>
          <w:color w:val="55345A"/>
          <w:szCs w:val="24"/>
        </w:rPr>
      </w:pPr>
    </w:p>
    <w:p w14:paraId="177056EB" w14:textId="1442A1BD" w:rsidR="00EC0EC1" w:rsidRPr="001F1375" w:rsidRDefault="00EC0EC1" w:rsidP="00EC0EC1">
      <w:pPr>
        <w:jc w:val="center"/>
        <w:rPr>
          <w:rFonts w:ascii="Work Sans SemiBold" w:hAnsi="Work Sans SemiBold" w:cs="Calibri"/>
          <w:color w:val="55345A"/>
          <w:szCs w:val="24"/>
        </w:rPr>
      </w:pPr>
      <w:r w:rsidRPr="001F1375">
        <w:rPr>
          <w:rFonts w:ascii="Work Sans SemiBold" w:hAnsi="Work Sans SemiBold" w:cs="Calibri"/>
          <w:color w:val="55345A"/>
          <w:szCs w:val="24"/>
        </w:rPr>
        <w:t xml:space="preserve">For Employees in Voluntary Aided Schools </w:t>
      </w:r>
    </w:p>
    <w:p w14:paraId="4BC323C0" w14:textId="77777777" w:rsidR="00EC0EC1" w:rsidRPr="001F1375" w:rsidRDefault="00EC0EC1" w:rsidP="00EC0EC1">
      <w:pPr>
        <w:jc w:val="center"/>
        <w:rPr>
          <w:rFonts w:ascii="Work Sans SemiBold" w:hAnsi="Work Sans SemiBold" w:cs="Calibri"/>
          <w:color w:val="55345A"/>
          <w:szCs w:val="24"/>
        </w:rPr>
      </w:pPr>
      <w:r w:rsidRPr="001F1375">
        <w:rPr>
          <w:rFonts w:ascii="Work Sans SemiBold" w:hAnsi="Work Sans SemiBold" w:cs="Calibri"/>
          <w:color w:val="55345A"/>
          <w:szCs w:val="24"/>
        </w:rPr>
        <w:t xml:space="preserve">Version Autumn 2021 </w:t>
      </w:r>
    </w:p>
    <w:p w14:paraId="7E88968F" w14:textId="5A958930" w:rsidR="00121287" w:rsidRPr="00EC0EC1" w:rsidRDefault="00F30976" w:rsidP="00CA242E">
      <w:pPr>
        <w:rPr>
          <w:rFonts w:ascii="Work Sans" w:hAnsi="Work Sans"/>
          <w:sz w:val="20"/>
        </w:rPr>
      </w:pPr>
      <w:r w:rsidRPr="00EC0EC1">
        <w:rPr>
          <w:rFonts w:ascii="Work Sans" w:hAnsi="Work Sans"/>
          <w:sz w:val="20"/>
        </w:rPr>
        <w:br w:type="page"/>
      </w:r>
    </w:p>
    <w:p w14:paraId="5904E435" w14:textId="77777777" w:rsidR="00121287" w:rsidRPr="00EC0EC1" w:rsidRDefault="00121287">
      <w:pPr>
        <w:framePr w:hSpace="180" w:wrap="notBeside" w:vAnchor="text" w:hAnchor="text" w:x="3814" w:y="576"/>
        <w:rPr>
          <w:rFonts w:ascii="Work Sans" w:hAnsi="Work Sans"/>
          <w:noProof/>
          <w:sz w:val="20"/>
        </w:rPr>
      </w:pPr>
    </w:p>
    <w:p w14:paraId="11D117E4" w14:textId="3579E1AB" w:rsidR="00EC0EC1" w:rsidRPr="001F1375" w:rsidRDefault="001F1375" w:rsidP="00EC0EC1">
      <w:pPr>
        <w:pStyle w:val="StyleArial11ptJustified"/>
        <w:rPr>
          <w:rFonts w:ascii="Work Sans Light" w:eastAsia="MS Mincho" w:hAnsi="Work Sans Light"/>
          <w:color w:val="55345A"/>
          <w:sz w:val="44"/>
          <w:szCs w:val="44"/>
          <w:lang w:eastAsia="en-US"/>
        </w:rPr>
      </w:pPr>
      <w:r w:rsidRPr="001F1375">
        <w:rPr>
          <w:rFonts w:ascii="Work Sans Light" w:eastAsia="MS Mincho" w:hAnsi="Work Sans Light"/>
          <w:color w:val="55345A"/>
          <w:sz w:val="44"/>
          <w:szCs w:val="44"/>
          <w:lang w:eastAsia="en-US"/>
        </w:rPr>
        <w:t>Contents:</w:t>
      </w:r>
    </w:p>
    <w:p w14:paraId="01BA3208" w14:textId="77777777" w:rsidR="001F1375" w:rsidRDefault="001F1375" w:rsidP="00EC0EC1">
      <w:pPr>
        <w:pStyle w:val="StyleArial11ptJustified"/>
        <w:rPr>
          <w:rFonts w:eastAsia="MS Mincho"/>
          <w:lang w:eastAsia="en-US"/>
        </w:rPr>
      </w:pPr>
    </w:p>
    <w:p w14:paraId="1F179A2D" w14:textId="77777777" w:rsidR="00EC0EC1" w:rsidRPr="000831A8" w:rsidRDefault="00EC0EC1" w:rsidP="00EC0EC1">
      <w:pPr>
        <w:pStyle w:val="StyleArial11ptJustified"/>
        <w:rPr>
          <w:rFonts w:eastAsia="MS Mincho"/>
          <w:lang w:eastAsia="en-US"/>
        </w:rPr>
      </w:pPr>
    </w:p>
    <w:p w14:paraId="67826A91" w14:textId="77777777" w:rsidR="00EC0EC1" w:rsidRDefault="00EC0EC1" w:rsidP="00EC0EC1">
      <w:pPr>
        <w:pStyle w:val="StyleArial11ptJustified"/>
        <w:rPr>
          <w:rFonts w:eastAsia="MS Mincho"/>
          <w:lang w:eastAsia="en-US"/>
        </w:rPr>
      </w:pPr>
      <w:r w:rsidRPr="000831A8">
        <w:rPr>
          <w:rFonts w:eastAsia="MS Mincho"/>
          <w:lang w:eastAsia="en-US"/>
        </w:rPr>
        <w:t>1</w:t>
      </w:r>
      <w:r>
        <w:rPr>
          <w:rFonts w:eastAsia="MS Mincho"/>
          <w:lang w:eastAsia="en-US"/>
        </w:rPr>
        <w:t>.</w:t>
      </w:r>
      <w:r w:rsidRPr="000831A8">
        <w:rPr>
          <w:rFonts w:eastAsia="MS Mincho"/>
          <w:lang w:eastAsia="en-US"/>
        </w:rPr>
        <w:t xml:space="preserve">  Invitation to informal Absence Review Meeting</w:t>
      </w:r>
    </w:p>
    <w:p w14:paraId="7278CB2E" w14:textId="77777777" w:rsidR="00EC0EC1" w:rsidRDefault="00EC0EC1" w:rsidP="00EC0EC1">
      <w:pPr>
        <w:pStyle w:val="StyleArial11ptJustified"/>
        <w:rPr>
          <w:rFonts w:eastAsia="MS Mincho"/>
          <w:lang w:eastAsia="en-US"/>
        </w:rPr>
      </w:pPr>
    </w:p>
    <w:p w14:paraId="5A225C8C" w14:textId="1D8E2D9E" w:rsidR="000831A8" w:rsidRPr="000831A8" w:rsidRDefault="000831A8" w:rsidP="00EC0EC1">
      <w:pPr>
        <w:pStyle w:val="StyleArial11ptJustified"/>
        <w:rPr>
          <w:rFonts w:eastAsia="MS Mincho"/>
          <w:lang w:eastAsia="en-US"/>
        </w:rPr>
      </w:pPr>
      <w:r w:rsidRPr="000831A8">
        <w:rPr>
          <w:rFonts w:eastAsia="MS Mincho"/>
          <w:lang w:eastAsia="en-US"/>
        </w:rPr>
        <w:t>2</w:t>
      </w:r>
      <w:r w:rsidR="00F54BE5">
        <w:rPr>
          <w:rFonts w:eastAsia="MS Mincho"/>
          <w:lang w:eastAsia="en-US"/>
        </w:rPr>
        <w:t>.</w:t>
      </w:r>
      <w:r w:rsidRPr="000831A8">
        <w:rPr>
          <w:rFonts w:eastAsia="MS Mincho"/>
          <w:lang w:eastAsia="en-US"/>
        </w:rPr>
        <w:t xml:space="preserve">  Invitation to First Formal Review Meeting.</w:t>
      </w:r>
    </w:p>
    <w:p w14:paraId="73453A54" w14:textId="77777777" w:rsidR="000831A8" w:rsidRPr="000831A8" w:rsidRDefault="000831A8" w:rsidP="00EC0EC1">
      <w:pPr>
        <w:pStyle w:val="StyleArial11ptJustified"/>
        <w:rPr>
          <w:rFonts w:eastAsia="MS Mincho"/>
          <w:lang w:eastAsia="en-US"/>
        </w:rPr>
      </w:pPr>
    </w:p>
    <w:p w14:paraId="41DB8FB1" w14:textId="0A36F5D1" w:rsidR="000831A8" w:rsidRPr="000831A8" w:rsidRDefault="000831A8" w:rsidP="00EC0EC1">
      <w:pPr>
        <w:pStyle w:val="StyleArial11ptJustified"/>
        <w:rPr>
          <w:rFonts w:eastAsia="MS Mincho"/>
          <w:lang w:eastAsia="en-US"/>
        </w:rPr>
      </w:pPr>
      <w:r w:rsidRPr="000831A8">
        <w:rPr>
          <w:rFonts w:eastAsia="MS Mincho"/>
          <w:lang w:eastAsia="en-US"/>
        </w:rPr>
        <w:t>3</w:t>
      </w:r>
      <w:r w:rsidR="00F54BE5">
        <w:rPr>
          <w:rFonts w:eastAsia="MS Mincho"/>
          <w:lang w:eastAsia="en-US"/>
        </w:rPr>
        <w:t>.</w:t>
      </w:r>
      <w:r w:rsidRPr="000831A8">
        <w:rPr>
          <w:rFonts w:eastAsia="MS Mincho"/>
          <w:lang w:eastAsia="en-US"/>
        </w:rPr>
        <w:t xml:space="preserve">  Invitation to Second Formal Review Meeting.</w:t>
      </w:r>
    </w:p>
    <w:p w14:paraId="1F2457CA" w14:textId="77777777" w:rsidR="000831A8" w:rsidRPr="000831A8" w:rsidRDefault="000831A8" w:rsidP="00EC0EC1">
      <w:pPr>
        <w:pStyle w:val="StyleArial11ptJustified"/>
        <w:rPr>
          <w:rFonts w:eastAsia="MS Mincho"/>
          <w:lang w:eastAsia="en-US"/>
        </w:rPr>
      </w:pPr>
    </w:p>
    <w:p w14:paraId="504895BB" w14:textId="7980FA1D" w:rsidR="000831A8" w:rsidRPr="000831A8" w:rsidRDefault="000831A8" w:rsidP="00EC0EC1">
      <w:pPr>
        <w:pStyle w:val="StyleArial11ptJustified"/>
        <w:rPr>
          <w:rFonts w:eastAsia="MS Mincho"/>
          <w:lang w:eastAsia="en-US"/>
        </w:rPr>
      </w:pPr>
      <w:r w:rsidRPr="000831A8">
        <w:rPr>
          <w:rFonts w:eastAsia="MS Mincho"/>
          <w:lang w:eastAsia="en-US"/>
        </w:rPr>
        <w:t>4</w:t>
      </w:r>
      <w:r w:rsidR="00F54BE5">
        <w:rPr>
          <w:rFonts w:eastAsia="MS Mincho"/>
          <w:lang w:eastAsia="en-US"/>
        </w:rPr>
        <w:t>.</w:t>
      </w:r>
      <w:r w:rsidRPr="000831A8">
        <w:rPr>
          <w:rFonts w:eastAsia="MS Mincho"/>
          <w:lang w:eastAsia="en-US"/>
        </w:rPr>
        <w:t xml:space="preserve">  Notification of outcome of First/Second Formal Review Meeting.</w:t>
      </w:r>
    </w:p>
    <w:p w14:paraId="0BA50D5D" w14:textId="77777777" w:rsidR="000831A8" w:rsidRPr="000831A8" w:rsidRDefault="000831A8" w:rsidP="00EC0EC1">
      <w:pPr>
        <w:pStyle w:val="StyleArial11ptJustified"/>
        <w:rPr>
          <w:rFonts w:eastAsia="MS Mincho"/>
          <w:lang w:eastAsia="en-US"/>
        </w:rPr>
      </w:pPr>
    </w:p>
    <w:p w14:paraId="55FE67E0" w14:textId="640812AD" w:rsidR="000831A8" w:rsidRPr="000831A8" w:rsidRDefault="000831A8" w:rsidP="00EC0EC1">
      <w:pPr>
        <w:pStyle w:val="StyleArial11ptJustified"/>
        <w:rPr>
          <w:rFonts w:eastAsia="MS Mincho"/>
          <w:lang w:eastAsia="en-US"/>
        </w:rPr>
      </w:pPr>
      <w:r w:rsidRPr="000831A8">
        <w:rPr>
          <w:rFonts w:eastAsia="MS Mincho"/>
          <w:lang w:eastAsia="en-US"/>
        </w:rPr>
        <w:t>5</w:t>
      </w:r>
      <w:r w:rsidR="00F54BE5">
        <w:rPr>
          <w:rFonts w:eastAsia="MS Mincho"/>
          <w:lang w:eastAsia="en-US"/>
        </w:rPr>
        <w:t>.</w:t>
      </w:r>
      <w:r w:rsidRPr="000831A8">
        <w:rPr>
          <w:rFonts w:eastAsia="MS Mincho"/>
          <w:lang w:eastAsia="en-US"/>
        </w:rPr>
        <w:t xml:space="preserve">  Invitation to attend Contractual Review Meeting.</w:t>
      </w:r>
    </w:p>
    <w:p w14:paraId="1BE3D3F8" w14:textId="77777777" w:rsidR="000831A8" w:rsidRPr="000831A8" w:rsidRDefault="000831A8" w:rsidP="00EC0EC1">
      <w:pPr>
        <w:pStyle w:val="StyleArial11ptJustified"/>
        <w:rPr>
          <w:rFonts w:eastAsia="MS Mincho"/>
          <w:lang w:eastAsia="en-US"/>
        </w:rPr>
      </w:pPr>
    </w:p>
    <w:p w14:paraId="0E479189" w14:textId="24C153FC" w:rsidR="000831A8" w:rsidRPr="000831A8" w:rsidRDefault="000831A8" w:rsidP="00EC0EC1">
      <w:pPr>
        <w:pStyle w:val="StyleArial11ptJustified"/>
        <w:rPr>
          <w:rFonts w:eastAsia="MS Mincho"/>
          <w:lang w:eastAsia="en-US"/>
        </w:rPr>
      </w:pPr>
      <w:r w:rsidRPr="000831A8">
        <w:rPr>
          <w:rFonts w:eastAsia="MS Mincho"/>
          <w:lang w:eastAsia="en-US"/>
        </w:rPr>
        <w:t>6</w:t>
      </w:r>
      <w:r w:rsidR="00F54BE5">
        <w:rPr>
          <w:rFonts w:eastAsia="MS Mincho"/>
          <w:lang w:eastAsia="en-US"/>
        </w:rPr>
        <w:t>.</w:t>
      </w:r>
      <w:r w:rsidRPr="000831A8">
        <w:rPr>
          <w:rFonts w:eastAsia="MS Mincho"/>
          <w:lang w:eastAsia="en-US"/>
        </w:rPr>
        <w:t xml:space="preserve">  Notification of outcome of Contractual Review Meeting.</w:t>
      </w:r>
    </w:p>
    <w:p w14:paraId="6AA6F056" w14:textId="77777777" w:rsidR="000831A8" w:rsidRPr="000831A8" w:rsidRDefault="000831A8" w:rsidP="00EC0EC1">
      <w:pPr>
        <w:pStyle w:val="StyleArial11ptJustified"/>
        <w:rPr>
          <w:rFonts w:eastAsia="MS Mincho"/>
          <w:lang w:eastAsia="en-US"/>
        </w:rPr>
      </w:pPr>
    </w:p>
    <w:p w14:paraId="215EFC98" w14:textId="27BFBBEC" w:rsidR="000831A8" w:rsidRPr="000831A8" w:rsidRDefault="000831A8" w:rsidP="00EC0EC1">
      <w:pPr>
        <w:pStyle w:val="StyleArial11ptJustified"/>
        <w:rPr>
          <w:rFonts w:eastAsia="MS Mincho"/>
          <w:lang w:eastAsia="en-US"/>
        </w:rPr>
      </w:pPr>
      <w:r w:rsidRPr="000831A8">
        <w:rPr>
          <w:rFonts w:eastAsia="MS Mincho"/>
          <w:lang w:eastAsia="en-US"/>
        </w:rPr>
        <w:t>7</w:t>
      </w:r>
      <w:r w:rsidR="00F54BE5">
        <w:rPr>
          <w:rFonts w:eastAsia="MS Mincho"/>
          <w:lang w:eastAsia="en-US"/>
        </w:rPr>
        <w:t>.</w:t>
      </w:r>
      <w:r w:rsidRPr="000831A8">
        <w:rPr>
          <w:rFonts w:eastAsia="MS Mincho"/>
          <w:lang w:eastAsia="en-US"/>
        </w:rPr>
        <w:t xml:space="preserve">  Invitation to attend an Appeal Hearing</w:t>
      </w:r>
    </w:p>
    <w:p w14:paraId="540D1588" w14:textId="77777777" w:rsidR="000831A8" w:rsidRPr="000831A8" w:rsidRDefault="000831A8" w:rsidP="00EC0EC1">
      <w:pPr>
        <w:pStyle w:val="StyleArial11ptJustified"/>
        <w:rPr>
          <w:rFonts w:eastAsia="MS Mincho"/>
          <w:lang w:eastAsia="en-US"/>
        </w:rPr>
      </w:pPr>
    </w:p>
    <w:p w14:paraId="14FFD2BB" w14:textId="01990A41" w:rsidR="000831A8" w:rsidRPr="000831A8" w:rsidRDefault="000831A8" w:rsidP="00EC0EC1">
      <w:pPr>
        <w:pStyle w:val="StyleArial11ptJustified"/>
        <w:rPr>
          <w:rFonts w:eastAsia="MS Mincho"/>
          <w:lang w:eastAsia="en-US"/>
        </w:rPr>
      </w:pPr>
      <w:proofErr w:type="gramStart"/>
      <w:r w:rsidRPr="000831A8">
        <w:rPr>
          <w:rFonts w:eastAsia="MS Mincho"/>
          <w:lang w:eastAsia="en-US"/>
        </w:rPr>
        <w:t xml:space="preserve">8 </w:t>
      </w:r>
      <w:r w:rsidR="00F54BE5">
        <w:rPr>
          <w:rFonts w:eastAsia="MS Mincho"/>
          <w:lang w:eastAsia="en-US"/>
        </w:rPr>
        <w:t>.</w:t>
      </w:r>
      <w:proofErr w:type="gramEnd"/>
      <w:r w:rsidRPr="000831A8">
        <w:rPr>
          <w:rFonts w:eastAsia="MS Mincho"/>
          <w:lang w:eastAsia="en-US"/>
        </w:rPr>
        <w:t xml:space="preserve"> Notification of outcome of Appeal Hearing</w:t>
      </w:r>
    </w:p>
    <w:p w14:paraId="35441EFC" w14:textId="77777777" w:rsidR="000831A8" w:rsidRDefault="000831A8" w:rsidP="00EC0EC1">
      <w:pPr>
        <w:pStyle w:val="StyleArial11ptJustified"/>
        <w:rPr>
          <w:rFonts w:eastAsia="MS Mincho"/>
          <w:lang w:eastAsia="en-US"/>
        </w:rPr>
      </w:pPr>
    </w:p>
    <w:p w14:paraId="1165753A" w14:textId="672B17F5" w:rsidR="00B80867" w:rsidRPr="000831A8" w:rsidRDefault="00B80867" w:rsidP="00EC0EC1">
      <w:pPr>
        <w:pStyle w:val="StyleArial11ptJustified"/>
        <w:rPr>
          <w:rFonts w:eastAsia="MS Mincho"/>
          <w:lang w:eastAsia="en-US"/>
        </w:rPr>
      </w:pPr>
      <w:r>
        <w:rPr>
          <w:rFonts w:eastAsia="MS Mincho"/>
          <w:lang w:eastAsia="en-US"/>
        </w:rPr>
        <w:t>9.</w:t>
      </w:r>
      <w:r w:rsidR="00F54BE5">
        <w:rPr>
          <w:rFonts w:eastAsia="MS Mincho"/>
          <w:lang w:eastAsia="en-US"/>
        </w:rPr>
        <w:t>.</w:t>
      </w:r>
      <w:r>
        <w:rPr>
          <w:rFonts w:eastAsia="MS Mincho"/>
          <w:lang w:eastAsia="en-US"/>
        </w:rPr>
        <w:t xml:space="preserve"> </w:t>
      </w:r>
      <w:r w:rsidRPr="00B80867">
        <w:rPr>
          <w:rFonts w:eastAsia="MS Mincho"/>
          <w:lang w:eastAsia="en-US"/>
        </w:rPr>
        <w:t>Notification of outcome of ill health retirement application (Support Staff)</w:t>
      </w:r>
    </w:p>
    <w:p w14:paraId="7C4EF713" w14:textId="77777777" w:rsidR="000831A8" w:rsidRPr="000831A8" w:rsidRDefault="000831A8" w:rsidP="00EC0EC1">
      <w:pPr>
        <w:pStyle w:val="StyleArial11ptJustified"/>
        <w:rPr>
          <w:rFonts w:eastAsia="MS Mincho"/>
          <w:lang w:eastAsia="en-US"/>
        </w:rPr>
      </w:pPr>
    </w:p>
    <w:p w14:paraId="7C699F44" w14:textId="77777777" w:rsidR="000831A8" w:rsidRPr="000831A8" w:rsidRDefault="000831A8" w:rsidP="00EC0EC1">
      <w:pPr>
        <w:pStyle w:val="StyleArial11ptJustified"/>
        <w:rPr>
          <w:rFonts w:eastAsia="MS Mincho"/>
          <w:lang w:eastAsia="en-US"/>
        </w:rPr>
      </w:pPr>
    </w:p>
    <w:p w14:paraId="7B0FEE35" w14:textId="77777777" w:rsidR="000831A8" w:rsidRPr="000831A8" w:rsidRDefault="000831A8" w:rsidP="00EC0EC1">
      <w:pPr>
        <w:pStyle w:val="StyleArial11ptJustified"/>
        <w:rPr>
          <w:rFonts w:eastAsia="MS Mincho"/>
          <w:lang w:eastAsia="en-US"/>
        </w:rPr>
      </w:pPr>
    </w:p>
    <w:p w14:paraId="2D3266DC" w14:textId="77777777" w:rsidR="000831A8" w:rsidRPr="000831A8" w:rsidRDefault="000831A8" w:rsidP="00EC0EC1">
      <w:pPr>
        <w:pStyle w:val="StyleArial11ptJustified"/>
        <w:rPr>
          <w:rFonts w:eastAsia="MS Mincho"/>
          <w:lang w:eastAsia="en-US"/>
        </w:rPr>
      </w:pPr>
    </w:p>
    <w:p w14:paraId="01A0C64A" w14:textId="77777777" w:rsidR="000831A8" w:rsidRPr="000831A8" w:rsidRDefault="000831A8" w:rsidP="00EC0EC1">
      <w:pPr>
        <w:pStyle w:val="StyleArial11ptJustified"/>
        <w:rPr>
          <w:rFonts w:eastAsia="MS Mincho"/>
          <w:lang w:eastAsia="en-US"/>
        </w:rPr>
      </w:pPr>
    </w:p>
    <w:p w14:paraId="0FE3B97C" w14:textId="77777777" w:rsidR="000831A8" w:rsidRPr="000831A8" w:rsidRDefault="000831A8" w:rsidP="00EC0EC1">
      <w:pPr>
        <w:pStyle w:val="StyleArial11ptJustified"/>
        <w:rPr>
          <w:rFonts w:eastAsia="MS Mincho"/>
          <w:lang w:eastAsia="en-US"/>
        </w:rPr>
      </w:pPr>
    </w:p>
    <w:p w14:paraId="2E4F9128" w14:textId="77777777" w:rsidR="000831A8" w:rsidRPr="000831A8" w:rsidRDefault="000831A8" w:rsidP="00EC0EC1">
      <w:pPr>
        <w:pStyle w:val="StyleArial11ptJustified"/>
        <w:rPr>
          <w:rFonts w:eastAsia="MS Mincho"/>
          <w:lang w:eastAsia="en-US"/>
        </w:rPr>
      </w:pPr>
    </w:p>
    <w:p w14:paraId="3D8078F8" w14:textId="77777777" w:rsidR="000831A8" w:rsidRPr="000831A8" w:rsidRDefault="000831A8" w:rsidP="00EC0EC1">
      <w:pPr>
        <w:pStyle w:val="StyleArial11ptJustified"/>
        <w:rPr>
          <w:rFonts w:eastAsia="MS Mincho"/>
          <w:lang w:eastAsia="en-US"/>
        </w:rPr>
      </w:pPr>
    </w:p>
    <w:p w14:paraId="04ADA497" w14:textId="77777777" w:rsidR="000831A8" w:rsidRPr="000831A8" w:rsidRDefault="000831A8" w:rsidP="00EC0EC1">
      <w:pPr>
        <w:pStyle w:val="StyleArial11ptJustified"/>
        <w:rPr>
          <w:rFonts w:eastAsia="MS Mincho"/>
          <w:lang w:eastAsia="en-US"/>
        </w:rPr>
      </w:pPr>
    </w:p>
    <w:p w14:paraId="148FF299" w14:textId="77777777" w:rsidR="000831A8" w:rsidRPr="000831A8" w:rsidRDefault="000831A8" w:rsidP="00EC0EC1">
      <w:pPr>
        <w:pStyle w:val="StyleArial11ptJustified"/>
        <w:rPr>
          <w:rFonts w:eastAsia="MS Mincho"/>
          <w:lang w:eastAsia="en-US"/>
        </w:rPr>
      </w:pPr>
    </w:p>
    <w:p w14:paraId="715AA4D5" w14:textId="77777777" w:rsidR="000831A8" w:rsidRPr="000831A8" w:rsidRDefault="000831A8" w:rsidP="00EC0EC1">
      <w:pPr>
        <w:pStyle w:val="StyleArial11ptJustified"/>
        <w:rPr>
          <w:rFonts w:eastAsia="MS Mincho"/>
          <w:lang w:eastAsia="en-US"/>
        </w:rPr>
      </w:pPr>
    </w:p>
    <w:p w14:paraId="3D7263A2" w14:textId="77777777" w:rsidR="000831A8" w:rsidRPr="000831A8" w:rsidRDefault="000831A8" w:rsidP="00EC0EC1">
      <w:pPr>
        <w:pStyle w:val="StyleArial11ptJustified"/>
        <w:rPr>
          <w:rFonts w:eastAsia="MS Mincho"/>
          <w:lang w:eastAsia="en-US"/>
        </w:rPr>
      </w:pPr>
    </w:p>
    <w:p w14:paraId="68651930" w14:textId="77777777" w:rsidR="000831A8" w:rsidRPr="000831A8" w:rsidRDefault="000831A8" w:rsidP="00EC0EC1">
      <w:pPr>
        <w:pStyle w:val="StyleArial11ptJustified"/>
        <w:rPr>
          <w:rFonts w:eastAsia="MS Mincho"/>
          <w:lang w:eastAsia="en-US"/>
        </w:rPr>
      </w:pPr>
    </w:p>
    <w:p w14:paraId="09843064" w14:textId="77777777" w:rsidR="000831A8" w:rsidRPr="000831A8" w:rsidRDefault="000831A8" w:rsidP="00EC0EC1">
      <w:pPr>
        <w:pStyle w:val="StyleArial11ptJustified"/>
        <w:rPr>
          <w:rFonts w:eastAsia="MS Mincho"/>
          <w:lang w:eastAsia="en-US"/>
        </w:rPr>
      </w:pPr>
    </w:p>
    <w:p w14:paraId="2F4119A9" w14:textId="77777777" w:rsidR="000831A8" w:rsidRPr="000831A8" w:rsidRDefault="000831A8" w:rsidP="00EC0EC1">
      <w:pPr>
        <w:pStyle w:val="StyleArial11ptJustified"/>
        <w:rPr>
          <w:rFonts w:eastAsia="MS Mincho"/>
          <w:lang w:eastAsia="en-US"/>
        </w:rPr>
      </w:pPr>
    </w:p>
    <w:p w14:paraId="6F823E1C" w14:textId="77777777" w:rsidR="000831A8" w:rsidRPr="000831A8" w:rsidRDefault="000831A8" w:rsidP="00EC0EC1">
      <w:pPr>
        <w:pStyle w:val="StyleArial11ptJustified"/>
        <w:rPr>
          <w:rFonts w:eastAsia="MS Mincho"/>
          <w:lang w:eastAsia="en-US"/>
        </w:rPr>
      </w:pPr>
    </w:p>
    <w:p w14:paraId="7295B094" w14:textId="77777777" w:rsidR="000831A8" w:rsidRPr="000831A8" w:rsidRDefault="000831A8" w:rsidP="00EC0EC1">
      <w:pPr>
        <w:pStyle w:val="StyleArial11ptJustified"/>
        <w:rPr>
          <w:rFonts w:eastAsia="MS Mincho"/>
          <w:lang w:eastAsia="en-US"/>
        </w:rPr>
      </w:pPr>
    </w:p>
    <w:p w14:paraId="73A41A12" w14:textId="77777777" w:rsidR="000831A8" w:rsidRPr="000831A8" w:rsidRDefault="000831A8" w:rsidP="00EC0EC1">
      <w:pPr>
        <w:pStyle w:val="StyleArial11ptJustified"/>
        <w:rPr>
          <w:rFonts w:eastAsia="MS Mincho"/>
          <w:lang w:eastAsia="en-US"/>
        </w:rPr>
      </w:pPr>
    </w:p>
    <w:p w14:paraId="79890B90" w14:textId="77777777" w:rsidR="000831A8" w:rsidRPr="000831A8" w:rsidRDefault="000831A8" w:rsidP="00EC0EC1">
      <w:pPr>
        <w:pStyle w:val="StyleArial11ptJustified"/>
        <w:rPr>
          <w:rFonts w:eastAsia="MS Mincho"/>
          <w:lang w:eastAsia="en-US"/>
        </w:rPr>
      </w:pPr>
    </w:p>
    <w:p w14:paraId="198D8A3A" w14:textId="77777777" w:rsidR="000831A8" w:rsidRPr="000831A8" w:rsidRDefault="000831A8" w:rsidP="00EC0EC1">
      <w:pPr>
        <w:pStyle w:val="StyleArial11ptJustified"/>
        <w:rPr>
          <w:rFonts w:eastAsia="MS Mincho"/>
          <w:lang w:eastAsia="en-US"/>
        </w:rPr>
      </w:pPr>
    </w:p>
    <w:p w14:paraId="65FC90BC" w14:textId="77777777" w:rsidR="000831A8" w:rsidRPr="000831A8" w:rsidRDefault="000831A8" w:rsidP="00EC0EC1">
      <w:pPr>
        <w:pStyle w:val="StyleArial11ptJustified"/>
        <w:rPr>
          <w:rFonts w:eastAsia="MS Mincho"/>
          <w:lang w:eastAsia="en-US"/>
        </w:rPr>
      </w:pPr>
    </w:p>
    <w:p w14:paraId="254968F2" w14:textId="77777777" w:rsidR="000831A8" w:rsidRPr="000831A8" w:rsidRDefault="000831A8" w:rsidP="00EC0EC1">
      <w:pPr>
        <w:pStyle w:val="StyleArial11ptJustified"/>
        <w:rPr>
          <w:rFonts w:eastAsia="MS Mincho"/>
          <w:lang w:eastAsia="en-US"/>
        </w:rPr>
      </w:pPr>
    </w:p>
    <w:p w14:paraId="0C4BCDEE" w14:textId="77777777" w:rsidR="000831A8" w:rsidRPr="000831A8" w:rsidRDefault="000831A8" w:rsidP="00EC0EC1">
      <w:pPr>
        <w:pStyle w:val="StyleArial11ptJustified"/>
        <w:rPr>
          <w:rFonts w:eastAsia="MS Mincho"/>
          <w:lang w:eastAsia="en-US"/>
        </w:rPr>
      </w:pPr>
    </w:p>
    <w:p w14:paraId="5327D7E9" w14:textId="77777777" w:rsidR="000831A8" w:rsidRPr="000831A8" w:rsidRDefault="000831A8" w:rsidP="00EC0EC1">
      <w:pPr>
        <w:pStyle w:val="StyleArial11ptJustified"/>
        <w:rPr>
          <w:rFonts w:eastAsia="MS Mincho"/>
          <w:lang w:eastAsia="en-US"/>
        </w:rPr>
      </w:pPr>
    </w:p>
    <w:p w14:paraId="3A92E52E" w14:textId="77777777" w:rsidR="000831A8" w:rsidRPr="000831A8" w:rsidRDefault="000831A8" w:rsidP="00EC0EC1">
      <w:pPr>
        <w:pStyle w:val="StyleArial11ptJustified"/>
        <w:rPr>
          <w:rFonts w:eastAsia="MS Mincho"/>
          <w:lang w:eastAsia="en-US"/>
        </w:rPr>
      </w:pPr>
    </w:p>
    <w:p w14:paraId="306EDFE4" w14:textId="77777777" w:rsidR="000831A8" w:rsidRPr="000831A8" w:rsidRDefault="000831A8" w:rsidP="00EC0EC1">
      <w:pPr>
        <w:pStyle w:val="StyleArial11ptJustified"/>
        <w:rPr>
          <w:rFonts w:eastAsia="MS Mincho"/>
          <w:lang w:eastAsia="en-US"/>
        </w:rPr>
      </w:pPr>
    </w:p>
    <w:p w14:paraId="289000ED" w14:textId="77777777" w:rsidR="000831A8" w:rsidRPr="000831A8" w:rsidRDefault="000831A8" w:rsidP="00EC0EC1">
      <w:pPr>
        <w:pStyle w:val="StyleArial11ptJustified"/>
        <w:rPr>
          <w:rFonts w:eastAsia="MS Mincho"/>
          <w:lang w:eastAsia="en-US"/>
        </w:rPr>
      </w:pPr>
      <w:r w:rsidRPr="000831A8">
        <w:rPr>
          <w:rFonts w:eastAsia="MS Mincho"/>
          <w:lang w:eastAsia="en-US"/>
        </w:rPr>
        <w:br w:type="page"/>
      </w:r>
    </w:p>
    <w:p w14:paraId="3780486F" w14:textId="77777777" w:rsidR="000831A8" w:rsidRPr="000831A8" w:rsidRDefault="000831A8" w:rsidP="00EC0EC1">
      <w:pPr>
        <w:pStyle w:val="StyleArial11ptJustified"/>
        <w:rPr>
          <w:rFonts w:eastAsia="MS Mincho"/>
          <w:lang w:eastAsia="en-US"/>
        </w:rPr>
      </w:pPr>
    </w:p>
    <w:p w14:paraId="4F6796FA" w14:textId="77777777" w:rsidR="000831A8" w:rsidRPr="00EC0EC1" w:rsidRDefault="000831A8" w:rsidP="000831A8">
      <w:pPr>
        <w:pStyle w:val="ListParagraph"/>
        <w:numPr>
          <w:ilvl w:val="0"/>
          <w:numId w:val="23"/>
        </w:numPr>
        <w:overflowPunct/>
        <w:autoSpaceDE/>
        <w:autoSpaceDN/>
        <w:adjustRightInd/>
        <w:spacing w:after="200" w:line="360" w:lineRule="auto"/>
        <w:contextualSpacing/>
        <w:textAlignment w:val="auto"/>
        <w:rPr>
          <w:rFonts w:ascii="Work Sans SemiBold" w:eastAsia="Calibri" w:hAnsi="Work Sans SemiBold" w:cs="Arial"/>
          <w:b/>
          <w:color w:val="55345A"/>
          <w:szCs w:val="24"/>
          <w:lang w:eastAsia="en-US"/>
        </w:rPr>
      </w:pPr>
      <w:r w:rsidRPr="00EC0EC1">
        <w:rPr>
          <w:rFonts w:ascii="Work Sans SemiBold" w:eastAsia="Calibri" w:hAnsi="Work Sans SemiBold" w:cs="Arial"/>
          <w:b/>
          <w:color w:val="55345A"/>
          <w:szCs w:val="24"/>
          <w:lang w:eastAsia="en-US"/>
        </w:rPr>
        <w:t xml:space="preserve"> Invitation to informal Absence Review Meeting </w:t>
      </w:r>
    </w:p>
    <w:p w14:paraId="5417C7B1" w14:textId="77777777" w:rsidR="000831A8" w:rsidRPr="000831A8" w:rsidRDefault="000831A8" w:rsidP="00EC0EC1">
      <w:pPr>
        <w:pStyle w:val="StyleArial11ptJustified"/>
        <w:rPr>
          <w:rFonts w:eastAsia="MS Mincho"/>
          <w:lang w:eastAsia="en-US"/>
        </w:rPr>
      </w:pPr>
    </w:p>
    <w:p w14:paraId="2F54A718" w14:textId="65A57D23" w:rsidR="000831A8" w:rsidRPr="00F42C2E" w:rsidRDefault="00EC0EC1" w:rsidP="00EC0EC1">
      <w:pPr>
        <w:pStyle w:val="StyleListParagraphArialBoldUnderlineLeft0cm"/>
        <w:rPr>
          <w:rFonts w:eastAsia="Calibri"/>
        </w:rPr>
      </w:pPr>
      <w:r w:rsidRPr="00F42C2E">
        <w:rPr>
          <w:rFonts w:eastAsia="Calibri"/>
        </w:rPr>
        <w:t>Strictly Private &amp; Confidential</w:t>
      </w:r>
    </w:p>
    <w:p w14:paraId="5D9B1CBB" w14:textId="77777777" w:rsidR="000831A8" w:rsidRPr="00F42C2E" w:rsidRDefault="000831A8" w:rsidP="000831A8">
      <w:pPr>
        <w:pStyle w:val="ListParagraph"/>
        <w:ind w:left="0"/>
        <w:rPr>
          <w:rFonts w:ascii="Arial" w:eastAsia="Calibri" w:hAnsi="Arial" w:cs="Arial"/>
          <w:b/>
          <w:szCs w:val="24"/>
        </w:rPr>
      </w:pPr>
    </w:p>
    <w:p w14:paraId="22AA2A0C"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NAME</w:t>
      </w:r>
    </w:p>
    <w:p w14:paraId="751BC85A"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ADDRESS</w:t>
      </w:r>
    </w:p>
    <w:p w14:paraId="4BAA4367" w14:textId="77777777" w:rsidR="000831A8" w:rsidRPr="00EC0EC1" w:rsidRDefault="000831A8" w:rsidP="000831A8">
      <w:pPr>
        <w:pStyle w:val="ListParagraph"/>
        <w:ind w:left="0"/>
        <w:rPr>
          <w:rFonts w:ascii="Work Sans" w:eastAsia="Calibri" w:hAnsi="Work Sans" w:cs="Arial"/>
          <w:sz w:val="20"/>
        </w:rPr>
      </w:pPr>
    </w:p>
    <w:p w14:paraId="5DE89D2F"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Date</w:t>
      </w:r>
    </w:p>
    <w:p w14:paraId="3FE2FAF3" w14:textId="77777777" w:rsidR="000831A8" w:rsidRPr="00EC0EC1" w:rsidRDefault="000831A8" w:rsidP="000831A8">
      <w:pPr>
        <w:pStyle w:val="ListParagraph"/>
        <w:ind w:left="0"/>
        <w:rPr>
          <w:rFonts w:ascii="Work Sans" w:eastAsia="Calibri" w:hAnsi="Work Sans" w:cs="Arial"/>
          <w:sz w:val="20"/>
        </w:rPr>
      </w:pPr>
    </w:p>
    <w:p w14:paraId="01C2252E" w14:textId="1F863F16"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 xml:space="preserve">Dear </w:t>
      </w:r>
    </w:p>
    <w:p w14:paraId="10191494" w14:textId="77777777" w:rsidR="000831A8" w:rsidRPr="000831A8" w:rsidRDefault="000831A8" w:rsidP="00EC0EC1">
      <w:pPr>
        <w:pStyle w:val="work"/>
        <w:rPr>
          <w:rFonts w:eastAsia="MS Mincho"/>
          <w:lang w:eastAsia="en-US"/>
        </w:rPr>
      </w:pPr>
    </w:p>
    <w:p w14:paraId="2D373475" w14:textId="77777777" w:rsidR="000831A8" w:rsidRPr="000831A8" w:rsidRDefault="000831A8" w:rsidP="00EC0EC1">
      <w:pPr>
        <w:pStyle w:val="work"/>
        <w:rPr>
          <w:rFonts w:eastAsia="MS Mincho"/>
          <w:lang w:eastAsia="en-US"/>
        </w:rPr>
      </w:pPr>
    </w:p>
    <w:p w14:paraId="39E429F2" w14:textId="77777777" w:rsidR="000831A8" w:rsidRPr="000831A8" w:rsidRDefault="000831A8" w:rsidP="00EC0EC1">
      <w:pPr>
        <w:pStyle w:val="StyleArialBoldUnderlineJustified"/>
        <w:rPr>
          <w:rFonts w:eastAsia="MS Mincho"/>
          <w:lang w:eastAsia="en-US"/>
        </w:rPr>
      </w:pPr>
      <w:r w:rsidRPr="000831A8">
        <w:rPr>
          <w:rFonts w:eastAsia="MS Mincho"/>
          <w:lang w:eastAsia="en-US"/>
        </w:rPr>
        <w:t xml:space="preserve">Re: Absence Review Meeting </w:t>
      </w:r>
      <w:proofErr w:type="gramStart"/>
      <w:r w:rsidRPr="000831A8">
        <w:rPr>
          <w:rFonts w:eastAsia="MS Mincho"/>
          <w:lang w:eastAsia="en-US"/>
        </w:rPr>
        <w:t>To</w:t>
      </w:r>
      <w:proofErr w:type="gramEnd"/>
      <w:r w:rsidRPr="000831A8">
        <w:rPr>
          <w:rFonts w:eastAsia="MS Mincho"/>
          <w:lang w:eastAsia="en-US"/>
        </w:rPr>
        <w:t xml:space="preserve"> Discuss Attendance Record</w:t>
      </w:r>
    </w:p>
    <w:p w14:paraId="012A00A9" w14:textId="77777777" w:rsidR="000831A8" w:rsidRPr="000831A8" w:rsidRDefault="000831A8" w:rsidP="00EC0EC1">
      <w:pPr>
        <w:pStyle w:val="work"/>
        <w:rPr>
          <w:rFonts w:eastAsia="MS Mincho"/>
          <w:lang w:eastAsia="en-US"/>
        </w:rPr>
      </w:pPr>
    </w:p>
    <w:p w14:paraId="4367FB68" w14:textId="0140E66D"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I am writing to invite you to attend an informal absence review meeting with me on </w:t>
      </w:r>
      <w:r w:rsidRPr="00EC0EC1">
        <w:rPr>
          <w:rFonts w:ascii="Work Sans" w:eastAsia="Calibri" w:hAnsi="Work Sans" w:cs="Arial"/>
          <w:sz w:val="20"/>
        </w:rPr>
        <w:t xml:space="preserve">[ENTER TIME HERE] </w:t>
      </w:r>
      <w:r w:rsidRPr="00EC0EC1">
        <w:rPr>
          <w:rFonts w:ascii="Work Sans" w:eastAsia="MS Mincho" w:hAnsi="Work Sans" w:cs="Arial"/>
          <w:sz w:val="20"/>
          <w:lang w:eastAsia="en-US"/>
        </w:rPr>
        <w:t>on</w:t>
      </w:r>
      <w:r w:rsidRPr="00EC0EC1">
        <w:rPr>
          <w:rStyle w:val="StyleArialItalic"/>
          <w:rFonts w:eastAsia="MS Mincho"/>
        </w:rPr>
        <w:t xml:space="preserve"> </w:t>
      </w:r>
      <w:r w:rsidRPr="00EC0EC1">
        <w:rPr>
          <w:rFonts w:ascii="Work Sans" w:eastAsia="Calibri" w:hAnsi="Work Sans" w:cs="Arial"/>
          <w:sz w:val="20"/>
          <w:lang w:eastAsia="en-US"/>
        </w:rPr>
        <w:t xml:space="preserve">[ENTER DATE </w:t>
      </w:r>
      <w:r w:rsidR="00594D0C" w:rsidRPr="00EC0EC1">
        <w:rPr>
          <w:rFonts w:ascii="Work Sans" w:eastAsia="Calibri" w:hAnsi="Work Sans" w:cs="Arial"/>
          <w:sz w:val="20"/>
          <w:lang w:eastAsia="en-US"/>
        </w:rPr>
        <w:t xml:space="preserve">HERE] </w:t>
      </w:r>
      <w:r w:rsidR="00594D0C" w:rsidRPr="00EC0EC1">
        <w:rPr>
          <w:rFonts w:ascii="Work Sans" w:eastAsia="MS Mincho" w:hAnsi="Work Sans" w:cs="Arial"/>
          <w:sz w:val="20"/>
          <w:lang w:eastAsia="en-US"/>
        </w:rPr>
        <w:t>in</w:t>
      </w:r>
      <w:r w:rsidRPr="00EC0EC1">
        <w:rPr>
          <w:rFonts w:ascii="Work Sans" w:eastAsia="MS Mincho" w:hAnsi="Work Sans" w:cs="Arial"/>
          <w:sz w:val="20"/>
          <w:lang w:eastAsia="en-US"/>
        </w:rPr>
        <w:t xml:space="preserve"> </w:t>
      </w:r>
      <w:r w:rsidRPr="00EC0EC1">
        <w:rPr>
          <w:rFonts w:ascii="Work Sans" w:eastAsia="Calibri" w:hAnsi="Work Sans" w:cs="Arial"/>
          <w:sz w:val="20"/>
        </w:rPr>
        <w:t xml:space="preserve">[ENTER VENUE] at [SCHOOL NAME] </w:t>
      </w:r>
    </w:p>
    <w:p w14:paraId="07249E7A" w14:textId="77777777" w:rsidR="000831A8" w:rsidRDefault="000831A8" w:rsidP="00EC0EC1">
      <w:pPr>
        <w:pStyle w:val="work"/>
        <w:rPr>
          <w:rFonts w:eastAsia="MS Mincho"/>
          <w:lang w:eastAsia="en-US"/>
        </w:rPr>
      </w:pPr>
    </w:p>
    <w:p w14:paraId="22E05729" w14:textId="4E83AD2A" w:rsidR="000831A8" w:rsidRPr="000831A8" w:rsidRDefault="000831A8" w:rsidP="00EC0EC1">
      <w:pPr>
        <w:pStyle w:val="work"/>
        <w:rPr>
          <w:rFonts w:eastAsia="MS Mincho"/>
          <w:lang w:eastAsia="en-US"/>
        </w:rPr>
      </w:pPr>
      <w:r w:rsidRPr="000831A8">
        <w:rPr>
          <w:rFonts w:eastAsia="MS Mincho"/>
          <w:lang w:eastAsia="en-US"/>
        </w:rPr>
        <w:t>At the meeting we will discuss your absence and ways in which we can assist in facilitating your return to work</w:t>
      </w:r>
      <w:r w:rsidR="009E0FFA">
        <w:rPr>
          <w:rFonts w:eastAsia="MS Mincho"/>
          <w:lang w:eastAsia="en-US"/>
        </w:rPr>
        <w:t xml:space="preserve"> </w:t>
      </w:r>
      <w:r w:rsidR="001852FA">
        <w:rPr>
          <w:rFonts w:eastAsia="MS Mincho"/>
          <w:lang w:eastAsia="en-US"/>
        </w:rPr>
        <w:t>OR support</w:t>
      </w:r>
      <w:r w:rsidR="009E0FFA">
        <w:rPr>
          <w:rFonts w:eastAsia="MS Mincho"/>
          <w:lang w:eastAsia="en-US"/>
        </w:rPr>
        <w:t xml:space="preserve"> you in improving your </w:t>
      </w:r>
      <w:r w:rsidR="00594D0C">
        <w:rPr>
          <w:rFonts w:eastAsia="MS Mincho"/>
          <w:lang w:eastAsia="en-US"/>
        </w:rPr>
        <w:t>attendance.</w:t>
      </w:r>
      <w:r w:rsidRPr="000831A8">
        <w:rPr>
          <w:rFonts w:eastAsia="MS Mincho"/>
          <w:lang w:eastAsia="en-US"/>
        </w:rPr>
        <w:t xml:space="preserve"> </w:t>
      </w:r>
    </w:p>
    <w:p w14:paraId="137C7326" w14:textId="77777777" w:rsidR="000831A8" w:rsidRPr="000831A8" w:rsidRDefault="000831A8" w:rsidP="00EC0EC1">
      <w:pPr>
        <w:pStyle w:val="work"/>
        <w:rPr>
          <w:rFonts w:eastAsia="MS Mincho"/>
          <w:lang w:eastAsia="en-US"/>
        </w:rPr>
      </w:pPr>
    </w:p>
    <w:p w14:paraId="285A3593" w14:textId="77777777" w:rsidR="000831A8" w:rsidRPr="000831A8" w:rsidRDefault="000831A8" w:rsidP="00EC0EC1">
      <w:pPr>
        <w:pStyle w:val="work"/>
        <w:rPr>
          <w:rFonts w:eastAsia="MS Mincho"/>
          <w:lang w:eastAsia="en-US"/>
        </w:rPr>
      </w:pPr>
    </w:p>
    <w:p w14:paraId="27C607CB" w14:textId="77777777" w:rsidR="000831A8" w:rsidRPr="000831A8" w:rsidRDefault="000831A8" w:rsidP="00EC0EC1">
      <w:pPr>
        <w:pStyle w:val="work"/>
        <w:rPr>
          <w:rFonts w:eastAsia="MS Mincho"/>
          <w:lang w:eastAsia="en-US"/>
        </w:rPr>
      </w:pPr>
    </w:p>
    <w:p w14:paraId="7325C3D8" w14:textId="77777777" w:rsidR="000831A8" w:rsidRPr="000831A8" w:rsidRDefault="000831A8" w:rsidP="00EC0EC1">
      <w:pPr>
        <w:pStyle w:val="work"/>
        <w:rPr>
          <w:rFonts w:eastAsia="MS Mincho"/>
          <w:lang w:eastAsia="en-US"/>
        </w:rPr>
      </w:pPr>
    </w:p>
    <w:p w14:paraId="0AD73227"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7CABBF3B" w14:textId="77777777" w:rsidR="000831A8" w:rsidRPr="000831A8" w:rsidRDefault="000831A8" w:rsidP="00EC0EC1">
      <w:pPr>
        <w:pStyle w:val="work"/>
        <w:rPr>
          <w:rFonts w:eastAsia="MS Mincho"/>
          <w:lang w:eastAsia="en-US"/>
        </w:rPr>
      </w:pPr>
    </w:p>
    <w:p w14:paraId="63D43C0F" w14:textId="77777777" w:rsidR="000831A8" w:rsidRPr="000831A8" w:rsidRDefault="000831A8" w:rsidP="00EC0EC1">
      <w:pPr>
        <w:pStyle w:val="work"/>
        <w:rPr>
          <w:rFonts w:eastAsia="MS Mincho"/>
          <w:lang w:eastAsia="en-US"/>
        </w:rPr>
      </w:pPr>
    </w:p>
    <w:p w14:paraId="6010EE94" w14:textId="77777777" w:rsidR="000831A8" w:rsidRPr="000831A8" w:rsidRDefault="000831A8" w:rsidP="00EC0EC1">
      <w:pPr>
        <w:pStyle w:val="work"/>
        <w:rPr>
          <w:rFonts w:eastAsia="MS Mincho"/>
          <w:lang w:eastAsia="en-US"/>
        </w:rPr>
      </w:pPr>
    </w:p>
    <w:p w14:paraId="2AB1806B" w14:textId="03169DED" w:rsidR="000831A8" w:rsidRPr="000831A8" w:rsidRDefault="001852FA" w:rsidP="00EC0EC1">
      <w:pPr>
        <w:pStyle w:val="work"/>
        <w:rPr>
          <w:rFonts w:eastAsia="MS Mincho"/>
          <w:lang w:eastAsia="en-US"/>
        </w:rPr>
      </w:pPr>
      <w:r>
        <w:rPr>
          <w:rFonts w:eastAsia="Calibri"/>
        </w:rPr>
        <w:t>Line Manager</w:t>
      </w:r>
      <w:r w:rsidR="00594D0C">
        <w:rPr>
          <w:rFonts w:eastAsia="Calibri"/>
        </w:rPr>
        <w:t>/ SLT</w:t>
      </w:r>
      <w:r>
        <w:rPr>
          <w:rFonts w:eastAsia="Calibri"/>
        </w:rPr>
        <w:t xml:space="preserve">/ </w:t>
      </w:r>
      <w:r w:rsidR="000831A8" w:rsidRPr="00F42C2E">
        <w:rPr>
          <w:rFonts w:eastAsia="Calibri"/>
        </w:rPr>
        <w:t>Headteacher/Head of School</w:t>
      </w:r>
    </w:p>
    <w:p w14:paraId="76985F2F" w14:textId="77777777" w:rsidR="000831A8" w:rsidRPr="000831A8" w:rsidRDefault="000831A8" w:rsidP="00EC0EC1">
      <w:pPr>
        <w:pStyle w:val="StyleArial11ptJustified"/>
        <w:rPr>
          <w:rFonts w:eastAsia="MS Mincho"/>
          <w:lang w:eastAsia="en-US"/>
        </w:rPr>
      </w:pPr>
    </w:p>
    <w:p w14:paraId="4E8897DE" w14:textId="77777777" w:rsidR="000831A8" w:rsidRPr="000831A8" w:rsidRDefault="000831A8" w:rsidP="00EC0EC1">
      <w:pPr>
        <w:pStyle w:val="StyleArial11ptJustified"/>
        <w:rPr>
          <w:rFonts w:eastAsia="MS Mincho"/>
          <w:lang w:eastAsia="en-US"/>
        </w:rPr>
      </w:pPr>
    </w:p>
    <w:p w14:paraId="6936FAFC" w14:textId="77777777" w:rsidR="000831A8" w:rsidRPr="000831A8" w:rsidRDefault="000831A8" w:rsidP="00EC0EC1">
      <w:pPr>
        <w:pStyle w:val="StyleArial11ptJustified"/>
        <w:rPr>
          <w:rFonts w:eastAsia="MS Mincho"/>
          <w:lang w:eastAsia="en-US"/>
        </w:rPr>
      </w:pPr>
    </w:p>
    <w:p w14:paraId="7D477F7E" w14:textId="77777777" w:rsidR="000831A8" w:rsidRPr="000831A8" w:rsidRDefault="000831A8" w:rsidP="00EC0EC1">
      <w:pPr>
        <w:pStyle w:val="StyleArial11ptJustified"/>
        <w:rPr>
          <w:rFonts w:eastAsia="MS Mincho"/>
          <w:lang w:eastAsia="en-US"/>
        </w:rPr>
      </w:pPr>
    </w:p>
    <w:p w14:paraId="3AF2FED5" w14:textId="77777777" w:rsidR="000831A8" w:rsidRPr="000831A8" w:rsidRDefault="000831A8" w:rsidP="00EC0EC1">
      <w:pPr>
        <w:pStyle w:val="StyleArial11ptJustified"/>
        <w:rPr>
          <w:rFonts w:eastAsia="MS Mincho"/>
          <w:lang w:eastAsia="en-US"/>
        </w:rPr>
      </w:pPr>
    </w:p>
    <w:p w14:paraId="1727072D" w14:textId="77777777" w:rsidR="000831A8" w:rsidRPr="000831A8" w:rsidRDefault="000831A8" w:rsidP="00EC0EC1">
      <w:pPr>
        <w:pStyle w:val="StyleArial11ptJustified"/>
        <w:rPr>
          <w:rFonts w:eastAsia="MS Mincho"/>
          <w:lang w:eastAsia="en-US"/>
        </w:rPr>
      </w:pPr>
    </w:p>
    <w:p w14:paraId="4F4AFC00" w14:textId="77777777" w:rsidR="000831A8" w:rsidRPr="000831A8" w:rsidRDefault="000831A8" w:rsidP="00EC0EC1">
      <w:pPr>
        <w:pStyle w:val="StyleArial11ptJustified"/>
        <w:rPr>
          <w:rFonts w:eastAsia="MS Mincho"/>
          <w:lang w:eastAsia="en-US"/>
        </w:rPr>
      </w:pPr>
    </w:p>
    <w:p w14:paraId="0AB25DC0" w14:textId="77777777" w:rsidR="000831A8" w:rsidRPr="000831A8" w:rsidRDefault="000831A8" w:rsidP="00EC0EC1">
      <w:pPr>
        <w:pStyle w:val="StyleArial11ptJustified"/>
        <w:rPr>
          <w:rFonts w:eastAsia="MS Mincho"/>
          <w:lang w:eastAsia="en-US"/>
        </w:rPr>
      </w:pPr>
    </w:p>
    <w:p w14:paraId="77C348BE" w14:textId="77777777" w:rsidR="000831A8" w:rsidRPr="000831A8" w:rsidRDefault="000831A8" w:rsidP="00EC0EC1">
      <w:pPr>
        <w:pStyle w:val="StyleArial11ptJustified"/>
        <w:rPr>
          <w:rFonts w:eastAsia="MS Mincho"/>
          <w:lang w:eastAsia="en-US"/>
        </w:rPr>
      </w:pPr>
    </w:p>
    <w:p w14:paraId="19CA917E" w14:textId="77777777" w:rsidR="000831A8" w:rsidRPr="000831A8" w:rsidRDefault="000831A8" w:rsidP="00EC0EC1">
      <w:pPr>
        <w:pStyle w:val="StyleArial11ptJustified"/>
        <w:rPr>
          <w:rFonts w:eastAsia="MS Mincho"/>
          <w:lang w:eastAsia="en-US"/>
        </w:rPr>
      </w:pPr>
    </w:p>
    <w:p w14:paraId="0B3C5AFB" w14:textId="77777777" w:rsidR="000831A8" w:rsidRPr="000831A8" w:rsidRDefault="000831A8" w:rsidP="00EC0EC1">
      <w:pPr>
        <w:pStyle w:val="StyleArial11ptJustified"/>
        <w:rPr>
          <w:rFonts w:eastAsia="MS Mincho"/>
          <w:lang w:eastAsia="en-US"/>
        </w:rPr>
      </w:pPr>
    </w:p>
    <w:p w14:paraId="257AF83F" w14:textId="77777777" w:rsidR="000831A8" w:rsidRPr="000831A8" w:rsidRDefault="000831A8" w:rsidP="00EC0EC1">
      <w:pPr>
        <w:pStyle w:val="StyleArial11ptJustified"/>
        <w:rPr>
          <w:rFonts w:eastAsia="MS Mincho"/>
          <w:lang w:eastAsia="en-US"/>
        </w:rPr>
      </w:pPr>
    </w:p>
    <w:p w14:paraId="7992510A" w14:textId="77777777" w:rsidR="000831A8" w:rsidRPr="000831A8" w:rsidRDefault="000831A8" w:rsidP="00EC0EC1">
      <w:pPr>
        <w:pStyle w:val="StyleArial11ptJustified"/>
        <w:rPr>
          <w:rFonts w:eastAsia="MS Mincho"/>
          <w:lang w:eastAsia="en-US"/>
        </w:rPr>
      </w:pPr>
    </w:p>
    <w:p w14:paraId="7D3BE9C2" w14:textId="77777777" w:rsidR="000831A8" w:rsidRPr="000831A8" w:rsidRDefault="000831A8" w:rsidP="00EC0EC1">
      <w:pPr>
        <w:pStyle w:val="StyleArial11ptJustified"/>
        <w:rPr>
          <w:rFonts w:eastAsia="MS Mincho"/>
          <w:lang w:eastAsia="en-US"/>
        </w:rPr>
      </w:pPr>
    </w:p>
    <w:p w14:paraId="7E83C4DD" w14:textId="77777777" w:rsidR="000831A8" w:rsidRPr="000831A8" w:rsidRDefault="000831A8" w:rsidP="00EC0EC1">
      <w:pPr>
        <w:pStyle w:val="StyleArial11ptJustified"/>
        <w:rPr>
          <w:rFonts w:eastAsia="MS Mincho"/>
          <w:lang w:eastAsia="en-US"/>
        </w:rPr>
      </w:pPr>
    </w:p>
    <w:p w14:paraId="20244933" w14:textId="77777777" w:rsidR="000831A8" w:rsidRPr="000831A8" w:rsidRDefault="000831A8" w:rsidP="00EC0EC1">
      <w:pPr>
        <w:pStyle w:val="StyleArial11ptJustified"/>
        <w:rPr>
          <w:rFonts w:eastAsia="MS Mincho"/>
          <w:lang w:eastAsia="en-US"/>
        </w:rPr>
      </w:pPr>
    </w:p>
    <w:p w14:paraId="2B18E732" w14:textId="77777777" w:rsidR="000831A8" w:rsidRPr="000831A8" w:rsidRDefault="000831A8" w:rsidP="00EC0EC1">
      <w:pPr>
        <w:pStyle w:val="StyleArial11ptJustified"/>
        <w:rPr>
          <w:rFonts w:eastAsia="MS Mincho"/>
          <w:lang w:eastAsia="en-US"/>
        </w:rPr>
      </w:pPr>
    </w:p>
    <w:p w14:paraId="756A2F72" w14:textId="77777777" w:rsidR="000831A8" w:rsidRPr="000831A8" w:rsidRDefault="000831A8" w:rsidP="00EC0EC1">
      <w:pPr>
        <w:pStyle w:val="StyleArial11ptJustified"/>
        <w:rPr>
          <w:rFonts w:eastAsia="MS Mincho"/>
          <w:lang w:eastAsia="en-US"/>
        </w:rPr>
      </w:pPr>
    </w:p>
    <w:p w14:paraId="05AB10CB" w14:textId="77777777" w:rsidR="000831A8" w:rsidRPr="000831A8" w:rsidRDefault="000831A8" w:rsidP="00EC0EC1">
      <w:pPr>
        <w:pStyle w:val="StyleArial11ptJustified"/>
        <w:rPr>
          <w:rFonts w:eastAsia="MS Mincho"/>
          <w:lang w:eastAsia="en-US"/>
        </w:rPr>
      </w:pPr>
    </w:p>
    <w:p w14:paraId="0EAFF046" w14:textId="58B8BC9D" w:rsidR="000831A8" w:rsidRDefault="000831A8" w:rsidP="00EC0EC1">
      <w:pPr>
        <w:pStyle w:val="StyleArial11ptJustified"/>
        <w:rPr>
          <w:rFonts w:eastAsia="MS Mincho"/>
          <w:lang w:eastAsia="en-US"/>
        </w:rPr>
      </w:pPr>
    </w:p>
    <w:p w14:paraId="4228B1F8" w14:textId="2E405641" w:rsidR="006B5A7B" w:rsidRDefault="006B5A7B" w:rsidP="00EC0EC1">
      <w:pPr>
        <w:pStyle w:val="StyleArial11ptJustified"/>
        <w:rPr>
          <w:rFonts w:eastAsia="MS Mincho"/>
          <w:lang w:eastAsia="en-US"/>
        </w:rPr>
      </w:pPr>
    </w:p>
    <w:p w14:paraId="3024F4A0" w14:textId="14C96A8E" w:rsidR="006B5A7B" w:rsidRDefault="006B5A7B" w:rsidP="00EC0EC1">
      <w:pPr>
        <w:pStyle w:val="StyleArial11ptJustified"/>
        <w:rPr>
          <w:rFonts w:eastAsia="MS Mincho"/>
          <w:lang w:eastAsia="en-US"/>
        </w:rPr>
      </w:pPr>
    </w:p>
    <w:p w14:paraId="0E09878E" w14:textId="77777777" w:rsidR="006B5A7B" w:rsidRPr="000831A8" w:rsidRDefault="006B5A7B" w:rsidP="00EC0EC1">
      <w:pPr>
        <w:pStyle w:val="StyleArial11ptJustified"/>
        <w:rPr>
          <w:rFonts w:eastAsia="MS Mincho"/>
          <w:lang w:eastAsia="en-US"/>
        </w:rPr>
      </w:pPr>
    </w:p>
    <w:p w14:paraId="61F54018" w14:textId="581EEC56" w:rsidR="000831A8" w:rsidRPr="00F54BE5" w:rsidRDefault="000831A8" w:rsidP="00EC0EC1">
      <w:pPr>
        <w:pStyle w:val="StyleListParagraphArial14ptBoldAfter10ptLinespac2"/>
        <w:numPr>
          <w:ilvl w:val="0"/>
          <w:numId w:val="23"/>
        </w:numPr>
        <w:rPr>
          <w:rFonts w:eastAsia="Calibri"/>
          <w:lang w:eastAsia="en-US"/>
        </w:rPr>
      </w:pPr>
      <w:r w:rsidRPr="00F54BE5">
        <w:rPr>
          <w:rFonts w:eastAsia="Calibri"/>
          <w:lang w:eastAsia="en-US"/>
        </w:rPr>
        <w:lastRenderedPageBreak/>
        <w:t xml:space="preserve"> Invitation to First Formal Review Meeting</w:t>
      </w:r>
    </w:p>
    <w:p w14:paraId="18A8D28E" w14:textId="77777777" w:rsidR="000831A8" w:rsidRDefault="000831A8" w:rsidP="00EC0EC1">
      <w:pPr>
        <w:pStyle w:val="StyleListParagraphArialBoldUnderlineLeft0cm"/>
        <w:rPr>
          <w:rFonts w:eastAsia="Calibri"/>
        </w:rPr>
      </w:pPr>
    </w:p>
    <w:p w14:paraId="1FA25267" w14:textId="750D5EB8" w:rsidR="000831A8" w:rsidRPr="00F42C2E" w:rsidRDefault="00EC0EC1" w:rsidP="00EC0EC1">
      <w:pPr>
        <w:pStyle w:val="StyleListParagraphArialBoldUnderlineLeft0cm"/>
        <w:rPr>
          <w:rFonts w:eastAsia="Calibri"/>
        </w:rPr>
      </w:pPr>
      <w:r w:rsidRPr="00F42C2E">
        <w:rPr>
          <w:rFonts w:eastAsia="Calibri"/>
        </w:rPr>
        <w:t>Strictly Private &amp; Confidential</w:t>
      </w:r>
    </w:p>
    <w:p w14:paraId="313FF177" w14:textId="77777777" w:rsidR="000831A8" w:rsidRPr="00F42C2E" w:rsidRDefault="000831A8" w:rsidP="000831A8">
      <w:pPr>
        <w:pStyle w:val="ListParagraph"/>
        <w:ind w:left="0"/>
        <w:rPr>
          <w:rFonts w:ascii="Arial" w:eastAsia="Calibri" w:hAnsi="Arial" w:cs="Arial"/>
          <w:b/>
          <w:szCs w:val="24"/>
        </w:rPr>
      </w:pPr>
    </w:p>
    <w:p w14:paraId="7D1F36F9"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NAME</w:t>
      </w:r>
    </w:p>
    <w:p w14:paraId="318CD902"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ADDRESS</w:t>
      </w:r>
    </w:p>
    <w:p w14:paraId="550EA46F" w14:textId="77777777" w:rsidR="000831A8" w:rsidRPr="00EC0EC1" w:rsidRDefault="000831A8" w:rsidP="000831A8">
      <w:pPr>
        <w:pStyle w:val="ListParagraph"/>
        <w:ind w:left="0"/>
        <w:rPr>
          <w:rFonts w:ascii="Work Sans" w:eastAsia="Calibri" w:hAnsi="Work Sans" w:cs="Arial"/>
          <w:sz w:val="20"/>
        </w:rPr>
      </w:pPr>
    </w:p>
    <w:p w14:paraId="2DC72A3D" w14:textId="77777777"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Date</w:t>
      </w:r>
    </w:p>
    <w:p w14:paraId="4CAC3FEC" w14:textId="77777777" w:rsidR="000831A8" w:rsidRPr="00EC0EC1" w:rsidRDefault="000831A8" w:rsidP="000831A8">
      <w:pPr>
        <w:pStyle w:val="ListParagraph"/>
        <w:ind w:left="0"/>
        <w:rPr>
          <w:rFonts w:ascii="Work Sans" w:eastAsia="Calibri" w:hAnsi="Work Sans" w:cs="Arial"/>
          <w:sz w:val="20"/>
        </w:rPr>
      </w:pPr>
    </w:p>
    <w:p w14:paraId="071D31CE" w14:textId="54727940" w:rsidR="000831A8" w:rsidRPr="00EC0EC1" w:rsidRDefault="000831A8" w:rsidP="000831A8">
      <w:pPr>
        <w:pStyle w:val="ListParagraph"/>
        <w:ind w:left="0"/>
        <w:rPr>
          <w:rFonts w:ascii="Work Sans" w:eastAsia="Calibri" w:hAnsi="Work Sans" w:cs="Arial"/>
          <w:sz w:val="20"/>
        </w:rPr>
      </w:pPr>
      <w:r w:rsidRPr="00EC0EC1">
        <w:rPr>
          <w:rFonts w:ascii="Work Sans" w:eastAsia="Calibri" w:hAnsi="Work Sans" w:cs="Arial"/>
          <w:sz w:val="20"/>
        </w:rPr>
        <w:t xml:space="preserve">Dear </w:t>
      </w:r>
    </w:p>
    <w:p w14:paraId="060C62FD" w14:textId="77777777" w:rsidR="000831A8" w:rsidRPr="000831A8" w:rsidRDefault="000831A8" w:rsidP="00EC0EC1">
      <w:pPr>
        <w:pStyle w:val="StyleArial11ptJustified"/>
        <w:rPr>
          <w:rFonts w:eastAsia="MS Mincho"/>
          <w:lang w:eastAsia="en-US"/>
        </w:rPr>
      </w:pPr>
    </w:p>
    <w:p w14:paraId="243E2B66" w14:textId="77777777" w:rsidR="000831A8" w:rsidRPr="000831A8" w:rsidRDefault="000831A8" w:rsidP="00EC0EC1">
      <w:pPr>
        <w:pStyle w:val="StyleArialBoldUnderlineJustified"/>
        <w:rPr>
          <w:rFonts w:eastAsia="MS Mincho"/>
          <w:lang w:eastAsia="en-US"/>
        </w:rPr>
      </w:pPr>
      <w:r w:rsidRPr="000831A8">
        <w:rPr>
          <w:rFonts w:eastAsia="MS Mincho"/>
          <w:lang w:eastAsia="en-US"/>
        </w:rPr>
        <w:t xml:space="preserve">Re: First Formal Review Meeting </w:t>
      </w:r>
      <w:proofErr w:type="gramStart"/>
      <w:r w:rsidRPr="000831A8">
        <w:rPr>
          <w:rFonts w:eastAsia="MS Mincho"/>
          <w:lang w:eastAsia="en-US"/>
        </w:rPr>
        <w:t>To</w:t>
      </w:r>
      <w:proofErr w:type="gramEnd"/>
      <w:r w:rsidRPr="000831A8">
        <w:rPr>
          <w:rFonts w:eastAsia="MS Mincho"/>
          <w:lang w:eastAsia="en-US"/>
        </w:rPr>
        <w:t xml:space="preserve"> Discuss Attendance Record</w:t>
      </w:r>
    </w:p>
    <w:p w14:paraId="0013B755" w14:textId="77777777" w:rsidR="000831A8" w:rsidRPr="000831A8" w:rsidRDefault="000831A8" w:rsidP="00EC0EC1">
      <w:pPr>
        <w:pStyle w:val="work"/>
        <w:rPr>
          <w:rFonts w:eastAsia="MS Mincho"/>
          <w:lang w:eastAsia="en-US"/>
        </w:rPr>
      </w:pPr>
    </w:p>
    <w:p w14:paraId="0F6CF21A" w14:textId="43A89AEF" w:rsidR="000831A8" w:rsidRPr="000831A8" w:rsidRDefault="000831A8" w:rsidP="00EC0EC1">
      <w:pPr>
        <w:pStyle w:val="work"/>
        <w:rPr>
          <w:rFonts w:eastAsia="MS Mincho"/>
          <w:lang w:eastAsia="en-US"/>
        </w:rPr>
      </w:pPr>
      <w:r w:rsidRPr="000831A8">
        <w:rPr>
          <w:rFonts w:eastAsia="MS Mincho"/>
          <w:lang w:eastAsia="en-US"/>
        </w:rPr>
        <w:t xml:space="preserve">You will be aware from our informal discussions that </w:t>
      </w:r>
      <w:r w:rsidR="00E42565">
        <w:rPr>
          <w:rFonts w:eastAsia="MS Mincho"/>
          <w:lang w:eastAsia="en-US"/>
        </w:rPr>
        <w:t xml:space="preserve">I have </w:t>
      </w:r>
      <w:proofErr w:type="gramStart"/>
      <w:r w:rsidR="00594D0C">
        <w:rPr>
          <w:rFonts w:eastAsia="MS Mincho"/>
          <w:lang w:eastAsia="en-US"/>
        </w:rPr>
        <w:t xml:space="preserve">a </w:t>
      </w:r>
      <w:r w:rsidR="00594D0C" w:rsidRPr="000831A8">
        <w:rPr>
          <w:rFonts w:eastAsia="MS Mincho"/>
          <w:lang w:eastAsia="en-US"/>
        </w:rPr>
        <w:t>number</w:t>
      </w:r>
      <w:r w:rsidRPr="000831A8">
        <w:rPr>
          <w:rFonts w:eastAsia="MS Mincho"/>
          <w:lang w:eastAsia="en-US"/>
        </w:rPr>
        <w:t xml:space="preserve"> of</w:t>
      </w:r>
      <w:proofErr w:type="gramEnd"/>
      <w:r w:rsidRPr="000831A8">
        <w:rPr>
          <w:rFonts w:eastAsia="MS Mincho"/>
          <w:lang w:eastAsia="en-US"/>
        </w:rPr>
        <w:t xml:space="preserve"> concerns about your attendance record</w:t>
      </w:r>
      <w:r w:rsidR="00864F24">
        <w:rPr>
          <w:rFonts w:eastAsia="MS Mincho"/>
          <w:lang w:eastAsia="en-US"/>
        </w:rPr>
        <w:t xml:space="preserve"> and the impact your absence has on school life</w:t>
      </w:r>
      <w:r w:rsidRPr="000831A8">
        <w:rPr>
          <w:rFonts w:eastAsia="MS Mincho"/>
          <w:lang w:eastAsia="en-US"/>
        </w:rPr>
        <w:t xml:space="preserve">. I write to invite you to attend a first formal review meeting to discuss your absence and ways in which we can </w:t>
      </w:r>
      <w:r w:rsidR="00864F24">
        <w:rPr>
          <w:rFonts w:eastAsia="MS Mincho"/>
          <w:lang w:eastAsia="en-US"/>
        </w:rPr>
        <w:t>support</w:t>
      </w:r>
      <w:r w:rsidR="00864F24" w:rsidRPr="000831A8">
        <w:rPr>
          <w:rFonts w:eastAsia="MS Mincho"/>
          <w:lang w:eastAsia="en-US"/>
        </w:rPr>
        <w:t xml:space="preserve"> </w:t>
      </w:r>
      <w:r w:rsidR="00864F24">
        <w:rPr>
          <w:rFonts w:eastAsia="MS Mincho"/>
          <w:lang w:eastAsia="en-US"/>
        </w:rPr>
        <w:t xml:space="preserve">you in improving your attendance OR </w:t>
      </w:r>
      <w:r w:rsidRPr="000831A8">
        <w:rPr>
          <w:rFonts w:eastAsia="MS Mincho"/>
          <w:lang w:eastAsia="en-US"/>
        </w:rPr>
        <w:t>in facilitating your return to work.</w:t>
      </w:r>
    </w:p>
    <w:p w14:paraId="61908817" w14:textId="77777777" w:rsidR="000831A8" w:rsidRPr="000831A8" w:rsidRDefault="000831A8" w:rsidP="00EC0EC1">
      <w:pPr>
        <w:pStyle w:val="work"/>
        <w:rPr>
          <w:rFonts w:eastAsia="MS Mincho"/>
          <w:lang w:eastAsia="en-US"/>
        </w:rPr>
      </w:pPr>
    </w:p>
    <w:p w14:paraId="00C1CE25" w14:textId="0B1C1627"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The meeting will take place </w:t>
      </w:r>
      <w:r w:rsidRPr="00EC0EC1">
        <w:rPr>
          <w:rFonts w:ascii="Work Sans" w:eastAsia="Calibri" w:hAnsi="Work Sans" w:cs="Arial"/>
          <w:sz w:val="20"/>
        </w:rPr>
        <w:t xml:space="preserve">[ENTER TIME HERE] </w:t>
      </w:r>
      <w:r w:rsidRPr="00EC0EC1">
        <w:rPr>
          <w:rFonts w:ascii="Work Sans" w:eastAsia="MS Mincho" w:hAnsi="Work Sans" w:cs="Arial"/>
          <w:sz w:val="20"/>
          <w:lang w:eastAsia="en-US"/>
        </w:rPr>
        <w:t>on</w:t>
      </w:r>
      <w:r w:rsidRPr="00EC0EC1">
        <w:rPr>
          <w:rStyle w:val="StyleArialItalic"/>
          <w:rFonts w:eastAsia="MS Mincho"/>
        </w:rPr>
        <w:t xml:space="preserve"> </w:t>
      </w:r>
      <w:r w:rsidRPr="00EC0EC1">
        <w:rPr>
          <w:rFonts w:ascii="Work Sans" w:eastAsia="Calibri" w:hAnsi="Work Sans" w:cs="Arial"/>
          <w:sz w:val="20"/>
          <w:lang w:eastAsia="en-US"/>
        </w:rPr>
        <w:t xml:space="preserve">[ENTER DATE </w:t>
      </w:r>
      <w:r w:rsidR="00594D0C" w:rsidRPr="00EC0EC1">
        <w:rPr>
          <w:rFonts w:ascii="Work Sans" w:eastAsia="Calibri" w:hAnsi="Work Sans" w:cs="Arial"/>
          <w:sz w:val="20"/>
          <w:lang w:eastAsia="en-US"/>
        </w:rPr>
        <w:t xml:space="preserve">HERE] </w:t>
      </w:r>
      <w:r w:rsidR="00594D0C" w:rsidRPr="00EC0EC1">
        <w:rPr>
          <w:rFonts w:ascii="Work Sans" w:eastAsia="MS Mincho" w:hAnsi="Work Sans" w:cs="Arial"/>
          <w:sz w:val="20"/>
          <w:lang w:eastAsia="en-US"/>
        </w:rPr>
        <w:t>in</w:t>
      </w:r>
      <w:r w:rsidRPr="00EC0EC1">
        <w:rPr>
          <w:rFonts w:ascii="Work Sans" w:eastAsia="MS Mincho" w:hAnsi="Work Sans" w:cs="Arial"/>
          <w:sz w:val="20"/>
          <w:lang w:eastAsia="en-US"/>
        </w:rPr>
        <w:t xml:space="preserve"> </w:t>
      </w:r>
      <w:r w:rsidRPr="00EC0EC1">
        <w:rPr>
          <w:rFonts w:ascii="Work Sans" w:eastAsia="Calibri" w:hAnsi="Work Sans" w:cs="Arial"/>
          <w:sz w:val="20"/>
        </w:rPr>
        <w:t>[ENTER VENUE] at [SCHOOL NAME]</w:t>
      </w:r>
      <w:r w:rsidRPr="00EC0EC1">
        <w:rPr>
          <w:rStyle w:val="StyleArialItalic"/>
          <w:rFonts w:eastAsia="MS Mincho"/>
        </w:rPr>
        <w:t>. (At least 10 clear working days' notice.)</w:t>
      </w:r>
    </w:p>
    <w:p w14:paraId="260DFF0A" w14:textId="77777777" w:rsidR="000831A8" w:rsidRPr="000831A8" w:rsidRDefault="000831A8" w:rsidP="00EC0EC1">
      <w:pPr>
        <w:pStyle w:val="work"/>
        <w:rPr>
          <w:rFonts w:eastAsia="MS Mincho"/>
          <w:lang w:eastAsia="en-US"/>
        </w:rPr>
      </w:pPr>
    </w:p>
    <w:p w14:paraId="01FDF2D0" w14:textId="44D10A04" w:rsidR="000831A8" w:rsidRPr="00EC0EC1" w:rsidRDefault="000831A8" w:rsidP="000831A8">
      <w:pPr>
        <w:overflowPunct/>
        <w:autoSpaceDE/>
        <w:autoSpaceDN/>
        <w:adjustRightInd/>
        <w:jc w:val="both"/>
        <w:textAlignment w:val="auto"/>
        <w:rPr>
          <w:rStyle w:val="StyleArialItalic"/>
          <w:rFonts w:eastAsia="MS Mincho"/>
        </w:rPr>
      </w:pPr>
      <w:r w:rsidRPr="00EC0EC1">
        <w:rPr>
          <w:rFonts w:ascii="Work Sans" w:eastAsia="MS Mincho" w:hAnsi="Work Sans" w:cs="Arial"/>
          <w:sz w:val="20"/>
          <w:lang w:eastAsia="en-US"/>
        </w:rPr>
        <w:t xml:space="preserve">You may be accompanied at the meeting by a companion, who may </w:t>
      </w:r>
      <w:proofErr w:type="gramStart"/>
      <w:r w:rsidRPr="00EC0EC1">
        <w:rPr>
          <w:rFonts w:ascii="Work Sans" w:eastAsia="MS Mincho" w:hAnsi="Work Sans" w:cs="Arial"/>
          <w:sz w:val="20"/>
          <w:lang w:eastAsia="en-US"/>
        </w:rPr>
        <w:t xml:space="preserve">be </w:t>
      </w:r>
      <w:r w:rsidR="00864F24" w:rsidRPr="00EC0EC1">
        <w:rPr>
          <w:rFonts w:ascii="Work Sans" w:eastAsia="MS Mincho" w:hAnsi="Work Sans" w:cs="Arial"/>
          <w:sz w:val="20"/>
          <w:lang w:eastAsia="en-US"/>
        </w:rPr>
        <w:t xml:space="preserve"> trade</w:t>
      </w:r>
      <w:proofErr w:type="gramEnd"/>
      <w:r w:rsidR="00864F24"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union </w:t>
      </w:r>
      <w:r w:rsidR="00864F24" w:rsidRPr="00EC0EC1">
        <w:rPr>
          <w:rFonts w:ascii="Work Sans" w:eastAsia="MS Mincho" w:hAnsi="Work Sans" w:cs="Arial"/>
          <w:sz w:val="20"/>
          <w:lang w:eastAsia="en-US"/>
        </w:rPr>
        <w:t xml:space="preserve">representative </w:t>
      </w:r>
      <w:r w:rsidRPr="00EC0EC1">
        <w:rPr>
          <w:rFonts w:ascii="Work Sans" w:eastAsia="MS Mincho" w:hAnsi="Work Sans" w:cs="Arial"/>
          <w:sz w:val="20"/>
          <w:lang w:eastAsia="en-US"/>
        </w:rPr>
        <w:t xml:space="preserve">or a work colleague. I should be grateful if you would notify me the day before the meeting of the name of any companion you may be bringing. At the meeting I shall be accompanied by </w:t>
      </w:r>
      <w:r w:rsidRPr="00EC0EC1">
        <w:rPr>
          <w:rFonts w:ascii="Work Sans" w:eastAsia="Calibri" w:hAnsi="Work Sans" w:cs="Arial"/>
          <w:sz w:val="20"/>
        </w:rPr>
        <w:t>[NAME/DETAILS/ROLE HERE]</w:t>
      </w:r>
      <w:r w:rsidRPr="00EC0EC1">
        <w:rPr>
          <w:rStyle w:val="StyleArialItalic"/>
          <w:rFonts w:eastAsia="MS Mincho"/>
        </w:rPr>
        <w:t>.</w:t>
      </w:r>
    </w:p>
    <w:p w14:paraId="0658BBD1" w14:textId="77777777" w:rsidR="000831A8" w:rsidRPr="000831A8" w:rsidRDefault="000831A8" w:rsidP="00EC0EC1">
      <w:pPr>
        <w:pStyle w:val="StyleArialItalicJustified"/>
        <w:rPr>
          <w:rFonts w:eastAsia="MS Mincho"/>
          <w:lang w:eastAsia="en-US"/>
        </w:rPr>
      </w:pPr>
    </w:p>
    <w:p w14:paraId="1529FD23" w14:textId="77777777" w:rsidR="000831A8" w:rsidRPr="000831A8" w:rsidRDefault="000831A8" w:rsidP="00EC0EC1">
      <w:pPr>
        <w:pStyle w:val="work"/>
        <w:rPr>
          <w:rFonts w:eastAsia="MS Mincho"/>
          <w:lang w:eastAsia="en-US"/>
        </w:rPr>
      </w:pPr>
      <w:r w:rsidRPr="000831A8">
        <w:rPr>
          <w:rFonts w:eastAsia="MS Mincho"/>
          <w:lang w:eastAsia="en-US"/>
        </w:rPr>
        <w:t>I enclose a copy of the LDBS Managing Sickness Absence Policy and Procedure.</w:t>
      </w:r>
    </w:p>
    <w:p w14:paraId="06E0DD05" w14:textId="77777777" w:rsidR="000831A8" w:rsidRPr="000831A8" w:rsidRDefault="000831A8" w:rsidP="00EC0EC1">
      <w:pPr>
        <w:pStyle w:val="work"/>
        <w:rPr>
          <w:rFonts w:eastAsia="MS Mincho"/>
          <w:lang w:eastAsia="en-US"/>
        </w:rPr>
      </w:pPr>
    </w:p>
    <w:p w14:paraId="7B8BC954" w14:textId="77777777" w:rsidR="000831A8" w:rsidRPr="000831A8" w:rsidRDefault="000831A8" w:rsidP="00EC0EC1">
      <w:pPr>
        <w:pStyle w:val="work"/>
        <w:rPr>
          <w:rFonts w:eastAsia="MS Mincho"/>
          <w:lang w:eastAsia="en-US"/>
        </w:rPr>
      </w:pPr>
    </w:p>
    <w:p w14:paraId="3CB7846A" w14:textId="77777777" w:rsidR="000831A8" w:rsidRPr="000831A8" w:rsidRDefault="000831A8" w:rsidP="00EC0EC1">
      <w:pPr>
        <w:pStyle w:val="work"/>
        <w:rPr>
          <w:rFonts w:eastAsia="MS Mincho"/>
          <w:lang w:eastAsia="en-US"/>
        </w:rPr>
      </w:pPr>
    </w:p>
    <w:p w14:paraId="675FBBBC"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5EB20458" w14:textId="77777777" w:rsidR="000831A8" w:rsidRPr="000831A8" w:rsidRDefault="000831A8" w:rsidP="00EC0EC1">
      <w:pPr>
        <w:pStyle w:val="work"/>
        <w:rPr>
          <w:rFonts w:eastAsia="MS Mincho"/>
          <w:lang w:eastAsia="en-US"/>
        </w:rPr>
      </w:pPr>
    </w:p>
    <w:p w14:paraId="6E5D9722" w14:textId="77777777" w:rsidR="000831A8" w:rsidRPr="000831A8" w:rsidRDefault="000831A8" w:rsidP="00EC0EC1">
      <w:pPr>
        <w:pStyle w:val="work"/>
        <w:rPr>
          <w:rFonts w:eastAsia="MS Mincho"/>
          <w:lang w:eastAsia="en-US"/>
        </w:rPr>
      </w:pPr>
    </w:p>
    <w:p w14:paraId="2202A86B" w14:textId="77777777" w:rsidR="000831A8" w:rsidRPr="000831A8" w:rsidRDefault="000831A8" w:rsidP="00EC0EC1">
      <w:pPr>
        <w:pStyle w:val="StyleArial11ptJustified"/>
        <w:rPr>
          <w:rFonts w:eastAsia="MS Mincho"/>
          <w:lang w:eastAsia="en-US"/>
        </w:rPr>
      </w:pPr>
    </w:p>
    <w:p w14:paraId="7080D28B" w14:textId="476CF3A1" w:rsidR="001852FA" w:rsidRPr="000831A8" w:rsidRDefault="001852FA" w:rsidP="00EC0EC1">
      <w:pPr>
        <w:pStyle w:val="work"/>
        <w:rPr>
          <w:rFonts w:eastAsia="MS Mincho"/>
          <w:lang w:eastAsia="en-US"/>
        </w:rPr>
      </w:pPr>
      <w:r w:rsidRPr="001852FA">
        <w:rPr>
          <w:rFonts w:eastAsia="Calibri"/>
        </w:rPr>
        <w:t xml:space="preserve"> </w:t>
      </w:r>
      <w:r>
        <w:rPr>
          <w:rFonts w:eastAsia="Calibri"/>
        </w:rPr>
        <w:t xml:space="preserve">Line Manager/ SLT/ </w:t>
      </w:r>
      <w:r w:rsidRPr="00F42C2E">
        <w:rPr>
          <w:rFonts w:eastAsia="Calibri"/>
        </w:rPr>
        <w:t>Headteacher/Head of School</w:t>
      </w:r>
    </w:p>
    <w:p w14:paraId="191A11E3" w14:textId="77777777" w:rsidR="001852FA" w:rsidRPr="000831A8" w:rsidRDefault="001852FA" w:rsidP="00EC0EC1">
      <w:pPr>
        <w:pStyle w:val="StyleArial11ptJustified"/>
        <w:rPr>
          <w:rFonts w:eastAsia="MS Mincho"/>
          <w:lang w:eastAsia="en-US"/>
        </w:rPr>
      </w:pPr>
    </w:p>
    <w:p w14:paraId="182D00D1" w14:textId="77777777" w:rsidR="001852FA" w:rsidRPr="000831A8" w:rsidRDefault="001852FA" w:rsidP="00EC0EC1">
      <w:pPr>
        <w:pStyle w:val="StyleArial11ptJustified"/>
        <w:rPr>
          <w:rFonts w:eastAsia="MS Mincho"/>
          <w:lang w:eastAsia="en-US"/>
        </w:rPr>
      </w:pPr>
    </w:p>
    <w:p w14:paraId="6AA0B065" w14:textId="77777777" w:rsidR="000831A8" w:rsidRPr="000831A8" w:rsidRDefault="000831A8" w:rsidP="00EC0EC1">
      <w:pPr>
        <w:pStyle w:val="StyleArial11ptJustified"/>
        <w:rPr>
          <w:rFonts w:eastAsia="MS Mincho"/>
          <w:lang w:eastAsia="en-US"/>
        </w:rPr>
      </w:pPr>
    </w:p>
    <w:p w14:paraId="319BF346" w14:textId="77777777" w:rsidR="000831A8" w:rsidRPr="000831A8" w:rsidRDefault="000831A8" w:rsidP="00EC0EC1">
      <w:pPr>
        <w:pStyle w:val="StyleArial11ptJustified"/>
        <w:rPr>
          <w:rFonts w:eastAsia="MS Mincho"/>
          <w:lang w:eastAsia="en-US"/>
        </w:rPr>
      </w:pPr>
    </w:p>
    <w:p w14:paraId="46D0A370" w14:textId="77777777" w:rsidR="000831A8" w:rsidRPr="000831A8" w:rsidRDefault="000831A8" w:rsidP="00EC0EC1">
      <w:pPr>
        <w:pStyle w:val="StyleArial11ptJustified"/>
        <w:rPr>
          <w:rFonts w:eastAsia="MS Mincho"/>
          <w:lang w:eastAsia="en-US"/>
        </w:rPr>
      </w:pPr>
    </w:p>
    <w:p w14:paraId="4D1AE5D0" w14:textId="77777777" w:rsidR="000831A8" w:rsidRPr="000831A8" w:rsidRDefault="000831A8" w:rsidP="00EC0EC1">
      <w:pPr>
        <w:pStyle w:val="StyleArial11ptJustified"/>
        <w:rPr>
          <w:rFonts w:eastAsia="MS Mincho"/>
          <w:lang w:eastAsia="en-US"/>
        </w:rPr>
      </w:pPr>
    </w:p>
    <w:p w14:paraId="1BEF4C82" w14:textId="77777777" w:rsidR="000831A8" w:rsidRPr="000831A8" w:rsidRDefault="000831A8" w:rsidP="00EC0EC1">
      <w:pPr>
        <w:pStyle w:val="StyleArial11ptJustified"/>
        <w:rPr>
          <w:rFonts w:eastAsia="MS Mincho"/>
          <w:lang w:eastAsia="en-US"/>
        </w:rPr>
      </w:pPr>
    </w:p>
    <w:p w14:paraId="4656D8F0" w14:textId="77777777" w:rsidR="000831A8" w:rsidRPr="000831A8" w:rsidRDefault="000831A8" w:rsidP="00EC0EC1">
      <w:pPr>
        <w:pStyle w:val="StyleArial11ptJustified"/>
        <w:rPr>
          <w:rFonts w:eastAsia="MS Mincho"/>
          <w:lang w:eastAsia="en-US"/>
        </w:rPr>
      </w:pPr>
    </w:p>
    <w:p w14:paraId="0CCD547E" w14:textId="77777777" w:rsidR="000831A8" w:rsidRPr="000831A8" w:rsidRDefault="000831A8" w:rsidP="00EC0EC1">
      <w:pPr>
        <w:pStyle w:val="StyleArial11ptJustified"/>
        <w:rPr>
          <w:rFonts w:eastAsia="MS Mincho"/>
          <w:lang w:eastAsia="en-US"/>
        </w:rPr>
      </w:pPr>
    </w:p>
    <w:p w14:paraId="3C2F2F6E" w14:textId="77777777" w:rsidR="000831A8" w:rsidRPr="00EC0EC1" w:rsidRDefault="000831A8" w:rsidP="000831A8">
      <w:pPr>
        <w:pStyle w:val="ListParagraph"/>
        <w:numPr>
          <w:ilvl w:val="0"/>
          <w:numId w:val="23"/>
        </w:numPr>
        <w:overflowPunct/>
        <w:autoSpaceDE/>
        <w:autoSpaceDN/>
        <w:adjustRightInd/>
        <w:spacing w:after="200" w:line="360" w:lineRule="auto"/>
        <w:contextualSpacing/>
        <w:textAlignment w:val="auto"/>
        <w:rPr>
          <w:rFonts w:ascii="Work Sans SemiBold" w:eastAsia="MS Mincho" w:hAnsi="Work Sans SemiBold" w:cs="Arial"/>
          <w:b/>
          <w:bCs/>
          <w:color w:val="55345A"/>
          <w:szCs w:val="24"/>
          <w:lang w:eastAsia="en-US"/>
        </w:rPr>
      </w:pPr>
      <w:r w:rsidRPr="000831A8">
        <w:rPr>
          <w:rFonts w:ascii="Arial" w:eastAsia="MS Mincho" w:hAnsi="Arial" w:cs="Arial"/>
          <w:sz w:val="22"/>
          <w:lang w:eastAsia="en-US"/>
        </w:rPr>
        <w:br w:type="page"/>
      </w:r>
      <w:r w:rsidRPr="00EC0EC1">
        <w:rPr>
          <w:rFonts w:ascii="Work Sans SemiBold" w:eastAsia="Calibri" w:hAnsi="Work Sans SemiBold" w:cs="Arial"/>
          <w:b/>
          <w:color w:val="55345A"/>
          <w:szCs w:val="24"/>
          <w:lang w:eastAsia="en-US"/>
        </w:rPr>
        <w:lastRenderedPageBreak/>
        <w:t xml:space="preserve"> Invitation to Second Formal Review Meeting</w:t>
      </w:r>
    </w:p>
    <w:p w14:paraId="793B57A3" w14:textId="77777777" w:rsidR="000831A8" w:rsidRPr="000831A8" w:rsidRDefault="000831A8" w:rsidP="00EC0EC1">
      <w:pPr>
        <w:pStyle w:val="StyleArial11ptJustified"/>
        <w:rPr>
          <w:rFonts w:eastAsia="MS Mincho"/>
          <w:lang w:eastAsia="en-US"/>
        </w:rPr>
      </w:pPr>
    </w:p>
    <w:p w14:paraId="749E0FC2" w14:textId="77777777" w:rsidR="000831A8" w:rsidRPr="000831A8" w:rsidRDefault="000831A8" w:rsidP="00EC0EC1">
      <w:pPr>
        <w:pStyle w:val="StyleArial11ptJustified"/>
        <w:rPr>
          <w:rFonts w:eastAsia="MS Mincho"/>
          <w:lang w:eastAsia="en-US"/>
        </w:rPr>
      </w:pPr>
    </w:p>
    <w:p w14:paraId="6ECF75F1" w14:textId="5F157DF5" w:rsidR="000831A8" w:rsidRPr="00EC0EC1" w:rsidRDefault="00EC0EC1" w:rsidP="000831A8">
      <w:pPr>
        <w:rPr>
          <w:rStyle w:val="StyleArialBoldUnderline"/>
          <w:rFonts w:ascii="Work Sans" w:eastAsia="Calibri" w:hAnsi="Work Sans"/>
          <w:color w:val="auto"/>
          <w:sz w:val="20"/>
        </w:rPr>
      </w:pPr>
      <w:r w:rsidRPr="00EC0EC1">
        <w:rPr>
          <w:rStyle w:val="StyleArialBoldUnderline"/>
          <w:rFonts w:ascii="Work Sans" w:eastAsia="Calibri" w:hAnsi="Work Sans"/>
          <w:color w:val="auto"/>
          <w:sz w:val="20"/>
        </w:rPr>
        <w:t>Strictly Private &amp; Confidential</w:t>
      </w:r>
    </w:p>
    <w:p w14:paraId="27EC911E" w14:textId="77777777" w:rsidR="000831A8" w:rsidRPr="00EC0EC1" w:rsidRDefault="000831A8" w:rsidP="000831A8">
      <w:pPr>
        <w:rPr>
          <w:rFonts w:ascii="Work Sans" w:eastAsia="Calibri" w:hAnsi="Work Sans" w:cs="Arial"/>
          <w:sz w:val="20"/>
        </w:rPr>
      </w:pPr>
    </w:p>
    <w:p w14:paraId="3987FB66" w14:textId="77777777" w:rsidR="000831A8" w:rsidRPr="00EC0EC1" w:rsidRDefault="000831A8" w:rsidP="000831A8">
      <w:pPr>
        <w:rPr>
          <w:rFonts w:ascii="Work Sans" w:eastAsia="Calibri" w:hAnsi="Work Sans" w:cs="Arial"/>
          <w:sz w:val="20"/>
        </w:rPr>
      </w:pPr>
      <w:r w:rsidRPr="00EC0EC1">
        <w:rPr>
          <w:rFonts w:ascii="Work Sans" w:eastAsia="Calibri" w:hAnsi="Work Sans" w:cs="Arial"/>
          <w:sz w:val="20"/>
        </w:rPr>
        <w:t>NAME</w:t>
      </w:r>
    </w:p>
    <w:p w14:paraId="30C4472E" w14:textId="77777777" w:rsidR="000831A8" w:rsidRPr="00EC0EC1" w:rsidRDefault="000831A8" w:rsidP="000831A8">
      <w:pPr>
        <w:rPr>
          <w:rFonts w:ascii="Work Sans" w:eastAsia="Calibri" w:hAnsi="Work Sans" w:cs="Arial"/>
          <w:sz w:val="20"/>
        </w:rPr>
      </w:pPr>
      <w:r w:rsidRPr="00EC0EC1">
        <w:rPr>
          <w:rFonts w:ascii="Work Sans" w:eastAsia="Calibri" w:hAnsi="Work Sans" w:cs="Arial"/>
          <w:sz w:val="20"/>
        </w:rPr>
        <w:t>ADDRESS</w:t>
      </w:r>
    </w:p>
    <w:p w14:paraId="60DBBFA1" w14:textId="77777777" w:rsidR="000831A8" w:rsidRPr="00EC0EC1" w:rsidRDefault="000831A8" w:rsidP="000831A8">
      <w:pPr>
        <w:rPr>
          <w:rFonts w:ascii="Work Sans" w:eastAsia="Calibri" w:hAnsi="Work Sans" w:cs="Arial"/>
          <w:sz w:val="20"/>
        </w:rPr>
      </w:pPr>
    </w:p>
    <w:p w14:paraId="6953662B" w14:textId="77777777" w:rsidR="000831A8" w:rsidRPr="00EC0EC1" w:rsidRDefault="000831A8" w:rsidP="000831A8">
      <w:pPr>
        <w:rPr>
          <w:rFonts w:ascii="Work Sans" w:eastAsia="Calibri" w:hAnsi="Work Sans" w:cs="Arial"/>
          <w:sz w:val="20"/>
        </w:rPr>
      </w:pPr>
      <w:r w:rsidRPr="00EC0EC1">
        <w:rPr>
          <w:rFonts w:ascii="Work Sans" w:eastAsia="Calibri" w:hAnsi="Work Sans" w:cs="Arial"/>
          <w:sz w:val="20"/>
        </w:rPr>
        <w:t>Date</w:t>
      </w:r>
    </w:p>
    <w:p w14:paraId="3F8361ED" w14:textId="77777777" w:rsidR="000831A8" w:rsidRPr="00EC0EC1" w:rsidRDefault="000831A8" w:rsidP="000831A8">
      <w:pPr>
        <w:rPr>
          <w:rStyle w:val="StyleArialBlack"/>
          <w:color w:val="auto"/>
        </w:rPr>
      </w:pPr>
    </w:p>
    <w:p w14:paraId="2E50A6ED" w14:textId="45E4E6E5" w:rsidR="000831A8" w:rsidRPr="00EC0EC1" w:rsidRDefault="000831A8" w:rsidP="000831A8">
      <w:pPr>
        <w:rPr>
          <w:rFonts w:ascii="Work Sans" w:eastAsia="Calibri" w:hAnsi="Work Sans" w:cs="Arial"/>
          <w:sz w:val="20"/>
        </w:rPr>
      </w:pPr>
      <w:r w:rsidRPr="00EC0EC1">
        <w:rPr>
          <w:rFonts w:ascii="Work Sans" w:eastAsia="Calibri" w:hAnsi="Work Sans" w:cs="Arial"/>
          <w:sz w:val="20"/>
        </w:rPr>
        <w:t xml:space="preserve">Dear </w:t>
      </w:r>
    </w:p>
    <w:p w14:paraId="6720A62A" w14:textId="77777777" w:rsidR="000831A8" w:rsidRPr="000831A8" w:rsidRDefault="000831A8" w:rsidP="00EC0EC1">
      <w:pPr>
        <w:pStyle w:val="work"/>
        <w:rPr>
          <w:rFonts w:eastAsia="MS Mincho"/>
          <w:lang w:eastAsia="en-US"/>
        </w:rPr>
      </w:pPr>
    </w:p>
    <w:p w14:paraId="6A9391D1" w14:textId="77777777" w:rsidR="000831A8" w:rsidRPr="000831A8" w:rsidRDefault="000831A8" w:rsidP="00EC0EC1">
      <w:pPr>
        <w:pStyle w:val="StyleArialBoldUnderlineJustified"/>
        <w:rPr>
          <w:rFonts w:eastAsia="MS Mincho"/>
          <w:lang w:eastAsia="en-US"/>
        </w:rPr>
      </w:pPr>
      <w:r w:rsidRPr="00C551A6">
        <w:rPr>
          <w:rFonts w:eastAsia="MS Mincho"/>
          <w:lang w:eastAsia="en-US"/>
        </w:rPr>
        <w:t xml:space="preserve">Re: Second Formal Review Meeting </w:t>
      </w:r>
      <w:proofErr w:type="gramStart"/>
      <w:r w:rsidRPr="00C551A6">
        <w:rPr>
          <w:rFonts w:eastAsia="MS Mincho"/>
          <w:lang w:eastAsia="en-US"/>
        </w:rPr>
        <w:t>To</w:t>
      </w:r>
      <w:proofErr w:type="gramEnd"/>
      <w:r w:rsidRPr="00C551A6">
        <w:rPr>
          <w:rFonts w:eastAsia="MS Mincho"/>
          <w:lang w:eastAsia="en-US"/>
        </w:rPr>
        <w:t xml:space="preserve"> Discuss Attendance Record</w:t>
      </w:r>
    </w:p>
    <w:p w14:paraId="3A4DE2BB" w14:textId="77777777" w:rsidR="000831A8" w:rsidRPr="000831A8" w:rsidRDefault="000831A8" w:rsidP="00EC0EC1">
      <w:pPr>
        <w:pStyle w:val="work"/>
        <w:rPr>
          <w:rFonts w:eastAsia="MS Mincho"/>
          <w:lang w:eastAsia="en-US"/>
        </w:rPr>
      </w:pPr>
    </w:p>
    <w:p w14:paraId="58FFF7AC" w14:textId="40D7705F"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Further to the first formal review meeting held on </w:t>
      </w:r>
      <w:r w:rsidRPr="00EC0EC1">
        <w:rPr>
          <w:rStyle w:val="StyleArialBlack"/>
          <w:color w:val="auto"/>
        </w:rPr>
        <w:t>[DATE HERE]</w:t>
      </w:r>
      <w:r w:rsidRPr="00EC0EC1">
        <w:rPr>
          <w:rFonts w:ascii="Work Sans" w:eastAsia="MS Mincho" w:hAnsi="Work Sans" w:cs="Arial"/>
          <w:sz w:val="20"/>
          <w:lang w:eastAsia="en-US"/>
        </w:rPr>
        <w:t>, I write to invite you to attend a second formal review meeting to discuss your ongoing absence</w:t>
      </w:r>
      <w:proofErr w:type="gramStart"/>
      <w:r w:rsidR="00594D0C"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 concerns</w:t>
      </w:r>
      <w:proofErr w:type="gramEnd"/>
      <w:r w:rsidRPr="00EC0EC1">
        <w:rPr>
          <w:rFonts w:ascii="Work Sans" w:eastAsia="MS Mincho" w:hAnsi="Work Sans" w:cs="Arial"/>
          <w:sz w:val="20"/>
          <w:lang w:eastAsia="en-US"/>
        </w:rPr>
        <w:t xml:space="preserve"> about your attendance record</w:t>
      </w:r>
      <w:r w:rsidR="00E42565" w:rsidRPr="00EC0EC1">
        <w:rPr>
          <w:rFonts w:ascii="Work Sans" w:eastAsia="MS Mincho" w:hAnsi="Work Sans" w:cs="Arial"/>
          <w:sz w:val="20"/>
          <w:lang w:eastAsia="en-US"/>
        </w:rPr>
        <w:t xml:space="preserve"> and the impact </w:t>
      </w:r>
      <w:r w:rsidR="00FC3966" w:rsidRPr="00EC0EC1">
        <w:rPr>
          <w:rFonts w:ascii="Work Sans" w:eastAsia="MS Mincho" w:hAnsi="Work Sans" w:cs="Arial"/>
          <w:sz w:val="20"/>
          <w:lang w:eastAsia="en-US"/>
        </w:rPr>
        <w:t>t</w:t>
      </w:r>
      <w:r w:rsidR="00E42565" w:rsidRPr="00EC0EC1">
        <w:rPr>
          <w:rFonts w:ascii="Work Sans" w:eastAsia="MS Mincho" w:hAnsi="Work Sans" w:cs="Arial"/>
          <w:sz w:val="20"/>
          <w:lang w:eastAsia="en-US"/>
        </w:rPr>
        <w:t>his has on the day to day running of the school</w:t>
      </w:r>
      <w:r w:rsidRPr="00EC0EC1">
        <w:rPr>
          <w:rFonts w:ascii="Work Sans" w:eastAsia="MS Mincho" w:hAnsi="Work Sans" w:cs="Arial"/>
          <w:sz w:val="20"/>
          <w:lang w:eastAsia="en-US"/>
        </w:rPr>
        <w:t>.</w:t>
      </w:r>
    </w:p>
    <w:p w14:paraId="6ECD7638" w14:textId="77777777" w:rsidR="000831A8" w:rsidRPr="000831A8" w:rsidRDefault="000831A8" w:rsidP="00EC0EC1">
      <w:pPr>
        <w:pStyle w:val="work"/>
        <w:rPr>
          <w:rFonts w:eastAsia="MS Mincho"/>
          <w:lang w:eastAsia="en-US"/>
        </w:rPr>
      </w:pPr>
    </w:p>
    <w:p w14:paraId="5B3D4265" w14:textId="7F292695" w:rsidR="00C551A6" w:rsidRPr="00EC0EC1" w:rsidRDefault="00C551A6" w:rsidP="00C551A6">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The meeting will take place [ENTER TIME HERE] on</w:t>
      </w:r>
      <w:r w:rsidRPr="00EC0EC1">
        <w:rPr>
          <w:rStyle w:val="StyleArialItalic"/>
          <w:rFonts w:eastAsia="MS Mincho"/>
        </w:rPr>
        <w:t xml:space="preserve"> </w:t>
      </w:r>
      <w:r w:rsidRPr="00EC0EC1">
        <w:rPr>
          <w:rFonts w:ascii="Work Sans" w:eastAsia="MS Mincho" w:hAnsi="Work Sans" w:cs="Arial"/>
          <w:sz w:val="20"/>
          <w:lang w:eastAsia="en-US"/>
        </w:rPr>
        <w:t xml:space="preserve">[ENTER DATE </w:t>
      </w:r>
      <w:proofErr w:type="gramStart"/>
      <w:r w:rsidRPr="00EC0EC1">
        <w:rPr>
          <w:rFonts w:ascii="Work Sans" w:eastAsia="MS Mincho" w:hAnsi="Work Sans" w:cs="Arial"/>
          <w:sz w:val="20"/>
          <w:lang w:eastAsia="en-US"/>
        </w:rPr>
        <w:t>HERE]  in</w:t>
      </w:r>
      <w:proofErr w:type="gramEnd"/>
      <w:r w:rsidRPr="00EC0EC1">
        <w:rPr>
          <w:rFonts w:ascii="Work Sans" w:eastAsia="MS Mincho" w:hAnsi="Work Sans" w:cs="Arial"/>
          <w:sz w:val="20"/>
          <w:lang w:eastAsia="en-US"/>
        </w:rPr>
        <w:t xml:space="preserve"> [ENTER VENUE] at [SCHOOL NAME</w:t>
      </w:r>
      <w:r w:rsidRPr="00EC0EC1">
        <w:rPr>
          <w:rStyle w:val="StyleArialItalic"/>
          <w:rFonts w:eastAsia="MS Mincho"/>
        </w:rPr>
        <w:t>. (At least 10 clear working days' notice.)</w:t>
      </w:r>
    </w:p>
    <w:p w14:paraId="582906DD" w14:textId="77777777" w:rsidR="000831A8" w:rsidRPr="000831A8" w:rsidRDefault="000831A8" w:rsidP="00EC0EC1">
      <w:pPr>
        <w:pStyle w:val="work"/>
        <w:rPr>
          <w:rFonts w:eastAsia="MS Mincho"/>
          <w:lang w:eastAsia="en-US"/>
        </w:rPr>
      </w:pPr>
    </w:p>
    <w:p w14:paraId="38F934E3" w14:textId="797AAD6A"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You may be accompanied at the meeting by a companion, who may be a member of a </w:t>
      </w:r>
      <w:r w:rsidR="00E42565" w:rsidRPr="00EC0EC1">
        <w:rPr>
          <w:rFonts w:ascii="Work Sans" w:eastAsia="MS Mincho" w:hAnsi="Work Sans" w:cs="Arial"/>
          <w:sz w:val="20"/>
          <w:lang w:eastAsia="en-US"/>
        </w:rPr>
        <w:t xml:space="preserve">trade </w:t>
      </w:r>
      <w:r w:rsidRPr="00EC0EC1">
        <w:rPr>
          <w:rFonts w:ascii="Work Sans" w:eastAsia="MS Mincho" w:hAnsi="Work Sans" w:cs="Arial"/>
          <w:sz w:val="20"/>
          <w:lang w:eastAsia="en-US"/>
        </w:rPr>
        <w:t xml:space="preserve">union or a work colleague. I should be grateful if you would notify me the day before the meeting of the name of any companion you may be bringing. At the meeting I shall be accompanied by </w:t>
      </w:r>
      <w:r w:rsidR="00623206" w:rsidRPr="00EC0EC1">
        <w:rPr>
          <w:rFonts w:ascii="Work Sans" w:eastAsia="MS Mincho" w:hAnsi="Work Sans" w:cs="Arial"/>
          <w:sz w:val="20"/>
          <w:lang w:eastAsia="en-US"/>
        </w:rPr>
        <w:t>[</w:t>
      </w:r>
      <w:r w:rsidR="00C551A6" w:rsidRPr="00EC0EC1">
        <w:rPr>
          <w:rFonts w:ascii="Work Sans" w:eastAsia="Calibri" w:hAnsi="Work Sans" w:cs="Arial"/>
          <w:sz w:val="20"/>
        </w:rPr>
        <w:t>NAME/DETAILS/ROLE HERE]</w:t>
      </w:r>
      <w:r w:rsidR="00C551A6" w:rsidRPr="00EC0EC1">
        <w:rPr>
          <w:rStyle w:val="StyleArialItalic"/>
          <w:rFonts w:eastAsia="MS Mincho"/>
        </w:rPr>
        <w:t>.</w:t>
      </w:r>
    </w:p>
    <w:p w14:paraId="4B6EB1D2" w14:textId="77777777" w:rsidR="000831A8" w:rsidRPr="000831A8" w:rsidRDefault="000831A8" w:rsidP="00EC0EC1">
      <w:pPr>
        <w:pStyle w:val="work"/>
        <w:rPr>
          <w:rFonts w:eastAsia="MS Mincho"/>
          <w:lang w:eastAsia="en-US"/>
        </w:rPr>
      </w:pPr>
    </w:p>
    <w:p w14:paraId="70A89875" w14:textId="77777777" w:rsidR="000831A8" w:rsidRPr="000831A8" w:rsidRDefault="000831A8" w:rsidP="00EC0EC1">
      <w:pPr>
        <w:pStyle w:val="work"/>
        <w:rPr>
          <w:rFonts w:eastAsia="MS Mincho"/>
          <w:lang w:eastAsia="en-US"/>
        </w:rPr>
      </w:pPr>
    </w:p>
    <w:p w14:paraId="0EEDB22C" w14:textId="77777777" w:rsidR="000831A8" w:rsidRPr="000831A8" w:rsidRDefault="000831A8" w:rsidP="00EC0EC1">
      <w:pPr>
        <w:pStyle w:val="work"/>
        <w:rPr>
          <w:rFonts w:eastAsia="MS Mincho"/>
          <w:lang w:eastAsia="en-US"/>
        </w:rPr>
      </w:pPr>
    </w:p>
    <w:p w14:paraId="4FD90A97" w14:textId="77777777" w:rsidR="000831A8" w:rsidRPr="000831A8" w:rsidRDefault="000831A8" w:rsidP="00EC0EC1">
      <w:pPr>
        <w:pStyle w:val="work"/>
        <w:rPr>
          <w:rFonts w:eastAsia="MS Mincho"/>
          <w:lang w:eastAsia="en-US"/>
        </w:rPr>
      </w:pPr>
    </w:p>
    <w:p w14:paraId="54781D11"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1F0009B1" w14:textId="77777777" w:rsidR="000831A8" w:rsidRPr="000831A8" w:rsidRDefault="000831A8" w:rsidP="00EC0EC1">
      <w:pPr>
        <w:pStyle w:val="work"/>
        <w:rPr>
          <w:rFonts w:eastAsia="MS Mincho"/>
          <w:lang w:eastAsia="en-US"/>
        </w:rPr>
      </w:pPr>
    </w:p>
    <w:p w14:paraId="5F809015" w14:textId="77777777" w:rsidR="000831A8" w:rsidRPr="000831A8" w:rsidRDefault="000831A8" w:rsidP="00EC0EC1">
      <w:pPr>
        <w:pStyle w:val="work"/>
        <w:rPr>
          <w:rFonts w:eastAsia="MS Mincho"/>
          <w:lang w:eastAsia="en-US"/>
        </w:rPr>
      </w:pPr>
    </w:p>
    <w:p w14:paraId="62246C17" w14:textId="65A23D10" w:rsidR="000831A8" w:rsidRPr="000831A8" w:rsidRDefault="001852FA" w:rsidP="00EC0EC1">
      <w:pPr>
        <w:pStyle w:val="work"/>
        <w:rPr>
          <w:rFonts w:eastAsia="MS Mincho"/>
          <w:lang w:eastAsia="en-US"/>
        </w:rPr>
      </w:pPr>
      <w:r>
        <w:rPr>
          <w:rFonts w:eastAsia="Calibri"/>
        </w:rPr>
        <w:t xml:space="preserve">SLT/ </w:t>
      </w:r>
      <w:r w:rsidRPr="00F42C2E">
        <w:rPr>
          <w:rFonts w:eastAsia="Calibri"/>
        </w:rPr>
        <w:t>Headteacher/Head of School</w:t>
      </w:r>
    </w:p>
    <w:p w14:paraId="543F05F7" w14:textId="77777777" w:rsidR="000831A8" w:rsidRPr="000831A8" w:rsidRDefault="000831A8" w:rsidP="00EC0EC1">
      <w:pPr>
        <w:pStyle w:val="StyleArial11ptJustified"/>
        <w:rPr>
          <w:rFonts w:eastAsia="MS Mincho"/>
          <w:lang w:eastAsia="en-US"/>
        </w:rPr>
      </w:pPr>
    </w:p>
    <w:p w14:paraId="10D4C2E1" w14:textId="77777777" w:rsidR="000831A8" w:rsidRPr="00EC0EC1" w:rsidRDefault="000831A8" w:rsidP="000831A8">
      <w:pPr>
        <w:overflowPunct/>
        <w:autoSpaceDE/>
        <w:autoSpaceDN/>
        <w:adjustRightInd/>
        <w:jc w:val="both"/>
        <w:textAlignment w:val="auto"/>
        <w:rPr>
          <w:rFonts w:ascii="Work Sans" w:eastAsia="MS Mincho" w:hAnsi="Work Sans" w:cs="Arial"/>
          <w:b/>
          <w:bCs/>
          <w:sz w:val="20"/>
          <w:lang w:eastAsia="en-US"/>
        </w:rPr>
      </w:pPr>
    </w:p>
    <w:p w14:paraId="4D44E5AA" w14:textId="77777777" w:rsidR="000831A8" w:rsidRPr="00EC0EC1" w:rsidRDefault="000831A8" w:rsidP="000831A8">
      <w:pPr>
        <w:overflowPunct/>
        <w:autoSpaceDE/>
        <w:autoSpaceDN/>
        <w:adjustRightInd/>
        <w:jc w:val="both"/>
        <w:textAlignment w:val="auto"/>
        <w:rPr>
          <w:rFonts w:ascii="Work Sans" w:eastAsia="MS Mincho" w:hAnsi="Work Sans" w:cs="Arial"/>
          <w:b/>
          <w:bCs/>
          <w:sz w:val="20"/>
          <w:lang w:eastAsia="en-US"/>
        </w:rPr>
      </w:pPr>
    </w:p>
    <w:p w14:paraId="672B7FE0" w14:textId="77777777" w:rsidR="000831A8" w:rsidRPr="00EC0EC1" w:rsidRDefault="000831A8" w:rsidP="000831A8">
      <w:pPr>
        <w:overflowPunct/>
        <w:autoSpaceDE/>
        <w:autoSpaceDN/>
        <w:adjustRightInd/>
        <w:jc w:val="both"/>
        <w:textAlignment w:val="auto"/>
        <w:rPr>
          <w:rFonts w:ascii="Work Sans" w:eastAsia="MS Mincho" w:hAnsi="Work Sans" w:cs="Arial"/>
          <w:b/>
          <w:bCs/>
          <w:sz w:val="20"/>
          <w:lang w:eastAsia="en-US"/>
        </w:rPr>
      </w:pPr>
    </w:p>
    <w:p w14:paraId="0AD59B68" w14:textId="77777777" w:rsidR="000831A8" w:rsidRPr="00EC0EC1" w:rsidRDefault="000831A8" w:rsidP="000831A8">
      <w:pPr>
        <w:overflowPunct/>
        <w:autoSpaceDE/>
        <w:autoSpaceDN/>
        <w:adjustRightInd/>
        <w:jc w:val="both"/>
        <w:textAlignment w:val="auto"/>
        <w:rPr>
          <w:rFonts w:ascii="Work Sans" w:eastAsia="MS Mincho" w:hAnsi="Work Sans" w:cs="Arial"/>
          <w:b/>
          <w:bCs/>
          <w:sz w:val="20"/>
          <w:lang w:eastAsia="en-US"/>
        </w:rPr>
      </w:pPr>
    </w:p>
    <w:p w14:paraId="3FB78EE4" w14:textId="1EA20E62" w:rsidR="000831A8" w:rsidRPr="00EC0EC1" w:rsidRDefault="000831A8" w:rsidP="000831A8">
      <w:pPr>
        <w:overflowPunct/>
        <w:autoSpaceDE/>
        <w:autoSpaceDN/>
        <w:adjustRightInd/>
        <w:jc w:val="both"/>
        <w:textAlignment w:val="auto"/>
        <w:rPr>
          <w:rFonts w:ascii="Work Sans" w:eastAsia="MS Mincho" w:hAnsi="Work Sans" w:cs="Arial"/>
          <w:b/>
          <w:bCs/>
          <w:sz w:val="20"/>
          <w:lang w:eastAsia="en-US"/>
        </w:rPr>
      </w:pPr>
    </w:p>
    <w:p w14:paraId="4A0E7721" w14:textId="27FD094D" w:rsidR="006B5A7B" w:rsidRDefault="006B5A7B" w:rsidP="000831A8">
      <w:pPr>
        <w:overflowPunct/>
        <w:autoSpaceDE/>
        <w:autoSpaceDN/>
        <w:adjustRightInd/>
        <w:jc w:val="both"/>
        <w:textAlignment w:val="auto"/>
        <w:rPr>
          <w:rFonts w:ascii="Work Sans" w:eastAsia="MS Mincho" w:hAnsi="Work Sans" w:cs="Arial"/>
          <w:b/>
          <w:bCs/>
          <w:sz w:val="20"/>
          <w:lang w:eastAsia="en-US"/>
        </w:rPr>
      </w:pPr>
    </w:p>
    <w:p w14:paraId="0456F64F"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F1C63F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FDF7BE8"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86B752B"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3D5CF2F"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B153857" w14:textId="77777777" w:rsidR="00EC0EC1" w:rsidRP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15AA06C" w14:textId="7CC913B7" w:rsidR="006B5A7B" w:rsidRPr="00EC0EC1" w:rsidRDefault="006B5A7B" w:rsidP="000831A8">
      <w:pPr>
        <w:overflowPunct/>
        <w:autoSpaceDE/>
        <w:autoSpaceDN/>
        <w:adjustRightInd/>
        <w:jc w:val="both"/>
        <w:textAlignment w:val="auto"/>
        <w:rPr>
          <w:rFonts w:ascii="Work Sans" w:eastAsia="MS Mincho" w:hAnsi="Work Sans" w:cs="Arial"/>
          <w:b/>
          <w:bCs/>
          <w:sz w:val="20"/>
          <w:lang w:eastAsia="en-US"/>
        </w:rPr>
      </w:pPr>
    </w:p>
    <w:p w14:paraId="4906546F" w14:textId="12E1F108" w:rsidR="006B5A7B" w:rsidRPr="00EC0EC1" w:rsidRDefault="006B5A7B" w:rsidP="000831A8">
      <w:pPr>
        <w:overflowPunct/>
        <w:autoSpaceDE/>
        <w:autoSpaceDN/>
        <w:adjustRightInd/>
        <w:jc w:val="both"/>
        <w:textAlignment w:val="auto"/>
        <w:rPr>
          <w:rFonts w:ascii="Work Sans" w:eastAsia="MS Mincho" w:hAnsi="Work Sans" w:cs="Arial"/>
          <w:b/>
          <w:bCs/>
          <w:sz w:val="20"/>
          <w:lang w:eastAsia="en-US"/>
        </w:rPr>
      </w:pPr>
    </w:p>
    <w:p w14:paraId="00E8770F" w14:textId="712C21EF" w:rsidR="006B5A7B" w:rsidRPr="00EC0EC1" w:rsidRDefault="006B5A7B" w:rsidP="000831A8">
      <w:pPr>
        <w:overflowPunct/>
        <w:autoSpaceDE/>
        <w:autoSpaceDN/>
        <w:adjustRightInd/>
        <w:jc w:val="both"/>
        <w:textAlignment w:val="auto"/>
        <w:rPr>
          <w:rFonts w:ascii="Work Sans" w:eastAsia="MS Mincho" w:hAnsi="Work Sans" w:cs="Arial"/>
          <w:b/>
          <w:bCs/>
          <w:sz w:val="20"/>
          <w:lang w:eastAsia="en-US"/>
        </w:rPr>
      </w:pPr>
    </w:p>
    <w:p w14:paraId="451EC376" w14:textId="68BA0E2C" w:rsidR="006B5A7B" w:rsidRPr="00EC0EC1" w:rsidRDefault="006B5A7B" w:rsidP="000831A8">
      <w:pPr>
        <w:overflowPunct/>
        <w:autoSpaceDE/>
        <w:autoSpaceDN/>
        <w:adjustRightInd/>
        <w:jc w:val="both"/>
        <w:textAlignment w:val="auto"/>
        <w:rPr>
          <w:rFonts w:ascii="Work Sans" w:eastAsia="MS Mincho" w:hAnsi="Work Sans" w:cs="Arial"/>
          <w:b/>
          <w:bCs/>
          <w:sz w:val="20"/>
          <w:lang w:eastAsia="en-US"/>
        </w:rPr>
      </w:pPr>
    </w:p>
    <w:p w14:paraId="44BEAB7D" w14:textId="77777777"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7FF19DD0" w14:textId="77777777"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p>
    <w:p w14:paraId="73401E5C" w14:textId="2F315C2F" w:rsidR="000831A8" w:rsidRPr="00EC0EC1" w:rsidRDefault="000831A8" w:rsidP="00EC0EC1">
      <w:pPr>
        <w:pStyle w:val="ListParagraph"/>
        <w:numPr>
          <w:ilvl w:val="0"/>
          <w:numId w:val="23"/>
        </w:numPr>
        <w:overflowPunct/>
        <w:spacing w:after="160" w:line="360" w:lineRule="auto"/>
        <w:contextualSpacing/>
        <w:textAlignment w:val="auto"/>
        <w:rPr>
          <w:rFonts w:ascii="Work Sans SemiBold" w:eastAsia="Calibri" w:hAnsi="Work Sans SemiBold" w:cs="Arial"/>
          <w:color w:val="55345A"/>
          <w:szCs w:val="24"/>
        </w:rPr>
      </w:pPr>
      <w:r w:rsidRPr="00EC0EC1">
        <w:rPr>
          <w:rFonts w:ascii="Work Sans SemiBold" w:eastAsia="Calibri" w:hAnsi="Work Sans SemiBold" w:cs="Arial"/>
          <w:color w:val="55345A"/>
          <w:szCs w:val="24"/>
        </w:rPr>
        <w:lastRenderedPageBreak/>
        <w:t>Notification of outcome of First/Second Formal Review Meeting</w:t>
      </w:r>
    </w:p>
    <w:p w14:paraId="20310189" w14:textId="77777777" w:rsidR="000831A8" w:rsidRPr="000831A8" w:rsidRDefault="000831A8" w:rsidP="00EC0EC1">
      <w:pPr>
        <w:pStyle w:val="StyleArial11ptJustified"/>
        <w:rPr>
          <w:rFonts w:eastAsia="MS Mincho"/>
          <w:lang w:eastAsia="en-US"/>
        </w:rPr>
      </w:pPr>
    </w:p>
    <w:p w14:paraId="131496C0" w14:textId="2E9066AF" w:rsidR="00C551A6" w:rsidRPr="00594D0C" w:rsidRDefault="00EC0EC1" w:rsidP="00EC0EC1">
      <w:pPr>
        <w:pStyle w:val="StyleArialBoldJustified"/>
      </w:pPr>
      <w:r w:rsidRPr="00594D0C">
        <w:t>Strictly Private &amp; Confidential</w:t>
      </w:r>
    </w:p>
    <w:p w14:paraId="17E7FD26" w14:textId="77777777" w:rsidR="00C551A6" w:rsidRPr="00594D0C" w:rsidRDefault="00C551A6" w:rsidP="00EC0EC1">
      <w:pPr>
        <w:pStyle w:val="StyleArialBoldJustified"/>
      </w:pPr>
    </w:p>
    <w:p w14:paraId="39E75387" w14:textId="77777777" w:rsidR="00C551A6" w:rsidRPr="00EC0EC1" w:rsidRDefault="00C551A6" w:rsidP="00C551A6">
      <w:pPr>
        <w:rPr>
          <w:rFonts w:ascii="Work Sans" w:eastAsia="Calibri" w:hAnsi="Work Sans" w:cs="Arial"/>
          <w:sz w:val="20"/>
        </w:rPr>
      </w:pPr>
      <w:r w:rsidRPr="00EC0EC1">
        <w:rPr>
          <w:rFonts w:ascii="Work Sans" w:eastAsia="Calibri" w:hAnsi="Work Sans" w:cs="Arial"/>
          <w:sz w:val="20"/>
        </w:rPr>
        <w:t>NAME</w:t>
      </w:r>
    </w:p>
    <w:p w14:paraId="7A7C28C6" w14:textId="77777777" w:rsidR="00C551A6" w:rsidRPr="00EC0EC1" w:rsidRDefault="00C551A6" w:rsidP="00C551A6">
      <w:pPr>
        <w:rPr>
          <w:rFonts w:ascii="Work Sans" w:eastAsia="Calibri" w:hAnsi="Work Sans" w:cs="Arial"/>
          <w:sz w:val="20"/>
        </w:rPr>
      </w:pPr>
      <w:r w:rsidRPr="00EC0EC1">
        <w:rPr>
          <w:rFonts w:ascii="Work Sans" w:eastAsia="Calibri" w:hAnsi="Work Sans" w:cs="Arial"/>
          <w:sz w:val="20"/>
        </w:rPr>
        <w:t>ADDRESS</w:t>
      </w:r>
    </w:p>
    <w:p w14:paraId="0D290328" w14:textId="77777777" w:rsidR="00C551A6" w:rsidRPr="00594D0C" w:rsidRDefault="00C551A6" w:rsidP="00EC0EC1">
      <w:pPr>
        <w:pStyle w:val="work"/>
        <w:rPr>
          <w:rFonts w:eastAsia="MS Mincho"/>
          <w:lang w:eastAsia="en-US"/>
        </w:rPr>
      </w:pPr>
    </w:p>
    <w:p w14:paraId="108BA4F4" w14:textId="362254FA" w:rsidR="000831A8" w:rsidRPr="000831A8" w:rsidRDefault="000831A8" w:rsidP="00EC0EC1">
      <w:pPr>
        <w:pStyle w:val="work"/>
        <w:rPr>
          <w:rFonts w:eastAsia="MS Mincho"/>
          <w:lang w:eastAsia="en-US"/>
        </w:rPr>
      </w:pPr>
      <w:r w:rsidRPr="000831A8">
        <w:rPr>
          <w:rFonts w:eastAsia="MS Mincho"/>
          <w:lang w:eastAsia="en-US"/>
        </w:rPr>
        <w:t xml:space="preserve">Date </w:t>
      </w:r>
    </w:p>
    <w:p w14:paraId="5843E2E8" w14:textId="77777777" w:rsidR="000831A8" w:rsidRPr="000831A8" w:rsidRDefault="000831A8" w:rsidP="00EC0EC1">
      <w:pPr>
        <w:pStyle w:val="work"/>
        <w:rPr>
          <w:rFonts w:eastAsia="MS Mincho"/>
          <w:lang w:eastAsia="en-US"/>
        </w:rPr>
      </w:pPr>
    </w:p>
    <w:p w14:paraId="3F64B5F3" w14:textId="011ED313" w:rsidR="000831A8" w:rsidRPr="000831A8" w:rsidRDefault="000831A8" w:rsidP="00EC0EC1">
      <w:pPr>
        <w:pStyle w:val="work"/>
        <w:rPr>
          <w:rFonts w:eastAsia="MS Mincho"/>
          <w:lang w:eastAsia="en-US"/>
        </w:rPr>
      </w:pPr>
      <w:r w:rsidRPr="000831A8">
        <w:rPr>
          <w:rFonts w:eastAsia="MS Mincho"/>
          <w:lang w:eastAsia="en-US"/>
        </w:rPr>
        <w:t xml:space="preserve">Dear </w:t>
      </w:r>
    </w:p>
    <w:p w14:paraId="15A4F2B0" w14:textId="77777777" w:rsidR="000831A8" w:rsidRPr="000831A8" w:rsidRDefault="000831A8" w:rsidP="00EC0EC1">
      <w:pPr>
        <w:pStyle w:val="work"/>
        <w:rPr>
          <w:rFonts w:eastAsia="MS Mincho"/>
          <w:lang w:eastAsia="en-US"/>
        </w:rPr>
      </w:pPr>
    </w:p>
    <w:p w14:paraId="73FF0162" w14:textId="4B6E6EEE" w:rsidR="000831A8" w:rsidRPr="00EC0EC1" w:rsidRDefault="00EC0EC1" w:rsidP="000831A8">
      <w:pPr>
        <w:overflowPunct/>
        <w:autoSpaceDE/>
        <w:autoSpaceDN/>
        <w:adjustRightInd/>
        <w:jc w:val="both"/>
        <w:textAlignment w:val="auto"/>
        <w:rPr>
          <w:rStyle w:val="StyleArialBoldUnderline"/>
          <w:rFonts w:ascii="Work Sans" w:eastAsia="MS Mincho" w:hAnsi="Work Sans"/>
          <w:color w:val="auto"/>
          <w:sz w:val="20"/>
        </w:rPr>
      </w:pPr>
      <w:r w:rsidRPr="00EC0EC1">
        <w:rPr>
          <w:rStyle w:val="StyleArialBoldUnderline"/>
          <w:rFonts w:ascii="Work Sans" w:eastAsia="MS Mincho" w:hAnsi="Work Sans"/>
          <w:color w:val="auto"/>
          <w:sz w:val="20"/>
        </w:rPr>
        <w:t xml:space="preserve">RE: OUTCOME OF FIRST/SECOND </w:t>
      </w:r>
      <w:r w:rsidR="00C551A6" w:rsidRPr="00EC0EC1">
        <w:rPr>
          <w:rFonts w:ascii="Work Sans" w:eastAsia="MS Mincho" w:hAnsi="Work Sans" w:cs="Arial"/>
          <w:sz w:val="20"/>
          <w:lang w:eastAsia="en-US"/>
        </w:rPr>
        <w:t xml:space="preserve">(Delete </w:t>
      </w:r>
      <w:proofErr w:type="gramStart"/>
      <w:r w:rsidR="00C551A6" w:rsidRPr="00EC0EC1">
        <w:rPr>
          <w:rFonts w:ascii="Work Sans" w:eastAsia="MS Mincho" w:hAnsi="Work Sans" w:cs="Arial"/>
          <w:sz w:val="20"/>
          <w:lang w:eastAsia="en-US"/>
        </w:rPr>
        <w:t>As</w:t>
      </w:r>
      <w:proofErr w:type="gramEnd"/>
      <w:r w:rsidR="00C551A6" w:rsidRPr="00EC0EC1">
        <w:rPr>
          <w:rFonts w:ascii="Work Sans" w:eastAsia="MS Mincho" w:hAnsi="Work Sans" w:cs="Arial"/>
          <w:sz w:val="20"/>
          <w:lang w:eastAsia="en-US"/>
        </w:rPr>
        <w:t xml:space="preserve"> Appropriate)</w:t>
      </w:r>
      <w:r w:rsidRPr="00EC0EC1">
        <w:rPr>
          <w:rStyle w:val="StyleArialBoldUnderline"/>
          <w:rFonts w:ascii="Work Sans" w:eastAsia="MS Mincho" w:hAnsi="Work Sans"/>
          <w:color w:val="auto"/>
          <w:sz w:val="20"/>
        </w:rPr>
        <w:t xml:space="preserve"> FORMAL REVIEW MEETING</w:t>
      </w:r>
    </w:p>
    <w:p w14:paraId="18E4F654" w14:textId="77777777" w:rsidR="000831A8" w:rsidRPr="000831A8" w:rsidRDefault="000831A8" w:rsidP="00EC0EC1">
      <w:pPr>
        <w:pStyle w:val="work"/>
        <w:rPr>
          <w:rFonts w:eastAsia="MS Mincho"/>
          <w:lang w:eastAsia="en-US"/>
        </w:rPr>
      </w:pPr>
    </w:p>
    <w:p w14:paraId="22CAB362" w14:textId="77777777"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I write to inform you of the outcome of the meeting which took place on </w:t>
      </w:r>
      <w:r w:rsidR="00C551A6" w:rsidRPr="00EC0EC1">
        <w:rPr>
          <w:rFonts w:ascii="Work Sans" w:eastAsia="Calibri" w:hAnsi="Work Sans" w:cs="Arial"/>
          <w:sz w:val="20"/>
        </w:rPr>
        <w:t xml:space="preserve">[ENTER DATE HERE] </w:t>
      </w:r>
      <w:r w:rsidRPr="00EC0EC1">
        <w:rPr>
          <w:rFonts w:ascii="Work Sans" w:eastAsia="MS Mincho" w:hAnsi="Work Sans" w:cs="Arial"/>
          <w:sz w:val="20"/>
          <w:lang w:eastAsia="en-US"/>
        </w:rPr>
        <w:t xml:space="preserve">in </w:t>
      </w:r>
      <w:r w:rsidR="00C551A6" w:rsidRPr="00EC0EC1">
        <w:rPr>
          <w:rFonts w:ascii="Work Sans" w:eastAsia="MS Mincho" w:hAnsi="Work Sans" w:cs="Arial"/>
          <w:sz w:val="20"/>
          <w:lang w:eastAsia="en-US"/>
        </w:rPr>
        <w:t>[ENTER VENUE]</w:t>
      </w:r>
      <w:r w:rsidRPr="00EC0EC1">
        <w:rPr>
          <w:rStyle w:val="StyleArialItalic"/>
          <w:rFonts w:eastAsia="MS Mincho"/>
        </w:rPr>
        <w:t>.</w:t>
      </w:r>
      <w:r w:rsidRPr="00EC0EC1">
        <w:rPr>
          <w:rFonts w:ascii="Work Sans" w:eastAsia="MS Mincho" w:hAnsi="Work Sans" w:cs="Arial"/>
          <w:sz w:val="20"/>
          <w:lang w:eastAsia="en-US"/>
        </w:rPr>
        <w:t xml:space="preserve"> Present at the meeting were </w:t>
      </w:r>
      <w:r w:rsidR="00C551A6" w:rsidRPr="00EC0EC1">
        <w:rPr>
          <w:rFonts w:ascii="Work Sans" w:eastAsia="MS Mincho" w:hAnsi="Work Sans" w:cs="Arial"/>
          <w:sz w:val="20"/>
          <w:lang w:eastAsia="en-US"/>
        </w:rPr>
        <w:t>[ENTER NAMES AND DESIGNATIONS OF ALL PRESENT].</w:t>
      </w:r>
    </w:p>
    <w:p w14:paraId="55507949" w14:textId="77777777" w:rsidR="000831A8" w:rsidRPr="000831A8" w:rsidRDefault="000831A8" w:rsidP="00EC0EC1">
      <w:pPr>
        <w:pStyle w:val="work"/>
        <w:rPr>
          <w:rFonts w:eastAsia="MS Mincho"/>
          <w:lang w:eastAsia="en-US"/>
        </w:rPr>
      </w:pPr>
    </w:p>
    <w:p w14:paraId="0B49D8B0" w14:textId="77777777" w:rsidR="000831A8" w:rsidRPr="000831A8" w:rsidRDefault="000831A8" w:rsidP="00EC0EC1">
      <w:pPr>
        <w:pStyle w:val="work"/>
        <w:rPr>
          <w:rFonts w:eastAsia="MS Mincho"/>
          <w:lang w:eastAsia="en-US"/>
        </w:rPr>
      </w:pPr>
      <w:r w:rsidRPr="000831A8">
        <w:rPr>
          <w:rFonts w:eastAsia="MS Mincho"/>
          <w:lang w:eastAsia="en-US"/>
        </w:rPr>
        <w:t xml:space="preserve">I explained to you the purpose of the meeting, which was to discuss your attendance record. I explained that the level of absence was giving cause for concern and </w:t>
      </w:r>
      <w:r w:rsidR="00FC3966">
        <w:rPr>
          <w:rFonts w:eastAsia="MS Mincho"/>
          <w:lang w:eastAsia="en-US"/>
        </w:rPr>
        <w:t xml:space="preserve">impacting on the running of the school and </w:t>
      </w:r>
      <w:r w:rsidRPr="000831A8">
        <w:rPr>
          <w:rFonts w:eastAsia="MS Mincho"/>
          <w:lang w:eastAsia="en-US"/>
        </w:rPr>
        <w:t xml:space="preserve">your absence was discussed. You stated that </w:t>
      </w:r>
      <w:r w:rsidR="00C551A6">
        <w:rPr>
          <w:rFonts w:eastAsia="Calibri"/>
        </w:rPr>
        <w:t>[ENTER DETAILS HERE].</w:t>
      </w:r>
    </w:p>
    <w:p w14:paraId="2B0A9262" w14:textId="77777777" w:rsidR="000831A8" w:rsidRPr="000831A8" w:rsidRDefault="000831A8" w:rsidP="00EC0EC1">
      <w:pPr>
        <w:pStyle w:val="work"/>
        <w:rPr>
          <w:rFonts w:eastAsia="MS Mincho"/>
          <w:lang w:eastAsia="en-US"/>
        </w:rPr>
      </w:pPr>
    </w:p>
    <w:p w14:paraId="4F9E8727" w14:textId="77777777" w:rsidR="000831A8" w:rsidRPr="000831A8" w:rsidRDefault="000831A8" w:rsidP="00EC0EC1">
      <w:pPr>
        <w:pStyle w:val="work"/>
        <w:rPr>
          <w:rFonts w:eastAsia="MS Mincho"/>
          <w:lang w:eastAsia="en-US"/>
        </w:rPr>
      </w:pPr>
      <w:r w:rsidRPr="000831A8">
        <w:rPr>
          <w:rFonts w:eastAsia="MS Mincho"/>
          <w:lang w:eastAsia="en-US"/>
        </w:rPr>
        <w:t xml:space="preserve">I sought to identify any problems or difficulties that you might be experiencing which could be contributing to your absence. You indicated that </w:t>
      </w:r>
      <w:r w:rsidR="00C551A6">
        <w:rPr>
          <w:rFonts w:eastAsia="Calibri"/>
        </w:rPr>
        <w:t>[ENTER DETAILS HERE].</w:t>
      </w:r>
    </w:p>
    <w:p w14:paraId="0FB3BCEF" w14:textId="77777777" w:rsidR="000831A8" w:rsidRPr="000831A8" w:rsidRDefault="000831A8" w:rsidP="00EC0EC1">
      <w:pPr>
        <w:pStyle w:val="work"/>
        <w:rPr>
          <w:rFonts w:eastAsia="MS Mincho"/>
          <w:lang w:eastAsia="en-US"/>
        </w:rPr>
      </w:pPr>
    </w:p>
    <w:p w14:paraId="7D63E786" w14:textId="77777777" w:rsidR="000831A8" w:rsidRPr="000831A8" w:rsidRDefault="000831A8" w:rsidP="00EC0EC1">
      <w:pPr>
        <w:pStyle w:val="StyleArialItalicJustified"/>
        <w:rPr>
          <w:rFonts w:eastAsia="MS Mincho"/>
          <w:lang w:eastAsia="en-US"/>
        </w:rPr>
      </w:pPr>
      <w:r w:rsidRPr="000831A8">
        <w:rPr>
          <w:rFonts w:eastAsia="MS Mincho"/>
          <w:lang w:eastAsia="en-US"/>
        </w:rPr>
        <w:t>Select wording as appropriate:</w:t>
      </w:r>
    </w:p>
    <w:p w14:paraId="7CB6038D" w14:textId="77777777" w:rsidR="000831A8" w:rsidRPr="000831A8" w:rsidRDefault="000831A8" w:rsidP="00EC0EC1">
      <w:pPr>
        <w:pStyle w:val="work"/>
        <w:rPr>
          <w:rFonts w:eastAsia="MS Mincho"/>
          <w:lang w:eastAsia="en-US"/>
        </w:rPr>
      </w:pPr>
      <w:r w:rsidRPr="000831A8">
        <w:rPr>
          <w:rFonts w:eastAsia="MS Mincho"/>
          <w:lang w:eastAsia="en-US"/>
        </w:rPr>
        <w:t xml:space="preserve">I am satisfied that you intend to return to work on </w:t>
      </w:r>
      <w:r w:rsidR="00C551A6">
        <w:rPr>
          <w:rFonts w:eastAsia="Calibri"/>
        </w:rPr>
        <w:t xml:space="preserve">ENTER DATE HERE] </w:t>
      </w:r>
      <w:r w:rsidRPr="000831A8">
        <w:rPr>
          <w:rFonts w:eastAsia="MS Mincho"/>
          <w:lang w:eastAsia="en-US"/>
        </w:rPr>
        <w:t>and that, should your future attendance record be satisfactory, no further action will be taken.</w:t>
      </w:r>
    </w:p>
    <w:p w14:paraId="6DB32C6F" w14:textId="77777777" w:rsidR="00C551A6" w:rsidRDefault="00C551A6" w:rsidP="00EC0EC1">
      <w:pPr>
        <w:pStyle w:val="work"/>
        <w:rPr>
          <w:rFonts w:eastAsia="MS Mincho"/>
          <w:lang w:eastAsia="en-US"/>
        </w:rPr>
      </w:pPr>
    </w:p>
    <w:p w14:paraId="0DBC940A" w14:textId="77777777" w:rsidR="000831A8" w:rsidRPr="000831A8" w:rsidRDefault="000831A8" w:rsidP="00EC0EC1">
      <w:pPr>
        <w:pStyle w:val="work"/>
        <w:rPr>
          <w:rFonts w:eastAsia="MS Mincho"/>
          <w:lang w:eastAsia="en-US"/>
        </w:rPr>
      </w:pPr>
      <w:r w:rsidRPr="000831A8">
        <w:rPr>
          <w:rFonts w:eastAsia="MS Mincho"/>
          <w:lang w:eastAsia="en-US"/>
        </w:rPr>
        <w:t>or</w:t>
      </w:r>
    </w:p>
    <w:p w14:paraId="168804E6" w14:textId="77777777" w:rsidR="00C551A6" w:rsidRDefault="00C551A6" w:rsidP="00EC0EC1">
      <w:pPr>
        <w:pStyle w:val="work"/>
        <w:rPr>
          <w:rFonts w:eastAsia="MS Mincho"/>
          <w:lang w:eastAsia="en-US"/>
        </w:rPr>
      </w:pPr>
    </w:p>
    <w:p w14:paraId="7B30A70B" w14:textId="169422E6"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I advised you that you would be referred to Occupational Health. A date was set for a second formal review meeting to </w:t>
      </w:r>
      <w:proofErr w:type="gramStart"/>
      <w:r w:rsidRPr="00EC0EC1">
        <w:rPr>
          <w:rFonts w:ascii="Work Sans" w:eastAsia="MS Mincho" w:hAnsi="Work Sans" w:cs="Arial"/>
          <w:sz w:val="20"/>
          <w:lang w:eastAsia="en-US"/>
        </w:rPr>
        <w:t>give further consideration to</w:t>
      </w:r>
      <w:proofErr w:type="gramEnd"/>
      <w:r w:rsidRPr="00EC0EC1">
        <w:rPr>
          <w:rFonts w:ascii="Work Sans" w:eastAsia="MS Mincho" w:hAnsi="Work Sans" w:cs="Arial"/>
          <w:sz w:val="20"/>
          <w:lang w:eastAsia="en-US"/>
        </w:rPr>
        <w:t xml:space="preserve"> your attendance. The review meeting is to be held on at </w:t>
      </w:r>
      <w:r w:rsidR="00C551A6" w:rsidRPr="00EC0EC1">
        <w:rPr>
          <w:rFonts w:ascii="Work Sans" w:eastAsia="MS Mincho" w:hAnsi="Work Sans" w:cs="Arial"/>
          <w:sz w:val="20"/>
          <w:lang w:eastAsia="en-US"/>
        </w:rPr>
        <w:t>[ENTER TIME HERE] on</w:t>
      </w:r>
      <w:r w:rsidR="00C551A6" w:rsidRPr="00EC0EC1">
        <w:rPr>
          <w:rStyle w:val="StyleArialItalic"/>
          <w:rFonts w:eastAsia="MS Mincho"/>
        </w:rPr>
        <w:t xml:space="preserve"> </w:t>
      </w:r>
      <w:r w:rsidR="00C551A6" w:rsidRPr="00EC0EC1">
        <w:rPr>
          <w:rFonts w:ascii="Work Sans" w:eastAsia="MS Mincho" w:hAnsi="Work Sans" w:cs="Arial"/>
          <w:sz w:val="20"/>
          <w:lang w:eastAsia="en-US"/>
        </w:rPr>
        <w:t xml:space="preserve">[ENTER DATE </w:t>
      </w:r>
      <w:proofErr w:type="gramStart"/>
      <w:r w:rsidR="00C551A6" w:rsidRPr="00EC0EC1">
        <w:rPr>
          <w:rFonts w:ascii="Work Sans" w:eastAsia="MS Mincho" w:hAnsi="Work Sans" w:cs="Arial"/>
          <w:sz w:val="20"/>
          <w:lang w:eastAsia="en-US"/>
        </w:rPr>
        <w:t>HERE]  in</w:t>
      </w:r>
      <w:proofErr w:type="gramEnd"/>
      <w:r w:rsidR="00C551A6" w:rsidRPr="00EC0EC1">
        <w:rPr>
          <w:rFonts w:ascii="Work Sans" w:eastAsia="MS Mincho" w:hAnsi="Work Sans" w:cs="Arial"/>
          <w:sz w:val="20"/>
          <w:lang w:eastAsia="en-US"/>
        </w:rPr>
        <w:t xml:space="preserve"> [ENTER VENUE] at [SCHOOL NAME]</w:t>
      </w:r>
      <w:r w:rsidRPr="00EC0EC1">
        <w:rPr>
          <w:rStyle w:val="StyleArialItalic"/>
          <w:rFonts w:eastAsia="MS Mincho"/>
        </w:rPr>
        <w:t>,</w:t>
      </w:r>
      <w:r w:rsidRPr="00EC0EC1">
        <w:rPr>
          <w:rFonts w:ascii="Work Sans" w:eastAsia="MS Mincho" w:hAnsi="Work Sans" w:cs="Arial"/>
          <w:sz w:val="20"/>
          <w:lang w:eastAsia="en-US"/>
        </w:rPr>
        <w:t xml:space="preserve"> by which time the following targets for improved attendance should have been met</w:t>
      </w:r>
      <w:r w:rsidR="00C551A6" w:rsidRPr="00EC0EC1">
        <w:rPr>
          <w:rFonts w:ascii="Work Sans" w:eastAsia="MS Mincho" w:hAnsi="Work Sans" w:cs="Arial"/>
          <w:sz w:val="20"/>
          <w:lang w:eastAsia="en-US"/>
        </w:rPr>
        <w:t xml:space="preserve"> </w:t>
      </w:r>
      <w:r w:rsidR="00C551A6" w:rsidRPr="00EC0EC1">
        <w:rPr>
          <w:rFonts w:ascii="Work Sans" w:eastAsia="Calibri" w:hAnsi="Work Sans" w:cs="Arial"/>
          <w:sz w:val="20"/>
        </w:rPr>
        <w:t>[ENTER DETAILS HERE].</w:t>
      </w:r>
    </w:p>
    <w:p w14:paraId="148559BE" w14:textId="77777777" w:rsidR="00C551A6" w:rsidRDefault="00C551A6" w:rsidP="00EC0EC1">
      <w:pPr>
        <w:pStyle w:val="work"/>
        <w:rPr>
          <w:rFonts w:eastAsia="MS Mincho"/>
          <w:lang w:eastAsia="en-US"/>
        </w:rPr>
      </w:pPr>
    </w:p>
    <w:p w14:paraId="5AD09488" w14:textId="77777777" w:rsidR="000831A8" w:rsidRPr="000831A8" w:rsidRDefault="000831A8" w:rsidP="00EC0EC1">
      <w:pPr>
        <w:pStyle w:val="work"/>
        <w:rPr>
          <w:rFonts w:eastAsia="MS Mincho"/>
          <w:lang w:eastAsia="en-US"/>
        </w:rPr>
      </w:pPr>
      <w:r w:rsidRPr="000831A8">
        <w:rPr>
          <w:rFonts w:eastAsia="MS Mincho"/>
          <w:lang w:eastAsia="en-US"/>
        </w:rPr>
        <w:t>or</w:t>
      </w:r>
    </w:p>
    <w:p w14:paraId="0EDEFC54" w14:textId="77777777" w:rsidR="00C551A6" w:rsidRDefault="00C551A6" w:rsidP="00EC0EC1">
      <w:pPr>
        <w:pStyle w:val="work"/>
        <w:rPr>
          <w:rFonts w:eastAsia="MS Mincho"/>
          <w:lang w:eastAsia="en-US"/>
        </w:rPr>
      </w:pPr>
    </w:p>
    <w:p w14:paraId="1B82CA9B" w14:textId="4C0B7E5D" w:rsidR="00C551A6"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I advised you that your attendance record was not satisfactory.  A date was set for a second formal review meeting to </w:t>
      </w:r>
      <w:proofErr w:type="gramStart"/>
      <w:r w:rsidRPr="00EC0EC1">
        <w:rPr>
          <w:rFonts w:ascii="Work Sans" w:eastAsia="MS Mincho" w:hAnsi="Work Sans" w:cs="Arial"/>
          <w:sz w:val="20"/>
          <w:lang w:eastAsia="en-US"/>
        </w:rPr>
        <w:t>give further consideration to</w:t>
      </w:r>
      <w:proofErr w:type="gramEnd"/>
      <w:r w:rsidRPr="00EC0EC1">
        <w:rPr>
          <w:rFonts w:ascii="Work Sans" w:eastAsia="MS Mincho" w:hAnsi="Work Sans" w:cs="Arial"/>
          <w:sz w:val="20"/>
          <w:lang w:eastAsia="en-US"/>
        </w:rPr>
        <w:t xml:space="preserve"> your attendance. The review meeting is to be held on at </w:t>
      </w:r>
      <w:r w:rsidR="00C551A6" w:rsidRPr="00EC0EC1">
        <w:rPr>
          <w:rFonts w:ascii="Work Sans" w:eastAsia="MS Mincho" w:hAnsi="Work Sans" w:cs="Arial"/>
          <w:sz w:val="20"/>
          <w:lang w:eastAsia="en-US"/>
        </w:rPr>
        <w:t>[ENTER TIME HERE] on</w:t>
      </w:r>
      <w:r w:rsidR="00C551A6" w:rsidRPr="00EC0EC1">
        <w:rPr>
          <w:rStyle w:val="StyleArialItalic"/>
          <w:rFonts w:eastAsia="MS Mincho"/>
        </w:rPr>
        <w:t xml:space="preserve"> </w:t>
      </w:r>
      <w:r w:rsidR="00C551A6" w:rsidRPr="00EC0EC1">
        <w:rPr>
          <w:rFonts w:ascii="Work Sans" w:eastAsia="MS Mincho" w:hAnsi="Work Sans" w:cs="Arial"/>
          <w:sz w:val="20"/>
          <w:lang w:eastAsia="en-US"/>
        </w:rPr>
        <w:t xml:space="preserve">[ENTER DATE </w:t>
      </w:r>
      <w:proofErr w:type="gramStart"/>
      <w:r w:rsidR="00C551A6" w:rsidRPr="00EC0EC1">
        <w:rPr>
          <w:rFonts w:ascii="Work Sans" w:eastAsia="MS Mincho" w:hAnsi="Work Sans" w:cs="Arial"/>
          <w:sz w:val="20"/>
          <w:lang w:eastAsia="en-US"/>
        </w:rPr>
        <w:t>HERE]  in</w:t>
      </w:r>
      <w:proofErr w:type="gramEnd"/>
      <w:r w:rsidR="00C551A6" w:rsidRPr="00EC0EC1">
        <w:rPr>
          <w:rFonts w:ascii="Work Sans" w:eastAsia="MS Mincho" w:hAnsi="Work Sans" w:cs="Arial"/>
          <w:sz w:val="20"/>
          <w:lang w:eastAsia="en-US"/>
        </w:rPr>
        <w:t xml:space="preserve"> [ENTER VENUE] at [SCHOOL NAME]</w:t>
      </w:r>
      <w:r w:rsidRPr="00EC0EC1">
        <w:rPr>
          <w:rStyle w:val="StyleArialItalic"/>
          <w:rFonts w:eastAsia="MS Mincho"/>
        </w:rPr>
        <w:t>,</w:t>
      </w:r>
      <w:r w:rsidRPr="00EC0EC1">
        <w:rPr>
          <w:rFonts w:ascii="Work Sans" w:eastAsia="MS Mincho" w:hAnsi="Work Sans" w:cs="Arial"/>
          <w:sz w:val="20"/>
          <w:lang w:eastAsia="en-US"/>
        </w:rPr>
        <w:t xml:space="preserve"> by which time the following targets for improved attendance should have been met</w:t>
      </w:r>
      <w:r w:rsidR="00C551A6" w:rsidRPr="00EC0EC1">
        <w:rPr>
          <w:rFonts w:ascii="Work Sans" w:eastAsia="MS Mincho" w:hAnsi="Work Sans" w:cs="Arial"/>
          <w:sz w:val="20"/>
          <w:lang w:eastAsia="en-US"/>
        </w:rPr>
        <w:t xml:space="preserve"> </w:t>
      </w:r>
      <w:r w:rsidR="00C551A6" w:rsidRPr="00EC0EC1">
        <w:rPr>
          <w:rFonts w:ascii="Work Sans" w:eastAsia="Calibri" w:hAnsi="Work Sans" w:cs="Arial"/>
          <w:sz w:val="20"/>
        </w:rPr>
        <w:t>[ENTER DETAILS HERE].</w:t>
      </w:r>
    </w:p>
    <w:p w14:paraId="03A3569B" w14:textId="77777777" w:rsidR="00C551A6" w:rsidRDefault="00C551A6" w:rsidP="00EC0EC1">
      <w:pPr>
        <w:pStyle w:val="work"/>
        <w:rPr>
          <w:rFonts w:eastAsia="MS Mincho"/>
          <w:lang w:eastAsia="en-US"/>
        </w:rPr>
      </w:pPr>
    </w:p>
    <w:p w14:paraId="2C3E37ED" w14:textId="77777777" w:rsidR="000831A8" w:rsidRPr="000831A8" w:rsidRDefault="000831A8" w:rsidP="00EC0EC1">
      <w:pPr>
        <w:pStyle w:val="work"/>
        <w:rPr>
          <w:rFonts w:eastAsia="MS Mincho"/>
          <w:lang w:eastAsia="en-US"/>
        </w:rPr>
      </w:pPr>
      <w:r w:rsidRPr="000831A8">
        <w:rPr>
          <w:rFonts w:eastAsia="MS Mincho"/>
          <w:lang w:eastAsia="en-US"/>
        </w:rPr>
        <w:t>or</w:t>
      </w:r>
    </w:p>
    <w:p w14:paraId="69F43ABD" w14:textId="77777777" w:rsidR="00C551A6" w:rsidRDefault="00C551A6" w:rsidP="00EC0EC1">
      <w:pPr>
        <w:pStyle w:val="work"/>
        <w:rPr>
          <w:rFonts w:eastAsia="MS Mincho"/>
          <w:lang w:eastAsia="en-US"/>
        </w:rPr>
      </w:pPr>
    </w:p>
    <w:p w14:paraId="597E54FA" w14:textId="77777777" w:rsidR="00B30F8F" w:rsidRDefault="000831A8" w:rsidP="00EC0EC1">
      <w:pPr>
        <w:pStyle w:val="work"/>
        <w:rPr>
          <w:rFonts w:eastAsia="MS Mincho"/>
          <w:lang w:eastAsia="en-US"/>
        </w:rPr>
      </w:pPr>
      <w:r w:rsidRPr="000831A8">
        <w:rPr>
          <w:rFonts w:eastAsia="MS Mincho"/>
          <w:lang w:eastAsia="en-US"/>
        </w:rPr>
        <w:t>The results from your Occupational Health review indicated that you are</w:t>
      </w:r>
      <w:r w:rsidR="00B30F8F">
        <w:rPr>
          <w:rFonts w:eastAsia="MS Mincho"/>
          <w:lang w:eastAsia="en-US"/>
        </w:rPr>
        <w:t>:</w:t>
      </w:r>
      <w:r w:rsidRPr="000831A8">
        <w:rPr>
          <w:rFonts w:eastAsia="MS Mincho"/>
          <w:lang w:eastAsia="en-US"/>
        </w:rPr>
        <w:t xml:space="preserve"> </w:t>
      </w:r>
    </w:p>
    <w:p w14:paraId="5E8EDF5F" w14:textId="77777777" w:rsidR="00B30F8F" w:rsidRDefault="00B30F8F" w:rsidP="00EC0EC1">
      <w:pPr>
        <w:pStyle w:val="work"/>
        <w:rPr>
          <w:rFonts w:eastAsia="MS Mincho"/>
          <w:lang w:eastAsia="en-US"/>
        </w:rPr>
      </w:pPr>
    </w:p>
    <w:p w14:paraId="2A1C3693" w14:textId="77777777" w:rsidR="00B30F8F" w:rsidRDefault="00B30F8F" w:rsidP="00EC0EC1">
      <w:pPr>
        <w:pStyle w:val="work"/>
        <w:rPr>
          <w:rFonts w:eastAsia="MS Mincho"/>
          <w:lang w:eastAsia="en-US"/>
        </w:rPr>
      </w:pPr>
      <w:r>
        <w:rPr>
          <w:rFonts w:eastAsia="MS Mincho"/>
          <w:lang w:eastAsia="en-US"/>
        </w:rPr>
        <w:t xml:space="preserve">fit to continue in your present post with some reasonable adjustments made which would help support your return to work OR/ improved attendance and we discussed how they could best be put into place. </w:t>
      </w:r>
    </w:p>
    <w:p w14:paraId="176670EF" w14:textId="77777777" w:rsidR="00B30F8F" w:rsidRDefault="00B30F8F" w:rsidP="00EC0EC1">
      <w:pPr>
        <w:pStyle w:val="work"/>
        <w:rPr>
          <w:rFonts w:eastAsia="MS Mincho"/>
          <w:lang w:eastAsia="en-US"/>
        </w:rPr>
      </w:pPr>
    </w:p>
    <w:p w14:paraId="500737E5" w14:textId="77777777" w:rsidR="00B30F8F" w:rsidRDefault="00B30F8F" w:rsidP="00EC0EC1">
      <w:pPr>
        <w:pStyle w:val="work"/>
        <w:rPr>
          <w:rFonts w:eastAsia="MS Mincho"/>
          <w:lang w:eastAsia="en-US"/>
        </w:rPr>
      </w:pPr>
      <w:r>
        <w:rPr>
          <w:rFonts w:eastAsia="MS Mincho"/>
          <w:lang w:eastAsia="en-US"/>
        </w:rPr>
        <w:t xml:space="preserve">or </w:t>
      </w:r>
    </w:p>
    <w:p w14:paraId="3FF83970" w14:textId="77777777" w:rsidR="00B30F8F" w:rsidRDefault="00B30F8F" w:rsidP="00EC0EC1">
      <w:pPr>
        <w:pStyle w:val="work"/>
        <w:rPr>
          <w:rFonts w:eastAsia="MS Mincho"/>
          <w:lang w:eastAsia="en-US"/>
        </w:rPr>
      </w:pPr>
    </w:p>
    <w:p w14:paraId="30C05115" w14:textId="77777777" w:rsidR="000831A8" w:rsidRPr="000831A8" w:rsidRDefault="000831A8" w:rsidP="00EC0EC1">
      <w:pPr>
        <w:pStyle w:val="work"/>
        <w:rPr>
          <w:rFonts w:eastAsia="MS Mincho"/>
          <w:lang w:eastAsia="en-US"/>
        </w:rPr>
      </w:pPr>
      <w:r w:rsidRPr="000831A8">
        <w:rPr>
          <w:rFonts w:eastAsia="MS Mincho"/>
          <w:lang w:eastAsia="en-US"/>
        </w:rPr>
        <w:t>unfit to continue in your present post/ permanently unfit to work. It is therefore necessary for me to ask you to attend a contractual review meeting to determine your continuation in employment at the school.  You will be notified of the date of the contractual review meeting as soon as possible.</w:t>
      </w:r>
    </w:p>
    <w:p w14:paraId="5CF372D6" w14:textId="77777777" w:rsidR="00C551A6" w:rsidRDefault="00C551A6" w:rsidP="00EC0EC1">
      <w:pPr>
        <w:pStyle w:val="work"/>
        <w:rPr>
          <w:rFonts w:eastAsia="MS Mincho"/>
          <w:lang w:eastAsia="en-US"/>
        </w:rPr>
      </w:pPr>
    </w:p>
    <w:p w14:paraId="02895E47" w14:textId="77777777" w:rsidR="000831A8" w:rsidRPr="000831A8" w:rsidRDefault="000831A8" w:rsidP="00EC0EC1">
      <w:pPr>
        <w:pStyle w:val="work"/>
        <w:rPr>
          <w:rFonts w:eastAsia="MS Mincho"/>
          <w:lang w:eastAsia="en-US"/>
        </w:rPr>
      </w:pPr>
      <w:r w:rsidRPr="000831A8">
        <w:rPr>
          <w:rFonts w:eastAsia="MS Mincho"/>
          <w:lang w:eastAsia="en-US"/>
        </w:rPr>
        <w:t>or</w:t>
      </w:r>
    </w:p>
    <w:p w14:paraId="6AF277CC" w14:textId="77777777" w:rsidR="00C551A6" w:rsidRDefault="00C551A6" w:rsidP="00EC0EC1">
      <w:pPr>
        <w:pStyle w:val="work"/>
        <w:rPr>
          <w:rFonts w:eastAsia="MS Mincho"/>
          <w:lang w:eastAsia="en-US"/>
        </w:rPr>
      </w:pPr>
    </w:p>
    <w:p w14:paraId="72EABB2E" w14:textId="77777777" w:rsidR="000831A8" w:rsidRPr="000831A8" w:rsidRDefault="000831A8" w:rsidP="00EC0EC1">
      <w:pPr>
        <w:pStyle w:val="work"/>
        <w:rPr>
          <w:rFonts w:eastAsia="MS Mincho"/>
          <w:lang w:eastAsia="en-US"/>
        </w:rPr>
      </w:pPr>
      <w:r w:rsidRPr="000831A8">
        <w:rPr>
          <w:rFonts w:eastAsia="MS Mincho"/>
          <w:lang w:eastAsia="en-US"/>
        </w:rPr>
        <w:t>Having considered the details of your attendance record, together with your evidence and issues which were addressed at the meeting, I regret that it has become necessary for me to ask you to attend a contractual review meeting to determine your continuation in employment at the school.  You will be notified of the date of the hearing as soon as possible.</w:t>
      </w:r>
    </w:p>
    <w:p w14:paraId="321BBE09" w14:textId="77777777" w:rsidR="0081741F" w:rsidRPr="00EC0EC1" w:rsidRDefault="0081741F" w:rsidP="0081741F">
      <w:pPr>
        <w:overflowPunct/>
        <w:autoSpaceDE/>
        <w:autoSpaceDN/>
        <w:adjustRightInd/>
        <w:contextualSpacing/>
        <w:textAlignment w:val="auto"/>
        <w:rPr>
          <w:rFonts w:ascii="Work Sans" w:eastAsia="Calibri" w:hAnsi="Work Sans" w:cs="Arial"/>
          <w:sz w:val="20"/>
          <w:lang w:eastAsia="en-US"/>
        </w:rPr>
      </w:pPr>
      <w:bookmarkStart w:id="0" w:name="_Hlk111297239"/>
    </w:p>
    <w:p w14:paraId="6D562F84" w14:textId="77777777" w:rsidR="0081741F" w:rsidRPr="00EC0EC1" w:rsidRDefault="0081741F" w:rsidP="0081741F">
      <w:pPr>
        <w:overflowPunct/>
        <w:autoSpaceDE/>
        <w:autoSpaceDN/>
        <w:adjustRightInd/>
        <w:contextualSpacing/>
        <w:textAlignment w:val="auto"/>
        <w:rPr>
          <w:rFonts w:ascii="Work Sans" w:eastAsia="MS Mincho" w:hAnsi="Work Sans" w:cs="Arial"/>
          <w:sz w:val="20"/>
          <w:lang w:eastAsia="en-US"/>
        </w:rPr>
      </w:pPr>
      <w:r w:rsidRPr="00EC0EC1">
        <w:rPr>
          <w:rFonts w:ascii="Work Sans" w:eastAsia="Calibri" w:hAnsi="Work Sans" w:cs="Arial"/>
          <w:sz w:val="20"/>
          <w:lang w:eastAsia="en-US"/>
        </w:rPr>
        <w:t xml:space="preserve">I understand this may be an unsettling time and therefore if you would like clarification on any of the details in this letter or anything else around this subject, please do not hesitate to contact me as soon as possible to discuss. </w:t>
      </w:r>
    </w:p>
    <w:p w14:paraId="1E69C966" w14:textId="77777777" w:rsidR="0081741F" w:rsidRPr="00EC0EC1" w:rsidRDefault="0081741F" w:rsidP="0081741F">
      <w:pPr>
        <w:tabs>
          <w:tab w:val="left" w:pos="3222"/>
        </w:tabs>
        <w:overflowPunct/>
        <w:autoSpaceDE/>
        <w:autoSpaceDN/>
        <w:adjustRightInd/>
        <w:textAlignment w:val="auto"/>
        <w:rPr>
          <w:rFonts w:ascii="Work Sans" w:hAnsi="Work Sans" w:cs="Arial"/>
          <w:sz w:val="20"/>
          <w:lang w:eastAsia="en-US"/>
        </w:rPr>
      </w:pPr>
    </w:p>
    <w:p w14:paraId="5B601E00" w14:textId="4B8E1227" w:rsidR="0081741F" w:rsidRPr="00EC0EC1" w:rsidRDefault="0081741F" w:rsidP="0081741F">
      <w:pPr>
        <w:overflowPunct/>
        <w:autoSpaceDE/>
        <w:autoSpaceDN/>
        <w:adjustRightInd/>
        <w:textAlignment w:val="auto"/>
        <w:rPr>
          <w:rFonts w:ascii="Work Sans" w:hAnsi="Work Sans" w:cs="Arial"/>
          <w:sz w:val="20"/>
          <w:lang w:eastAsia="en-US"/>
        </w:rPr>
      </w:pPr>
      <w:r w:rsidRPr="00EC0EC1">
        <w:rPr>
          <w:rFonts w:ascii="Work Sans" w:hAnsi="Work Sans" w:cs="Arial"/>
          <w:sz w:val="20"/>
          <w:lang w:eastAsia="en-US"/>
        </w:rPr>
        <w:t xml:space="preserve">I would also like to let you know that </w:t>
      </w:r>
      <w:hyperlink r:id="rId7" w:history="1">
        <w:r w:rsidR="00EC0EC1" w:rsidRPr="00EC0EC1">
          <w:rPr>
            <w:rStyle w:val="Hyperlink"/>
            <w:rFonts w:ascii="Work Sans" w:hAnsi="Work Sans"/>
            <w:color w:val="auto"/>
            <w:sz w:val="20"/>
            <w:lang w:eastAsia="en-US"/>
          </w:rPr>
          <w:t>www.educationsupport.org.uk</w:t>
        </w:r>
      </w:hyperlink>
      <w:r w:rsidR="00EC0EC1" w:rsidRPr="00EC0EC1">
        <w:rPr>
          <w:rFonts w:ascii="Work Sans" w:hAnsi="Work Sans"/>
          <w:sz w:val="20"/>
          <w:lang w:eastAsia="en-US"/>
        </w:rPr>
        <w:t xml:space="preserve"> </w:t>
      </w:r>
      <w:r w:rsidRPr="00EC0EC1">
        <w:rPr>
          <w:rFonts w:ascii="Work Sans" w:hAnsi="Work Sans"/>
          <w:sz w:val="20"/>
          <w:lang w:eastAsia="en-US"/>
        </w:rPr>
        <w:t xml:space="preserve"> </w:t>
      </w:r>
      <w:r w:rsidRPr="00EC0EC1">
        <w:rPr>
          <w:rFonts w:ascii="Work Sans" w:hAnsi="Work Sans" w:cs="Arial"/>
          <w:sz w:val="20"/>
          <w:lang w:eastAsia="en-US"/>
        </w:rPr>
        <w:t>provide</w:t>
      </w:r>
      <w:r w:rsidRPr="00EC0EC1">
        <w:rPr>
          <w:rFonts w:ascii="Work Sans" w:hAnsi="Work Sans"/>
          <w:sz w:val="20"/>
          <w:lang w:eastAsia="en-US"/>
        </w:rPr>
        <w:t xml:space="preserve"> </w:t>
      </w:r>
      <w:r w:rsidRPr="00EC0EC1">
        <w:rPr>
          <w:rFonts w:ascii="Work Sans" w:hAnsi="Work Sans" w:cs="Arial"/>
          <w:sz w:val="20"/>
          <w:lang w:eastAsia="en-US"/>
        </w:rPr>
        <w:t>advice and emotional support to all education staff and have a free, confidential helpline available on 08000 562 561.</w:t>
      </w:r>
    </w:p>
    <w:bookmarkEnd w:id="0"/>
    <w:p w14:paraId="116BDEF0" w14:textId="77777777" w:rsidR="000831A8" w:rsidRPr="000831A8" w:rsidRDefault="000831A8" w:rsidP="00EC0EC1">
      <w:pPr>
        <w:pStyle w:val="work"/>
        <w:rPr>
          <w:rFonts w:eastAsia="MS Mincho"/>
          <w:lang w:eastAsia="en-US"/>
        </w:rPr>
      </w:pPr>
    </w:p>
    <w:p w14:paraId="6612F6F2"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0098905D" w14:textId="77777777" w:rsidR="000831A8" w:rsidRPr="000831A8" w:rsidRDefault="000831A8" w:rsidP="00EC0EC1">
      <w:pPr>
        <w:pStyle w:val="work"/>
        <w:rPr>
          <w:rFonts w:eastAsia="MS Mincho"/>
          <w:lang w:eastAsia="en-US"/>
        </w:rPr>
      </w:pPr>
    </w:p>
    <w:p w14:paraId="343D54F8" w14:textId="77777777" w:rsidR="003A24EE" w:rsidRPr="000831A8" w:rsidRDefault="003A24EE" w:rsidP="00EC0EC1">
      <w:pPr>
        <w:pStyle w:val="work"/>
        <w:rPr>
          <w:rFonts w:eastAsia="MS Mincho"/>
          <w:lang w:eastAsia="en-US"/>
        </w:rPr>
      </w:pPr>
      <w:r w:rsidRPr="00F42C2E">
        <w:rPr>
          <w:rFonts w:eastAsia="Calibri"/>
        </w:rPr>
        <w:t>Headteacher/Head of School</w:t>
      </w:r>
    </w:p>
    <w:p w14:paraId="77E6E938" w14:textId="77777777" w:rsidR="000831A8" w:rsidRPr="000831A8" w:rsidRDefault="000831A8" w:rsidP="00EC0EC1">
      <w:pPr>
        <w:pStyle w:val="work"/>
        <w:rPr>
          <w:rFonts w:eastAsia="MS Mincho"/>
          <w:lang w:eastAsia="en-US"/>
        </w:rPr>
      </w:pPr>
    </w:p>
    <w:p w14:paraId="1FCEB4FD" w14:textId="77777777" w:rsidR="000831A8" w:rsidRPr="000831A8" w:rsidRDefault="000831A8" w:rsidP="00EC0EC1">
      <w:pPr>
        <w:pStyle w:val="StyleArial11ptJustified"/>
        <w:rPr>
          <w:rFonts w:eastAsia="MS Mincho"/>
          <w:lang w:eastAsia="en-US"/>
        </w:rPr>
      </w:pPr>
    </w:p>
    <w:p w14:paraId="580201AF"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6007841E"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1B64622B"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7516DB58"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08E9A300"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061EFD5D"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6DEA7B66" w14:textId="77777777"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578CF51C" w14:textId="35231302"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1D9D11B0" w14:textId="77777777" w:rsidR="009408F2" w:rsidRPr="00EC0EC1" w:rsidRDefault="009408F2" w:rsidP="000831A8">
      <w:pPr>
        <w:overflowPunct/>
        <w:autoSpaceDE/>
        <w:autoSpaceDN/>
        <w:adjustRightInd/>
        <w:jc w:val="both"/>
        <w:textAlignment w:val="auto"/>
        <w:rPr>
          <w:rFonts w:ascii="Work Sans" w:eastAsia="MS Mincho" w:hAnsi="Work Sans" w:cs="Arial"/>
          <w:b/>
          <w:bCs/>
          <w:sz w:val="20"/>
          <w:lang w:eastAsia="en-US"/>
        </w:rPr>
      </w:pPr>
    </w:p>
    <w:p w14:paraId="55A41327" w14:textId="0FA0609C" w:rsidR="00C551A6" w:rsidRPr="00EC0EC1" w:rsidRDefault="00C551A6" w:rsidP="000831A8">
      <w:pPr>
        <w:overflowPunct/>
        <w:autoSpaceDE/>
        <w:autoSpaceDN/>
        <w:adjustRightInd/>
        <w:jc w:val="both"/>
        <w:textAlignment w:val="auto"/>
        <w:rPr>
          <w:rFonts w:ascii="Work Sans" w:eastAsia="MS Mincho" w:hAnsi="Work Sans" w:cs="Arial"/>
          <w:b/>
          <w:bCs/>
          <w:sz w:val="20"/>
          <w:lang w:eastAsia="en-US"/>
        </w:rPr>
      </w:pPr>
    </w:p>
    <w:p w14:paraId="16A6FB32" w14:textId="1EFF5B52" w:rsidR="00594D0C" w:rsidRDefault="00594D0C" w:rsidP="000831A8">
      <w:pPr>
        <w:overflowPunct/>
        <w:autoSpaceDE/>
        <w:autoSpaceDN/>
        <w:adjustRightInd/>
        <w:jc w:val="both"/>
        <w:textAlignment w:val="auto"/>
        <w:rPr>
          <w:rFonts w:ascii="Work Sans" w:eastAsia="MS Mincho" w:hAnsi="Work Sans" w:cs="Arial"/>
          <w:b/>
          <w:bCs/>
          <w:sz w:val="20"/>
          <w:lang w:eastAsia="en-US"/>
        </w:rPr>
      </w:pPr>
    </w:p>
    <w:p w14:paraId="0D24E50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EFABB38"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268D681"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39E08AD"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D67FAA3"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01402DE"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E462403"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D4D51AC"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C095C4D"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5A84625"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92E56A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0212370" w14:textId="77777777" w:rsidR="00EC0EC1" w:rsidRP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55F2E6F" w14:textId="6F852366"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61AC0068" w14:textId="757B449D"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127FB329" w14:textId="64C03650" w:rsidR="000831A8" w:rsidRPr="00594D0C" w:rsidRDefault="000831A8" w:rsidP="00EC0EC1">
      <w:pPr>
        <w:pStyle w:val="StyleListParagraphArial14ptBoldAfter10ptLinespac2"/>
        <w:numPr>
          <w:ilvl w:val="0"/>
          <w:numId w:val="23"/>
        </w:numPr>
        <w:rPr>
          <w:rFonts w:eastAsia="Calibri"/>
          <w:lang w:eastAsia="en-US"/>
        </w:rPr>
      </w:pPr>
      <w:r w:rsidRPr="00594D0C">
        <w:rPr>
          <w:rFonts w:eastAsia="Calibri"/>
          <w:lang w:eastAsia="en-US"/>
        </w:rPr>
        <w:lastRenderedPageBreak/>
        <w:t>Invitation to attend Contractual Review Meeting</w:t>
      </w:r>
    </w:p>
    <w:p w14:paraId="15E41F68" w14:textId="77777777" w:rsidR="00C551A6" w:rsidRPr="00C551A6" w:rsidRDefault="00C551A6" w:rsidP="00EC0EC1">
      <w:pPr>
        <w:pStyle w:val="StyleArialBoldUnderlineJustified"/>
        <w:rPr>
          <w:rFonts w:eastAsia="MS Mincho"/>
          <w:lang w:eastAsia="en-US"/>
        </w:rPr>
      </w:pPr>
      <w:r w:rsidRPr="00C551A6">
        <w:rPr>
          <w:rFonts w:eastAsia="MS Mincho"/>
          <w:lang w:eastAsia="en-US"/>
        </w:rPr>
        <w:t>STRICTLY PRIVATE &amp; CONFIDENTIAL</w:t>
      </w:r>
    </w:p>
    <w:p w14:paraId="6B95A31C" w14:textId="77777777" w:rsidR="00C551A6" w:rsidRPr="00C551A6" w:rsidRDefault="00C551A6" w:rsidP="00EC0EC1">
      <w:pPr>
        <w:pStyle w:val="StyleArialBoldJustified"/>
        <w:rPr>
          <w:rFonts w:eastAsia="MS Mincho"/>
          <w:lang w:eastAsia="en-US"/>
        </w:rPr>
      </w:pPr>
    </w:p>
    <w:p w14:paraId="669F4A34" w14:textId="77777777" w:rsidR="00C551A6" w:rsidRPr="00C551A6" w:rsidRDefault="0081741F" w:rsidP="00EC0EC1">
      <w:pPr>
        <w:pStyle w:val="work"/>
        <w:rPr>
          <w:rFonts w:eastAsia="MS Mincho"/>
          <w:lang w:eastAsia="en-US"/>
        </w:rPr>
      </w:pPr>
      <w:r>
        <w:rPr>
          <w:rFonts w:eastAsia="MS Mincho"/>
          <w:lang w:eastAsia="en-US"/>
        </w:rPr>
        <w:t xml:space="preserve">Employee </w:t>
      </w:r>
      <w:r w:rsidR="00C551A6" w:rsidRPr="00C551A6">
        <w:rPr>
          <w:rFonts w:eastAsia="MS Mincho"/>
          <w:lang w:eastAsia="en-US"/>
        </w:rPr>
        <w:t>NAME</w:t>
      </w:r>
    </w:p>
    <w:p w14:paraId="07EE8F6D" w14:textId="77777777" w:rsidR="00C551A6" w:rsidRPr="00C551A6" w:rsidRDefault="00C551A6" w:rsidP="00EC0EC1">
      <w:pPr>
        <w:pStyle w:val="work"/>
        <w:rPr>
          <w:rFonts w:eastAsia="MS Mincho"/>
          <w:lang w:eastAsia="en-US"/>
        </w:rPr>
      </w:pPr>
      <w:r w:rsidRPr="00C551A6">
        <w:rPr>
          <w:rFonts w:eastAsia="MS Mincho"/>
          <w:lang w:eastAsia="en-US"/>
        </w:rPr>
        <w:t>ADDRESS</w:t>
      </w:r>
    </w:p>
    <w:p w14:paraId="5007212B" w14:textId="77777777" w:rsidR="00C551A6" w:rsidRDefault="00C551A6" w:rsidP="00EC0EC1">
      <w:pPr>
        <w:pStyle w:val="work"/>
        <w:rPr>
          <w:rFonts w:eastAsia="MS Mincho"/>
          <w:lang w:eastAsia="en-US"/>
        </w:rPr>
      </w:pPr>
    </w:p>
    <w:p w14:paraId="3C905546" w14:textId="77777777" w:rsidR="00C551A6" w:rsidRDefault="00C551A6" w:rsidP="00EC0EC1">
      <w:pPr>
        <w:pStyle w:val="work"/>
        <w:rPr>
          <w:rFonts w:eastAsia="MS Mincho"/>
          <w:lang w:eastAsia="en-US"/>
        </w:rPr>
      </w:pPr>
    </w:p>
    <w:p w14:paraId="0824326E" w14:textId="610F726E" w:rsidR="000831A8" w:rsidRPr="000831A8" w:rsidRDefault="000831A8" w:rsidP="00EC0EC1">
      <w:pPr>
        <w:pStyle w:val="work"/>
        <w:rPr>
          <w:rFonts w:eastAsia="MS Mincho"/>
          <w:lang w:eastAsia="en-US"/>
        </w:rPr>
      </w:pPr>
      <w:r w:rsidRPr="000831A8">
        <w:rPr>
          <w:rFonts w:eastAsia="MS Mincho"/>
          <w:lang w:eastAsia="en-US"/>
        </w:rPr>
        <w:t xml:space="preserve">Date </w:t>
      </w:r>
    </w:p>
    <w:p w14:paraId="6FAF4AD3" w14:textId="77777777" w:rsidR="000831A8" w:rsidRPr="000831A8" w:rsidRDefault="000831A8" w:rsidP="00EC0EC1">
      <w:pPr>
        <w:pStyle w:val="work"/>
        <w:rPr>
          <w:rFonts w:eastAsia="MS Mincho"/>
          <w:lang w:eastAsia="en-US"/>
        </w:rPr>
      </w:pPr>
    </w:p>
    <w:p w14:paraId="32D66894" w14:textId="343D490E" w:rsidR="000831A8" w:rsidRPr="000831A8" w:rsidRDefault="000831A8" w:rsidP="00EC0EC1">
      <w:pPr>
        <w:pStyle w:val="work"/>
        <w:rPr>
          <w:rFonts w:eastAsia="MS Mincho"/>
          <w:lang w:eastAsia="en-US"/>
        </w:rPr>
      </w:pPr>
      <w:r w:rsidRPr="000831A8">
        <w:rPr>
          <w:rFonts w:eastAsia="MS Mincho"/>
          <w:lang w:eastAsia="en-US"/>
        </w:rPr>
        <w:t xml:space="preserve">Dear </w:t>
      </w:r>
    </w:p>
    <w:p w14:paraId="6676CD34" w14:textId="77777777" w:rsidR="000831A8" w:rsidRPr="000831A8" w:rsidRDefault="000831A8" w:rsidP="00EC0EC1">
      <w:pPr>
        <w:pStyle w:val="work"/>
        <w:rPr>
          <w:rFonts w:eastAsia="MS Mincho"/>
          <w:lang w:eastAsia="en-US"/>
        </w:rPr>
      </w:pPr>
    </w:p>
    <w:p w14:paraId="76AB431E" w14:textId="77777777" w:rsidR="000831A8" w:rsidRPr="000831A8" w:rsidRDefault="00C551A6" w:rsidP="00EC0EC1">
      <w:pPr>
        <w:pStyle w:val="StyleArialBoldUnderlineJustified"/>
        <w:rPr>
          <w:rFonts w:eastAsia="MS Mincho"/>
          <w:lang w:eastAsia="en-US"/>
        </w:rPr>
      </w:pPr>
      <w:r w:rsidRPr="00C551A6">
        <w:rPr>
          <w:rFonts w:eastAsia="MS Mincho"/>
          <w:lang w:eastAsia="en-US"/>
        </w:rPr>
        <w:t xml:space="preserve">Re: Formal Contractual Review Meeting </w:t>
      </w:r>
      <w:proofErr w:type="gramStart"/>
      <w:r w:rsidRPr="00C551A6">
        <w:rPr>
          <w:rFonts w:eastAsia="MS Mincho"/>
          <w:lang w:eastAsia="en-US"/>
        </w:rPr>
        <w:t>To</w:t>
      </w:r>
      <w:proofErr w:type="gramEnd"/>
      <w:r w:rsidRPr="00C551A6">
        <w:rPr>
          <w:rFonts w:eastAsia="MS Mincho"/>
          <w:lang w:eastAsia="en-US"/>
        </w:rPr>
        <w:t xml:space="preserve"> Consider Attendance Record</w:t>
      </w:r>
    </w:p>
    <w:p w14:paraId="233AC013" w14:textId="77777777" w:rsidR="000831A8" w:rsidRPr="000831A8" w:rsidRDefault="000831A8" w:rsidP="00EC0EC1">
      <w:pPr>
        <w:pStyle w:val="work"/>
        <w:rPr>
          <w:rFonts w:eastAsia="MS Mincho"/>
          <w:lang w:eastAsia="en-US"/>
        </w:rPr>
      </w:pPr>
    </w:p>
    <w:p w14:paraId="1FE75B37" w14:textId="2E286B30"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At the first/second formal review meeting which took place on </w:t>
      </w:r>
      <w:r w:rsidR="00623206" w:rsidRPr="00EC0EC1">
        <w:rPr>
          <w:rFonts w:ascii="Work Sans" w:eastAsia="MS Mincho" w:hAnsi="Work Sans" w:cs="Arial"/>
          <w:sz w:val="20"/>
          <w:lang w:eastAsia="en-US"/>
        </w:rPr>
        <w:t xml:space="preserve">[ENTER DATE </w:t>
      </w:r>
      <w:proofErr w:type="gramStart"/>
      <w:r w:rsidR="00623206" w:rsidRPr="00EC0EC1">
        <w:rPr>
          <w:rFonts w:ascii="Work Sans" w:eastAsia="MS Mincho" w:hAnsi="Work Sans" w:cs="Arial"/>
          <w:sz w:val="20"/>
          <w:lang w:eastAsia="en-US"/>
        </w:rPr>
        <w:t xml:space="preserve">HERE]  </w:t>
      </w:r>
      <w:r w:rsidRPr="00EC0EC1">
        <w:rPr>
          <w:rFonts w:ascii="Work Sans" w:eastAsia="MS Mincho" w:hAnsi="Work Sans" w:cs="Arial"/>
          <w:sz w:val="20"/>
          <w:lang w:eastAsia="en-US"/>
        </w:rPr>
        <w:t>you</w:t>
      </w:r>
      <w:proofErr w:type="gramEnd"/>
      <w:r w:rsidRPr="00EC0EC1">
        <w:rPr>
          <w:rFonts w:ascii="Work Sans" w:eastAsia="MS Mincho" w:hAnsi="Work Sans" w:cs="Arial"/>
          <w:sz w:val="20"/>
          <w:lang w:eastAsia="en-US"/>
        </w:rPr>
        <w:t xml:space="preserve"> will recall that it was decided that it was necessary to hold a formal contractual review meeting to consider your attendance record. The meeting will take place at </w:t>
      </w:r>
      <w:r w:rsidR="00623206" w:rsidRPr="00EC0EC1">
        <w:rPr>
          <w:rFonts w:ascii="Work Sans" w:eastAsia="MS Mincho" w:hAnsi="Work Sans" w:cs="Arial"/>
          <w:sz w:val="20"/>
          <w:lang w:eastAsia="en-US"/>
        </w:rPr>
        <w:t>[ENTER TIME HERE] on</w:t>
      </w:r>
      <w:r w:rsidR="00623206" w:rsidRPr="00EC0EC1">
        <w:rPr>
          <w:rStyle w:val="StyleArialItalic"/>
          <w:rFonts w:eastAsia="MS Mincho"/>
        </w:rPr>
        <w:t xml:space="preserve"> </w:t>
      </w:r>
      <w:r w:rsidR="00623206" w:rsidRPr="00EC0EC1">
        <w:rPr>
          <w:rFonts w:ascii="Work Sans" w:eastAsia="MS Mincho" w:hAnsi="Work Sans" w:cs="Arial"/>
          <w:sz w:val="20"/>
          <w:lang w:eastAsia="en-US"/>
        </w:rPr>
        <w:t xml:space="preserve">[ENTER DATE </w:t>
      </w:r>
      <w:proofErr w:type="gramStart"/>
      <w:r w:rsidR="00623206" w:rsidRPr="00EC0EC1">
        <w:rPr>
          <w:rFonts w:ascii="Work Sans" w:eastAsia="MS Mincho" w:hAnsi="Work Sans" w:cs="Arial"/>
          <w:sz w:val="20"/>
          <w:lang w:eastAsia="en-US"/>
        </w:rPr>
        <w:t xml:space="preserve">HERE]  </w:t>
      </w:r>
      <w:r w:rsidRPr="00EC0EC1">
        <w:rPr>
          <w:rStyle w:val="StyleArialItalic"/>
          <w:rFonts w:eastAsia="MS Mincho"/>
        </w:rPr>
        <w:t>(</w:t>
      </w:r>
      <w:proofErr w:type="gramEnd"/>
      <w:r w:rsidRPr="00EC0EC1">
        <w:rPr>
          <w:rStyle w:val="StyleArialItalic"/>
          <w:rFonts w:eastAsia="MS Mincho"/>
        </w:rPr>
        <w:t xml:space="preserve">at least 10 days' notice) </w:t>
      </w:r>
      <w:r w:rsidRPr="00EC0EC1">
        <w:rPr>
          <w:rFonts w:ascii="Work Sans" w:eastAsia="MS Mincho" w:hAnsi="Work Sans" w:cs="Arial"/>
          <w:sz w:val="20"/>
          <w:lang w:eastAsia="en-US"/>
        </w:rPr>
        <w:t xml:space="preserve">and be held in </w:t>
      </w:r>
      <w:r w:rsidR="00623206" w:rsidRPr="00EC0EC1">
        <w:rPr>
          <w:rFonts w:ascii="Work Sans" w:eastAsia="MS Mincho" w:hAnsi="Work Sans" w:cs="Arial"/>
          <w:sz w:val="20"/>
          <w:lang w:eastAsia="en-US"/>
        </w:rPr>
        <w:t>[ENTER VENUE] at [SCHOOL NAME]</w:t>
      </w:r>
      <w:r w:rsidRPr="00EC0EC1">
        <w:rPr>
          <w:rStyle w:val="StyleArialItalic"/>
          <w:rFonts w:eastAsia="MS Mincho"/>
        </w:rPr>
        <w:t>.</w:t>
      </w:r>
      <w:r w:rsidRPr="00EC0EC1">
        <w:rPr>
          <w:rFonts w:ascii="Work Sans" w:eastAsia="MS Mincho" w:hAnsi="Work Sans" w:cs="Arial"/>
          <w:sz w:val="20"/>
          <w:lang w:eastAsia="en-US"/>
        </w:rPr>
        <w:t xml:space="preserve"> A copy of the agenda for the meeting is enclosed, together with written evidence and documents currently available and a copy of the formal sickness procedure adopted by the governing body.</w:t>
      </w:r>
    </w:p>
    <w:p w14:paraId="09A31D4F" w14:textId="77777777" w:rsidR="000831A8" w:rsidRPr="000831A8" w:rsidRDefault="000831A8" w:rsidP="00EC0EC1">
      <w:pPr>
        <w:pStyle w:val="work"/>
        <w:rPr>
          <w:rFonts w:eastAsia="MS Mincho"/>
          <w:lang w:eastAsia="en-US"/>
        </w:rPr>
      </w:pPr>
    </w:p>
    <w:p w14:paraId="6055086A" w14:textId="77777777" w:rsidR="00734BFF"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The meeting will be before a committee of three governors </w:t>
      </w:r>
      <w:r w:rsidR="003A24EE" w:rsidRPr="00EC0EC1">
        <w:rPr>
          <w:rFonts w:ascii="Work Sans" w:eastAsia="MS Mincho" w:hAnsi="Work Sans" w:cs="Arial"/>
          <w:sz w:val="20"/>
          <w:lang w:eastAsia="en-US"/>
        </w:rPr>
        <w:t xml:space="preserve">OR </w:t>
      </w:r>
      <w:r w:rsidRPr="00EC0EC1">
        <w:rPr>
          <w:rFonts w:ascii="Work Sans" w:eastAsia="MS Mincho" w:hAnsi="Work Sans" w:cs="Arial"/>
          <w:sz w:val="20"/>
          <w:lang w:eastAsia="en-US"/>
        </w:rPr>
        <w:t xml:space="preserve">/ the </w:t>
      </w:r>
      <w:r w:rsidR="003A24EE" w:rsidRPr="00EC0EC1">
        <w:rPr>
          <w:rFonts w:ascii="Work Sans" w:eastAsia="MS Mincho" w:hAnsi="Work Sans" w:cs="Arial"/>
          <w:sz w:val="20"/>
          <w:lang w:eastAsia="en-US"/>
        </w:rPr>
        <w:t>Exec</w:t>
      </w:r>
      <w:r w:rsidR="00734BFF"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Headteacher </w:t>
      </w:r>
      <w:r w:rsidRPr="00EC0EC1">
        <w:rPr>
          <w:rStyle w:val="StyleArialItalic"/>
          <w:rFonts w:eastAsia="MS Mincho"/>
        </w:rPr>
        <w:t>(delete as appropriate)</w:t>
      </w:r>
      <w:r w:rsidRPr="00EC0EC1">
        <w:rPr>
          <w:rFonts w:ascii="Work Sans" w:eastAsia="MS Mincho" w:hAnsi="Work Sans" w:cs="Arial"/>
          <w:sz w:val="20"/>
          <w:lang w:eastAsia="en-US"/>
        </w:rPr>
        <w:t xml:space="preserve"> and the purpose of the meeting will be to consider concerns relating to your attendance record. You should be aware that consideration will be given to your continued employment. </w:t>
      </w:r>
    </w:p>
    <w:p w14:paraId="1CCCBD19" w14:textId="77777777" w:rsidR="00734BFF" w:rsidRDefault="00734BFF" w:rsidP="00EC0EC1">
      <w:pPr>
        <w:pStyle w:val="work"/>
        <w:rPr>
          <w:rFonts w:eastAsia="MS Mincho"/>
          <w:lang w:eastAsia="en-US"/>
        </w:rPr>
      </w:pPr>
    </w:p>
    <w:p w14:paraId="2A1FD9CD" w14:textId="77777777" w:rsidR="00734BFF" w:rsidRDefault="000831A8" w:rsidP="00EC0EC1">
      <w:pPr>
        <w:pStyle w:val="work"/>
        <w:rPr>
          <w:rFonts w:eastAsia="MS Mincho"/>
          <w:iCs/>
          <w:lang w:eastAsia="en-US"/>
        </w:rPr>
      </w:pPr>
      <w:r w:rsidRPr="000831A8">
        <w:rPr>
          <w:rFonts w:eastAsia="MS Mincho"/>
          <w:lang w:eastAsia="en-US"/>
        </w:rPr>
        <w:t xml:space="preserve">You may be accompanied at the meeting by a companion, who may be a member of a </w:t>
      </w:r>
      <w:r w:rsidR="0081741F">
        <w:rPr>
          <w:rFonts w:eastAsia="MS Mincho"/>
          <w:lang w:eastAsia="en-US"/>
        </w:rPr>
        <w:t xml:space="preserve">trade </w:t>
      </w:r>
      <w:r w:rsidRPr="000831A8">
        <w:rPr>
          <w:rFonts w:eastAsia="MS Mincho"/>
          <w:lang w:eastAsia="en-US"/>
        </w:rPr>
        <w:t xml:space="preserve">union or a work colleague.  If your chosen representative is unable to attend the meeting at the time given above, you may propose another date and time for the meeting to take place to me. Any such alternative date must be on or before </w:t>
      </w:r>
      <w:r w:rsidR="00623206" w:rsidRPr="00623206">
        <w:rPr>
          <w:rFonts w:eastAsia="MS Mincho"/>
          <w:iCs/>
          <w:lang w:eastAsia="en-US"/>
        </w:rPr>
        <w:t>[ENTER DATE OF THE FIFTH WORKING DATE AFTER THE PROPOSED MEETING DATE]</w:t>
      </w:r>
    </w:p>
    <w:p w14:paraId="6D0ECDE8" w14:textId="77777777" w:rsidR="00734BFF" w:rsidRDefault="00734BFF" w:rsidP="00EC0EC1">
      <w:pPr>
        <w:pStyle w:val="work"/>
        <w:rPr>
          <w:rFonts w:eastAsia="MS Mincho"/>
          <w:lang w:eastAsia="en-US"/>
        </w:rPr>
      </w:pPr>
    </w:p>
    <w:p w14:paraId="51A80862" w14:textId="22F35BA0"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Style w:val="StyleArialItalic"/>
          <w:rFonts w:eastAsia="MS Mincho"/>
        </w:rPr>
        <w:t xml:space="preserve"> </w:t>
      </w:r>
      <w:r w:rsidRPr="00EC0EC1">
        <w:rPr>
          <w:rFonts w:ascii="Work Sans" w:eastAsia="MS Mincho" w:hAnsi="Work Sans" w:cs="Arial"/>
          <w:sz w:val="20"/>
          <w:lang w:eastAsia="en-US"/>
        </w:rPr>
        <w:t xml:space="preserve">I should be grateful if you would notify me as soon as possible and no later than 3 working days before the hearing of the name of any companion you may be bringing. At the hearing the headteacher will be accompanied by </w:t>
      </w:r>
      <w:r w:rsidR="00623206" w:rsidRPr="00EC0EC1">
        <w:rPr>
          <w:rFonts w:ascii="Work Sans" w:eastAsia="MS Mincho" w:hAnsi="Work Sans" w:cs="Arial"/>
          <w:sz w:val="20"/>
          <w:lang w:eastAsia="en-US"/>
        </w:rPr>
        <w:t>[NAME/DETAILS/ROLE HERE]</w:t>
      </w:r>
      <w:r w:rsidR="00623206" w:rsidRPr="00EC0EC1">
        <w:rPr>
          <w:rStyle w:val="StyleArialItalic"/>
          <w:rFonts w:eastAsia="MS Mincho"/>
        </w:rPr>
        <w:t>.</w:t>
      </w:r>
    </w:p>
    <w:p w14:paraId="365689A5" w14:textId="77777777" w:rsidR="000831A8" w:rsidRPr="000831A8" w:rsidRDefault="000831A8" w:rsidP="00EC0EC1">
      <w:pPr>
        <w:pStyle w:val="work"/>
        <w:rPr>
          <w:rFonts w:eastAsia="MS Mincho"/>
          <w:lang w:eastAsia="en-US"/>
        </w:rPr>
      </w:pPr>
    </w:p>
    <w:p w14:paraId="30EB43F4" w14:textId="1E5278C3" w:rsidR="000831A8" w:rsidRPr="000831A8" w:rsidRDefault="000831A8" w:rsidP="00EC0EC1">
      <w:pPr>
        <w:pStyle w:val="work"/>
        <w:rPr>
          <w:rFonts w:eastAsia="MS Mincho"/>
          <w:lang w:eastAsia="en-US"/>
        </w:rPr>
      </w:pPr>
      <w:r w:rsidRPr="000831A8">
        <w:rPr>
          <w:rFonts w:eastAsia="MS Mincho"/>
          <w:lang w:eastAsia="en-US"/>
        </w:rPr>
        <w:t>Should you wish to present any written reports or evidence at the meeting, please let me have copies of the documents as soon as possible and no later than 3 working days before the meeting. Similarly, at least 3 clear working days before the meeting I will send you copies of the written evidence and any relevant documents which will be presented by management.</w:t>
      </w:r>
    </w:p>
    <w:p w14:paraId="4C9AA648" w14:textId="77777777" w:rsidR="000831A8" w:rsidRPr="000831A8" w:rsidRDefault="000831A8" w:rsidP="00EC0EC1">
      <w:pPr>
        <w:pStyle w:val="work"/>
        <w:rPr>
          <w:rFonts w:eastAsia="MS Mincho"/>
          <w:lang w:eastAsia="en-US"/>
        </w:rPr>
      </w:pPr>
    </w:p>
    <w:p w14:paraId="63E9EC4D" w14:textId="5CEF8D75" w:rsidR="000831A8" w:rsidRPr="000831A8" w:rsidRDefault="000831A8" w:rsidP="00EC0EC1">
      <w:pPr>
        <w:pStyle w:val="work"/>
        <w:rPr>
          <w:rFonts w:eastAsia="MS Mincho"/>
          <w:lang w:eastAsia="en-US"/>
        </w:rPr>
      </w:pPr>
      <w:r w:rsidRPr="000831A8">
        <w:rPr>
          <w:rFonts w:eastAsia="MS Mincho"/>
          <w:lang w:eastAsia="en-US"/>
        </w:rPr>
        <w:t xml:space="preserve">In summary, the following information should be supplied to me as soon as possible and no later than 3 working days before the date of the meeting: </w:t>
      </w:r>
    </w:p>
    <w:p w14:paraId="201B1F24" w14:textId="6BFE33BE" w:rsidR="000831A8" w:rsidRPr="00EC0EC1" w:rsidRDefault="000831A8" w:rsidP="00623206">
      <w:pPr>
        <w:overflowPunct/>
        <w:autoSpaceDE/>
        <w:autoSpaceDN/>
        <w:adjustRightInd/>
        <w:ind w:left="720"/>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1</w:t>
      </w:r>
      <w:r w:rsidR="00734BFF"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w:t>
      </w:r>
      <w:r w:rsidR="00623206"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the name of any companion who will be with you at the </w:t>
      </w:r>
      <w:proofErr w:type="gramStart"/>
      <w:r w:rsidRPr="00EC0EC1">
        <w:rPr>
          <w:rFonts w:ascii="Work Sans" w:eastAsia="MS Mincho" w:hAnsi="Work Sans" w:cs="Arial"/>
          <w:sz w:val="20"/>
          <w:lang w:eastAsia="en-US"/>
        </w:rPr>
        <w:t>meeting;</w:t>
      </w:r>
      <w:proofErr w:type="gramEnd"/>
    </w:p>
    <w:p w14:paraId="4B866166" w14:textId="1213E09C" w:rsidR="000831A8" w:rsidRPr="00EC0EC1" w:rsidRDefault="000831A8" w:rsidP="00623206">
      <w:pPr>
        <w:overflowPunct/>
        <w:autoSpaceDE/>
        <w:autoSpaceDN/>
        <w:adjustRightInd/>
        <w:ind w:left="720"/>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2</w:t>
      </w:r>
      <w:r w:rsidR="00734BFF"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w:t>
      </w:r>
      <w:r w:rsidR="00623206"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any written evidence or relevant documents you wish to be </w:t>
      </w:r>
      <w:proofErr w:type="gramStart"/>
      <w:r w:rsidRPr="00EC0EC1">
        <w:rPr>
          <w:rFonts w:ascii="Work Sans" w:eastAsia="MS Mincho" w:hAnsi="Work Sans" w:cs="Arial"/>
          <w:sz w:val="20"/>
          <w:lang w:eastAsia="en-US"/>
        </w:rPr>
        <w:t>considered;</w:t>
      </w:r>
      <w:proofErr w:type="gramEnd"/>
    </w:p>
    <w:p w14:paraId="7D535E2B" w14:textId="1F9C7965" w:rsidR="000831A8" w:rsidRPr="00EC0EC1" w:rsidRDefault="000831A8" w:rsidP="00623206">
      <w:pPr>
        <w:overflowPunct/>
        <w:autoSpaceDE/>
        <w:autoSpaceDN/>
        <w:adjustRightInd/>
        <w:ind w:left="993" w:hanging="273"/>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3</w:t>
      </w:r>
      <w:r w:rsidR="00734BFF"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the names of any witnesses and copies of written statements detailing their </w:t>
      </w:r>
      <w:r w:rsidR="00623206"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evidence.</w:t>
      </w:r>
    </w:p>
    <w:p w14:paraId="025088D8" w14:textId="77777777" w:rsidR="000831A8" w:rsidRPr="000831A8" w:rsidRDefault="000831A8" w:rsidP="00EC0EC1">
      <w:pPr>
        <w:pStyle w:val="work"/>
        <w:rPr>
          <w:rFonts w:eastAsia="MS Mincho"/>
          <w:lang w:eastAsia="en-US"/>
        </w:rPr>
      </w:pPr>
    </w:p>
    <w:p w14:paraId="669E6543" w14:textId="77777777"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The names of the governors who will be serving on the committee are </w:t>
      </w:r>
      <w:r w:rsidR="00623206" w:rsidRPr="00EC0EC1">
        <w:rPr>
          <w:rFonts w:ascii="Work Sans" w:eastAsia="MS Mincho" w:hAnsi="Work Sans" w:cs="Arial"/>
          <w:sz w:val="20"/>
          <w:lang w:eastAsia="en-US"/>
        </w:rPr>
        <w:t>[NAMES OF GOVERNORS HERE]</w:t>
      </w:r>
      <w:r w:rsidRPr="00EC0EC1">
        <w:rPr>
          <w:rStyle w:val="StyleArialItalic"/>
          <w:rFonts w:eastAsia="MS Mincho"/>
        </w:rPr>
        <w:t xml:space="preserve">. </w:t>
      </w:r>
      <w:r w:rsidRPr="00EC0EC1">
        <w:rPr>
          <w:rFonts w:ascii="Work Sans" w:eastAsia="MS Mincho" w:hAnsi="Work Sans" w:cs="Arial"/>
          <w:sz w:val="20"/>
          <w:lang w:eastAsia="en-US"/>
        </w:rPr>
        <w:t xml:space="preserve">The headteacher will be calling the following witnesses to the meeting </w:t>
      </w:r>
      <w:r w:rsidR="00623206" w:rsidRPr="00EC0EC1">
        <w:rPr>
          <w:rFonts w:ascii="Work Sans" w:eastAsia="Calibri" w:hAnsi="Work Sans" w:cs="Arial"/>
          <w:sz w:val="20"/>
        </w:rPr>
        <w:t>[NAMES HERE]</w:t>
      </w:r>
      <w:r w:rsidRPr="00EC0EC1">
        <w:rPr>
          <w:rStyle w:val="StyleArialItalic"/>
          <w:rFonts w:eastAsia="MS Mincho"/>
        </w:rPr>
        <w:t>.</w:t>
      </w:r>
    </w:p>
    <w:p w14:paraId="659FAE48" w14:textId="77777777" w:rsidR="000831A8" w:rsidRPr="000831A8" w:rsidRDefault="000831A8" w:rsidP="00EC0EC1">
      <w:pPr>
        <w:pStyle w:val="work"/>
        <w:rPr>
          <w:rFonts w:eastAsia="MS Mincho"/>
          <w:lang w:eastAsia="en-US"/>
        </w:rPr>
      </w:pPr>
    </w:p>
    <w:p w14:paraId="39EDE310" w14:textId="77777777" w:rsidR="000831A8" w:rsidRPr="000831A8" w:rsidRDefault="000831A8" w:rsidP="00EC0EC1">
      <w:pPr>
        <w:pStyle w:val="work"/>
      </w:pPr>
      <w:r w:rsidRPr="000831A8">
        <w:t>Should you not attend this meeting without prior explanation or authorise a representative to act on your behalf, it will go ahead in your absence and any decision taken will be binding.</w:t>
      </w:r>
    </w:p>
    <w:p w14:paraId="762CADA8" w14:textId="77777777" w:rsidR="000831A8" w:rsidRPr="000831A8" w:rsidRDefault="000831A8" w:rsidP="00EC0EC1">
      <w:pPr>
        <w:pStyle w:val="work"/>
        <w:rPr>
          <w:rFonts w:eastAsia="MS Mincho"/>
          <w:lang w:eastAsia="en-US"/>
        </w:rPr>
      </w:pPr>
    </w:p>
    <w:p w14:paraId="2B0F05DC" w14:textId="77777777" w:rsidR="000831A8" w:rsidRPr="000831A8" w:rsidRDefault="000831A8" w:rsidP="00EC0EC1">
      <w:pPr>
        <w:pStyle w:val="work"/>
        <w:rPr>
          <w:rFonts w:eastAsia="MS Mincho"/>
          <w:lang w:eastAsia="en-US"/>
        </w:rPr>
      </w:pPr>
    </w:p>
    <w:p w14:paraId="7A609E43"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67A46C45" w14:textId="77777777" w:rsidR="000831A8" w:rsidRDefault="000831A8" w:rsidP="00EC0EC1">
      <w:pPr>
        <w:pStyle w:val="work"/>
        <w:rPr>
          <w:rFonts w:eastAsia="MS Mincho"/>
          <w:lang w:eastAsia="en-US"/>
        </w:rPr>
      </w:pPr>
    </w:p>
    <w:p w14:paraId="29DA7DB1" w14:textId="77777777" w:rsidR="00623206" w:rsidRDefault="00623206" w:rsidP="00EC0EC1">
      <w:pPr>
        <w:pStyle w:val="work"/>
        <w:rPr>
          <w:rFonts w:eastAsia="MS Mincho"/>
          <w:lang w:eastAsia="en-US"/>
        </w:rPr>
      </w:pPr>
    </w:p>
    <w:p w14:paraId="3B6FFE8A" w14:textId="77777777" w:rsidR="00623206" w:rsidRDefault="00623206" w:rsidP="00EC0EC1">
      <w:pPr>
        <w:pStyle w:val="work"/>
        <w:rPr>
          <w:rFonts w:eastAsia="MS Mincho"/>
          <w:lang w:eastAsia="en-US"/>
        </w:rPr>
      </w:pPr>
    </w:p>
    <w:p w14:paraId="5284C98D" w14:textId="77777777" w:rsidR="00623206" w:rsidRPr="000831A8" w:rsidRDefault="00623206" w:rsidP="00EC0EC1">
      <w:pPr>
        <w:pStyle w:val="work"/>
        <w:rPr>
          <w:rFonts w:eastAsia="MS Mincho"/>
          <w:lang w:eastAsia="en-US"/>
        </w:rPr>
      </w:pPr>
    </w:p>
    <w:p w14:paraId="4BB7B2D4" w14:textId="77777777" w:rsidR="000831A8" w:rsidRPr="000831A8" w:rsidRDefault="000831A8" w:rsidP="00EC0EC1">
      <w:pPr>
        <w:pStyle w:val="work"/>
        <w:rPr>
          <w:rFonts w:eastAsia="MS Mincho"/>
          <w:lang w:eastAsia="en-US"/>
        </w:rPr>
      </w:pPr>
      <w:r w:rsidRPr="000831A8">
        <w:rPr>
          <w:rFonts w:eastAsia="MS Mincho"/>
          <w:lang w:eastAsia="en-US"/>
        </w:rPr>
        <w:t>Clerk to the governing body</w:t>
      </w:r>
    </w:p>
    <w:p w14:paraId="61544D80" w14:textId="77777777" w:rsidR="00EB2D8B" w:rsidRDefault="00EB2D8B" w:rsidP="00EC0EC1">
      <w:pPr>
        <w:pStyle w:val="work"/>
        <w:rPr>
          <w:rFonts w:eastAsia="MS Mincho"/>
          <w:lang w:eastAsia="en-US"/>
        </w:rPr>
      </w:pPr>
    </w:p>
    <w:p w14:paraId="74C8D9D6" w14:textId="77777777" w:rsidR="000831A8" w:rsidRPr="00C551A6" w:rsidRDefault="000831A8" w:rsidP="00EC0EC1">
      <w:pPr>
        <w:pStyle w:val="StyleArialBoldJustified"/>
        <w:rPr>
          <w:rFonts w:eastAsia="MS Mincho"/>
          <w:lang w:eastAsia="en-US"/>
        </w:rPr>
      </w:pPr>
    </w:p>
    <w:p w14:paraId="5859EF69"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D4274FA"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498E4887"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7281353D"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61E448F7"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DD0037A"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0220756"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34802192"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3294A1C7"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B0F18F3"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5D3CEAF5"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50E9A31"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1C3DED78"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ECBD9C2"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3D6D8DB1"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2EE18B34"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1DA623CF"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09B86E7B" w14:textId="1E987578" w:rsidR="00623206" w:rsidRDefault="00623206" w:rsidP="000831A8">
      <w:pPr>
        <w:overflowPunct/>
        <w:autoSpaceDE/>
        <w:autoSpaceDN/>
        <w:adjustRightInd/>
        <w:jc w:val="both"/>
        <w:textAlignment w:val="auto"/>
        <w:rPr>
          <w:rFonts w:ascii="Work Sans" w:eastAsia="MS Mincho" w:hAnsi="Work Sans" w:cs="Arial"/>
          <w:b/>
          <w:bCs/>
          <w:sz w:val="20"/>
          <w:lang w:eastAsia="en-US"/>
        </w:rPr>
      </w:pPr>
    </w:p>
    <w:p w14:paraId="364B5E8E"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EA8AD05"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5F1AF5B"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EE63CF2"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E8D304C"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39899B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B9DA881"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9A85B9D"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1F58234"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B3BF7EB"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A42762D"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0B8FC03"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BBFF75E"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C9B3F56"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A04759E"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9ACD6CC"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ABE40DE" w14:textId="77777777" w:rsidR="00EC0EC1" w:rsidRP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9DF2E58" w14:textId="6201D72F"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7BA91185" w14:textId="2012074A"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6EAE71FB" w14:textId="35578AB1"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7A708057" w14:textId="48F873DB"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7E8161E9" w14:textId="77777777" w:rsidR="00594D0C" w:rsidRPr="00EC0EC1" w:rsidRDefault="00594D0C" w:rsidP="000831A8">
      <w:pPr>
        <w:overflowPunct/>
        <w:autoSpaceDE/>
        <w:autoSpaceDN/>
        <w:adjustRightInd/>
        <w:jc w:val="both"/>
        <w:textAlignment w:val="auto"/>
        <w:rPr>
          <w:rFonts w:ascii="Work Sans" w:eastAsia="MS Mincho" w:hAnsi="Work Sans" w:cs="Arial"/>
          <w:b/>
          <w:bCs/>
          <w:sz w:val="20"/>
          <w:lang w:eastAsia="en-US"/>
        </w:rPr>
      </w:pPr>
    </w:p>
    <w:p w14:paraId="03731398" w14:textId="77777777" w:rsidR="00623206" w:rsidRPr="00EC0EC1" w:rsidRDefault="00623206" w:rsidP="000831A8">
      <w:pPr>
        <w:overflowPunct/>
        <w:autoSpaceDE/>
        <w:autoSpaceDN/>
        <w:adjustRightInd/>
        <w:jc w:val="both"/>
        <w:textAlignment w:val="auto"/>
        <w:rPr>
          <w:rFonts w:ascii="Work Sans" w:eastAsia="MS Mincho" w:hAnsi="Work Sans" w:cs="Arial"/>
          <w:b/>
          <w:bCs/>
          <w:sz w:val="20"/>
          <w:lang w:eastAsia="en-US"/>
        </w:rPr>
      </w:pPr>
    </w:p>
    <w:p w14:paraId="70C35674" w14:textId="15A92621" w:rsidR="000831A8" w:rsidRPr="00EC0EC1" w:rsidRDefault="000831A8" w:rsidP="00EC0EC1">
      <w:pPr>
        <w:pStyle w:val="ListParagraph"/>
        <w:numPr>
          <w:ilvl w:val="0"/>
          <w:numId w:val="23"/>
        </w:numPr>
        <w:overflowPunct/>
        <w:spacing w:after="160" w:line="360" w:lineRule="auto"/>
        <w:contextualSpacing/>
        <w:textAlignment w:val="auto"/>
        <w:rPr>
          <w:rFonts w:ascii="Work Sans SemiBold" w:eastAsia="Calibri" w:hAnsi="Work Sans SemiBold" w:cs="Arial"/>
          <w:b/>
          <w:bCs/>
          <w:color w:val="55345A"/>
          <w:szCs w:val="24"/>
        </w:rPr>
      </w:pPr>
      <w:r w:rsidRPr="00EC0EC1">
        <w:rPr>
          <w:rFonts w:ascii="Work Sans SemiBold" w:eastAsia="Calibri" w:hAnsi="Work Sans SemiBold" w:cs="Arial"/>
          <w:b/>
          <w:bCs/>
          <w:color w:val="55345A"/>
          <w:szCs w:val="24"/>
        </w:rPr>
        <w:lastRenderedPageBreak/>
        <w:t>Notification of outcome of Contractual Review Meeting</w:t>
      </w:r>
    </w:p>
    <w:p w14:paraId="59854F8D" w14:textId="77777777" w:rsidR="00734BFF" w:rsidRDefault="00734BFF" w:rsidP="00EC0EC1">
      <w:pPr>
        <w:pStyle w:val="StyleArialItalicJustified"/>
        <w:rPr>
          <w:rFonts w:eastAsia="MS Mincho"/>
          <w:lang w:eastAsia="en-US"/>
        </w:rPr>
      </w:pPr>
    </w:p>
    <w:p w14:paraId="1D5035AA" w14:textId="75A9F1BA" w:rsidR="00623206" w:rsidRPr="006B5A7B" w:rsidRDefault="00EC0EC1" w:rsidP="00EC0EC1">
      <w:pPr>
        <w:pStyle w:val="StyleArialBoldJustified"/>
      </w:pPr>
      <w:r w:rsidRPr="006B5A7B">
        <w:t>Strictly Private &amp; Confidential</w:t>
      </w:r>
    </w:p>
    <w:p w14:paraId="29277DAC" w14:textId="77777777" w:rsidR="00623206" w:rsidRPr="00EC0EC1" w:rsidRDefault="00623206" w:rsidP="00623206">
      <w:pPr>
        <w:jc w:val="both"/>
        <w:rPr>
          <w:rFonts w:ascii="Work Sans" w:hAnsi="Work Sans" w:cs="Arial"/>
          <w:b/>
          <w:bCs/>
          <w:sz w:val="20"/>
        </w:rPr>
      </w:pPr>
    </w:p>
    <w:p w14:paraId="6B0CEAD3" w14:textId="77777777" w:rsidR="00623206" w:rsidRPr="00EC0EC1" w:rsidRDefault="00623206" w:rsidP="00623206">
      <w:pPr>
        <w:rPr>
          <w:rFonts w:ascii="Work Sans" w:eastAsia="Calibri" w:hAnsi="Work Sans" w:cs="Arial"/>
          <w:sz w:val="20"/>
        </w:rPr>
      </w:pPr>
      <w:r w:rsidRPr="00EC0EC1">
        <w:rPr>
          <w:rFonts w:ascii="Work Sans" w:eastAsia="Calibri" w:hAnsi="Work Sans" w:cs="Arial"/>
          <w:sz w:val="20"/>
        </w:rPr>
        <w:t>NAME</w:t>
      </w:r>
    </w:p>
    <w:p w14:paraId="69999B75" w14:textId="77777777" w:rsidR="00623206" w:rsidRPr="00EC0EC1" w:rsidRDefault="00623206" w:rsidP="00623206">
      <w:pPr>
        <w:rPr>
          <w:rFonts w:ascii="Work Sans" w:eastAsia="Calibri" w:hAnsi="Work Sans" w:cs="Arial"/>
          <w:sz w:val="20"/>
        </w:rPr>
      </w:pPr>
      <w:r w:rsidRPr="00EC0EC1">
        <w:rPr>
          <w:rFonts w:ascii="Work Sans" w:eastAsia="Calibri" w:hAnsi="Work Sans" w:cs="Arial"/>
          <w:sz w:val="20"/>
        </w:rPr>
        <w:t>ADDRESS</w:t>
      </w:r>
    </w:p>
    <w:p w14:paraId="4529532B" w14:textId="27FBB97D" w:rsidR="00623206" w:rsidRPr="00EC0EC1" w:rsidRDefault="00623206" w:rsidP="00623206">
      <w:pPr>
        <w:rPr>
          <w:rFonts w:ascii="Work Sans" w:eastAsia="Calibri" w:hAnsi="Work Sans" w:cs="Arial"/>
          <w:sz w:val="20"/>
        </w:rPr>
      </w:pPr>
    </w:p>
    <w:p w14:paraId="5D687C33" w14:textId="77777777" w:rsidR="00623206" w:rsidRPr="000831A8" w:rsidRDefault="00623206" w:rsidP="00EC0EC1">
      <w:pPr>
        <w:pStyle w:val="work"/>
        <w:rPr>
          <w:rFonts w:eastAsia="MS Mincho"/>
          <w:lang w:eastAsia="en-US"/>
        </w:rPr>
      </w:pPr>
    </w:p>
    <w:p w14:paraId="7D234F4E" w14:textId="0115D38E" w:rsidR="000831A8" w:rsidRPr="000831A8" w:rsidRDefault="000831A8" w:rsidP="00EC0EC1">
      <w:pPr>
        <w:pStyle w:val="work"/>
        <w:rPr>
          <w:rFonts w:eastAsia="MS Mincho"/>
          <w:lang w:eastAsia="en-US"/>
        </w:rPr>
      </w:pPr>
      <w:r w:rsidRPr="000831A8">
        <w:rPr>
          <w:rFonts w:eastAsia="MS Mincho"/>
          <w:lang w:eastAsia="en-US"/>
        </w:rPr>
        <w:t xml:space="preserve">Date </w:t>
      </w:r>
    </w:p>
    <w:p w14:paraId="4EA66244" w14:textId="7F07ADC6" w:rsidR="000831A8" w:rsidRPr="000831A8" w:rsidRDefault="000831A8" w:rsidP="00EC0EC1">
      <w:pPr>
        <w:pStyle w:val="work"/>
        <w:rPr>
          <w:rFonts w:eastAsia="MS Mincho"/>
          <w:lang w:eastAsia="en-US"/>
        </w:rPr>
      </w:pPr>
      <w:r w:rsidRPr="000831A8">
        <w:rPr>
          <w:rFonts w:eastAsia="MS Mincho"/>
          <w:lang w:eastAsia="en-US"/>
        </w:rPr>
        <w:t xml:space="preserve">Dear </w:t>
      </w:r>
    </w:p>
    <w:p w14:paraId="60149927" w14:textId="77777777" w:rsidR="000831A8" w:rsidRPr="000831A8" w:rsidRDefault="000831A8" w:rsidP="00EC0EC1">
      <w:pPr>
        <w:pStyle w:val="work"/>
        <w:rPr>
          <w:rFonts w:eastAsia="MS Mincho"/>
          <w:lang w:eastAsia="en-US"/>
        </w:rPr>
      </w:pPr>
    </w:p>
    <w:p w14:paraId="11444DD4" w14:textId="77777777" w:rsidR="000831A8" w:rsidRPr="000831A8" w:rsidRDefault="00623206" w:rsidP="00EC0EC1">
      <w:pPr>
        <w:pStyle w:val="StyleArialBoldUnderlineJustified"/>
        <w:rPr>
          <w:rFonts w:eastAsia="MS Mincho"/>
          <w:lang w:eastAsia="en-US"/>
        </w:rPr>
      </w:pPr>
      <w:r w:rsidRPr="00623206">
        <w:rPr>
          <w:rFonts w:eastAsia="MS Mincho"/>
          <w:lang w:eastAsia="en-US"/>
        </w:rPr>
        <w:t xml:space="preserve">Re: Outcome </w:t>
      </w:r>
      <w:proofErr w:type="gramStart"/>
      <w:r w:rsidRPr="00623206">
        <w:rPr>
          <w:rFonts w:eastAsia="MS Mincho"/>
          <w:lang w:eastAsia="en-US"/>
        </w:rPr>
        <w:t>Of</w:t>
      </w:r>
      <w:proofErr w:type="gramEnd"/>
      <w:r w:rsidRPr="00623206">
        <w:rPr>
          <w:rFonts w:eastAsia="MS Mincho"/>
          <w:lang w:eastAsia="en-US"/>
        </w:rPr>
        <w:t xml:space="preserve"> Contractual Review Meeting</w:t>
      </w:r>
    </w:p>
    <w:p w14:paraId="046A7DA2" w14:textId="77777777" w:rsidR="000831A8" w:rsidRPr="000831A8" w:rsidRDefault="000831A8" w:rsidP="00EC0EC1">
      <w:pPr>
        <w:pStyle w:val="work"/>
        <w:rPr>
          <w:rFonts w:eastAsia="MS Mincho"/>
          <w:lang w:eastAsia="en-US"/>
        </w:rPr>
      </w:pPr>
    </w:p>
    <w:p w14:paraId="04626B80" w14:textId="77777777" w:rsidR="00A76968" w:rsidRPr="00EC0EC1" w:rsidRDefault="000831A8" w:rsidP="00A76968">
      <w:pPr>
        <w:overflowPunct/>
        <w:autoSpaceDE/>
        <w:autoSpaceDN/>
        <w:adjustRightInd/>
        <w:textAlignment w:val="auto"/>
        <w:rPr>
          <w:rFonts w:ascii="Work Sans" w:hAnsi="Work Sans" w:cs="Arial"/>
          <w:bCs/>
          <w:sz w:val="20"/>
          <w:lang w:eastAsia="en-US"/>
        </w:rPr>
      </w:pPr>
      <w:r w:rsidRPr="00EC0EC1">
        <w:rPr>
          <w:rFonts w:ascii="Work Sans" w:eastAsia="MS Mincho" w:hAnsi="Work Sans" w:cs="Arial"/>
          <w:sz w:val="20"/>
          <w:lang w:eastAsia="en-US"/>
        </w:rPr>
        <w:t xml:space="preserve">Following the formal contractual review meeting held on </w:t>
      </w:r>
      <w:r w:rsidR="00623206" w:rsidRPr="00EC0EC1">
        <w:rPr>
          <w:rStyle w:val="StyleArialBlack"/>
          <w:color w:val="auto"/>
        </w:rPr>
        <w:t>[DATE HERE]</w:t>
      </w:r>
      <w:r w:rsidRPr="00EC0EC1">
        <w:rPr>
          <w:rStyle w:val="StyleArialItalic"/>
          <w:rFonts w:eastAsia="MS Mincho"/>
        </w:rPr>
        <w:t>,</w:t>
      </w:r>
      <w:r w:rsidRPr="00EC0EC1">
        <w:rPr>
          <w:rFonts w:ascii="Work Sans" w:eastAsia="MS Mincho" w:hAnsi="Work Sans" w:cs="Arial"/>
          <w:sz w:val="20"/>
          <w:lang w:eastAsia="en-US"/>
        </w:rPr>
        <w:t xml:space="preserve"> I write to inform you of the outcome of the meeting</w:t>
      </w:r>
      <w:r w:rsidR="00A76968" w:rsidRPr="00EC0EC1">
        <w:rPr>
          <w:rFonts w:ascii="Work Sans" w:hAnsi="Work Sans" w:cs="Arial"/>
          <w:bCs/>
          <w:sz w:val="20"/>
          <w:lang w:eastAsia="en-US"/>
        </w:rPr>
        <w:t xml:space="preserve">  At the hearing you were accompanied by </w:t>
      </w:r>
      <w:r w:rsidR="00A76968" w:rsidRPr="00EC0EC1">
        <w:rPr>
          <w:rFonts w:ascii="Work Sans" w:hAnsi="Work Sans" w:cs="Arial"/>
          <w:sz w:val="20"/>
          <w:lang w:eastAsia="en-US"/>
        </w:rPr>
        <w:fldChar w:fldCharType="begin"/>
      </w:r>
      <w:r w:rsidR="00A76968" w:rsidRPr="00EC0EC1">
        <w:rPr>
          <w:rFonts w:ascii="Work Sans" w:hAnsi="Work Sans" w:cs="Arial"/>
          <w:sz w:val="20"/>
          <w:lang w:eastAsia="en-US"/>
        </w:rPr>
        <w:instrText xml:space="preserve"> MACROBUTTON NoMacro [name]</w:instrText>
      </w:r>
      <w:r w:rsidR="00A76968" w:rsidRPr="00EC0EC1">
        <w:rPr>
          <w:rFonts w:ascii="Work Sans" w:hAnsi="Work Sans" w:cs="Arial"/>
          <w:sz w:val="20"/>
          <w:lang w:eastAsia="en-US"/>
        </w:rPr>
        <w:fldChar w:fldCharType="end"/>
      </w:r>
      <w:r w:rsidR="00A76968" w:rsidRPr="00EC0EC1">
        <w:rPr>
          <w:rFonts w:ascii="Work Sans" w:hAnsi="Work Sans" w:cs="Arial"/>
          <w:bCs/>
          <w:sz w:val="20"/>
          <w:lang w:eastAsia="en-US"/>
        </w:rPr>
        <w:t xml:space="preserve">, the meeting was chaired by </w:t>
      </w:r>
      <w:r w:rsidR="00A76968" w:rsidRPr="00EC0EC1">
        <w:rPr>
          <w:rFonts w:ascii="Work Sans" w:hAnsi="Work Sans" w:cs="Arial"/>
          <w:sz w:val="20"/>
          <w:lang w:eastAsia="en-US"/>
        </w:rPr>
        <w:fldChar w:fldCharType="begin"/>
      </w:r>
      <w:r w:rsidR="00A76968" w:rsidRPr="00EC0EC1">
        <w:rPr>
          <w:rFonts w:ascii="Work Sans" w:hAnsi="Work Sans" w:cs="Arial"/>
          <w:sz w:val="20"/>
          <w:lang w:eastAsia="en-US"/>
        </w:rPr>
        <w:instrText xml:space="preserve"> MACROBUTTON NoMacro [Chair]</w:instrText>
      </w:r>
      <w:r w:rsidR="00A76968" w:rsidRPr="00EC0EC1">
        <w:rPr>
          <w:rFonts w:ascii="Work Sans" w:hAnsi="Work Sans" w:cs="Arial"/>
          <w:sz w:val="20"/>
          <w:lang w:eastAsia="en-US"/>
        </w:rPr>
        <w:fldChar w:fldCharType="end"/>
      </w:r>
      <w:r w:rsidR="00A76968" w:rsidRPr="00EC0EC1">
        <w:rPr>
          <w:rFonts w:ascii="Work Sans" w:hAnsi="Work Sans" w:cs="Arial"/>
          <w:bCs/>
          <w:sz w:val="20"/>
          <w:lang w:eastAsia="en-US"/>
        </w:rPr>
        <w:t xml:space="preserve">. </w:t>
      </w:r>
      <w:r w:rsidR="00A76968" w:rsidRPr="00EC0EC1">
        <w:rPr>
          <w:rFonts w:ascii="Work Sans" w:hAnsi="Work Sans" w:cs="Arial"/>
          <w:sz w:val="20"/>
          <w:lang w:eastAsia="en-US"/>
        </w:rPr>
        <w:fldChar w:fldCharType="begin"/>
      </w:r>
      <w:r w:rsidR="00A76968" w:rsidRPr="00EC0EC1">
        <w:rPr>
          <w:rFonts w:ascii="Work Sans" w:hAnsi="Work Sans" w:cs="Arial"/>
          <w:sz w:val="20"/>
          <w:lang w:eastAsia="en-US"/>
        </w:rPr>
        <w:instrText xml:space="preserve"> MACROBUTTON NoMacro [List other attendees]</w:instrText>
      </w:r>
      <w:r w:rsidR="00A76968" w:rsidRPr="00EC0EC1">
        <w:rPr>
          <w:rFonts w:ascii="Work Sans" w:hAnsi="Work Sans" w:cs="Arial"/>
          <w:sz w:val="20"/>
          <w:lang w:eastAsia="en-US"/>
        </w:rPr>
        <w:fldChar w:fldCharType="end"/>
      </w:r>
      <w:r w:rsidR="00A76968" w:rsidRPr="00EC0EC1">
        <w:rPr>
          <w:rFonts w:ascii="Work Sans" w:hAnsi="Work Sans" w:cs="Arial"/>
          <w:bCs/>
          <w:sz w:val="20"/>
          <w:lang w:eastAsia="en-US"/>
        </w:rPr>
        <w:t xml:space="preserve"> were also present. The minutes were taken by </w:t>
      </w:r>
      <w:r w:rsidR="00A76968" w:rsidRPr="00EC0EC1">
        <w:rPr>
          <w:rFonts w:ascii="Work Sans" w:hAnsi="Work Sans" w:cs="Arial"/>
          <w:sz w:val="20"/>
          <w:lang w:eastAsia="en-US"/>
        </w:rPr>
        <w:fldChar w:fldCharType="begin"/>
      </w:r>
      <w:r w:rsidR="00A76968" w:rsidRPr="00EC0EC1">
        <w:rPr>
          <w:rFonts w:ascii="Work Sans" w:hAnsi="Work Sans" w:cs="Arial"/>
          <w:sz w:val="20"/>
          <w:lang w:eastAsia="en-US"/>
        </w:rPr>
        <w:instrText xml:space="preserve"> MACROBUTTON NoMacro [name]</w:instrText>
      </w:r>
      <w:r w:rsidR="00A76968" w:rsidRPr="00EC0EC1">
        <w:rPr>
          <w:rFonts w:ascii="Work Sans" w:hAnsi="Work Sans" w:cs="Arial"/>
          <w:sz w:val="20"/>
          <w:lang w:eastAsia="en-US"/>
        </w:rPr>
        <w:fldChar w:fldCharType="end"/>
      </w:r>
      <w:r w:rsidR="00A76968" w:rsidRPr="00EC0EC1">
        <w:rPr>
          <w:rFonts w:ascii="Work Sans" w:hAnsi="Work Sans" w:cs="Arial"/>
          <w:bCs/>
          <w:sz w:val="20"/>
          <w:lang w:eastAsia="en-US"/>
        </w:rPr>
        <w:t xml:space="preserve"> and a representative from Human Resources was present to support proceedings. </w:t>
      </w:r>
    </w:p>
    <w:p w14:paraId="4EC2B117" w14:textId="77777777" w:rsidR="00A76968" w:rsidRPr="00EC0EC1" w:rsidRDefault="00A76968" w:rsidP="00A76968">
      <w:pPr>
        <w:overflowPunct/>
        <w:autoSpaceDE/>
        <w:autoSpaceDN/>
        <w:adjustRightInd/>
        <w:textAlignment w:val="auto"/>
        <w:rPr>
          <w:rFonts w:ascii="Work Sans" w:hAnsi="Work Sans" w:cs="Arial"/>
          <w:bCs/>
          <w:sz w:val="20"/>
          <w:lang w:eastAsia="en-US"/>
        </w:rPr>
      </w:pPr>
    </w:p>
    <w:p w14:paraId="7F6CF257" w14:textId="77777777" w:rsidR="00A76968" w:rsidRPr="00EC0EC1" w:rsidRDefault="00A76968" w:rsidP="00A76968">
      <w:pPr>
        <w:overflowPunct/>
        <w:autoSpaceDE/>
        <w:autoSpaceDN/>
        <w:adjustRightInd/>
        <w:textAlignment w:val="auto"/>
        <w:rPr>
          <w:rStyle w:val="StyleArialBoldUnderline"/>
          <w:rFonts w:ascii="Work Sans" w:eastAsia="MS Mincho" w:hAnsi="Work Sans"/>
          <w:color w:val="auto"/>
          <w:sz w:val="20"/>
        </w:rPr>
      </w:pPr>
    </w:p>
    <w:p w14:paraId="1199E580" w14:textId="77777777" w:rsidR="00A76968" w:rsidRPr="00EC0EC1" w:rsidRDefault="00A76968" w:rsidP="00A76968">
      <w:pPr>
        <w:overflowPunct/>
        <w:autoSpaceDE/>
        <w:autoSpaceDN/>
        <w:adjustRightInd/>
        <w:textAlignment w:val="auto"/>
        <w:rPr>
          <w:rFonts w:ascii="Work Sans" w:hAnsi="Work Sans" w:cs="Arial"/>
          <w:bCs/>
          <w:sz w:val="20"/>
          <w:lang w:eastAsia="en-US"/>
        </w:rPr>
      </w:pPr>
      <w:r w:rsidRPr="00EC0EC1">
        <w:rPr>
          <w:rFonts w:ascii="Work Sans" w:hAnsi="Work Sans" w:cs="Arial"/>
          <w:bCs/>
          <w:sz w:val="20"/>
          <w:lang w:eastAsia="en-US"/>
        </w:rPr>
        <w:t xml:space="preserve">This meeting considered the following points: </w:t>
      </w:r>
    </w:p>
    <w:p w14:paraId="58061692" w14:textId="77777777" w:rsidR="00A76968" w:rsidRPr="00A76968" w:rsidRDefault="00A76968" w:rsidP="00EC0EC1">
      <w:pPr>
        <w:pStyle w:val="StyleArial11ptJustified"/>
        <w:rPr>
          <w:rFonts w:eastAsia="MS Mincho"/>
          <w:lang w:eastAsia="en-US"/>
        </w:rPr>
      </w:pPr>
    </w:p>
    <w:p w14:paraId="2655DFEB" w14:textId="6A49AFA2" w:rsidR="00A76968" w:rsidRPr="00EC0EC1" w:rsidRDefault="00A76968" w:rsidP="00734BFF">
      <w:pPr>
        <w:overflowPunct/>
        <w:autoSpaceDE/>
        <w:autoSpaceDN/>
        <w:adjustRightInd/>
        <w:textAlignment w:val="auto"/>
        <w:rPr>
          <w:rFonts w:ascii="Work Sans" w:hAnsi="Work Sans" w:cs="Arial"/>
          <w:sz w:val="20"/>
          <w:lang w:eastAsia="en-US"/>
        </w:rPr>
      </w:pPr>
      <w:r w:rsidRPr="00EC0EC1">
        <w:rPr>
          <w:rFonts w:ascii="Work Sans" w:hAnsi="Work Sans" w:cs="Arial"/>
          <w:sz w:val="20"/>
          <w:lang w:eastAsia="en-US"/>
        </w:rPr>
        <w:t>Reason for meeting</w:t>
      </w:r>
    </w:p>
    <w:p w14:paraId="477BF44A" w14:textId="77777777" w:rsidR="00A76968" w:rsidRPr="00EC0EC1" w:rsidRDefault="00A76968" w:rsidP="00734BFF">
      <w:pPr>
        <w:pStyle w:val="ListParagraph"/>
        <w:numPr>
          <w:ilvl w:val="0"/>
          <w:numId w:val="27"/>
        </w:numPr>
        <w:overflowPunct/>
        <w:autoSpaceDE/>
        <w:autoSpaceDN/>
        <w:adjustRightInd/>
        <w:spacing w:after="200" w:line="276" w:lineRule="auto"/>
        <w:textAlignment w:val="auto"/>
        <w:rPr>
          <w:rFonts w:asciiTheme="minorHAnsi" w:hAnsiTheme="minorHAnsi" w:cs="Arial"/>
          <w:szCs w:val="24"/>
        </w:rPr>
      </w:pPr>
      <w:r w:rsidRPr="00EC0EC1">
        <w:rPr>
          <w:rFonts w:asciiTheme="minorHAnsi" w:hAnsiTheme="minorHAnsi" w:cs="Arial"/>
          <w:sz w:val="20"/>
          <w:lang w:eastAsia="en-US"/>
        </w:rPr>
        <w:t>Summary of concerns regarding attendance</w:t>
      </w:r>
    </w:p>
    <w:p w14:paraId="7957A461" w14:textId="77777777" w:rsidR="00A76968" w:rsidRPr="00EC0EC1" w:rsidRDefault="00A76968" w:rsidP="00A76968">
      <w:pPr>
        <w:overflowPunct/>
        <w:autoSpaceDE/>
        <w:autoSpaceDN/>
        <w:adjustRightInd/>
        <w:textAlignment w:val="auto"/>
        <w:rPr>
          <w:rFonts w:ascii="Work Sans" w:hAnsi="Work Sans" w:cs="Arial"/>
          <w:sz w:val="20"/>
          <w:lang w:eastAsia="en-US"/>
        </w:rPr>
      </w:pPr>
      <w:r w:rsidRPr="00EC0EC1">
        <w:rPr>
          <w:rFonts w:ascii="Work Sans" w:hAnsi="Work Sans" w:cs="Arial"/>
          <w:sz w:val="20"/>
          <w:lang w:eastAsia="en-US"/>
        </w:rPr>
        <w:t>Management view</w:t>
      </w:r>
    </w:p>
    <w:p w14:paraId="324A13DA" w14:textId="77777777" w:rsidR="00A76968" w:rsidRPr="00EC0EC1" w:rsidRDefault="00A76968" w:rsidP="00A76968">
      <w:pPr>
        <w:numPr>
          <w:ilvl w:val="0"/>
          <w:numId w:val="25"/>
        </w:numPr>
        <w:overflowPunct/>
        <w:autoSpaceDE/>
        <w:autoSpaceDN/>
        <w:adjustRightInd/>
        <w:textAlignment w:val="auto"/>
        <w:rPr>
          <w:rFonts w:ascii="Work Sans" w:hAnsi="Work Sans" w:cs="Arial"/>
          <w:sz w:val="20"/>
        </w:rPr>
      </w:pPr>
      <w:r w:rsidRPr="00EC0EC1">
        <w:rPr>
          <w:rFonts w:ascii="Work Sans" w:hAnsi="Work Sans" w:cs="Arial"/>
          <w:sz w:val="20"/>
        </w:rPr>
        <w:fldChar w:fldCharType="begin"/>
      </w:r>
      <w:r w:rsidRPr="00EC0EC1">
        <w:rPr>
          <w:rFonts w:ascii="Work Sans" w:hAnsi="Work Sans" w:cs="Arial"/>
          <w:sz w:val="20"/>
        </w:rPr>
        <w:instrText xml:space="preserve"> MACROBUTTON NoMacro [Main argument by management]</w:instrText>
      </w:r>
      <w:r w:rsidRPr="00EC0EC1">
        <w:rPr>
          <w:rFonts w:ascii="Work Sans" w:hAnsi="Work Sans" w:cs="Arial"/>
          <w:sz w:val="20"/>
        </w:rPr>
        <w:fldChar w:fldCharType="end"/>
      </w:r>
      <w:r w:rsidRPr="00EC0EC1">
        <w:rPr>
          <w:rFonts w:ascii="Work Sans" w:hAnsi="Work Sans" w:cs="Arial"/>
          <w:sz w:val="20"/>
        </w:rPr>
        <w:t xml:space="preserve"> </w:t>
      </w:r>
    </w:p>
    <w:p w14:paraId="5EE85A5A" w14:textId="77777777" w:rsidR="00A76968" w:rsidRPr="00EC0EC1" w:rsidRDefault="00A76968" w:rsidP="00A76968">
      <w:pPr>
        <w:overflowPunct/>
        <w:autoSpaceDE/>
        <w:autoSpaceDN/>
        <w:adjustRightInd/>
        <w:textAlignment w:val="auto"/>
        <w:rPr>
          <w:rFonts w:ascii="Work Sans" w:hAnsi="Work Sans" w:cs="Arial"/>
          <w:sz w:val="20"/>
        </w:rPr>
      </w:pPr>
    </w:p>
    <w:p w14:paraId="12DF0577" w14:textId="77777777" w:rsidR="00A76968" w:rsidRPr="00EC0EC1" w:rsidRDefault="00A76968" w:rsidP="00A76968">
      <w:pPr>
        <w:overflowPunct/>
        <w:autoSpaceDE/>
        <w:autoSpaceDN/>
        <w:adjustRightInd/>
        <w:textAlignment w:val="auto"/>
        <w:rPr>
          <w:rFonts w:ascii="Work Sans" w:hAnsi="Work Sans" w:cs="Arial"/>
          <w:bCs/>
          <w:sz w:val="20"/>
          <w:lang w:eastAsia="en-US"/>
        </w:rPr>
      </w:pPr>
    </w:p>
    <w:p w14:paraId="10E166BF" w14:textId="77777777" w:rsidR="00A76968" w:rsidRPr="00EC0EC1" w:rsidRDefault="00A76968" w:rsidP="00A76968">
      <w:pPr>
        <w:overflowPunct/>
        <w:autoSpaceDE/>
        <w:autoSpaceDN/>
        <w:adjustRightInd/>
        <w:textAlignment w:val="auto"/>
        <w:rPr>
          <w:rFonts w:ascii="Work Sans" w:hAnsi="Work Sans" w:cs="Arial"/>
          <w:sz w:val="20"/>
          <w:lang w:eastAsia="en-US"/>
        </w:rPr>
      </w:pPr>
      <w:r w:rsidRPr="00EC0EC1">
        <w:rPr>
          <w:rFonts w:ascii="Work Sans" w:hAnsi="Work Sans" w:cs="Arial"/>
          <w:sz w:val="20"/>
          <w:lang w:eastAsia="en-US"/>
        </w:rPr>
        <w:t xml:space="preserve">Employee response </w:t>
      </w:r>
    </w:p>
    <w:p w14:paraId="322F6FED" w14:textId="77777777" w:rsidR="00A76968" w:rsidRPr="00EC0EC1" w:rsidRDefault="00A76968" w:rsidP="00A76968">
      <w:pPr>
        <w:numPr>
          <w:ilvl w:val="0"/>
          <w:numId w:val="25"/>
        </w:numPr>
        <w:overflowPunct/>
        <w:autoSpaceDE/>
        <w:autoSpaceDN/>
        <w:adjustRightInd/>
        <w:textAlignment w:val="auto"/>
        <w:rPr>
          <w:rFonts w:ascii="Work Sans" w:hAnsi="Work Sans" w:cs="Arial"/>
          <w:sz w:val="20"/>
        </w:rPr>
      </w:pPr>
      <w:r w:rsidRPr="00EC0EC1">
        <w:rPr>
          <w:rFonts w:ascii="Work Sans" w:hAnsi="Work Sans" w:cs="Arial"/>
          <w:sz w:val="20"/>
        </w:rPr>
        <w:fldChar w:fldCharType="begin"/>
      </w:r>
      <w:r w:rsidRPr="00EC0EC1">
        <w:rPr>
          <w:rFonts w:ascii="Work Sans" w:hAnsi="Work Sans" w:cs="Arial"/>
          <w:sz w:val="20"/>
        </w:rPr>
        <w:instrText xml:space="preserve"> MACROBUTTON NoMacro [Main points of response from employee]</w:instrText>
      </w:r>
      <w:r w:rsidRPr="00EC0EC1">
        <w:rPr>
          <w:rFonts w:ascii="Work Sans" w:hAnsi="Work Sans" w:cs="Arial"/>
          <w:sz w:val="20"/>
        </w:rPr>
        <w:fldChar w:fldCharType="end"/>
      </w:r>
    </w:p>
    <w:p w14:paraId="60E595F6" w14:textId="77777777" w:rsidR="00A76968" w:rsidRPr="00EC0EC1" w:rsidRDefault="00A76968" w:rsidP="00A76968">
      <w:pPr>
        <w:overflowPunct/>
        <w:autoSpaceDE/>
        <w:autoSpaceDN/>
        <w:adjustRightInd/>
        <w:textAlignment w:val="auto"/>
        <w:rPr>
          <w:rFonts w:ascii="Work Sans SemiBold" w:hAnsi="Work Sans SemiBold" w:cs="Arial"/>
          <w:bCs/>
          <w:sz w:val="20"/>
          <w:lang w:eastAsia="en-US"/>
        </w:rPr>
      </w:pPr>
    </w:p>
    <w:p w14:paraId="62B6E76A" w14:textId="77777777" w:rsidR="00A76968" w:rsidRPr="00EC0EC1" w:rsidRDefault="00A76968" w:rsidP="00A76968">
      <w:pPr>
        <w:overflowPunct/>
        <w:autoSpaceDE/>
        <w:autoSpaceDN/>
        <w:adjustRightInd/>
        <w:textAlignment w:val="auto"/>
        <w:rPr>
          <w:rFonts w:ascii="Work Sans SemiBold" w:hAnsi="Work Sans SemiBold" w:cs="Arial"/>
          <w:bCs/>
          <w:sz w:val="20"/>
          <w:lang w:eastAsia="en-US"/>
        </w:rPr>
      </w:pPr>
    </w:p>
    <w:p w14:paraId="1DD8C0AD" w14:textId="77777777" w:rsidR="00A76968" w:rsidRPr="00EC0EC1" w:rsidRDefault="00A76968" w:rsidP="00A76968">
      <w:pPr>
        <w:overflowPunct/>
        <w:autoSpaceDE/>
        <w:autoSpaceDN/>
        <w:adjustRightInd/>
        <w:textAlignment w:val="auto"/>
        <w:rPr>
          <w:rFonts w:ascii="Work Sans SemiBold" w:hAnsi="Work Sans SemiBold" w:cs="Arial"/>
          <w:bCs/>
          <w:sz w:val="20"/>
          <w:lang w:eastAsia="en-US"/>
        </w:rPr>
      </w:pPr>
      <w:r w:rsidRPr="00EC0EC1">
        <w:rPr>
          <w:rFonts w:ascii="Work Sans SemiBold" w:hAnsi="Work Sans SemiBold" w:cs="Arial"/>
          <w:bCs/>
          <w:sz w:val="20"/>
          <w:lang w:eastAsia="en-US"/>
        </w:rPr>
        <w:t>Committee</w:t>
      </w:r>
      <w:r w:rsidR="000A16B1" w:rsidRPr="00EC0EC1">
        <w:rPr>
          <w:rFonts w:ascii="Work Sans SemiBold" w:hAnsi="Work Sans SemiBold" w:cs="Arial"/>
          <w:bCs/>
          <w:sz w:val="20"/>
          <w:lang w:eastAsia="en-US"/>
        </w:rPr>
        <w:t>/ Exec Headteacher</w:t>
      </w:r>
      <w:r w:rsidRPr="00EC0EC1">
        <w:rPr>
          <w:rFonts w:ascii="Work Sans SemiBold" w:hAnsi="Work Sans SemiBold" w:cs="Arial"/>
          <w:bCs/>
          <w:sz w:val="20"/>
          <w:lang w:eastAsia="en-US"/>
        </w:rPr>
        <w:t xml:space="preserve"> Findings </w:t>
      </w:r>
    </w:p>
    <w:p w14:paraId="1F64674B" w14:textId="77777777" w:rsidR="000831A8" w:rsidRDefault="000831A8" w:rsidP="00EC0EC1">
      <w:pPr>
        <w:pStyle w:val="work"/>
        <w:rPr>
          <w:rFonts w:eastAsia="MS Mincho"/>
          <w:lang w:eastAsia="en-US"/>
        </w:rPr>
      </w:pPr>
    </w:p>
    <w:p w14:paraId="69DB75CB" w14:textId="77777777" w:rsidR="00EB2D8B" w:rsidRPr="00EC0EC1" w:rsidRDefault="00EB2D8B" w:rsidP="00EB2D8B">
      <w:pPr>
        <w:rPr>
          <w:rStyle w:val="StyleArialBlack"/>
          <w:color w:val="auto"/>
        </w:rPr>
      </w:pPr>
      <w:r w:rsidRPr="00EC0EC1">
        <w:rPr>
          <w:rFonts w:ascii="Work Sans" w:eastAsia="MS Mincho" w:hAnsi="Work Sans" w:cs="Arial"/>
          <w:sz w:val="20"/>
          <w:lang w:eastAsia="en-US"/>
        </w:rPr>
        <w:t>The committee</w:t>
      </w:r>
      <w:r w:rsidR="000A16B1" w:rsidRPr="00EC0EC1">
        <w:rPr>
          <w:rFonts w:ascii="Work Sans" w:eastAsia="MS Mincho" w:hAnsi="Work Sans" w:cs="Arial"/>
          <w:sz w:val="20"/>
          <w:lang w:eastAsia="en-US"/>
        </w:rPr>
        <w:t>/ Exec Headteacher</w:t>
      </w:r>
      <w:r w:rsidRPr="00EC0EC1">
        <w:rPr>
          <w:rFonts w:ascii="Work Sans" w:eastAsia="MS Mincho" w:hAnsi="Work Sans" w:cs="Arial"/>
          <w:sz w:val="20"/>
          <w:lang w:eastAsia="en-US"/>
        </w:rPr>
        <w:t xml:space="preserve"> considered the evidence presented to the meeting and had the following reasons for reaching its decision </w:t>
      </w:r>
      <w:r w:rsidRPr="00EC0EC1">
        <w:rPr>
          <w:rStyle w:val="StyleArialBlack"/>
          <w:color w:val="auto"/>
        </w:rPr>
        <w:t>[ENTER COMMITTEE FINDINGS HERE].</w:t>
      </w:r>
    </w:p>
    <w:p w14:paraId="2342ECE0" w14:textId="77777777" w:rsidR="00EB2D8B" w:rsidRPr="000831A8" w:rsidRDefault="00EB2D8B" w:rsidP="00EC0EC1">
      <w:pPr>
        <w:pStyle w:val="work"/>
        <w:rPr>
          <w:rFonts w:eastAsia="MS Mincho"/>
          <w:lang w:eastAsia="en-US"/>
        </w:rPr>
      </w:pPr>
    </w:p>
    <w:p w14:paraId="59861814" w14:textId="77777777" w:rsidR="00EB2D8B" w:rsidRDefault="00EB2D8B" w:rsidP="00EC0EC1">
      <w:pPr>
        <w:pStyle w:val="work"/>
        <w:rPr>
          <w:rFonts w:eastAsia="MS Mincho"/>
          <w:lang w:eastAsia="en-US"/>
        </w:rPr>
      </w:pPr>
    </w:p>
    <w:p w14:paraId="085694C8" w14:textId="77777777" w:rsidR="00EB2D8B" w:rsidRPr="00EC0EC1" w:rsidRDefault="00EB2D8B" w:rsidP="00EB2D8B">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On the evidence presented to the committee/</w:t>
      </w:r>
      <w:r w:rsidR="000A16B1" w:rsidRPr="00EC0EC1">
        <w:rPr>
          <w:rFonts w:ascii="Work Sans" w:eastAsia="MS Mincho" w:hAnsi="Work Sans" w:cs="Arial"/>
          <w:sz w:val="20"/>
          <w:lang w:eastAsia="en-US"/>
        </w:rPr>
        <w:t xml:space="preserve">Exec </w:t>
      </w:r>
      <w:r w:rsidRPr="00EC0EC1">
        <w:rPr>
          <w:rFonts w:ascii="Work Sans" w:eastAsia="MS Mincho" w:hAnsi="Work Sans" w:cs="Arial"/>
          <w:sz w:val="20"/>
          <w:lang w:eastAsia="en-US"/>
        </w:rPr>
        <w:t xml:space="preserve">Headteacher </w:t>
      </w:r>
      <w:r w:rsidRPr="00EC0EC1">
        <w:rPr>
          <w:rStyle w:val="StyleArialItalic"/>
          <w:rFonts w:eastAsia="MS Mincho"/>
        </w:rPr>
        <w:t>(delete as appropriate)</w:t>
      </w:r>
      <w:r w:rsidRPr="00EC0EC1">
        <w:rPr>
          <w:rFonts w:ascii="Work Sans" w:eastAsia="MS Mincho" w:hAnsi="Work Sans" w:cs="Arial"/>
          <w:sz w:val="20"/>
          <w:lang w:eastAsia="en-US"/>
        </w:rPr>
        <w:t xml:space="preserve">, it was decided that: </w:t>
      </w:r>
    </w:p>
    <w:p w14:paraId="7C966424" w14:textId="77777777" w:rsidR="00EB2D8B" w:rsidRDefault="00EB2D8B" w:rsidP="00EC0EC1">
      <w:pPr>
        <w:pStyle w:val="work"/>
        <w:rPr>
          <w:rFonts w:eastAsia="MS Mincho"/>
          <w:lang w:eastAsia="en-US"/>
        </w:rPr>
      </w:pPr>
    </w:p>
    <w:p w14:paraId="308CAEB8" w14:textId="77777777" w:rsidR="00EB2D8B" w:rsidRPr="000831A8" w:rsidRDefault="00EB2D8B" w:rsidP="00EC0EC1">
      <w:pPr>
        <w:pStyle w:val="work"/>
        <w:rPr>
          <w:rFonts w:eastAsia="MS Mincho"/>
          <w:lang w:eastAsia="en-US"/>
        </w:rPr>
      </w:pPr>
    </w:p>
    <w:p w14:paraId="20178337" w14:textId="77777777" w:rsidR="000831A8" w:rsidRPr="000831A8" w:rsidRDefault="000831A8" w:rsidP="00EC0EC1">
      <w:pPr>
        <w:pStyle w:val="StyleArialItalicJustified"/>
        <w:rPr>
          <w:rFonts w:eastAsia="MS Mincho"/>
          <w:lang w:eastAsia="en-US"/>
        </w:rPr>
      </w:pPr>
      <w:r w:rsidRPr="000831A8">
        <w:rPr>
          <w:rFonts w:eastAsia="MS Mincho"/>
          <w:lang w:eastAsia="en-US"/>
        </w:rPr>
        <w:t>Select wording as appropriate:</w:t>
      </w:r>
    </w:p>
    <w:p w14:paraId="41119B90" w14:textId="77777777" w:rsidR="000831A8" w:rsidRPr="000831A8" w:rsidRDefault="000831A8" w:rsidP="00EC0EC1">
      <w:pPr>
        <w:pStyle w:val="work"/>
        <w:rPr>
          <w:rFonts w:eastAsia="MS Mincho"/>
          <w:lang w:eastAsia="en-US"/>
        </w:rPr>
      </w:pPr>
      <w:r w:rsidRPr="000831A8">
        <w:rPr>
          <w:rFonts w:eastAsia="MS Mincho"/>
          <w:lang w:eastAsia="en-US"/>
        </w:rPr>
        <w:t xml:space="preserve">(a) you </w:t>
      </w:r>
      <w:proofErr w:type="gramStart"/>
      <w:r w:rsidRPr="000831A8">
        <w:rPr>
          <w:rFonts w:eastAsia="MS Mincho"/>
          <w:lang w:eastAsia="en-US"/>
        </w:rPr>
        <w:t>are able to</w:t>
      </w:r>
      <w:proofErr w:type="gramEnd"/>
      <w:r w:rsidRPr="000831A8">
        <w:rPr>
          <w:rFonts w:eastAsia="MS Mincho"/>
          <w:lang w:eastAsia="en-US"/>
        </w:rPr>
        <w:t xml:space="preserve"> return to work, either immediately or in the very near future and that no further action is required; </w:t>
      </w:r>
      <w:r w:rsidR="00623206" w:rsidRPr="00623206">
        <w:rPr>
          <w:rFonts w:eastAsia="MS Mincho"/>
          <w:lang w:eastAsia="en-US"/>
        </w:rPr>
        <w:t>[MAKE FURTHER AMENDMENTS TO LETTER AS APPROPRIATE]</w:t>
      </w:r>
    </w:p>
    <w:p w14:paraId="5B89C132" w14:textId="77777777" w:rsidR="00623206" w:rsidRDefault="00623206" w:rsidP="00EC0EC1">
      <w:pPr>
        <w:pStyle w:val="work"/>
        <w:rPr>
          <w:rFonts w:eastAsia="MS Mincho"/>
          <w:lang w:eastAsia="en-US"/>
        </w:rPr>
      </w:pPr>
    </w:p>
    <w:p w14:paraId="4EC58BDB" w14:textId="77777777" w:rsidR="000831A8" w:rsidRPr="000831A8" w:rsidRDefault="000831A8" w:rsidP="00EC0EC1">
      <w:pPr>
        <w:pStyle w:val="work"/>
        <w:rPr>
          <w:rFonts w:eastAsia="MS Mincho"/>
          <w:lang w:eastAsia="en-US"/>
        </w:rPr>
      </w:pPr>
      <w:r w:rsidRPr="000831A8">
        <w:rPr>
          <w:rFonts w:eastAsia="MS Mincho"/>
          <w:lang w:eastAsia="en-US"/>
        </w:rPr>
        <w:t>or</w:t>
      </w:r>
    </w:p>
    <w:p w14:paraId="0B933198" w14:textId="77777777" w:rsidR="00623206" w:rsidRDefault="00623206" w:rsidP="00EC0EC1">
      <w:pPr>
        <w:pStyle w:val="work"/>
        <w:rPr>
          <w:rFonts w:eastAsia="MS Mincho"/>
          <w:lang w:eastAsia="en-US"/>
        </w:rPr>
      </w:pPr>
    </w:p>
    <w:p w14:paraId="28E25050" w14:textId="77777777" w:rsidR="000831A8" w:rsidRPr="000831A8" w:rsidRDefault="000831A8" w:rsidP="00EC0EC1">
      <w:pPr>
        <w:pStyle w:val="work"/>
        <w:rPr>
          <w:rFonts w:eastAsia="MS Mincho"/>
          <w:lang w:eastAsia="en-US"/>
        </w:rPr>
      </w:pPr>
      <w:r w:rsidRPr="000831A8">
        <w:rPr>
          <w:rFonts w:eastAsia="MS Mincho"/>
          <w:lang w:eastAsia="en-US"/>
        </w:rPr>
        <w:t xml:space="preserve">(b) a further review period would be appropriate, after which there will be a further contractual review meeting before the </w:t>
      </w:r>
      <w:r w:rsidR="000A16B1">
        <w:rPr>
          <w:rFonts w:eastAsia="MS Mincho"/>
          <w:lang w:eastAsia="en-US"/>
        </w:rPr>
        <w:t xml:space="preserve">Exec </w:t>
      </w:r>
      <w:r w:rsidRPr="000831A8">
        <w:rPr>
          <w:rFonts w:eastAsia="MS Mincho"/>
          <w:lang w:eastAsia="en-US"/>
        </w:rPr>
        <w:t>Headteacher/same committee of Governors (if possible</w:t>
      </w:r>
      <w:proofErr w:type="gramStart"/>
      <w:r w:rsidRPr="000831A8">
        <w:rPr>
          <w:rFonts w:eastAsia="MS Mincho"/>
          <w:lang w:eastAsia="en-US"/>
        </w:rPr>
        <w:t>);</w:t>
      </w:r>
      <w:proofErr w:type="gramEnd"/>
    </w:p>
    <w:p w14:paraId="0D2FDA78" w14:textId="77777777" w:rsidR="00623206" w:rsidRDefault="00623206" w:rsidP="00EC0EC1">
      <w:pPr>
        <w:pStyle w:val="work"/>
        <w:rPr>
          <w:rFonts w:eastAsia="MS Mincho"/>
          <w:lang w:eastAsia="en-US"/>
        </w:rPr>
      </w:pPr>
    </w:p>
    <w:p w14:paraId="7FDCD30E" w14:textId="77777777" w:rsidR="000831A8" w:rsidRPr="000831A8" w:rsidRDefault="000831A8" w:rsidP="00EC0EC1">
      <w:pPr>
        <w:pStyle w:val="work"/>
        <w:rPr>
          <w:rFonts w:eastAsia="MS Mincho"/>
          <w:lang w:eastAsia="en-US"/>
        </w:rPr>
      </w:pPr>
      <w:r w:rsidRPr="000831A8">
        <w:rPr>
          <w:rFonts w:eastAsia="MS Mincho"/>
          <w:lang w:eastAsia="en-US"/>
        </w:rPr>
        <w:t>or</w:t>
      </w:r>
    </w:p>
    <w:p w14:paraId="5599B965" w14:textId="77777777" w:rsidR="00623206" w:rsidRDefault="00623206" w:rsidP="00EC0EC1">
      <w:pPr>
        <w:pStyle w:val="work"/>
        <w:rPr>
          <w:rFonts w:eastAsia="MS Mincho"/>
          <w:lang w:eastAsia="en-US"/>
        </w:rPr>
      </w:pPr>
    </w:p>
    <w:p w14:paraId="056A3488" w14:textId="77777777" w:rsidR="00C870A6" w:rsidRPr="00EC0EC1" w:rsidRDefault="000831A8" w:rsidP="006B5A7B">
      <w:pPr>
        <w:rPr>
          <w:rFonts w:ascii="Work Sans" w:hAnsi="Work Sans" w:cs="Arial"/>
          <w:bCs/>
          <w:sz w:val="20"/>
          <w:lang w:eastAsia="en-US"/>
        </w:rPr>
      </w:pPr>
      <w:r w:rsidRPr="00EC0EC1">
        <w:rPr>
          <w:rFonts w:ascii="Work Sans" w:eastAsia="MS Mincho" w:hAnsi="Work Sans" w:cs="Arial"/>
          <w:sz w:val="20"/>
          <w:lang w:eastAsia="en-US"/>
        </w:rPr>
        <w:t xml:space="preserve">(c) </w:t>
      </w:r>
      <w:r w:rsidR="00C870A6" w:rsidRPr="00EC0EC1">
        <w:rPr>
          <w:rFonts w:ascii="Work Sans" w:hAnsi="Work Sans" w:cs="Arial"/>
          <w:bCs/>
          <w:sz w:val="20"/>
          <w:lang w:eastAsia="en-US"/>
        </w:rPr>
        <w:t>Having reviewed all the evidence presented, the panel concluded to issue a dismissal with notice effective from the date of notification of this decision. You are being dismissed on the grounds of your capability</w:t>
      </w:r>
      <w:r w:rsidR="00C870A6" w:rsidRPr="00EC0EC1">
        <w:rPr>
          <w:rFonts w:ascii="Work Sans" w:eastAsia="MS Mincho" w:hAnsi="Work Sans" w:cs="Arial"/>
          <w:sz w:val="20"/>
          <w:lang w:eastAsia="en-US"/>
        </w:rPr>
        <w:t xml:space="preserve"> as </w:t>
      </w:r>
      <w:r w:rsidRPr="00EC0EC1">
        <w:rPr>
          <w:rFonts w:ascii="Work Sans" w:eastAsia="MS Mincho" w:hAnsi="Work Sans" w:cs="Arial"/>
          <w:sz w:val="20"/>
          <w:lang w:eastAsia="en-US"/>
        </w:rPr>
        <w:t xml:space="preserve">you are unfit to carry out the duties of the post of </w:t>
      </w:r>
      <w:r w:rsidR="00623206" w:rsidRPr="00EC0EC1">
        <w:rPr>
          <w:rFonts w:ascii="Work Sans" w:eastAsia="MS Mincho" w:hAnsi="Work Sans" w:cs="Arial"/>
          <w:sz w:val="20"/>
          <w:lang w:eastAsia="en-US"/>
        </w:rPr>
        <w:t>[ENTER POST HERE]</w:t>
      </w:r>
      <w:r w:rsidR="00C870A6" w:rsidRPr="00EC0EC1">
        <w:rPr>
          <w:rFonts w:ascii="Work Sans" w:eastAsia="MS Mincho" w:hAnsi="Work Sans" w:cs="Arial"/>
          <w:sz w:val="20"/>
          <w:lang w:eastAsia="en-US"/>
        </w:rPr>
        <w:t xml:space="preserve"> OR </w:t>
      </w:r>
      <w:r w:rsidR="00623206"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you are unable to sustain an acceptance level of attendance and that you should be dismissed. Your last day of employment will be </w:t>
      </w:r>
      <w:r w:rsidR="00623206" w:rsidRPr="00EC0EC1">
        <w:rPr>
          <w:rStyle w:val="StyleArialBlack"/>
          <w:color w:val="auto"/>
        </w:rPr>
        <w:t>[DATE HERE].</w:t>
      </w:r>
      <w:r w:rsidR="00C870A6" w:rsidRPr="00EC0EC1">
        <w:rPr>
          <w:rFonts w:ascii="Work Sans" w:hAnsi="Work Sans" w:cs="Arial"/>
          <w:bCs/>
          <w:sz w:val="20"/>
          <w:lang w:eastAsia="en-US"/>
        </w:rPr>
        <w:t xml:space="preserve"> You will be entitled to pay in lieu of your notice period. </w:t>
      </w:r>
    </w:p>
    <w:p w14:paraId="566DFAE7" w14:textId="77777777" w:rsidR="00623206" w:rsidRPr="00EC0EC1" w:rsidRDefault="00623206" w:rsidP="000831A8">
      <w:pPr>
        <w:overflowPunct/>
        <w:autoSpaceDE/>
        <w:autoSpaceDN/>
        <w:adjustRightInd/>
        <w:jc w:val="both"/>
        <w:textAlignment w:val="auto"/>
        <w:rPr>
          <w:rFonts w:ascii="Work Sans" w:hAnsi="Work Sans" w:cs="Arial"/>
          <w:bCs/>
          <w:sz w:val="20"/>
        </w:rPr>
      </w:pPr>
    </w:p>
    <w:p w14:paraId="543F6448" w14:textId="77777777" w:rsidR="00623206" w:rsidRPr="00EC0EC1" w:rsidRDefault="00623206" w:rsidP="000831A8">
      <w:pPr>
        <w:overflowPunct/>
        <w:autoSpaceDE/>
        <w:autoSpaceDN/>
        <w:adjustRightInd/>
        <w:jc w:val="both"/>
        <w:textAlignment w:val="auto"/>
        <w:rPr>
          <w:rFonts w:ascii="Work Sans" w:hAnsi="Work Sans" w:cs="Arial"/>
          <w:bCs/>
          <w:sz w:val="20"/>
        </w:rPr>
      </w:pPr>
    </w:p>
    <w:p w14:paraId="5F76242B" w14:textId="77777777" w:rsidR="000831A8" w:rsidRPr="000831A8" w:rsidRDefault="000831A8" w:rsidP="00EC0EC1">
      <w:pPr>
        <w:pStyle w:val="work"/>
        <w:rPr>
          <w:rFonts w:eastAsia="MS Mincho"/>
          <w:lang w:eastAsia="en-US"/>
        </w:rPr>
      </w:pPr>
      <w:r w:rsidRPr="000831A8">
        <w:rPr>
          <w:rFonts w:eastAsia="MS Mincho"/>
          <w:lang w:eastAsia="en-US"/>
        </w:rPr>
        <w:t>Should you wish to appeal against this decision, you may do so by writing to me, stating the grounds of your appeal, within 10 working days of the date of this letter.</w:t>
      </w:r>
    </w:p>
    <w:p w14:paraId="525664B4" w14:textId="77777777" w:rsidR="000831A8" w:rsidRPr="000831A8" w:rsidRDefault="000831A8" w:rsidP="00EC0EC1">
      <w:pPr>
        <w:pStyle w:val="work"/>
        <w:rPr>
          <w:rFonts w:eastAsia="MS Mincho"/>
          <w:lang w:eastAsia="en-US"/>
        </w:rPr>
      </w:pPr>
    </w:p>
    <w:p w14:paraId="57623A7C" w14:textId="77777777" w:rsidR="000831A8" w:rsidRPr="000831A8" w:rsidRDefault="000831A8" w:rsidP="00EC0EC1">
      <w:pPr>
        <w:pStyle w:val="work"/>
        <w:rPr>
          <w:rFonts w:eastAsia="MS Mincho"/>
          <w:lang w:eastAsia="en-US"/>
        </w:rPr>
      </w:pPr>
      <w:r w:rsidRPr="000831A8">
        <w:rPr>
          <w:rFonts w:eastAsia="MS Mincho"/>
          <w:lang w:eastAsia="en-US"/>
        </w:rPr>
        <w:t>As acknowledgement of receipt of this letter, please sign and return to me the enclosed copy. Failure to return the copy does not invalidate any possible subsequent procedures.</w:t>
      </w:r>
    </w:p>
    <w:p w14:paraId="6E6A92DE" w14:textId="77777777" w:rsidR="000831A8" w:rsidRPr="000831A8" w:rsidRDefault="000831A8" w:rsidP="00EC0EC1">
      <w:pPr>
        <w:pStyle w:val="work"/>
        <w:rPr>
          <w:rFonts w:eastAsia="MS Mincho"/>
          <w:lang w:eastAsia="en-US"/>
        </w:rPr>
      </w:pPr>
    </w:p>
    <w:p w14:paraId="0991371A"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22FB9C04" w14:textId="77777777" w:rsidR="000831A8" w:rsidRDefault="000831A8" w:rsidP="00EC0EC1">
      <w:pPr>
        <w:pStyle w:val="work"/>
        <w:rPr>
          <w:rFonts w:eastAsia="MS Mincho"/>
          <w:lang w:eastAsia="en-US"/>
        </w:rPr>
      </w:pPr>
    </w:p>
    <w:p w14:paraId="299D0871" w14:textId="77777777" w:rsidR="00623206" w:rsidRDefault="00623206" w:rsidP="00EC0EC1">
      <w:pPr>
        <w:pStyle w:val="work"/>
        <w:rPr>
          <w:rFonts w:eastAsia="MS Mincho"/>
          <w:lang w:eastAsia="en-US"/>
        </w:rPr>
      </w:pPr>
    </w:p>
    <w:p w14:paraId="0859995E" w14:textId="77777777" w:rsidR="00623206" w:rsidRPr="000831A8" w:rsidRDefault="00623206" w:rsidP="00EC0EC1">
      <w:pPr>
        <w:pStyle w:val="work"/>
        <w:rPr>
          <w:rFonts w:eastAsia="MS Mincho"/>
          <w:lang w:eastAsia="en-US"/>
        </w:rPr>
      </w:pPr>
    </w:p>
    <w:p w14:paraId="705D551B" w14:textId="77777777" w:rsidR="000831A8" w:rsidRPr="000831A8" w:rsidRDefault="00040AB2" w:rsidP="00EC0EC1">
      <w:pPr>
        <w:pStyle w:val="work"/>
        <w:rPr>
          <w:rFonts w:eastAsia="MS Mincho"/>
          <w:lang w:eastAsia="en-US"/>
        </w:rPr>
      </w:pPr>
      <w:r>
        <w:rPr>
          <w:rFonts w:eastAsia="MS Mincho"/>
          <w:lang w:eastAsia="en-US"/>
        </w:rPr>
        <w:t xml:space="preserve">Chair of the Committee/ Exec Headteacher </w:t>
      </w:r>
    </w:p>
    <w:p w14:paraId="4796E239" w14:textId="77777777" w:rsidR="000831A8" w:rsidRPr="000831A8" w:rsidRDefault="000831A8" w:rsidP="00EC0EC1">
      <w:pPr>
        <w:pStyle w:val="StyleArialItalicJustified"/>
        <w:rPr>
          <w:rFonts w:eastAsia="MS Mincho"/>
          <w:lang w:eastAsia="en-US"/>
        </w:rPr>
      </w:pPr>
      <w:r w:rsidRPr="000831A8">
        <w:rPr>
          <w:rFonts w:eastAsia="MS Mincho"/>
          <w:lang w:eastAsia="en-US"/>
        </w:rPr>
        <w:t>(</w:t>
      </w:r>
      <w:proofErr w:type="gramStart"/>
      <w:r w:rsidRPr="000831A8">
        <w:rPr>
          <w:rFonts w:eastAsia="MS Mincho"/>
          <w:lang w:eastAsia="en-US"/>
        </w:rPr>
        <w:t>typed</w:t>
      </w:r>
      <w:proofErr w:type="gramEnd"/>
      <w:r w:rsidRPr="000831A8">
        <w:rPr>
          <w:rFonts w:eastAsia="MS Mincho"/>
          <w:lang w:eastAsia="en-US"/>
        </w:rPr>
        <w:t xml:space="preserve"> name)</w:t>
      </w:r>
    </w:p>
    <w:p w14:paraId="7FC2F4DE" w14:textId="77777777" w:rsidR="000831A8" w:rsidRPr="000831A8" w:rsidRDefault="000831A8" w:rsidP="00EC0EC1">
      <w:pPr>
        <w:pStyle w:val="work"/>
        <w:rPr>
          <w:rFonts w:eastAsia="MS Mincho"/>
          <w:lang w:eastAsia="en-US"/>
        </w:rPr>
      </w:pPr>
    </w:p>
    <w:p w14:paraId="7538DF68" w14:textId="77777777" w:rsidR="000831A8" w:rsidRPr="000831A8" w:rsidRDefault="000831A8" w:rsidP="00EC0EC1">
      <w:pPr>
        <w:pStyle w:val="work"/>
        <w:rPr>
          <w:rFonts w:eastAsia="MS Mincho"/>
          <w:lang w:eastAsia="en-US"/>
        </w:rPr>
      </w:pPr>
    </w:p>
    <w:p w14:paraId="21DF953D" w14:textId="77777777" w:rsidR="000831A8" w:rsidRPr="000831A8" w:rsidRDefault="000831A8" w:rsidP="00EC0EC1">
      <w:pPr>
        <w:pStyle w:val="work"/>
        <w:rPr>
          <w:rFonts w:eastAsia="MS Mincho"/>
          <w:lang w:eastAsia="en-US"/>
        </w:rPr>
      </w:pPr>
    </w:p>
    <w:p w14:paraId="196D13C3" w14:textId="77777777" w:rsidR="000831A8" w:rsidRPr="000831A8" w:rsidRDefault="000831A8" w:rsidP="00EC0EC1">
      <w:pPr>
        <w:pStyle w:val="work"/>
        <w:rPr>
          <w:rFonts w:eastAsia="MS Mincho"/>
          <w:lang w:eastAsia="en-US"/>
        </w:rPr>
      </w:pPr>
    </w:p>
    <w:p w14:paraId="089BE813" w14:textId="77777777" w:rsidR="000831A8" w:rsidRPr="000831A8" w:rsidRDefault="000831A8" w:rsidP="00EC0EC1">
      <w:pPr>
        <w:pStyle w:val="work"/>
        <w:rPr>
          <w:rFonts w:eastAsia="MS Mincho"/>
          <w:lang w:eastAsia="en-US"/>
        </w:rPr>
      </w:pPr>
    </w:p>
    <w:p w14:paraId="6022D846" w14:textId="1F5A8FA7" w:rsidR="000831A8" w:rsidRPr="00EC0EC1" w:rsidRDefault="000831A8" w:rsidP="00EC0EC1">
      <w:pPr>
        <w:pStyle w:val="ListParagraph"/>
        <w:numPr>
          <w:ilvl w:val="0"/>
          <w:numId w:val="23"/>
        </w:numPr>
        <w:overflowPunct/>
        <w:spacing w:after="160" w:line="360" w:lineRule="auto"/>
        <w:contextualSpacing/>
        <w:textAlignment w:val="auto"/>
        <w:rPr>
          <w:rFonts w:ascii="Work Sans SemiBold" w:eastAsia="MS Mincho" w:hAnsi="Work Sans SemiBold" w:cs="Arial"/>
          <w:b/>
          <w:bCs/>
          <w:color w:val="55345A"/>
          <w:szCs w:val="24"/>
          <w:lang w:eastAsia="en-US"/>
        </w:rPr>
      </w:pPr>
      <w:r w:rsidRPr="00EC0EC1">
        <w:rPr>
          <w:rFonts w:asciiTheme="minorHAnsi" w:eastAsia="MS Mincho" w:hAnsiTheme="minorHAnsi" w:cs="Arial"/>
          <w:sz w:val="20"/>
          <w:lang w:eastAsia="en-US"/>
        </w:rPr>
        <w:br w:type="page"/>
      </w:r>
      <w:r w:rsidRPr="00EC0EC1">
        <w:rPr>
          <w:rFonts w:ascii="Work Sans SemiBold" w:eastAsia="Calibri" w:hAnsi="Work Sans SemiBold" w:cs="Arial"/>
          <w:b/>
          <w:bCs/>
          <w:color w:val="55345A"/>
          <w:szCs w:val="24"/>
        </w:rPr>
        <w:lastRenderedPageBreak/>
        <w:t xml:space="preserve"> Invitation to attend Appeal Hearing</w:t>
      </w:r>
    </w:p>
    <w:p w14:paraId="47A56C59" w14:textId="77777777" w:rsidR="000831A8" w:rsidRPr="00EC0EC1" w:rsidRDefault="000831A8" w:rsidP="000831A8">
      <w:pPr>
        <w:overflowPunct/>
        <w:autoSpaceDE/>
        <w:autoSpaceDN/>
        <w:adjustRightInd/>
        <w:ind w:left="3600" w:firstLine="720"/>
        <w:jc w:val="both"/>
        <w:textAlignment w:val="auto"/>
        <w:rPr>
          <w:rFonts w:ascii="Work Sans" w:eastAsia="MS Mincho" w:hAnsi="Work Sans" w:cs="Arial"/>
          <w:sz w:val="20"/>
          <w:lang w:eastAsia="en-US"/>
        </w:rPr>
      </w:pPr>
    </w:p>
    <w:p w14:paraId="303A740A" w14:textId="5D06E95F" w:rsidR="00623206" w:rsidRPr="00B24115" w:rsidRDefault="00EC0EC1" w:rsidP="00EC0EC1">
      <w:pPr>
        <w:pStyle w:val="StyleArialBoldJustified"/>
      </w:pPr>
      <w:r w:rsidRPr="00B24115">
        <w:t>Strictly Private &amp; Confidential</w:t>
      </w:r>
    </w:p>
    <w:p w14:paraId="4D827814" w14:textId="77777777" w:rsidR="00623206" w:rsidRPr="00B24115" w:rsidRDefault="00623206" w:rsidP="00EC0EC1">
      <w:pPr>
        <w:pStyle w:val="StyleArialBoldJustified"/>
      </w:pPr>
    </w:p>
    <w:p w14:paraId="214565F1" w14:textId="77777777" w:rsidR="00623206" w:rsidRPr="00EC0EC1" w:rsidRDefault="00623206" w:rsidP="00623206">
      <w:pPr>
        <w:rPr>
          <w:rFonts w:ascii="Work Sans" w:eastAsia="Calibri" w:hAnsi="Work Sans" w:cs="Arial"/>
          <w:sz w:val="20"/>
        </w:rPr>
      </w:pPr>
      <w:r w:rsidRPr="00EC0EC1">
        <w:rPr>
          <w:rFonts w:ascii="Work Sans" w:eastAsia="Calibri" w:hAnsi="Work Sans" w:cs="Arial"/>
          <w:sz w:val="20"/>
        </w:rPr>
        <w:t>NAME</w:t>
      </w:r>
    </w:p>
    <w:p w14:paraId="7E649DBF" w14:textId="77777777" w:rsidR="00623206" w:rsidRPr="00EC0EC1" w:rsidRDefault="00623206" w:rsidP="00623206">
      <w:pPr>
        <w:rPr>
          <w:rFonts w:ascii="Work Sans" w:eastAsia="Calibri" w:hAnsi="Work Sans" w:cs="Arial"/>
          <w:sz w:val="20"/>
        </w:rPr>
      </w:pPr>
      <w:r w:rsidRPr="00EC0EC1">
        <w:rPr>
          <w:rFonts w:ascii="Work Sans" w:eastAsia="Calibri" w:hAnsi="Work Sans" w:cs="Arial"/>
          <w:sz w:val="20"/>
        </w:rPr>
        <w:t>ADDRESS</w:t>
      </w:r>
    </w:p>
    <w:p w14:paraId="418D6DD0" w14:textId="77777777" w:rsidR="00623206" w:rsidRPr="00B24115" w:rsidRDefault="00623206" w:rsidP="00EC0EC1">
      <w:pPr>
        <w:pStyle w:val="work"/>
        <w:rPr>
          <w:rFonts w:eastAsia="MS Mincho"/>
          <w:lang w:eastAsia="en-US"/>
        </w:rPr>
      </w:pPr>
    </w:p>
    <w:p w14:paraId="69BA96C2" w14:textId="77777777" w:rsidR="00623206" w:rsidRPr="00B24115" w:rsidRDefault="00623206" w:rsidP="00EC0EC1">
      <w:pPr>
        <w:pStyle w:val="work"/>
        <w:rPr>
          <w:rFonts w:eastAsia="MS Mincho"/>
          <w:lang w:eastAsia="en-US"/>
        </w:rPr>
      </w:pPr>
    </w:p>
    <w:p w14:paraId="36367448" w14:textId="44F7033B" w:rsidR="000831A8" w:rsidRPr="000831A8" w:rsidRDefault="000831A8" w:rsidP="00EC0EC1">
      <w:pPr>
        <w:pStyle w:val="work"/>
        <w:rPr>
          <w:rFonts w:eastAsia="MS Mincho"/>
          <w:lang w:eastAsia="en-US"/>
        </w:rPr>
      </w:pPr>
      <w:r w:rsidRPr="000831A8">
        <w:rPr>
          <w:rFonts w:eastAsia="MS Mincho"/>
          <w:lang w:eastAsia="en-US"/>
        </w:rPr>
        <w:t xml:space="preserve">Date </w:t>
      </w:r>
    </w:p>
    <w:p w14:paraId="6217C5E5" w14:textId="77777777" w:rsidR="000831A8" w:rsidRPr="000831A8" w:rsidRDefault="000831A8" w:rsidP="00EC0EC1">
      <w:pPr>
        <w:pStyle w:val="work"/>
        <w:rPr>
          <w:rFonts w:eastAsia="MS Mincho"/>
          <w:lang w:eastAsia="en-US"/>
        </w:rPr>
      </w:pPr>
    </w:p>
    <w:p w14:paraId="450FD6EE" w14:textId="1E2A3419" w:rsidR="000831A8" w:rsidRPr="000831A8" w:rsidRDefault="000831A8" w:rsidP="00EC0EC1">
      <w:pPr>
        <w:pStyle w:val="work"/>
        <w:rPr>
          <w:rFonts w:eastAsia="MS Mincho"/>
          <w:lang w:eastAsia="en-US"/>
        </w:rPr>
      </w:pPr>
      <w:r w:rsidRPr="000831A8">
        <w:rPr>
          <w:rFonts w:eastAsia="MS Mincho"/>
          <w:lang w:eastAsia="en-US"/>
        </w:rPr>
        <w:t xml:space="preserve">Dear </w:t>
      </w:r>
    </w:p>
    <w:p w14:paraId="0BB54227" w14:textId="77777777" w:rsidR="000831A8" w:rsidRPr="000831A8" w:rsidRDefault="000831A8" w:rsidP="00EC0EC1">
      <w:pPr>
        <w:pStyle w:val="work"/>
        <w:rPr>
          <w:rFonts w:eastAsia="MS Mincho"/>
          <w:lang w:eastAsia="en-US"/>
        </w:rPr>
      </w:pPr>
    </w:p>
    <w:p w14:paraId="43B795E7" w14:textId="77777777" w:rsidR="000831A8" w:rsidRPr="000831A8" w:rsidRDefault="00623206" w:rsidP="00EC0EC1">
      <w:pPr>
        <w:pStyle w:val="StyleArialBoldUnderlineJustified"/>
        <w:rPr>
          <w:rFonts w:eastAsia="MS Mincho"/>
          <w:lang w:eastAsia="en-US"/>
        </w:rPr>
      </w:pPr>
      <w:r w:rsidRPr="00B24115">
        <w:rPr>
          <w:rFonts w:eastAsia="MS Mincho"/>
          <w:lang w:eastAsia="en-US"/>
        </w:rPr>
        <w:t>Re: Appeal Committee Hearing</w:t>
      </w:r>
    </w:p>
    <w:p w14:paraId="74FEA08C" w14:textId="77777777" w:rsidR="000831A8" w:rsidRPr="000831A8" w:rsidRDefault="000831A8" w:rsidP="00EC0EC1">
      <w:pPr>
        <w:pStyle w:val="work"/>
        <w:rPr>
          <w:rFonts w:eastAsia="MS Mincho"/>
          <w:lang w:eastAsia="en-US"/>
        </w:rPr>
      </w:pPr>
    </w:p>
    <w:p w14:paraId="67620EB2" w14:textId="0831D3B9"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In response to your letter of</w:t>
      </w:r>
      <w:r w:rsidR="00623206" w:rsidRPr="00EC0EC1">
        <w:rPr>
          <w:rFonts w:ascii="Work Sans" w:eastAsia="MS Mincho" w:hAnsi="Work Sans" w:cs="Arial"/>
          <w:sz w:val="20"/>
          <w:lang w:eastAsia="en-US"/>
        </w:rPr>
        <w:t xml:space="preserve"> </w:t>
      </w:r>
      <w:r w:rsidR="00623206" w:rsidRPr="00EC0EC1">
        <w:rPr>
          <w:rFonts w:ascii="Work Sans" w:eastAsia="Calibri" w:hAnsi="Work Sans" w:cs="Arial"/>
          <w:sz w:val="20"/>
        </w:rPr>
        <w:t xml:space="preserve">[ENTER DATE HERE] </w:t>
      </w:r>
      <w:r w:rsidRPr="00EC0EC1">
        <w:rPr>
          <w:rFonts w:ascii="Work Sans" w:eastAsia="MS Mincho" w:hAnsi="Work Sans" w:cs="Arial"/>
          <w:sz w:val="20"/>
          <w:lang w:eastAsia="en-US"/>
        </w:rPr>
        <w:t xml:space="preserve">stating that you wish to appeal against the decision of the </w:t>
      </w:r>
      <w:r w:rsidR="009D54F4" w:rsidRPr="00EC0EC1">
        <w:rPr>
          <w:rFonts w:ascii="Work Sans" w:eastAsia="MS Mincho" w:hAnsi="Work Sans" w:cs="Arial"/>
          <w:sz w:val="20"/>
          <w:lang w:eastAsia="en-US"/>
        </w:rPr>
        <w:t>Exec</w:t>
      </w:r>
      <w:r w:rsidR="001F174F" w:rsidRPr="00EC0EC1">
        <w:rPr>
          <w:rFonts w:ascii="Work Sans" w:eastAsia="MS Mincho" w:hAnsi="Work Sans" w:cs="Arial"/>
          <w:sz w:val="20"/>
          <w:lang w:eastAsia="en-US"/>
        </w:rPr>
        <w:t>/</w:t>
      </w:r>
      <w:r w:rsidR="009D54F4" w:rsidRPr="00EC0EC1">
        <w:rPr>
          <w:rFonts w:ascii="Work Sans" w:eastAsia="MS Mincho" w:hAnsi="Work Sans" w:cs="Arial"/>
          <w:sz w:val="20"/>
          <w:lang w:eastAsia="en-US"/>
        </w:rPr>
        <w:t xml:space="preserve"> </w:t>
      </w:r>
      <w:r w:rsidR="001F174F" w:rsidRPr="00EC0EC1">
        <w:rPr>
          <w:rFonts w:ascii="Work Sans" w:eastAsia="MS Mincho" w:hAnsi="Work Sans" w:cs="Arial"/>
          <w:sz w:val="20"/>
          <w:lang w:eastAsia="en-US"/>
        </w:rPr>
        <w:t>Headteacher</w:t>
      </w:r>
      <w:r w:rsidR="009D54F4" w:rsidRPr="00EC0EC1">
        <w:rPr>
          <w:rFonts w:ascii="Work Sans" w:eastAsia="MS Mincho" w:hAnsi="Work Sans" w:cs="Arial"/>
          <w:sz w:val="20"/>
          <w:lang w:eastAsia="en-US"/>
        </w:rPr>
        <w:t xml:space="preserve"> or </w:t>
      </w:r>
      <w:r w:rsidRPr="00EC0EC1">
        <w:rPr>
          <w:rFonts w:ascii="Work Sans" w:eastAsia="MS Mincho" w:hAnsi="Work Sans" w:cs="Arial"/>
          <w:sz w:val="20"/>
          <w:lang w:eastAsia="en-US"/>
        </w:rPr>
        <w:t>committee of the governing body notified to you on</w:t>
      </w:r>
      <w:r w:rsidR="00623206" w:rsidRPr="00EC0EC1">
        <w:rPr>
          <w:rFonts w:ascii="Work Sans" w:eastAsia="MS Mincho" w:hAnsi="Work Sans" w:cs="Arial"/>
          <w:sz w:val="20"/>
          <w:lang w:eastAsia="en-US"/>
        </w:rPr>
        <w:t xml:space="preserve"> </w:t>
      </w:r>
      <w:r w:rsidR="00623206" w:rsidRPr="00EC0EC1">
        <w:rPr>
          <w:rFonts w:ascii="Work Sans" w:eastAsia="Calibri" w:hAnsi="Work Sans" w:cs="Arial"/>
          <w:sz w:val="20"/>
        </w:rPr>
        <w:t>[ENTER DATE HERE]</w:t>
      </w:r>
      <w:r w:rsidRPr="00EC0EC1">
        <w:rPr>
          <w:rFonts w:ascii="Work Sans" w:eastAsia="MS Mincho" w:hAnsi="Work Sans" w:cs="Arial"/>
          <w:sz w:val="20"/>
          <w:lang w:eastAsia="en-US"/>
        </w:rPr>
        <w:t xml:space="preserve">, I write to inform you that an appeal hearing will be held at </w:t>
      </w:r>
      <w:r w:rsidR="00623206" w:rsidRPr="00EC0EC1">
        <w:rPr>
          <w:rFonts w:ascii="Work Sans" w:eastAsia="Calibri" w:hAnsi="Work Sans" w:cs="Arial"/>
          <w:sz w:val="20"/>
        </w:rPr>
        <w:t xml:space="preserve">[DATE – AT LEAST 15 DAYS FROM THE DATE OF THE LETTER] at [PLACE] at [TIME]. </w:t>
      </w:r>
      <w:r w:rsidRPr="00EC0EC1">
        <w:rPr>
          <w:rFonts w:ascii="Work Sans" w:eastAsia="MS Mincho" w:hAnsi="Work Sans" w:cs="Arial"/>
          <w:sz w:val="20"/>
          <w:lang w:eastAsia="en-US"/>
        </w:rPr>
        <w:t xml:space="preserve"> </w:t>
      </w:r>
      <w:r w:rsidRPr="00EC0EC1">
        <w:rPr>
          <w:rStyle w:val="StyleArialItalic"/>
          <w:rFonts w:eastAsia="MS Mincho"/>
        </w:rPr>
        <w:t>(</w:t>
      </w:r>
      <w:proofErr w:type="gramStart"/>
      <w:r w:rsidRPr="00EC0EC1">
        <w:rPr>
          <w:rStyle w:val="StyleArialItalic"/>
          <w:rFonts w:eastAsia="MS Mincho"/>
        </w:rPr>
        <w:t>the</w:t>
      </w:r>
      <w:proofErr w:type="gramEnd"/>
      <w:r w:rsidRPr="00EC0EC1">
        <w:rPr>
          <w:rStyle w:val="StyleArialItalic"/>
          <w:rFonts w:eastAsia="MS Mincho"/>
        </w:rPr>
        <w:t xml:space="preserve"> appeal committee shall </w:t>
      </w:r>
      <w:r w:rsidR="00040AB2" w:rsidRPr="00EC0EC1">
        <w:rPr>
          <w:rStyle w:val="StyleArialItalic"/>
          <w:rFonts w:eastAsia="MS Mincho"/>
        </w:rPr>
        <w:t xml:space="preserve">normally </w:t>
      </w:r>
      <w:r w:rsidRPr="00EC0EC1">
        <w:rPr>
          <w:rStyle w:val="StyleArialItalic"/>
          <w:rFonts w:eastAsia="MS Mincho"/>
        </w:rPr>
        <w:t>meet within 15 school days of receipt of written notice of appeal)</w:t>
      </w:r>
      <w:r w:rsidRPr="00EC0EC1">
        <w:rPr>
          <w:rFonts w:ascii="Work Sans" w:eastAsia="MS Mincho" w:hAnsi="Work Sans" w:cs="Arial"/>
          <w:sz w:val="20"/>
          <w:lang w:eastAsia="en-US"/>
        </w:rPr>
        <w:t>.</w:t>
      </w:r>
    </w:p>
    <w:p w14:paraId="37DABBF9" w14:textId="77777777" w:rsidR="000831A8" w:rsidRPr="000831A8" w:rsidRDefault="000831A8" w:rsidP="00EC0EC1">
      <w:pPr>
        <w:pStyle w:val="work"/>
        <w:rPr>
          <w:rFonts w:eastAsia="MS Mincho"/>
          <w:lang w:eastAsia="en-US"/>
        </w:rPr>
      </w:pPr>
    </w:p>
    <w:p w14:paraId="5D6A1C37" w14:textId="1ED22617"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You may be accompanied at the hearing by a companion, who may be a member of a </w:t>
      </w:r>
      <w:r w:rsidR="00536F70" w:rsidRPr="00EC0EC1">
        <w:rPr>
          <w:rFonts w:ascii="Work Sans" w:eastAsia="MS Mincho" w:hAnsi="Work Sans" w:cs="Arial"/>
          <w:sz w:val="20"/>
          <w:lang w:eastAsia="en-US"/>
        </w:rPr>
        <w:t xml:space="preserve">trade </w:t>
      </w:r>
      <w:r w:rsidRPr="00EC0EC1">
        <w:rPr>
          <w:rFonts w:ascii="Work Sans" w:eastAsia="MS Mincho" w:hAnsi="Work Sans" w:cs="Arial"/>
          <w:sz w:val="20"/>
          <w:lang w:eastAsia="en-US"/>
        </w:rPr>
        <w:t xml:space="preserve">union or work colleague. If your chosen representative is unable to attend the hearing at the time given above, you may propose another date and time for the meeting to take place to me. Any such alternative date must be on or before </w:t>
      </w:r>
      <w:r w:rsidRPr="00EC0EC1">
        <w:rPr>
          <w:rStyle w:val="StyleArialItalic"/>
          <w:rFonts w:eastAsia="MS Mincho"/>
        </w:rPr>
        <w:t xml:space="preserve">[date of the fifth working date after the proposed meeting date] </w:t>
      </w:r>
      <w:r w:rsidRPr="00EC0EC1">
        <w:rPr>
          <w:rFonts w:ascii="Work Sans" w:eastAsia="MS Mincho" w:hAnsi="Work Sans" w:cs="Arial"/>
          <w:sz w:val="20"/>
          <w:lang w:eastAsia="en-US"/>
        </w:rPr>
        <w:t xml:space="preserve">I should be grateful if you would notify me as soon as possible and no later than 3 clear working days before the hearing of the name of any companion you may be bringing. At the hearing the </w:t>
      </w:r>
      <w:r w:rsidR="00536F70" w:rsidRPr="00EC0EC1">
        <w:rPr>
          <w:rFonts w:ascii="Work Sans" w:eastAsia="MS Mincho" w:hAnsi="Work Sans" w:cs="Arial"/>
          <w:sz w:val="20"/>
          <w:lang w:eastAsia="en-US"/>
        </w:rPr>
        <w:t>Chair of Contractual Review Committee/ Executive H</w:t>
      </w:r>
      <w:r w:rsidRPr="00EC0EC1">
        <w:rPr>
          <w:rFonts w:ascii="Work Sans" w:eastAsia="MS Mincho" w:hAnsi="Work Sans" w:cs="Arial"/>
          <w:sz w:val="20"/>
          <w:lang w:eastAsia="en-US"/>
        </w:rPr>
        <w:t xml:space="preserve">eadteacher will be accompanied by </w:t>
      </w:r>
      <w:r w:rsidR="00623206" w:rsidRPr="00EC0EC1">
        <w:rPr>
          <w:rFonts w:ascii="Work Sans" w:eastAsia="MS Mincho" w:hAnsi="Work Sans" w:cs="Arial"/>
          <w:sz w:val="20"/>
          <w:lang w:eastAsia="en-US"/>
        </w:rPr>
        <w:t>[NAME/DETAILS/ROLE HERE</w:t>
      </w:r>
    </w:p>
    <w:p w14:paraId="4AC9653D" w14:textId="77777777" w:rsidR="000831A8" w:rsidRPr="000831A8" w:rsidRDefault="000831A8" w:rsidP="00EC0EC1">
      <w:pPr>
        <w:pStyle w:val="work"/>
        <w:rPr>
          <w:rFonts w:eastAsia="MS Mincho"/>
          <w:lang w:eastAsia="en-US"/>
        </w:rPr>
      </w:pPr>
    </w:p>
    <w:p w14:paraId="2B3DA748" w14:textId="77777777" w:rsidR="000831A8" w:rsidRPr="000831A8" w:rsidRDefault="000831A8" w:rsidP="00EC0EC1">
      <w:pPr>
        <w:pStyle w:val="work"/>
        <w:rPr>
          <w:rFonts w:eastAsia="MS Mincho"/>
          <w:lang w:eastAsia="en-US"/>
        </w:rPr>
      </w:pPr>
      <w:r w:rsidRPr="000831A8">
        <w:rPr>
          <w:rFonts w:eastAsia="MS Mincho"/>
          <w:lang w:eastAsia="en-US"/>
        </w:rPr>
        <w:t xml:space="preserve">I enclose details of the documents to be presented to the appeal committee.  This includes copies of </w:t>
      </w:r>
      <w:proofErr w:type="gramStart"/>
      <w:r w:rsidRPr="000831A8">
        <w:rPr>
          <w:rFonts w:eastAsia="MS Mincho"/>
          <w:lang w:eastAsia="en-US"/>
        </w:rPr>
        <w:t>all of</w:t>
      </w:r>
      <w:proofErr w:type="gramEnd"/>
      <w:r w:rsidRPr="000831A8">
        <w:rPr>
          <w:rFonts w:eastAsia="MS Mincho"/>
          <w:lang w:eastAsia="en-US"/>
        </w:rPr>
        <w:t xml:space="preserve"> the documents which were considered by the contractual review panel and which the headteacher will present to the appeal committee. [I also enclose copies of new documents which the headteacher will introduce at the appeal.]</w:t>
      </w:r>
    </w:p>
    <w:p w14:paraId="774751FD" w14:textId="77777777" w:rsidR="000831A8" w:rsidRPr="000831A8" w:rsidRDefault="000831A8" w:rsidP="00EC0EC1">
      <w:pPr>
        <w:pStyle w:val="work"/>
        <w:rPr>
          <w:rFonts w:eastAsia="MS Mincho"/>
          <w:lang w:eastAsia="en-US"/>
        </w:rPr>
      </w:pPr>
    </w:p>
    <w:p w14:paraId="06215924" w14:textId="77777777" w:rsidR="000831A8" w:rsidRPr="000831A8" w:rsidRDefault="000831A8" w:rsidP="00EC0EC1">
      <w:pPr>
        <w:pStyle w:val="work"/>
        <w:rPr>
          <w:rFonts w:eastAsia="MS Mincho"/>
          <w:lang w:eastAsia="en-US"/>
        </w:rPr>
      </w:pPr>
      <w:r w:rsidRPr="000831A8">
        <w:rPr>
          <w:rFonts w:eastAsia="MS Mincho"/>
          <w:lang w:eastAsia="en-US"/>
        </w:rPr>
        <w:t xml:space="preserve">If you wish to submit new </w:t>
      </w:r>
      <w:proofErr w:type="gramStart"/>
      <w:r w:rsidRPr="000831A8">
        <w:rPr>
          <w:rFonts w:eastAsia="MS Mincho"/>
          <w:lang w:eastAsia="en-US"/>
        </w:rPr>
        <w:t>papers</w:t>
      </w:r>
      <w:proofErr w:type="gramEnd"/>
      <w:r w:rsidRPr="000831A8">
        <w:rPr>
          <w:rFonts w:eastAsia="MS Mincho"/>
          <w:lang w:eastAsia="en-US"/>
        </w:rPr>
        <w:t xml:space="preserve"> please send them to me as soon as possible and by no later than 3 clear working days before the hearing.  </w:t>
      </w:r>
    </w:p>
    <w:p w14:paraId="486561DD" w14:textId="77777777" w:rsidR="000831A8" w:rsidRPr="000831A8" w:rsidRDefault="000831A8" w:rsidP="00EC0EC1">
      <w:pPr>
        <w:pStyle w:val="work"/>
        <w:rPr>
          <w:rFonts w:eastAsia="MS Mincho"/>
          <w:lang w:eastAsia="en-US"/>
        </w:rPr>
      </w:pPr>
    </w:p>
    <w:p w14:paraId="7468466E" w14:textId="77777777" w:rsidR="000831A8" w:rsidRPr="000831A8" w:rsidRDefault="000831A8" w:rsidP="00EC0EC1">
      <w:pPr>
        <w:pStyle w:val="work"/>
        <w:rPr>
          <w:rFonts w:eastAsia="MS Mincho"/>
          <w:lang w:eastAsia="en-US"/>
        </w:rPr>
      </w:pPr>
      <w:r w:rsidRPr="000831A8">
        <w:rPr>
          <w:rFonts w:eastAsia="MS Mincho"/>
          <w:lang w:eastAsia="en-US"/>
        </w:rPr>
        <w:t xml:space="preserve">The following information should be supplied to me as soon as possible and no later than     3 clear working days before the date of the hearing: </w:t>
      </w:r>
    </w:p>
    <w:p w14:paraId="5F62E06C" w14:textId="77777777" w:rsidR="000831A8" w:rsidRPr="000831A8" w:rsidRDefault="000831A8" w:rsidP="00EC0EC1">
      <w:pPr>
        <w:pStyle w:val="work"/>
        <w:rPr>
          <w:rFonts w:eastAsia="MS Mincho"/>
          <w:lang w:eastAsia="en-US"/>
        </w:rPr>
      </w:pPr>
    </w:p>
    <w:p w14:paraId="6F486FD0" w14:textId="53716E8F" w:rsidR="000831A8" w:rsidRPr="00EC0EC1" w:rsidRDefault="000831A8" w:rsidP="00623206">
      <w:pPr>
        <w:overflowPunct/>
        <w:autoSpaceDE/>
        <w:autoSpaceDN/>
        <w:adjustRightInd/>
        <w:ind w:firstLine="720"/>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1</w:t>
      </w:r>
      <w:r w:rsidR="009D54F4"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the name of any companion who will be with you at the </w:t>
      </w:r>
      <w:proofErr w:type="gramStart"/>
      <w:r w:rsidRPr="00EC0EC1">
        <w:rPr>
          <w:rFonts w:ascii="Work Sans" w:eastAsia="MS Mincho" w:hAnsi="Work Sans" w:cs="Arial"/>
          <w:sz w:val="20"/>
          <w:lang w:eastAsia="en-US"/>
        </w:rPr>
        <w:t>hearing;</w:t>
      </w:r>
      <w:proofErr w:type="gramEnd"/>
    </w:p>
    <w:p w14:paraId="48F683EF" w14:textId="40BDA986" w:rsidR="000831A8" w:rsidRPr="00EC0EC1" w:rsidRDefault="000831A8" w:rsidP="00623206">
      <w:pPr>
        <w:overflowPunct/>
        <w:autoSpaceDE/>
        <w:autoSpaceDN/>
        <w:adjustRightInd/>
        <w:ind w:firstLine="720"/>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2</w:t>
      </w:r>
      <w:r w:rsidR="009D54F4"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any written evidence or relevant documents you wish to be </w:t>
      </w:r>
      <w:proofErr w:type="gramStart"/>
      <w:r w:rsidRPr="00EC0EC1">
        <w:rPr>
          <w:rFonts w:ascii="Work Sans" w:eastAsia="MS Mincho" w:hAnsi="Work Sans" w:cs="Arial"/>
          <w:sz w:val="20"/>
          <w:lang w:eastAsia="en-US"/>
        </w:rPr>
        <w:t>considered;</w:t>
      </w:r>
      <w:proofErr w:type="gramEnd"/>
    </w:p>
    <w:p w14:paraId="34304DF4" w14:textId="795E21D6" w:rsidR="000831A8" w:rsidRPr="00EC0EC1" w:rsidRDefault="000831A8" w:rsidP="00623206">
      <w:pPr>
        <w:overflowPunct/>
        <w:autoSpaceDE/>
        <w:autoSpaceDN/>
        <w:adjustRightInd/>
        <w:ind w:firstLine="720"/>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3</w:t>
      </w:r>
      <w:r w:rsidR="009D54F4" w:rsidRPr="00EC0EC1">
        <w:rPr>
          <w:rFonts w:ascii="Work Sans" w:eastAsia="MS Mincho" w:hAnsi="Work Sans" w:cs="Arial"/>
          <w:sz w:val="20"/>
          <w:lang w:eastAsia="en-US"/>
        </w:rPr>
        <w:t>.</w:t>
      </w:r>
      <w:r w:rsidRPr="00EC0EC1">
        <w:rPr>
          <w:rFonts w:ascii="Work Sans" w:eastAsia="MS Mincho" w:hAnsi="Work Sans" w:cs="Arial"/>
          <w:sz w:val="20"/>
          <w:lang w:eastAsia="en-US"/>
        </w:rPr>
        <w:t xml:space="preserve"> the names of any witnesses and copies of written statements detailing their evidence.</w:t>
      </w:r>
    </w:p>
    <w:p w14:paraId="3C2B5339" w14:textId="77777777" w:rsidR="000831A8" w:rsidRPr="000831A8" w:rsidRDefault="000831A8" w:rsidP="00EC0EC1">
      <w:pPr>
        <w:pStyle w:val="work"/>
        <w:rPr>
          <w:rFonts w:eastAsia="MS Mincho"/>
          <w:lang w:eastAsia="en-US"/>
        </w:rPr>
      </w:pPr>
    </w:p>
    <w:p w14:paraId="6524736B" w14:textId="4CED1195"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 xml:space="preserve">The names of the governors who will be serving on the committee are </w:t>
      </w:r>
      <w:r w:rsidR="00623206" w:rsidRPr="00EC0EC1">
        <w:rPr>
          <w:rFonts w:ascii="Work Sans" w:eastAsia="MS Mincho" w:hAnsi="Work Sans" w:cs="Arial"/>
          <w:sz w:val="20"/>
          <w:lang w:eastAsia="en-US"/>
        </w:rPr>
        <w:t>[NAMES OF GOVERNORS HERE]</w:t>
      </w:r>
      <w:r w:rsidRPr="00EC0EC1">
        <w:rPr>
          <w:rStyle w:val="StyleArialItalic"/>
          <w:rFonts w:eastAsia="MS Mincho"/>
        </w:rPr>
        <w:t>.</w:t>
      </w:r>
      <w:r w:rsidR="00623206" w:rsidRPr="00EC0EC1">
        <w:rPr>
          <w:rFonts w:ascii="Work Sans" w:eastAsia="MS Mincho" w:hAnsi="Work Sans" w:cs="Arial"/>
          <w:sz w:val="20"/>
          <w:lang w:eastAsia="en-US"/>
        </w:rPr>
        <w:t xml:space="preserve">  </w:t>
      </w:r>
      <w:r w:rsidRPr="00EC0EC1">
        <w:rPr>
          <w:rFonts w:ascii="Work Sans" w:eastAsia="MS Mincho" w:hAnsi="Work Sans" w:cs="Arial"/>
          <w:sz w:val="20"/>
          <w:lang w:eastAsia="en-US"/>
        </w:rPr>
        <w:t xml:space="preserve">The </w:t>
      </w:r>
      <w:r w:rsidR="001F174F" w:rsidRPr="00EC0EC1">
        <w:rPr>
          <w:rFonts w:ascii="Work Sans" w:eastAsia="MS Mincho" w:hAnsi="Work Sans" w:cs="Arial"/>
          <w:sz w:val="20"/>
          <w:lang w:eastAsia="en-US"/>
        </w:rPr>
        <w:t xml:space="preserve">Executive/ </w:t>
      </w:r>
      <w:r w:rsidRPr="00EC0EC1">
        <w:rPr>
          <w:rFonts w:ascii="Work Sans" w:eastAsia="MS Mincho" w:hAnsi="Work Sans" w:cs="Arial"/>
          <w:sz w:val="20"/>
          <w:lang w:eastAsia="en-US"/>
        </w:rPr>
        <w:t xml:space="preserve">headteacher will be calling the following witnesses to the hearing: </w:t>
      </w:r>
      <w:r w:rsidR="00623206" w:rsidRPr="00EC0EC1">
        <w:rPr>
          <w:rFonts w:ascii="Work Sans" w:eastAsia="MS Mincho" w:hAnsi="Work Sans" w:cs="Arial"/>
          <w:sz w:val="20"/>
          <w:lang w:eastAsia="en-US"/>
        </w:rPr>
        <w:t>[NAMES HERE]</w:t>
      </w:r>
      <w:r w:rsidRPr="00EC0EC1">
        <w:rPr>
          <w:rStyle w:val="StyleArialItalic"/>
          <w:rFonts w:eastAsia="MS Mincho"/>
        </w:rPr>
        <w:t>.</w:t>
      </w:r>
    </w:p>
    <w:p w14:paraId="426CB52D" w14:textId="77777777" w:rsidR="000831A8" w:rsidRPr="000831A8" w:rsidRDefault="000831A8" w:rsidP="00EC0EC1">
      <w:pPr>
        <w:pStyle w:val="work"/>
        <w:rPr>
          <w:rFonts w:eastAsia="MS Mincho"/>
          <w:lang w:eastAsia="en-US"/>
        </w:rPr>
      </w:pPr>
    </w:p>
    <w:p w14:paraId="4B50740B" w14:textId="7FCB5AD0" w:rsidR="000831A8" w:rsidRPr="00EC0EC1" w:rsidRDefault="000831A8" w:rsidP="00EC0EC1">
      <w:pPr>
        <w:pStyle w:val="work"/>
      </w:pPr>
      <w:r w:rsidRPr="000831A8">
        <w:t xml:space="preserve">Should you not attend this meeting without prior explanation or authorise a representative to act on your behalf, it </w:t>
      </w:r>
      <w:r w:rsidR="00536F70">
        <w:t>may</w:t>
      </w:r>
      <w:r w:rsidR="00536F70" w:rsidRPr="000831A8">
        <w:t xml:space="preserve"> </w:t>
      </w:r>
      <w:r w:rsidRPr="000831A8">
        <w:t>go ahead in your absence and any decision taken will be binding.</w:t>
      </w:r>
    </w:p>
    <w:p w14:paraId="2B33CDBE" w14:textId="77777777" w:rsidR="000831A8" w:rsidRPr="000831A8" w:rsidRDefault="000831A8" w:rsidP="00EC0EC1">
      <w:pPr>
        <w:pStyle w:val="work"/>
        <w:rPr>
          <w:rFonts w:eastAsia="MS Mincho"/>
          <w:lang w:eastAsia="en-US"/>
        </w:rPr>
      </w:pPr>
    </w:p>
    <w:p w14:paraId="7D68B72E" w14:textId="77777777" w:rsidR="000831A8" w:rsidRPr="000831A8" w:rsidRDefault="000831A8" w:rsidP="00EC0EC1">
      <w:pPr>
        <w:pStyle w:val="work"/>
        <w:rPr>
          <w:rFonts w:eastAsia="MS Mincho"/>
          <w:lang w:eastAsia="en-US"/>
        </w:rPr>
      </w:pPr>
      <w:r w:rsidRPr="000831A8">
        <w:rPr>
          <w:rFonts w:eastAsia="MS Mincho"/>
          <w:lang w:eastAsia="en-US"/>
        </w:rPr>
        <w:lastRenderedPageBreak/>
        <w:t>Yours sincerely</w:t>
      </w:r>
    </w:p>
    <w:p w14:paraId="354852A7" w14:textId="77777777" w:rsidR="000831A8" w:rsidRPr="000831A8" w:rsidRDefault="000831A8" w:rsidP="00EC0EC1">
      <w:pPr>
        <w:pStyle w:val="work"/>
        <w:rPr>
          <w:rFonts w:eastAsia="MS Mincho"/>
          <w:lang w:eastAsia="en-US"/>
        </w:rPr>
      </w:pPr>
    </w:p>
    <w:p w14:paraId="7D6426B1" w14:textId="77777777" w:rsidR="000831A8" w:rsidRPr="000831A8" w:rsidRDefault="000831A8" w:rsidP="00EC0EC1">
      <w:pPr>
        <w:pStyle w:val="work"/>
        <w:rPr>
          <w:rFonts w:eastAsia="MS Mincho"/>
          <w:lang w:eastAsia="en-US"/>
        </w:rPr>
      </w:pPr>
      <w:r w:rsidRPr="000831A8">
        <w:rPr>
          <w:rFonts w:eastAsia="MS Mincho"/>
          <w:lang w:eastAsia="en-US"/>
        </w:rPr>
        <w:t>Clerk to the governing body</w:t>
      </w:r>
    </w:p>
    <w:p w14:paraId="745EB575"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7064322D"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4EE5DF1C"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63AD0B43"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0095FE3B"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1546DEB3"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5ADA3485"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001DC034"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106339A6"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49A755F8"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3399E9EF"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32B055E2"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31DB93B2"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4FBDF046"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44B79AC0"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52B8921D"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0DCA3EA0"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22D13CAB" w14:textId="01E76D64"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265C4AD4" w14:textId="58CF09F0" w:rsidR="009408F2" w:rsidRPr="00EC0EC1" w:rsidRDefault="009408F2" w:rsidP="000831A8">
      <w:pPr>
        <w:overflowPunct/>
        <w:autoSpaceDE/>
        <w:autoSpaceDN/>
        <w:adjustRightInd/>
        <w:jc w:val="both"/>
        <w:textAlignment w:val="auto"/>
        <w:rPr>
          <w:rFonts w:ascii="Work Sans" w:eastAsia="MS Mincho" w:hAnsi="Work Sans" w:cs="Arial"/>
          <w:b/>
          <w:bCs/>
          <w:sz w:val="20"/>
          <w:lang w:eastAsia="en-US"/>
        </w:rPr>
      </w:pPr>
    </w:p>
    <w:p w14:paraId="19BD217E" w14:textId="1B15C1DB" w:rsidR="009408F2" w:rsidRPr="00EC0EC1" w:rsidRDefault="009408F2" w:rsidP="000831A8">
      <w:pPr>
        <w:overflowPunct/>
        <w:autoSpaceDE/>
        <w:autoSpaceDN/>
        <w:adjustRightInd/>
        <w:jc w:val="both"/>
        <w:textAlignment w:val="auto"/>
        <w:rPr>
          <w:rFonts w:ascii="Work Sans" w:eastAsia="MS Mincho" w:hAnsi="Work Sans" w:cs="Arial"/>
          <w:b/>
          <w:bCs/>
          <w:sz w:val="20"/>
          <w:lang w:eastAsia="en-US"/>
        </w:rPr>
      </w:pPr>
    </w:p>
    <w:p w14:paraId="2CBABAD6" w14:textId="401EE414"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7C20B09F" w14:textId="4E443045"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28FCA2A1" w14:textId="135F44DC"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48E17640" w14:textId="6B2A7FC5" w:rsidR="001F174F" w:rsidRDefault="001F174F" w:rsidP="000831A8">
      <w:pPr>
        <w:overflowPunct/>
        <w:autoSpaceDE/>
        <w:autoSpaceDN/>
        <w:adjustRightInd/>
        <w:jc w:val="both"/>
        <w:textAlignment w:val="auto"/>
        <w:rPr>
          <w:rFonts w:ascii="Work Sans" w:eastAsia="MS Mincho" w:hAnsi="Work Sans" w:cs="Arial"/>
          <w:b/>
          <w:bCs/>
          <w:sz w:val="20"/>
          <w:lang w:eastAsia="en-US"/>
        </w:rPr>
      </w:pPr>
    </w:p>
    <w:p w14:paraId="260CC174"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7FDEE8F"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E0DE242"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26C6D1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E7E8F9A"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05F9949"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E215C3B"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1B5F928"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F18F37A"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8817F0C"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8885805"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6C43F890"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4DFECE38"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42857A4"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150DE4A2"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930E613"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0297C6E0"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2AC2B77B"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60B4A48"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33AD6904"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EB0A74E" w14:textId="77777777" w:rsid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7640DC74" w14:textId="77777777" w:rsidR="00EC0EC1" w:rsidRPr="00EC0EC1" w:rsidRDefault="00EC0EC1" w:rsidP="000831A8">
      <w:pPr>
        <w:overflowPunct/>
        <w:autoSpaceDE/>
        <w:autoSpaceDN/>
        <w:adjustRightInd/>
        <w:jc w:val="both"/>
        <w:textAlignment w:val="auto"/>
        <w:rPr>
          <w:rFonts w:ascii="Work Sans" w:eastAsia="MS Mincho" w:hAnsi="Work Sans" w:cs="Arial"/>
          <w:b/>
          <w:bCs/>
          <w:sz w:val="20"/>
          <w:lang w:eastAsia="en-US"/>
        </w:rPr>
      </w:pPr>
    </w:p>
    <w:p w14:paraId="5874A2EC" w14:textId="1261FB04"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53E77D0D" w14:textId="5474336E"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08E5F17C" w14:textId="5A1553C4"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28843292" w14:textId="77777777" w:rsidR="001F174F" w:rsidRPr="00EC0EC1" w:rsidRDefault="001F174F" w:rsidP="000831A8">
      <w:pPr>
        <w:overflowPunct/>
        <w:autoSpaceDE/>
        <w:autoSpaceDN/>
        <w:adjustRightInd/>
        <w:jc w:val="both"/>
        <w:textAlignment w:val="auto"/>
        <w:rPr>
          <w:rFonts w:ascii="Work Sans" w:eastAsia="MS Mincho" w:hAnsi="Work Sans" w:cs="Arial"/>
          <w:b/>
          <w:bCs/>
          <w:sz w:val="20"/>
          <w:lang w:eastAsia="en-US"/>
        </w:rPr>
      </w:pPr>
    </w:p>
    <w:p w14:paraId="50113CF8" w14:textId="77777777" w:rsidR="00B24115" w:rsidRPr="00EC0EC1" w:rsidRDefault="00B24115" w:rsidP="000831A8">
      <w:pPr>
        <w:overflowPunct/>
        <w:autoSpaceDE/>
        <w:autoSpaceDN/>
        <w:adjustRightInd/>
        <w:jc w:val="both"/>
        <w:textAlignment w:val="auto"/>
        <w:rPr>
          <w:rFonts w:ascii="Work Sans" w:eastAsia="MS Mincho" w:hAnsi="Work Sans" w:cs="Arial"/>
          <w:b/>
          <w:bCs/>
          <w:sz w:val="20"/>
          <w:lang w:eastAsia="en-US"/>
        </w:rPr>
      </w:pPr>
    </w:p>
    <w:p w14:paraId="405CCF8F" w14:textId="77777777" w:rsidR="000831A8" w:rsidRPr="00EC0EC1" w:rsidRDefault="000831A8" w:rsidP="00EC0EC1">
      <w:pPr>
        <w:pStyle w:val="ListParagraph"/>
        <w:numPr>
          <w:ilvl w:val="0"/>
          <w:numId w:val="23"/>
        </w:numPr>
        <w:overflowPunct/>
        <w:spacing w:after="160" w:line="360" w:lineRule="auto"/>
        <w:contextualSpacing/>
        <w:textAlignment w:val="auto"/>
        <w:rPr>
          <w:rFonts w:ascii="Work Sans SemiBold" w:eastAsia="Calibri" w:hAnsi="Work Sans SemiBold" w:cs="Arial"/>
          <w:color w:val="55345A"/>
          <w:szCs w:val="24"/>
        </w:rPr>
      </w:pPr>
      <w:r w:rsidRPr="00EC0EC1">
        <w:rPr>
          <w:rFonts w:ascii="Work Sans SemiBold" w:eastAsia="Calibri" w:hAnsi="Work Sans SemiBold" w:cs="Arial"/>
          <w:color w:val="55345A"/>
          <w:szCs w:val="24"/>
        </w:rPr>
        <w:lastRenderedPageBreak/>
        <w:t xml:space="preserve"> </w:t>
      </w:r>
      <w:bookmarkStart w:id="1" w:name="_Hlk111717618"/>
      <w:r w:rsidRPr="00EC0EC1">
        <w:rPr>
          <w:rFonts w:ascii="Work Sans SemiBold" w:eastAsia="Calibri" w:hAnsi="Work Sans SemiBold" w:cs="Arial"/>
          <w:color w:val="55345A"/>
          <w:szCs w:val="24"/>
        </w:rPr>
        <w:t>Notification of outcome of Appeal Hearing</w:t>
      </w:r>
    </w:p>
    <w:p w14:paraId="0B283114" w14:textId="77777777" w:rsidR="000831A8" w:rsidRPr="000831A8" w:rsidRDefault="000831A8" w:rsidP="00EC0EC1">
      <w:pPr>
        <w:pStyle w:val="work"/>
        <w:rPr>
          <w:rFonts w:eastAsia="MS Mincho"/>
          <w:lang w:eastAsia="en-US"/>
        </w:rPr>
      </w:pPr>
    </w:p>
    <w:p w14:paraId="1FEF7242" w14:textId="30DBA0B9" w:rsidR="00B24115" w:rsidRPr="00F54BE5" w:rsidRDefault="00EC0EC1" w:rsidP="00EC0EC1">
      <w:pPr>
        <w:pStyle w:val="StyleArialBoldJustified"/>
      </w:pPr>
      <w:r w:rsidRPr="00F54BE5">
        <w:t>Strictly Private &amp; Confidential</w:t>
      </w:r>
    </w:p>
    <w:p w14:paraId="3FFF04F9" w14:textId="77777777" w:rsidR="00B24115" w:rsidRPr="00EC0EC1" w:rsidRDefault="00B24115" w:rsidP="00B24115">
      <w:pPr>
        <w:jc w:val="both"/>
        <w:rPr>
          <w:rFonts w:ascii="Work Sans" w:hAnsi="Work Sans" w:cs="Arial"/>
          <w:b/>
          <w:bCs/>
          <w:sz w:val="20"/>
        </w:rPr>
      </w:pPr>
    </w:p>
    <w:p w14:paraId="356EAABC" w14:textId="77777777" w:rsidR="00B24115" w:rsidRPr="00EC0EC1" w:rsidRDefault="00B24115" w:rsidP="00B24115">
      <w:pPr>
        <w:rPr>
          <w:rFonts w:ascii="Work Sans" w:eastAsia="Calibri" w:hAnsi="Work Sans" w:cs="Arial"/>
          <w:sz w:val="20"/>
        </w:rPr>
      </w:pPr>
      <w:r w:rsidRPr="00EC0EC1">
        <w:rPr>
          <w:rFonts w:ascii="Work Sans" w:eastAsia="Calibri" w:hAnsi="Work Sans" w:cs="Arial"/>
          <w:sz w:val="20"/>
        </w:rPr>
        <w:t>NAME</w:t>
      </w:r>
    </w:p>
    <w:p w14:paraId="7198C5CF" w14:textId="77777777" w:rsidR="00B24115" w:rsidRPr="00EC0EC1" w:rsidRDefault="00B24115" w:rsidP="00B24115">
      <w:pPr>
        <w:rPr>
          <w:rFonts w:ascii="Work Sans" w:eastAsia="Calibri" w:hAnsi="Work Sans" w:cs="Arial"/>
          <w:sz w:val="20"/>
        </w:rPr>
      </w:pPr>
      <w:r w:rsidRPr="00EC0EC1">
        <w:rPr>
          <w:rFonts w:ascii="Work Sans" w:eastAsia="Calibri" w:hAnsi="Work Sans" w:cs="Arial"/>
          <w:sz w:val="20"/>
        </w:rPr>
        <w:t>ADDRESS</w:t>
      </w:r>
    </w:p>
    <w:p w14:paraId="1D22A5DF" w14:textId="2A52E175" w:rsidR="00B24115" w:rsidRPr="00EC0EC1" w:rsidRDefault="00B24115" w:rsidP="00B24115">
      <w:pPr>
        <w:rPr>
          <w:rFonts w:ascii="Work Sans" w:eastAsia="Calibri" w:hAnsi="Work Sans" w:cs="Arial"/>
          <w:sz w:val="20"/>
        </w:rPr>
      </w:pPr>
    </w:p>
    <w:p w14:paraId="6480E740" w14:textId="77777777" w:rsidR="00B24115" w:rsidRDefault="00B24115" w:rsidP="00EC0EC1">
      <w:pPr>
        <w:pStyle w:val="work"/>
        <w:rPr>
          <w:rFonts w:eastAsia="MS Mincho"/>
          <w:lang w:eastAsia="en-US"/>
        </w:rPr>
      </w:pPr>
    </w:p>
    <w:p w14:paraId="35D457F9" w14:textId="1FCD6FC0" w:rsidR="000831A8" w:rsidRPr="00EC0EC1" w:rsidRDefault="000831A8" w:rsidP="000831A8">
      <w:pPr>
        <w:overflowPunct/>
        <w:autoSpaceDE/>
        <w:autoSpaceDN/>
        <w:adjustRightInd/>
        <w:jc w:val="both"/>
        <w:textAlignment w:val="auto"/>
        <w:rPr>
          <w:rFonts w:ascii="Work Sans" w:eastAsia="MS Mincho" w:hAnsi="Work Sans" w:cs="Arial"/>
          <w:i/>
          <w:iCs/>
          <w:sz w:val="20"/>
          <w:lang w:eastAsia="en-US"/>
        </w:rPr>
      </w:pPr>
      <w:r w:rsidRPr="00EC0EC1">
        <w:rPr>
          <w:rFonts w:ascii="Work Sans" w:eastAsia="MS Mincho" w:hAnsi="Work Sans" w:cs="Arial"/>
          <w:sz w:val="20"/>
          <w:lang w:eastAsia="en-US"/>
        </w:rPr>
        <w:t xml:space="preserve">Date </w:t>
      </w:r>
    </w:p>
    <w:p w14:paraId="2744E0E8" w14:textId="77777777" w:rsidR="00F54BE5" w:rsidRPr="000831A8" w:rsidRDefault="00F54BE5" w:rsidP="00EC0EC1">
      <w:pPr>
        <w:pStyle w:val="work"/>
        <w:rPr>
          <w:rFonts w:eastAsia="MS Mincho"/>
          <w:lang w:eastAsia="en-US"/>
        </w:rPr>
      </w:pPr>
    </w:p>
    <w:p w14:paraId="2E3FC599" w14:textId="1874FB0D" w:rsidR="000831A8" w:rsidRPr="000831A8" w:rsidRDefault="000831A8" w:rsidP="00EC0EC1">
      <w:pPr>
        <w:pStyle w:val="work"/>
        <w:rPr>
          <w:rFonts w:eastAsia="MS Mincho"/>
          <w:lang w:eastAsia="en-US"/>
        </w:rPr>
      </w:pPr>
      <w:r w:rsidRPr="000831A8">
        <w:rPr>
          <w:rFonts w:eastAsia="MS Mincho"/>
          <w:lang w:eastAsia="en-US"/>
        </w:rPr>
        <w:t xml:space="preserve">Dear </w:t>
      </w:r>
    </w:p>
    <w:p w14:paraId="5F8C45C3" w14:textId="77777777" w:rsidR="000831A8" w:rsidRPr="000831A8" w:rsidRDefault="000831A8" w:rsidP="00EC0EC1">
      <w:pPr>
        <w:pStyle w:val="work"/>
        <w:rPr>
          <w:rFonts w:eastAsia="MS Mincho"/>
          <w:lang w:eastAsia="en-US"/>
        </w:rPr>
      </w:pPr>
    </w:p>
    <w:p w14:paraId="235D391C" w14:textId="785AEB80" w:rsidR="000831A8" w:rsidRPr="000831A8" w:rsidRDefault="00EC0EC1" w:rsidP="00EC0EC1">
      <w:pPr>
        <w:pStyle w:val="StyleArialBoldJustified"/>
        <w:rPr>
          <w:rFonts w:eastAsia="MS Mincho"/>
          <w:lang w:eastAsia="en-US"/>
        </w:rPr>
      </w:pPr>
      <w:r w:rsidRPr="000831A8">
        <w:rPr>
          <w:rFonts w:eastAsia="MS Mincho"/>
          <w:lang w:eastAsia="en-US"/>
        </w:rPr>
        <w:t>Outcome Of Appeal Hearing</w:t>
      </w:r>
    </w:p>
    <w:p w14:paraId="4A64B6E5" w14:textId="77777777" w:rsidR="000831A8" w:rsidRPr="000831A8" w:rsidRDefault="000831A8" w:rsidP="00EC0EC1">
      <w:pPr>
        <w:pStyle w:val="work"/>
        <w:rPr>
          <w:rFonts w:eastAsia="MS Mincho"/>
          <w:lang w:eastAsia="en-US"/>
        </w:rPr>
      </w:pPr>
    </w:p>
    <w:p w14:paraId="14C95339" w14:textId="77777777" w:rsidR="00A42A64" w:rsidRPr="00EC0EC1" w:rsidRDefault="000831A8" w:rsidP="00A42A64">
      <w:pPr>
        <w:overflowPunct/>
        <w:autoSpaceDE/>
        <w:autoSpaceDN/>
        <w:adjustRightInd/>
        <w:textAlignment w:val="auto"/>
        <w:rPr>
          <w:rFonts w:ascii="Work Sans" w:hAnsi="Work Sans" w:cs="Arial"/>
          <w:bCs/>
          <w:sz w:val="20"/>
          <w:lang w:eastAsia="en-US"/>
        </w:rPr>
      </w:pPr>
      <w:r w:rsidRPr="00EC0EC1">
        <w:rPr>
          <w:rFonts w:ascii="Work Sans" w:eastAsia="MS Mincho" w:hAnsi="Work Sans" w:cs="Arial"/>
          <w:sz w:val="20"/>
          <w:lang w:eastAsia="en-US"/>
        </w:rPr>
        <w:t xml:space="preserve">Following the Appeal Hearing held on </w:t>
      </w:r>
      <w:r w:rsidR="00B24115" w:rsidRPr="00EC0EC1">
        <w:rPr>
          <w:rStyle w:val="StyleArialBlack"/>
          <w:color w:val="auto"/>
        </w:rPr>
        <w:t>[DATE HERE]</w:t>
      </w:r>
      <w:r w:rsidRPr="00EC0EC1">
        <w:rPr>
          <w:rStyle w:val="StyleArialItalic"/>
          <w:rFonts w:eastAsia="MS Mincho"/>
        </w:rPr>
        <w:t>,</w:t>
      </w:r>
      <w:r w:rsidRPr="00EC0EC1">
        <w:rPr>
          <w:rFonts w:ascii="Work Sans" w:eastAsia="MS Mincho" w:hAnsi="Work Sans" w:cs="Arial"/>
          <w:sz w:val="20"/>
          <w:lang w:eastAsia="en-US"/>
        </w:rPr>
        <w:t xml:space="preserve"> I write to inform you of the outcome of the meeting. </w:t>
      </w:r>
      <w:r w:rsidR="00A42A64" w:rsidRPr="00EC0EC1">
        <w:rPr>
          <w:rFonts w:ascii="Work Sans" w:hAnsi="Work Sans" w:cs="Arial"/>
          <w:bCs/>
          <w:sz w:val="20"/>
          <w:lang w:eastAsia="en-US"/>
        </w:rPr>
        <w:t xml:space="preserve">At the hearing you were accompanied by </w:t>
      </w:r>
      <w:r w:rsidR="00A42A64" w:rsidRPr="00EC0EC1">
        <w:rPr>
          <w:rFonts w:ascii="Work Sans" w:hAnsi="Work Sans" w:cs="Arial"/>
          <w:sz w:val="20"/>
          <w:lang w:eastAsia="en-US"/>
        </w:rPr>
        <w:fldChar w:fldCharType="begin"/>
      </w:r>
      <w:r w:rsidR="00A42A64" w:rsidRPr="00EC0EC1">
        <w:rPr>
          <w:rFonts w:ascii="Work Sans" w:hAnsi="Work Sans" w:cs="Arial"/>
          <w:sz w:val="20"/>
          <w:lang w:eastAsia="en-US"/>
        </w:rPr>
        <w:instrText xml:space="preserve"> MACROBUTTON NoMacro [name]</w:instrText>
      </w:r>
      <w:r w:rsidR="00A42A64" w:rsidRPr="00EC0EC1">
        <w:rPr>
          <w:rFonts w:ascii="Work Sans" w:hAnsi="Work Sans" w:cs="Arial"/>
          <w:sz w:val="20"/>
          <w:lang w:eastAsia="en-US"/>
        </w:rPr>
        <w:fldChar w:fldCharType="end"/>
      </w:r>
      <w:r w:rsidR="00A42A64" w:rsidRPr="00EC0EC1">
        <w:rPr>
          <w:rFonts w:ascii="Work Sans" w:hAnsi="Work Sans" w:cs="Arial"/>
          <w:bCs/>
          <w:sz w:val="20"/>
          <w:lang w:eastAsia="en-US"/>
        </w:rPr>
        <w:t xml:space="preserve">, the meeting was chaired by </w:t>
      </w:r>
      <w:r w:rsidR="00A42A64" w:rsidRPr="00EC0EC1">
        <w:rPr>
          <w:rFonts w:ascii="Work Sans" w:hAnsi="Work Sans" w:cs="Arial"/>
          <w:sz w:val="20"/>
          <w:lang w:eastAsia="en-US"/>
        </w:rPr>
        <w:fldChar w:fldCharType="begin"/>
      </w:r>
      <w:r w:rsidR="00A42A64" w:rsidRPr="00EC0EC1">
        <w:rPr>
          <w:rFonts w:ascii="Work Sans" w:hAnsi="Work Sans" w:cs="Arial"/>
          <w:sz w:val="20"/>
          <w:lang w:eastAsia="en-US"/>
        </w:rPr>
        <w:instrText xml:space="preserve"> MACROBUTTON NoMacro [Chair]</w:instrText>
      </w:r>
      <w:r w:rsidR="00A42A64" w:rsidRPr="00EC0EC1">
        <w:rPr>
          <w:rFonts w:ascii="Work Sans" w:hAnsi="Work Sans" w:cs="Arial"/>
          <w:sz w:val="20"/>
          <w:lang w:eastAsia="en-US"/>
        </w:rPr>
        <w:fldChar w:fldCharType="end"/>
      </w:r>
      <w:r w:rsidR="00A42A64" w:rsidRPr="00EC0EC1">
        <w:rPr>
          <w:rFonts w:ascii="Work Sans" w:hAnsi="Work Sans" w:cs="Arial"/>
          <w:bCs/>
          <w:sz w:val="20"/>
          <w:lang w:eastAsia="en-US"/>
        </w:rPr>
        <w:t xml:space="preserve">. </w:t>
      </w:r>
      <w:r w:rsidR="00A42A64" w:rsidRPr="00EC0EC1">
        <w:rPr>
          <w:rFonts w:ascii="Work Sans" w:hAnsi="Work Sans" w:cs="Arial"/>
          <w:sz w:val="20"/>
          <w:lang w:eastAsia="en-US"/>
        </w:rPr>
        <w:fldChar w:fldCharType="begin"/>
      </w:r>
      <w:r w:rsidR="00A42A64" w:rsidRPr="00EC0EC1">
        <w:rPr>
          <w:rFonts w:ascii="Work Sans" w:hAnsi="Work Sans" w:cs="Arial"/>
          <w:sz w:val="20"/>
          <w:lang w:eastAsia="en-US"/>
        </w:rPr>
        <w:instrText xml:space="preserve"> MACROBUTTON NoMacro [List other attendees]</w:instrText>
      </w:r>
      <w:r w:rsidR="00A42A64" w:rsidRPr="00EC0EC1">
        <w:rPr>
          <w:rFonts w:ascii="Work Sans" w:hAnsi="Work Sans" w:cs="Arial"/>
          <w:sz w:val="20"/>
          <w:lang w:eastAsia="en-US"/>
        </w:rPr>
        <w:fldChar w:fldCharType="end"/>
      </w:r>
      <w:r w:rsidR="00A42A64" w:rsidRPr="00EC0EC1">
        <w:rPr>
          <w:rFonts w:ascii="Work Sans" w:hAnsi="Work Sans" w:cs="Arial"/>
          <w:bCs/>
          <w:sz w:val="20"/>
          <w:lang w:eastAsia="en-US"/>
        </w:rPr>
        <w:t xml:space="preserve"> were also present. The minutes were taken by </w:t>
      </w:r>
      <w:r w:rsidR="00A42A64" w:rsidRPr="00EC0EC1">
        <w:rPr>
          <w:rFonts w:ascii="Work Sans" w:hAnsi="Work Sans" w:cs="Arial"/>
          <w:sz w:val="20"/>
          <w:lang w:eastAsia="en-US"/>
        </w:rPr>
        <w:fldChar w:fldCharType="begin"/>
      </w:r>
      <w:r w:rsidR="00A42A64" w:rsidRPr="00EC0EC1">
        <w:rPr>
          <w:rFonts w:ascii="Work Sans" w:hAnsi="Work Sans" w:cs="Arial"/>
          <w:sz w:val="20"/>
          <w:lang w:eastAsia="en-US"/>
        </w:rPr>
        <w:instrText xml:space="preserve"> MACROBUTTON NoMacro [name]</w:instrText>
      </w:r>
      <w:r w:rsidR="00A42A64" w:rsidRPr="00EC0EC1">
        <w:rPr>
          <w:rFonts w:ascii="Work Sans" w:hAnsi="Work Sans" w:cs="Arial"/>
          <w:sz w:val="20"/>
          <w:lang w:eastAsia="en-US"/>
        </w:rPr>
        <w:fldChar w:fldCharType="end"/>
      </w:r>
      <w:r w:rsidR="00A42A64" w:rsidRPr="00EC0EC1">
        <w:rPr>
          <w:rFonts w:ascii="Work Sans" w:hAnsi="Work Sans" w:cs="Arial"/>
          <w:bCs/>
          <w:sz w:val="20"/>
          <w:lang w:eastAsia="en-US"/>
        </w:rPr>
        <w:t xml:space="preserve"> and a representative from Human Resources was present to support proceedings. </w:t>
      </w:r>
    </w:p>
    <w:p w14:paraId="0A8A77FE" w14:textId="77777777" w:rsidR="00A42A64" w:rsidRDefault="00A42A64" w:rsidP="00EC0EC1">
      <w:pPr>
        <w:pStyle w:val="work"/>
        <w:rPr>
          <w:rFonts w:eastAsia="MS Mincho"/>
          <w:lang w:eastAsia="en-US"/>
        </w:rPr>
      </w:pPr>
    </w:p>
    <w:p w14:paraId="7D2A0D48" w14:textId="77777777" w:rsidR="000831A8" w:rsidRPr="000831A8" w:rsidRDefault="000831A8" w:rsidP="00EC0EC1">
      <w:pPr>
        <w:pStyle w:val="work"/>
        <w:rPr>
          <w:rFonts w:eastAsia="MS Mincho"/>
          <w:lang w:eastAsia="en-US"/>
        </w:rPr>
      </w:pPr>
      <w:r w:rsidRPr="000831A8">
        <w:rPr>
          <w:rFonts w:eastAsia="MS Mincho"/>
          <w:lang w:eastAsia="en-US"/>
        </w:rPr>
        <w:t xml:space="preserve">On the evidence presented to the Appeals Panel, it was decided that: </w:t>
      </w:r>
    </w:p>
    <w:p w14:paraId="514C8455" w14:textId="77777777" w:rsidR="000831A8" w:rsidRPr="000831A8" w:rsidRDefault="000831A8" w:rsidP="00EC0EC1">
      <w:pPr>
        <w:pStyle w:val="work"/>
        <w:rPr>
          <w:rFonts w:eastAsia="MS Mincho"/>
          <w:lang w:eastAsia="en-US"/>
        </w:rPr>
      </w:pPr>
    </w:p>
    <w:p w14:paraId="7F7D9069" w14:textId="77777777" w:rsidR="000831A8" w:rsidRPr="000831A8" w:rsidRDefault="000831A8" w:rsidP="00EC0EC1">
      <w:pPr>
        <w:pStyle w:val="StyleArialItalicJustified"/>
        <w:rPr>
          <w:rFonts w:eastAsia="MS Mincho"/>
          <w:lang w:eastAsia="en-US"/>
        </w:rPr>
      </w:pPr>
      <w:r w:rsidRPr="000831A8">
        <w:rPr>
          <w:rFonts w:eastAsia="MS Mincho"/>
          <w:lang w:eastAsia="en-US"/>
        </w:rPr>
        <w:t>Select wording as appropriate:</w:t>
      </w:r>
    </w:p>
    <w:p w14:paraId="0F19FCB1" w14:textId="77777777" w:rsidR="000831A8" w:rsidRPr="000831A8" w:rsidRDefault="000831A8" w:rsidP="00EC0EC1">
      <w:pPr>
        <w:pStyle w:val="StyleArialItalicJustified"/>
        <w:rPr>
          <w:rFonts w:eastAsia="MS Mincho"/>
          <w:lang w:eastAsia="en-US"/>
        </w:rPr>
      </w:pPr>
    </w:p>
    <w:p w14:paraId="72FFBF2E" w14:textId="1DDBEA60" w:rsidR="000831A8" w:rsidRPr="000831A8" w:rsidRDefault="000831A8" w:rsidP="00EC0EC1">
      <w:pPr>
        <w:pStyle w:val="work"/>
        <w:rPr>
          <w:rFonts w:eastAsia="MS Mincho"/>
          <w:lang w:eastAsia="en-US"/>
        </w:rPr>
      </w:pPr>
      <w:r w:rsidRPr="000831A8">
        <w:rPr>
          <w:rFonts w:eastAsia="MS Mincho"/>
          <w:lang w:eastAsia="en-US"/>
        </w:rPr>
        <w:t>(a) the decision made by the committee/</w:t>
      </w:r>
      <w:r w:rsidR="00F54BE5">
        <w:rPr>
          <w:rFonts w:eastAsia="MS Mincho"/>
          <w:lang w:eastAsia="en-US"/>
        </w:rPr>
        <w:t xml:space="preserve">Executive </w:t>
      </w:r>
      <w:r w:rsidRPr="000831A8">
        <w:rPr>
          <w:rFonts w:eastAsia="MS Mincho"/>
          <w:lang w:eastAsia="en-US"/>
        </w:rPr>
        <w:t>Headteacher (delete as appropriate) at the Contractual Review Meeting is upheld and your dismissal is confirmed</w:t>
      </w:r>
    </w:p>
    <w:p w14:paraId="58564058" w14:textId="77777777" w:rsidR="00B24115" w:rsidRDefault="00B24115" w:rsidP="00EC0EC1">
      <w:pPr>
        <w:pStyle w:val="work"/>
        <w:rPr>
          <w:rFonts w:eastAsia="MS Mincho"/>
          <w:lang w:eastAsia="en-US"/>
        </w:rPr>
      </w:pPr>
    </w:p>
    <w:p w14:paraId="7FEF5AE3" w14:textId="77777777" w:rsidR="000831A8" w:rsidRPr="000831A8" w:rsidRDefault="000831A8" w:rsidP="00EC0EC1">
      <w:pPr>
        <w:pStyle w:val="work"/>
        <w:rPr>
          <w:rFonts w:eastAsia="MS Mincho"/>
          <w:lang w:eastAsia="en-US"/>
        </w:rPr>
      </w:pPr>
      <w:r w:rsidRPr="000831A8">
        <w:rPr>
          <w:rFonts w:eastAsia="MS Mincho"/>
          <w:lang w:eastAsia="en-US"/>
        </w:rPr>
        <w:t>or</w:t>
      </w:r>
    </w:p>
    <w:p w14:paraId="1C7EBE63" w14:textId="77777777" w:rsidR="00B24115" w:rsidRDefault="00B24115" w:rsidP="00EC0EC1">
      <w:pPr>
        <w:pStyle w:val="work"/>
        <w:rPr>
          <w:rFonts w:eastAsia="MS Mincho"/>
          <w:lang w:eastAsia="en-US"/>
        </w:rPr>
      </w:pPr>
    </w:p>
    <w:p w14:paraId="455AA29F" w14:textId="18BB2218" w:rsidR="000831A8" w:rsidRPr="00EC0EC1" w:rsidRDefault="000831A8" w:rsidP="000831A8">
      <w:pPr>
        <w:overflowPunct/>
        <w:autoSpaceDE/>
        <w:autoSpaceDN/>
        <w:adjustRightInd/>
        <w:jc w:val="both"/>
        <w:textAlignment w:val="auto"/>
        <w:rPr>
          <w:rFonts w:ascii="Work Sans" w:eastAsia="MS Mincho" w:hAnsi="Work Sans" w:cs="Arial"/>
          <w:sz w:val="20"/>
          <w:lang w:eastAsia="en-US"/>
        </w:rPr>
      </w:pPr>
      <w:r w:rsidRPr="00EC0EC1">
        <w:rPr>
          <w:rFonts w:ascii="Work Sans" w:eastAsia="MS Mincho" w:hAnsi="Work Sans" w:cs="Arial"/>
          <w:sz w:val="20"/>
          <w:lang w:eastAsia="en-US"/>
        </w:rPr>
        <w:t>(b) the Appeal Panel decided not to uphold the decision of the committee/</w:t>
      </w:r>
      <w:r w:rsidR="00A42A64" w:rsidRPr="00EC0EC1">
        <w:rPr>
          <w:rFonts w:ascii="Work Sans" w:eastAsia="MS Mincho" w:hAnsi="Work Sans" w:cs="Arial"/>
          <w:sz w:val="20"/>
          <w:lang w:eastAsia="en-US"/>
        </w:rPr>
        <w:t xml:space="preserve">Exec </w:t>
      </w:r>
      <w:r w:rsidRPr="00EC0EC1">
        <w:rPr>
          <w:rFonts w:ascii="Work Sans" w:eastAsia="MS Mincho" w:hAnsi="Work Sans" w:cs="Arial"/>
          <w:sz w:val="20"/>
          <w:lang w:eastAsia="en-US"/>
        </w:rPr>
        <w:t xml:space="preserve">Headteacher at the Contractual Review Meeting.  </w:t>
      </w:r>
      <w:r w:rsidR="00A42A64" w:rsidRPr="00EC0EC1">
        <w:rPr>
          <w:rFonts w:ascii="Work Sans" w:eastAsia="MS Mincho" w:hAnsi="Work Sans" w:cs="Arial"/>
          <w:sz w:val="20"/>
          <w:lang w:eastAsia="en-US"/>
        </w:rPr>
        <w:t xml:space="preserve">[Insert new decision and </w:t>
      </w:r>
      <w:r w:rsidRPr="00EC0EC1">
        <w:rPr>
          <w:rStyle w:val="StyleArialItalic"/>
          <w:rFonts w:eastAsia="MS Mincho"/>
        </w:rPr>
        <w:t>make further amendments to letter as appropriate]</w:t>
      </w:r>
    </w:p>
    <w:p w14:paraId="411D929E" w14:textId="77777777" w:rsidR="000831A8" w:rsidRPr="000831A8" w:rsidRDefault="000831A8" w:rsidP="00EC0EC1">
      <w:pPr>
        <w:pStyle w:val="work"/>
        <w:rPr>
          <w:rFonts w:eastAsia="MS Mincho"/>
          <w:lang w:eastAsia="en-US"/>
        </w:rPr>
      </w:pPr>
    </w:p>
    <w:p w14:paraId="268E7D9C" w14:textId="77777777" w:rsidR="000831A8" w:rsidRPr="00EC0EC1" w:rsidRDefault="000831A8" w:rsidP="000831A8">
      <w:pPr>
        <w:overflowPunct/>
        <w:autoSpaceDE/>
        <w:autoSpaceDN/>
        <w:adjustRightInd/>
        <w:jc w:val="both"/>
        <w:textAlignment w:val="auto"/>
        <w:rPr>
          <w:rStyle w:val="StyleArialBlack"/>
          <w:color w:val="auto"/>
        </w:rPr>
      </w:pPr>
      <w:r w:rsidRPr="00EC0EC1">
        <w:rPr>
          <w:rFonts w:ascii="Work Sans" w:eastAsia="MS Mincho" w:hAnsi="Work Sans" w:cs="Arial"/>
          <w:sz w:val="20"/>
          <w:lang w:eastAsia="en-US"/>
        </w:rPr>
        <w:t xml:space="preserve">The committee considered the evidence presented to the hearing and had the following reasons for reaching its decision </w:t>
      </w:r>
      <w:r w:rsidR="00B24115" w:rsidRPr="00EC0EC1">
        <w:rPr>
          <w:rStyle w:val="StyleArialBlack"/>
          <w:color w:val="auto"/>
        </w:rPr>
        <w:t>[ENTER COMMITTEE FINDINGS HERE].</w:t>
      </w:r>
    </w:p>
    <w:p w14:paraId="437584B7" w14:textId="77777777" w:rsidR="00B24115" w:rsidRPr="000831A8" w:rsidRDefault="00B24115" w:rsidP="00EC0EC1">
      <w:pPr>
        <w:pStyle w:val="work"/>
        <w:rPr>
          <w:rFonts w:eastAsia="MS Mincho"/>
          <w:lang w:eastAsia="en-US"/>
        </w:rPr>
      </w:pPr>
    </w:p>
    <w:p w14:paraId="0E713F6B" w14:textId="77777777" w:rsidR="000831A8" w:rsidRPr="000831A8" w:rsidRDefault="000831A8" w:rsidP="00EC0EC1">
      <w:pPr>
        <w:pStyle w:val="work"/>
        <w:rPr>
          <w:rFonts w:eastAsia="MS Mincho"/>
          <w:lang w:eastAsia="en-US"/>
        </w:rPr>
      </w:pPr>
      <w:r w:rsidRPr="000831A8">
        <w:rPr>
          <w:rFonts w:eastAsia="MS Mincho"/>
          <w:lang w:eastAsia="en-US"/>
        </w:rPr>
        <w:t>The decision of the Appeals Panel is final.</w:t>
      </w:r>
    </w:p>
    <w:p w14:paraId="299AA4AB" w14:textId="77777777" w:rsidR="000831A8" w:rsidRPr="000831A8" w:rsidRDefault="000831A8" w:rsidP="00EC0EC1">
      <w:pPr>
        <w:pStyle w:val="work"/>
        <w:rPr>
          <w:rFonts w:eastAsia="MS Mincho"/>
          <w:lang w:eastAsia="en-US"/>
        </w:rPr>
      </w:pPr>
    </w:p>
    <w:p w14:paraId="2CAC01D3" w14:textId="77777777" w:rsidR="000831A8" w:rsidRPr="000831A8" w:rsidRDefault="000831A8" w:rsidP="00EC0EC1">
      <w:pPr>
        <w:pStyle w:val="work"/>
        <w:rPr>
          <w:rFonts w:eastAsia="MS Mincho"/>
          <w:lang w:eastAsia="en-US"/>
        </w:rPr>
      </w:pPr>
    </w:p>
    <w:p w14:paraId="5DCEBCFD" w14:textId="77777777" w:rsidR="000831A8" w:rsidRPr="000831A8" w:rsidRDefault="000831A8" w:rsidP="00EC0EC1">
      <w:pPr>
        <w:pStyle w:val="work"/>
        <w:rPr>
          <w:rFonts w:eastAsia="MS Mincho"/>
          <w:lang w:eastAsia="en-US"/>
        </w:rPr>
      </w:pPr>
      <w:r w:rsidRPr="000831A8">
        <w:rPr>
          <w:rFonts w:eastAsia="MS Mincho"/>
          <w:lang w:eastAsia="en-US"/>
        </w:rPr>
        <w:t>Yours sincerely</w:t>
      </w:r>
    </w:p>
    <w:p w14:paraId="5F351EBC" w14:textId="77777777" w:rsidR="000831A8" w:rsidRPr="000831A8" w:rsidRDefault="000831A8" w:rsidP="00EC0EC1">
      <w:pPr>
        <w:pStyle w:val="work"/>
        <w:rPr>
          <w:rFonts w:eastAsia="MS Mincho"/>
          <w:lang w:eastAsia="en-US"/>
        </w:rPr>
      </w:pPr>
    </w:p>
    <w:p w14:paraId="13E8F08F" w14:textId="626C8DC4" w:rsidR="000831A8" w:rsidRPr="000831A8" w:rsidRDefault="000831A8" w:rsidP="00EC0EC1">
      <w:pPr>
        <w:pStyle w:val="work"/>
        <w:rPr>
          <w:rFonts w:eastAsia="MS Mincho"/>
          <w:lang w:eastAsia="en-US"/>
        </w:rPr>
      </w:pPr>
    </w:p>
    <w:bookmarkEnd w:id="1"/>
    <w:p w14:paraId="4BAFA78B" w14:textId="5E17B58E" w:rsidR="001F174F" w:rsidRDefault="00CF4BFE" w:rsidP="00EC0EC1">
      <w:pPr>
        <w:pStyle w:val="work"/>
        <w:rPr>
          <w:rFonts w:eastAsia="MS Mincho"/>
          <w:lang w:eastAsia="en-US"/>
        </w:rPr>
      </w:pPr>
      <w:r>
        <w:rPr>
          <w:rFonts w:eastAsia="MS Mincho"/>
          <w:lang w:eastAsia="en-US"/>
        </w:rPr>
        <w:t>Chair of the Appeal</w:t>
      </w:r>
      <w:r w:rsidR="009408F2">
        <w:rPr>
          <w:rFonts w:eastAsia="MS Mincho"/>
          <w:lang w:eastAsia="en-US"/>
        </w:rPr>
        <w:t>s</w:t>
      </w:r>
      <w:r>
        <w:rPr>
          <w:rFonts w:eastAsia="MS Mincho"/>
          <w:lang w:eastAsia="en-US"/>
        </w:rPr>
        <w:t xml:space="preserve"> </w:t>
      </w:r>
      <w:r w:rsidR="009408F2">
        <w:rPr>
          <w:rFonts w:eastAsia="MS Mincho"/>
          <w:lang w:eastAsia="en-US"/>
        </w:rPr>
        <w:t>C</w:t>
      </w:r>
      <w:r w:rsidR="000831A8" w:rsidRPr="000831A8">
        <w:rPr>
          <w:rFonts w:eastAsia="MS Mincho"/>
          <w:lang w:eastAsia="en-US"/>
        </w:rPr>
        <w:t>ommittee</w:t>
      </w:r>
    </w:p>
    <w:p w14:paraId="4E9CE353" w14:textId="77777777" w:rsidR="00F54BE5" w:rsidRDefault="00F54BE5" w:rsidP="00EC0EC1">
      <w:pPr>
        <w:pStyle w:val="work"/>
        <w:rPr>
          <w:rFonts w:eastAsia="MS Mincho"/>
          <w:lang w:eastAsia="en-US"/>
        </w:rPr>
      </w:pPr>
    </w:p>
    <w:p w14:paraId="73B176E2" w14:textId="0A067750" w:rsidR="001F174F" w:rsidRDefault="001F174F" w:rsidP="00EC0EC1">
      <w:pPr>
        <w:pStyle w:val="work"/>
        <w:rPr>
          <w:rFonts w:eastAsia="MS Mincho"/>
          <w:lang w:eastAsia="en-US"/>
        </w:rPr>
      </w:pPr>
    </w:p>
    <w:p w14:paraId="56813DB8" w14:textId="77777777" w:rsidR="00EC0EC1" w:rsidRDefault="00EC0EC1" w:rsidP="00EC0EC1">
      <w:pPr>
        <w:pStyle w:val="work"/>
        <w:rPr>
          <w:rFonts w:eastAsia="MS Mincho"/>
          <w:lang w:eastAsia="en-US"/>
        </w:rPr>
      </w:pPr>
    </w:p>
    <w:p w14:paraId="5196C9CA" w14:textId="77777777" w:rsidR="00EC0EC1" w:rsidRDefault="00EC0EC1" w:rsidP="00EC0EC1">
      <w:pPr>
        <w:pStyle w:val="work"/>
        <w:rPr>
          <w:rFonts w:eastAsia="MS Mincho"/>
          <w:lang w:eastAsia="en-US"/>
        </w:rPr>
      </w:pPr>
    </w:p>
    <w:p w14:paraId="38D4D3DF" w14:textId="77777777" w:rsidR="00EC0EC1" w:rsidRDefault="00EC0EC1" w:rsidP="00EC0EC1">
      <w:pPr>
        <w:pStyle w:val="work"/>
        <w:rPr>
          <w:rFonts w:eastAsia="MS Mincho"/>
          <w:lang w:eastAsia="en-US"/>
        </w:rPr>
      </w:pPr>
    </w:p>
    <w:p w14:paraId="351BF6EE" w14:textId="7B6F1D6E" w:rsidR="001F174F" w:rsidRDefault="001F174F" w:rsidP="00EC0EC1">
      <w:pPr>
        <w:pStyle w:val="work"/>
        <w:rPr>
          <w:rFonts w:eastAsia="MS Mincho"/>
          <w:lang w:eastAsia="en-US"/>
        </w:rPr>
      </w:pPr>
    </w:p>
    <w:p w14:paraId="70C8ED7C" w14:textId="1A5B4D3D" w:rsidR="001F174F" w:rsidRDefault="001F174F" w:rsidP="00EC0EC1">
      <w:pPr>
        <w:pStyle w:val="work"/>
        <w:rPr>
          <w:rFonts w:eastAsia="MS Mincho"/>
          <w:lang w:eastAsia="en-US"/>
        </w:rPr>
      </w:pPr>
    </w:p>
    <w:p w14:paraId="3BAEE804" w14:textId="77777777" w:rsidR="001F174F" w:rsidRPr="000831A8" w:rsidRDefault="001F174F" w:rsidP="00EC0EC1">
      <w:pPr>
        <w:pStyle w:val="work"/>
        <w:rPr>
          <w:rFonts w:eastAsia="MS Mincho"/>
          <w:lang w:eastAsia="en-US"/>
        </w:rPr>
      </w:pPr>
    </w:p>
    <w:p w14:paraId="6BDC0920" w14:textId="77777777" w:rsidR="00B80867" w:rsidRDefault="00B80867" w:rsidP="00EC0EC1">
      <w:pPr>
        <w:pStyle w:val="StyleArial11ptJustified"/>
        <w:rPr>
          <w:rFonts w:eastAsia="MS Mincho"/>
          <w:lang w:eastAsia="en-US"/>
        </w:rPr>
      </w:pPr>
    </w:p>
    <w:p w14:paraId="7356F58D" w14:textId="77777777" w:rsidR="00B80867" w:rsidRDefault="00B80867" w:rsidP="00EC0EC1">
      <w:pPr>
        <w:pStyle w:val="StyleArial11ptJustified"/>
        <w:rPr>
          <w:rFonts w:eastAsia="MS Mincho"/>
          <w:lang w:eastAsia="en-US"/>
        </w:rPr>
      </w:pPr>
    </w:p>
    <w:p w14:paraId="6A1715D6" w14:textId="77777777" w:rsidR="00B80867" w:rsidRPr="00EC0EC1" w:rsidRDefault="00B80867" w:rsidP="00EC0EC1">
      <w:pPr>
        <w:pStyle w:val="ListParagraph"/>
        <w:numPr>
          <w:ilvl w:val="0"/>
          <w:numId w:val="23"/>
        </w:numPr>
        <w:overflowPunct/>
        <w:spacing w:after="160" w:line="360" w:lineRule="auto"/>
        <w:contextualSpacing/>
        <w:textAlignment w:val="auto"/>
        <w:rPr>
          <w:rFonts w:ascii="Work Sans SemiBold" w:eastAsia="Calibri" w:hAnsi="Work Sans SemiBold" w:cs="Arial"/>
          <w:color w:val="55345A"/>
          <w:szCs w:val="24"/>
        </w:rPr>
      </w:pPr>
      <w:r w:rsidRPr="00EC0EC1">
        <w:rPr>
          <w:rFonts w:ascii="Work Sans SemiBold" w:eastAsia="Calibri" w:hAnsi="Work Sans SemiBold" w:cs="Arial"/>
          <w:color w:val="55345A"/>
          <w:szCs w:val="24"/>
        </w:rPr>
        <w:lastRenderedPageBreak/>
        <w:t>Notification of outcome of ill health retirement application (Support Staff)</w:t>
      </w:r>
    </w:p>
    <w:p w14:paraId="12AD9713" w14:textId="77777777" w:rsidR="00B80867" w:rsidRDefault="00B80867" w:rsidP="00EC0EC1">
      <w:pPr>
        <w:pStyle w:val="work"/>
        <w:rPr>
          <w:rFonts w:eastAsia="MS Mincho"/>
          <w:lang w:eastAsia="en-US"/>
        </w:rPr>
      </w:pPr>
    </w:p>
    <w:p w14:paraId="28896FB2" w14:textId="00359F7C" w:rsidR="00B80867" w:rsidRPr="006B5A7B" w:rsidRDefault="00EC0EC1" w:rsidP="00EC0EC1">
      <w:pPr>
        <w:pStyle w:val="StyleArialBoldJustified"/>
      </w:pPr>
      <w:r w:rsidRPr="006B5A7B">
        <w:t>Strictly Private &amp; Confidential</w:t>
      </w:r>
    </w:p>
    <w:p w14:paraId="3B8ED78E" w14:textId="77777777" w:rsidR="00B80867" w:rsidRPr="00EC0EC1" w:rsidRDefault="00B80867" w:rsidP="00B80867">
      <w:pPr>
        <w:jc w:val="both"/>
        <w:rPr>
          <w:rFonts w:ascii="Work Sans" w:hAnsi="Work Sans" w:cs="Arial"/>
          <w:b/>
          <w:bCs/>
          <w:sz w:val="20"/>
        </w:rPr>
      </w:pPr>
    </w:p>
    <w:p w14:paraId="71F03EE5" w14:textId="77777777" w:rsidR="00B80867" w:rsidRPr="00EC0EC1" w:rsidRDefault="00B80867" w:rsidP="00B80867">
      <w:pPr>
        <w:rPr>
          <w:rFonts w:ascii="Work Sans" w:eastAsia="Calibri" w:hAnsi="Work Sans" w:cs="Arial"/>
          <w:sz w:val="20"/>
        </w:rPr>
      </w:pPr>
      <w:r w:rsidRPr="00EC0EC1">
        <w:rPr>
          <w:rFonts w:ascii="Work Sans" w:eastAsia="Calibri" w:hAnsi="Work Sans" w:cs="Arial"/>
          <w:sz w:val="20"/>
        </w:rPr>
        <w:t>NAME</w:t>
      </w:r>
    </w:p>
    <w:p w14:paraId="28A9CF01" w14:textId="77777777" w:rsidR="00B80867" w:rsidRPr="00EC0EC1" w:rsidRDefault="00B80867" w:rsidP="00B80867">
      <w:pPr>
        <w:rPr>
          <w:rFonts w:ascii="Work Sans" w:eastAsia="Calibri" w:hAnsi="Work Sans" w:cs="Arial"/>
          <w:sz w:val="20"/>
        </w:rPr>
      </w:pPr>
      <w:r w:rsidRPr="00EC0EC1">
        <w:rPr>
          <w:rFonts w:ascii="Work Sans" w:eastAsia="Calibri" w:hAnsi="Work Sans" w:cs="Arial"/>
          <w:sz w:val="20"/>
        </w:rPr>
        <w:t>ADDRESS</w:t>
      </w:r>
    </w:p>
    <w:p w14:paraId="5CB4E207" w14:textId="77777777" w:rsidR="00B80867" w:rsidRPr="000831A8" w:rsidRDefault="00B80867" w:rsidP="00EC0EC1">
      <w:pPr>
        <w:pStyle w:val="work"/>
        <w:rPr>
          <w:rFonts w:eastAsia="MS Mincho"/>
          <w:lang w:eastAsia="en-US"/>
        </w:rPr>
      </w:pPr>
    </w:p>
    <w:p w14:paraId="22501B5C" w14:textId="52EB30E6" w:rsidR="00B80867" w:rsidRPr="00EC0EC1" w:rsidRDefault="00B80867" w:rsidP="00B80867">
      <w:pPr>
        <w:overflowPunct/>
        <w:autoSpaceDE/>
        <w:autoSpaceDN/>
        <w:adjustRightInd/>
        <w:jc w:val="both"/>
        <w:textAlignment w:val="auto"/>
        <w:rPr>
          <w:rFonts w:ascii="Work Sans" w:eastAsia="MS Mincho" w:hAnsi="Work Sans" w:cs="Arial"/>
          <w:sz w:val="20"/>
          <w:lang w:eastAsia="en-US"/>
        </w:rPr>
      </w:pPr>
      <w:proofErr w:type="gramStart"/>
      <w:r w:rsidRPr="00EC0EC1">
        <w:rPr>
          <w:rFonts w:ascii="Work Sans" w:eastAsia="MS Mincho" w:hAnsi="Work Sans" w:cs="Arial"/>
          <w:sz w:val="20"/>
          <w:lang w:eastAsia="en-US"/>
        </w:rPr>
        <w:t xml:space="preserve">Date  </w:t>
      </w:r>
      <w:r w:rsidRPr="00EC0EC1">
        <w:rPr>
          <w:rStyle w:val="StyleArialItalic"/>
          <w:rFonts w:eastAsia="MS Mincho"/>
        </w:rPr>
        <w:t>(</w:t>
      </w:r>
      <w:proofErr w:type="gramEnd"/>
      <w:r w:rsidRPr="00EC0EC1">
        <w:rPr>
          <w:rStyle w:val="StyleArialItalic"/>
          <w:rFonts w:eastAsia="MS Mincho"/>
        </w:rPr>
        <w:t>to be sent within 5 working days of receipt of ill health medical certificate)</w:t>
      </w:r>
    </w:p>
    <w:p w14:paraId="763652B7" w14:textId="77777777" w:rsidR="00B80867" w:rsidRPr="000831A8" w:rsidRDefault="00B80867" w:rsidP="00EC0EC1">
      <w:pPr>
        <w:pStyle w:val="work"/>
        <w:rPr>
          <w:rFonts w:eastAsia="MS Mincho"/>
          <w:lang w:eastAsia="en-US"/>
        </w:rPr>
      </w:pPr>
    </w:p>
    <w:p w14:paraId="1D101C76" w14:textId="23BFC79D" w:rsidR="00B80867" w:rsidRPr="000831A8" w:rsidRDefault="00B80867" w:rsidP="00EC0EC1">
      <w:pPr>
        <w:pStyle w:val="work"/>
        <w:rPr>
          <w:rFonts w:eastAsia="MS Mincho"/>
          <w:lang w:eastAsia="en-US"/>
        </w:rPr>
      </w:pPr>
      <w:r w:rsidRPr="000831A8">
        <w:rPr>
          <w:rFonts w:eastAsia="MS Mincho"/>
          <w:lang w:eastAsia="en-US"/>
        </w:rPr>
        <w:t xml:space="preserve">Dear </w:t>
      </w:r>
    </w:p>
    <w:p w14:paraId="0E209697" w14:textId="77777777" w:rsidR="00B80867" w:rsidRPr="000831A8" w:rsidRDefault="00B80867" w:rsidP="00EC0EC1">
      <w:pPr>
        <w:pStyle w:val="work"/>
        <w:rPr>
          <w:rFonts w:eastAsia="MS Mincho"/>
          <w:lang w:eastAsia="en-US"/>
        </w:rPr>
      </w:pPr>
    </w:p>
    <w:p w14:paraId="133DC96B" w14:textId="77777777" w:rsidR="00B80867" w:rsidRPr="000831A8" w:rsidRDefault="00B80867" w:rsidP="00EC0EC1">
      <w:pPr>
        <w:pStyle w:val="StyleArialBoldUnderlineJustified"/>
        <w:rPr>
          <w:rFonts w:eastAsia="MS Mincho"/>
          <w:lang w:eastAsia="en-US"/>
        </w:rPr>
      </w:pPr>
      <w:r w:rsidRPr="00623206">
        <w:rPr>
          <w:rFonts w:eastAsia="MS Mincho"/>
          <w:lang w:eastAsia="en-US"/>
        </w:rPr>
        <w:t xml:space="preserve">Re: </w:t>
      </w:r>
      <w:r>
        <w:rPr>
          <w:rFonts w:eastAsia="MS Mincho"/>
          <w:lang w:eastAsia="en-US"/>
        </w:rPr>
        <w:t>Ill Health Retirement</w:t>
      </w:r>
    </w:p>
    <w:p w14:paraId="4464C7F1" w14:textId="77777777" w:rsidR="00B80867" w:rsidRPr="000831A8" w:rsidRDefault="00B80867" w:rsidP="00EC0EC1">
      <w:pPr>
        <w:pStyle w:val="work"/>
        <w:rPr>
          <w:rFonts w:eastAsia="MS Mincho"/>
          <w:lang w:eastAsia="en-US"/>
        </w:rPr>
      </w:pPr>
    </w:p>
    <w:p w14:paraId="6957399F" w14:textId="77777777" w:rsidR="00B80867" w:rsidRDefault="00B80867" w:rsidP="00EC0EC1">
      <w:pPr>
        <w:pStyle w:val="work"/>
        <w:rPr>
          <w:rFonts w:eastAsia="MS Mincho"/>
          <w:lang w:eastAsia="en-US"/>
        </w:rPr>
      </w:pPr>
      <w:r>
        <w:rPr>
          <w:rFonts w:eastAsia="MS Mincho"/>
          <w:lang w:eastAsia="en-US"/>
        </w:rPr>
        <w:t>Further to our telephone conversation, I write to confirm that I am in receipt of the Local Government Pension Fund Medical Certificate dated [add date] in response to your application for ill health retirement.</w:t>
      </w:r>
    </w:p>
    <w:p w14:paraId="524A7721" w14:textId="77777777" w:rsidR="00B80867" w:rsidRDefault="00B80867" w:rsidP="00EC0EC1">
      <w:pPr>
        <w:pStyle w:val="work"/>
        <w:rPr>
          <w:rFonts w:eastAsia="MS Mincho"/>
          <w:lang w:eastAsia="en-US"/>
        </w:rPr>
      </w:pPr>
    </w:p>
    <w:p w14:paraId="0DC91C2F" w14:textId="77777777" w:rsidR="00B80867" w:rsidRDefault="00B80867" w:rsidP="00EC0EC1">
      <w:pPr>
        <w:pStyle w:val="work"/>
        <w:rPr>
          <w:rFonts w:eastAsia="MS Mincho"/>
          <w:lang w:eastAsia="en-US"/>
        </w:rPr>
      </w:pPr>
      <w:r>
        <w:rPr>
          <w:rFonts w:eastAsia="MS Mincho"/>
          <w:lang w:eastAsia="en-US"/>
        </w:rPr>
        <w:t>The Medical Certificate certifies that due to ill health, it is deemed that you are unlikely to be capable of undertaking gainful employment before your normal State pension age.  This is categorised as Tier 1 ill health retirement and as a result of your ill health, it is deemed you are unable to continue in your current job and are unlikely to be capable of taking on any other paid work in any capacity.</w:t>
      </w:r>
    </w:p>
    <w:p w14:paraId="774AFFD4" w14:textId="77777777" w:rsidR="00B80867" w:rsidRDefault="00B80867" w:rsidP="00EC0EC1">
      <w:pPr>
        <w:pStyle w:val="work"/>
        <w:rPr>
          <w:rFonts w:eastAsia="MS Mincho"/>
          <w:lang w:eastAsia="en-US"/>
        </w:rPr>
      </w:pPr>
    </w:p>
    <w:p w14:paraId="1345502B" w14:textId="77777777" w:rsidR="00B80867" w:rsidRPr="00D56F6A" w:rsidRDefault="00B80867" w:rsidP="00EC0EC1">
      <w:pPr>
        <w:pStyle w:val="work"/>
        <w:rPr>
          <w:rFonts w:eastAsia="MS Mincho"/>
          <w:lang w:eastAsia="en-US"/>
        </w:rPr>
      </w:pPr>
      <w:r>
        <w:rPr>
          <w:rFonts w:eastAsia="MS Mincho"/>
          <w:lang w:eastAsia="en-US"/>
        </w:rPr>
        <w:t xml:space="preserve">In the light of this, I am writing on behalf of the Governing Body, to give you notice of the termination of your employment as [job title] with [name] School on the grounds of </w:t>
      </w:r>
      <w:r w:rsidRPr="00D56F6A">
        <w:rPr>
          <w:rFonts w:eastAsia="MS Mincho"/>
          <w:lang w:eastAsia="en-US"/>
        </w:rPr>
        <w:t>ill health with effect from [date].  You are entitled to be paid [number of weeks] weeks’ notice and this will be paid as a lump sum in lieu of notice through payroll.</w:t>
      </w:r>
    </w:p>
    <w:p w14:paraId="652147AD" w14:textId="77777777" w:rsidR="00B80867" w:rsidRPr="00D56F6A" w:rsidRDefault="00B80867" w:rsidP="00EC0EC1">
      <w:pPr>
        <w:pStyle w:val="work"/>
        <w:rPr>
          <w:rFonts w:eastAsia="MS Mincho"/>
          <w:lang w:eastAsia="en-US"/>
        </w:rPr>
      </w:pPr>
    </w:p>
    <w:p w14:paraId="48C7B1AE" w14:textId="77777777" w:rsidR="00B80867" w:rsidRPr="00EC0EC1" w:rsidRDefault="00B80867" w:rsidP="00B80867">
      <w:pPr>
        <w:rPr>
          <w:rFonts w:ascii="Work Sans" w:hAnsi="Work Sans" w:cs="Arial"/>
          <w:sz w:val="20"/>
        </w:rPr>
      </w:pPr>
      <w:r w:rsidRPr="00EC0EC1">
        <w:rPr>
          <w:rFonts w:ascii="Work Sans" w:hAnsi="Work Sans" w:cs="Arial"/>
          <w:sz w:val="20"/>
        </w:rPr>
        <w:t>You do have the right to appeal this decision and you may do so by writing to me within 10 working days of receipt of the date of this letter.</w:t>
      </w:r>
    </w:p>
    <w:p w14:paraId="2FF84763" w14:textId="77777777" w:rsidR="00B80867" w:rsidRPr="00EC0EC1" w:rsidRDefault="00B80867" w:rsidP="00B80867">
      <w:pPr>
        <w:rPr>
          <w:rFonts w:ascii="Work Sans" w:hAnsi="Work Sans" w:cs="Arial"/>
          <w:sz w:val="20"/>
        </w:rPr>
      </w:pPr>
    </w:p>
    <w:p w14:paraId="62D77F5F" w14:textId="77777777" w:rsidR="00B80867" w:rsidRPr="00D56F6A" w:rsidRDefault="00B80867" w:rsidP="00EC0EC1">
      <w:pPr>
        <w:pStyle w:val="work"/>
        <w:rPr>
          <w:rFonts w:eastAsia="MS Mincho"/>
          <w:lang w:eastAsia="en-US"/>
        </w:rPr>
      </w:pPr>
      <w:r w:rsidRPr="00D56F6A">
        <w:rPr>
          <w:rFonts w:eastAsia="MS Mincho"/>
          <w:lang w:eastAsia="en-US"/>
        </w:rPr>
        <w:t xml:space="preserve">As acknowledgement of receipt of this letter, please sign and return to me the enclosed copy. </w:t>
      </w:r>
    </w:p>
    <w:p w14:paraId="003E5AA0" w14:textId="77777777" w:rsidR="00B80867" w:rsidRPr="00D56F6A" w:rsidRDefault="00B80867" w:rsidP="00EC0EC1">
      <w:pPr>
        <w:pStyle w:val="work"/>
        <w:rPr>
          <w:rFonts w:eastAsia="MS Mincho"/>
          <w:lang w:eastAsia="en-US"/>
        </w:rPr>
      </w:pPr>
    </w:p>
    <w:p w14:paraId="732749F2" w14:textId="77777777" w:rsidR="00B80867" w:rsidRPr="00D56F6A" w:rsidRDefault="00B80867" w:rsidP="00EC0EC1">
      <w:pPr>
        <w:pStyle w:val="work"/>
        <w:rPr>
          <w:rFonts w:eastAsia="MS Mincho"/>
          <w:lang w:eastAsia="en-US"/>
        </w:rPr>
      </w:pPr>
      <w:r w:rsidRPr="00D56F6A">
        <w:rPr>
          <w:rFonts w:eastAsia="MS Mincho"/>
          <w:lang w:eastAsia="en-US"/>
        </w:rPr>
        <w:t>On behalf of the School, I wish to thank you for your service …… [add further details]</w:t>
      </w:r>
    </w:p>
    <w:p w14:paraId="454CADFE" w14:textId="77777777" w:rsidR="00B80867" w:rsidRPr="000831A8" w:rsidRDefault="00B80867" w:rsidP="00EC0EC1">
      <w:pPr>
        <w:pStyle w:val="work"/>
        <w:rPr>
          <w:rFonts w:eastAsia="MS Mincho"/>
          <w:lang w:eastAsia="en-US"/>
        </w:rPr>
      </w:pPr>
    </w:p>
    <w:p w14:paraId="29BBD2D9" w14:textId="77777777" w:rsidR="00B80867" w:rsidRPr="000831A8" w:rsidRDefault="00B80867" w:rsidP="00EC0EC1">
      <w:pPr>
        <w:pStyle w:val="work"/>
        <w:rPr>
          <w:rFonts w:eastAsia="MS Mincho"/>
          <w:lang w:eastAsia="en-US"/>
        </w:rPr>
      </w:pPr>
      <w:r w:rsidRPr="000831A8">
        <w:rPr>
          <w:rFonts w:eastAsia="MS Mincho"/>
          <w:lang w:eastAsia="en-US"/>
        </w:rPr>
        <w:t>Yours sincerely</w:t>
      </w:r>
    </w:p>
    <w:p w14:paraId="2594A60D" w14:textId="77777777" w:rsidR="00B80867" w:rsidRDefault="00B80867" w:rsidP="00EC0EC1">
      <w:pPr>
        <w:pStyle w:val="work"/>
        <w:rPr>
          <w:rFonts w:eastAsia="MS Mincho"/>
          <w:lang w:eastAsia="en-US"/>
        </w:rPr>
      </w:pPr>
    </w:p>
    <w:p w14:paraId="52B304AF" w14:textId="77777777" w:rsidR="00B80867" w:rsidRDefault="00B80867" w:rsidP="00EC0EC1">
      <w:pPr>
        <w:pStyle w:val="work"/>
        <w:rPr>
          <w:rFonts w:eastAsia="MS Mincho"/>
          <w:lang w:eastAsia="en-US"/>
        </w:rPr>
      </w:pPr>
    </w:p>
    <w:p w14:paraId="38C77DC0" w14:textId="77777777" w:rsidR="00B80867" w:rsidRPr="000831A8" w:rsidRDefault="00B80867" w:rsidP="00EC0EC1">
      <w:pPr>
        <w:pStyle w:val="work"/>
        <w:rPr>
          <w:rFonts w:eastAsia="MS Mincho"/>
          <w:lang w:eastAsia="en-US"/>
        </w:rPr>
      </w:pPr>
    </w:p>
    <w:p w14:paraId="582FEFDD" w14:textId="77777777" w:rsidR="00B80867" w:rsidRPr="000831A8" w:rsidRDefault="00B80867" w:rsidP="00EC0EC1">
      <w:pPr>
        <w:pStyle w:val="work"/>
        <w:rPr>
          <w:rFonts w:eastAsia="MS Mincho"/>
          <w:lang w:eastAsia="en-US"/>
        </w:rPr>
      </w:pPr>
    </w:p>
    <w:p w14:paraId="4211C534" w14:textId="77777777" w:rsidR="00B80867" w:rsidRPr="000831A8" w:rsidRDefault="00B80867" w:rsidP="00EC0EC1">
      <w:pPr>
        <w:pStyle w:val="StyleArialItalicJustified"/>
        <w:rPr>
          <w:rFonts w:eastAsia="MS Mincho"/>
          <w:lang w:eastAsia="en-US"/>
        </w:rPr>
      </w:pPr>
      <w:r w:rsidRPr="000831A8">
        <w:rPr>
          <w:rFonts w:eastAsia="MS Mincho"/>
          <w:lang w:eastAsia="en-US"/>
        </w:rPr>
        <w:t>(</w:t>
      </w:r>
      <w:proofErr w:type="gramStart"/>
      <w:r w:rsidRPr="000831A8">
        <w:rPr>
          <w:rFonts w:eastAsia="MS Mincho"/>
          <w:lang w:eastAsia="en-US"/>
        </w:rPr>
        <w:t>typed</w:t>
      </w:r>
      <w:proofErr w:type="gramEnd"/>
      <w:r w:rsidRPr="000831A8">
        <w:rPr>
          <w:rFonts w:eastAsia="MS Mincho"/>
          <w:lang w:eastAsia="en-US"/>
        </w:rPr>
        <w:t xml:space="preserve"> name)</w:t>
      </w:r>
    </w:p>
    <w:p w14:paraId="3EC74684" w14:textId="77777777" w:rsidR="00B80867" w:rsidRPr="000831A8" w:rsidRDefault="00B80867" w:rsidP="00EC0EC1">
      <w:pPr>
        <w:pStyle w:val="work"/>
        <w:rPr>
          <w:rFonts w:eastAsia="MS Mincho"/>
          <w:lang w:eastAsia="en-US"/>
        </w:rPr>
      </w:pPr>
      <w:r>
        <w:rPr>
          <w:rFonts w:eastAsia="MS Mincho"/>
          <w:lang w:eastAsia="en-US"/>
        </w:rPr>
        <w:t xml:space="preserve">Chair of Governors / </w:t>
      </w:r>
      <w:r w:rsidRPr="000831A8">
        <w:rPr>
          <w:rFonts w:eastAsia="MS Mincho"/>
          <w:lang w:eastAsia="en-US"/>
        </w:rPr>
        <w:t>Headteacher</w:t>
      </w:r>
    </w:p>
    <w:p w14:paraId="6E0A7334" w14:textId="77777777" w:rsidR="00B80867" w:rsidRPr="000831A8" w:rsidRDefault="00B80867" w:rsidP="00EC0EC1">
      <w:pPr>
        <w:pStyle w:val="StyleArial11ptJustified"/>
        <w:rPr>
          <w:rFonts w:eastAsia="MS Mincho"/>
          <w:lang w:eastAsia="en-US"/>
        </w:rPr>
      </w:pPr>
    </w:p>
    <w:p w14:paraId="21F28DC0" w14:textId="77777777" w:rsidR="000831A8" w:rsidRPr="000831A8" w:rsidRDefault="000831A8" w:rsidP="00EC0EC1">
      <w:pPr>
        <w:pStyle w:val="StyleArial11ptJustified"/>
        <w:rPr>
          <w:rFonts w:eastAsia="MS Mincho"/>
          <w:lang w:eastAsia="en-US"/>
        </w:rPr>
      </w:pPr>
    </w:p>
    <w:p w14:paraId="7134BBF7" w14:textId="77777777" w:rsidR="000831A8" w:rsidRDefault="000831A8" w:rsidP="00EC0EC1">
      <w:pPr>
        <w:pStyle w:val="StyleArial11ptJustified"/>
        <w:rPr>
          <w:rFonts w:eastAsia="MS Mincho"/>
          <w:lang w:eastAsia="en-US"/>
        </w:rPr>
      </w:pPr>
    </w:p>
    <w:p w14:paraId="2BFEF8A1" w14:textId="77777777" w:rsidR="00EC0EC1" w:rsidRPr="000831A8" w:rsidRDefault="00EC0EC1" w:rsidP="00EC0EC1">
      <w:pPr>
        <w:pStyle w:val="StyleArial11ptJustified"/>
        <w:rPr>
          <w:rFonts w:eastAsia="MS Mincho"/>
          <w:lang w:eastAsia="en-US"/>
        </w:rPr>
      </w:pPr>
    </w:p>
    <w:p w14:paraId="0F1BDBEF" w14:textId="77777777" w:rsidR="000831A8" w:rsidRPr="000831A8" w:rsidRDefault="000831A8" w:rsidP="00EC0EC1">
      <w:pPr>
        <w:pStyle w:val="StyleArial11ptJustified"/>
        <w:rPr>
          <w:rFonts w:eastAsia="MS Mincho"/>
          <w:lang w:eastAsia="en-US"/>
        </w:rPr>
      </w:pPr>
    </w:p>
    <w:p w14:paraId="64F3C510" w14:textId="77777777" w:rsidR="00EC0EC1" w:rsidRPr="000B1995" w:rsidRDefault="00EC0EC1" w:rsidP="00EC0EC1">
      <w:pPr>
        <w:rPr>
          <w:rFonts w:cs="Segoe UI"/>
          <w:sz w:val="18"/>
          <w:szCs w:val="18"/>
        </w:rPr>
      </w:pPr>
      <w:r w:rsidRPr="000B1995">
        <w:rPr>
          <w:rStyle w:val="normaltextrun"/>
          <w:rFonts w:ascii="Work Sans" w:hAnsi="Work Sans" w:cs="Segoe UI"/>
          <w:color w:val="auto"/>
          <w:sz w:val="18"/>
          <w:szCs w:val="18"/>
        </w:rPr>
        <w:t>© LDBS 2023</w:t>
      </w:r>
      <w:r w:rsidRPr="000B1995">
        <w:rPr>
          <w:rStyle w:val="eop"/>
          <w:rFonts w:cs="Segoe UI"/>
          <w:sz w:val="18"/>
          <w:szCs w:val="18"/>
        </w:rPr>
        <w:t> </w:t>
      </w:r>
    </w:p>
    <w:p w14:paraId="4D66E9F2" w14:textId="0029BCC3" w:rsidR="00EC0EC1" w:rsidRPr="00EC0EC1" w:rsidRDefault="00EC0EC1" w:rsidP="00EC0EC1">
      <w:r w:rsidRPr="000B1995">
        <w:rPr>
          <w:rStyle w:val="normaltextrun"/>
          <w:rFonts w:ascii="Work Sans" w:hAnsi="Work Sans" w:cs="Segoe UI"/>
          <w:color w:val="auto"/>
          <w:sz w:val="18"/>
          <w:szCs w:val="18"/>
        </w:rPr>
        <w:t xml:space="preserve">You can copy, download or print this document for use by your school or academy trust </w:t>
      </w:r>
      <w:proofErr w:type="gramStart"/>
      <w:r w:rsidRPr="000B1995">
        <w:rPr>
          <w:rStyle w:val="normaltextrun"/>
          <w:rFonts w:ascii="Work Sans" w:hAnsi="Work Sans" w:cs="Segoe UI"/>
          <w:color w:val="auto"/>
          <w:sz w:val="18"/>
          <w:szCs w:val="18"/>
        </w:rPr>
        <w:t>as long as</w:t>
      </w:r>
      <w:proofErr w:type="gramEnd"/>
      <w:r w:rsidRPr="000B1995">
        <w:rPr>
          <w:rStyle w:val="normaltextrun"/>
          <w:rFonts w:ascii="Work Sans" w:hAnsi="Work Sans" w:cs="Segoe UI"/>
          <w:color w:val="auto"/>
          <w:sz w:val="18"/>
          <w:szCs w:val="18"/>
        </w:rPr>
        <w:t xml:space="preserve"> you acknowledge the source. You must use the full </w:t>
      </w:r>
      <w:proofErr w:type="gramStart"/>
      <w:r w:rsidRPr="000B1995">
        <w:rPr>
          <w:rStyle w:val="normaltextrun"/>
          <w:rFonts w:ascii="Work Sans" w:hAnsi="Work Sans" w:cs="Segoe UI"/>
          <w:color w:val="auto"/>
          <w:sz w:val="18"/>
          <w:szCs w:val="18"/>
        </w:rPr>
        <w:t>document,</w:t>
      </w:r>
      <w:proofErr w:type="gramEnd"/>
      <w:r w:rsidRPr="000B1995">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8" w:tgtFrame="_blank" w:history="1">
        <w:r w:rsidRPr="000B1995">
          <w:rPr>
            <w:rStyle w:val="normaltextrun"/>
            <w:rFonts w:ascii="Work Sans" w:hAnsi="Work Sans" w:cs="Segoe UI"/>
            <w:color w:val="auto"/>
            <w:sz w:val="18"/>
            <w:szCs w:val="18"/>
            <w:u w:val="single"/>
          </w:rPr>
          <w:t>LDBS</w:t>
        </w:r>
      </w:hyperlink>
      <w:r w:rsidRPr="000B1995">
        <w:rPr>
          <w:rStyle w:val="normaltextrun"/>
          <w:rFonts w:ascii="Work Sans" w:hAnsi="Work Sans" w:cs="Segoe UI"/>
          <w:color w:val="auto"/>
          <w:sz w:val="18"/>
          <w:szCs w:val="18"/>
        </w:rPr>
        <w:t>.</w:t>
      </w:r>
      <w:r w:rsidRPr="000B1995">
        <w:rPr>
          <w:rStyle w:val="eop"/>
          <w:rFonts w:cs="Segoe UI"/>
          <w:sz w:val="18"/>
          <w:szCs w:val="18"/>
        </w:rPr>
        <w:t> </w:t>
      </w:r>
    </w:p>
    <w:sectPr w:rsidR="00EC0EC1" w:rsidRPr="00EC0EC1" w:rsidSect="00EC0EC1">
      <w:headerReference w:type="default" r:id="rId9"/>
      <w:footerReference w:type="default" r:id="rId10"/>
      <w:pgSz w:w="11907" w:h="16840" w:code="9"/>
      <w:pgMar w:top="1440" w:right="1440" w:bottom="1440" w:left="1440" w:header="204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2AD32" w14:textId="77777777" w:rsidR="009A3A85" w:rsidRDefault="009A3A85" w:rsidP="00455505">
      <w:r>
        <w:separator/>
      </w:r>
    </w:p>
  </w:endnote>
  <w:endnote w:type="continuationSeparator" w:id="0">
    <w:p w14:paraId="51CDC93B" w14:textId="77777777" w:rsidR="009A3A85" w:rsidRDefault="009A3A85" w:rsidP="0045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MS Mincho">
    <w:altName w:val="Yu Gothic"/>
    <w:panose1 w:val="02020609040205080304"/>
    <w:charset w:val="80"/>
    <w:family w:val="modern"/>
    <w:pitch w:val="fixed"/>
    <w:sig w:usb0="E00002FF" w:usb1="6AC7FDFB" w:usb2="08000012" w:usb3="00000000" w:csb0="0002009F" w:csb1="00000000"/>
  </w:font>
  <w:font w:name="Work Sans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A2F3" w14:textId="77777777" w:rsidR="00EC0EC1" w:rsidRDefault="00EC0EC1" w:rsidP="00EC0EC1">
    <w:pPr>
      <w:pStyle w:val="Footer"/>
    </w:pPr>
    <w:r>
      <w:rPr>
        <w:noProof/>
      </w:rPr>
      <mc:AlternateContent>
        <mc:Choice Requires="wps">
          <w:drawing>
            <wp:anchor distT="0" distB="0" distL="114300" distR="114300" simplePos="0" relativeHeight="251662336" behindDoc="0" locked="0" layoutInCell="1" allowOverlap="1" wp14:anchorId="4FFC1FC4" wp14:editId="165B73BA">
              <wp:simplePos x="0" y="0"/>
              <wp:positionH relativeFrom="margin">
                <wp:align>center</wp:align>
              </wp:positionH>
              <wp:positionV relativeFrom="page">
                <wp:posOffset>10454640</wp:posOffset>
              </wp:positionV>
              <wp:extent cx="8999855" cy="252095"/>
              <wp:effectExtent l="0" t="0" r="10795" b="14605"/>
              <wp:wrapNone/>
              <wp:docPr id="15473789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87D675"/>
                      </a:solidFill>
                      <a:ln w="12700" cap="flat" cmpd="sng" algn="ctr">
                        <a:solidFill>
                          <a:srgbClr val="87D675"/>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7A394A" id="Rectangle 1" o:spid="_x0000_s1026" style="position:absolute;margin-left:0;margin-top:823.2pt;width:708.65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" fillcolor="#87d675" strokecolor="#87d675" strokeweight="1pt">
              <w10:wrap anchorx="margin" anchory="page"/>
            </v:rect>
          </w:pict>
        </mc:Fallback>
      </mc:AlternateContent>
    </w:r>
  </w:p>
  <w:p w14:paraId="5930B2A5" w14:textId="77777777" w:rsidR="00EC0EC1" w:rsidRDefault="00EC0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DDCBD" w14:textId="77777777" w:rsidR="009A3A85" w:rsidRDefault="009A3A85" w:rsidP="00455505">
      <w:r>
        <w:separator/>
      </w:r>
    </w:p>
  </w:footnote>
  <w:footnote w:type="continuationSeparator" w:id="0">
    <w:p w14:paraId="78DF53A4" w14:textId="77777777" w:rsidR="009A3A85" w:rsidRDefault="009A3A85" w:rsidP="00455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9C21" w14:textId="77777777" w:rsidR="00EC0EC1" w:rsidRDefault="00EC0EC1">
    <w:pPr>
      <w:pStyle w:val="Header"/>
    </w:pPr>
    <w:r>
      <w:rPr>
        <w:noProof/>
      </w:rPr>
      <mc:AlternateContent>
        <mc:Choice Requires="wps">
          <w:drawing>
            <wp:anchor distT="0" distB="0" distL="114300" distR="114300" simplePos="0" relativeHeight="251660288" behindDoc="0" locked="0" layoutInCell="1" allowOverlap="1" wp14:anchorId="36953520" wp14:editId="6AC44A35">
              <wp:simplePos x="0" y="0"/>
              <wp:positionH relativeFrom="page">
                <wp:align>center</wp:align>
              </wp:positionH>
              <wp:positionV relativeFrom="page">
                <wp:posOffset>0</wp:posOffset>
              </wp:positionV>
              <wp:extent cx="8999855" cy="252095"/>
              <wp:effectExtent l="0" t="0" r="10795" b="14605"/>
              <wp:wrapNone/>
              <wp:docPr id="9904464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87D675"/>
                      </a:solidFill>
                      <a:ln w="12700" cap="flat" cmpd="sng" algn="ctr">
                        <a:solidFill>
                          <a:srgbClr val="87D675"/>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ECBCFB" id="Rectangle 1" o:spid="_x0000_s1026" style="position:absolute;margin-left:0;margin-top:0;width:708.65pt;height:19.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" fillcolor="#87d675" strokecolor="#87d675" strokeweight="1pt">
              <w10:wrap anchorx="page" anchory="page"/>
            </v:rect>
          </w:pict>
        </mc:Fallback>
      </mc:AlternateContent>
    </w:r>
  </w:p>
  <w:p w14:paraId="2231DEC0" w14:textId="6088569F" w:rsidR="00EC0EC1" w:rsidRDefault="00EC0EC1">
    <w:pPr>
      <w:pStyle w:val="Header"/>
    </w:pPr>
    <w:r>
      <w:rPr>
        <w:noProof/>
      </w:rPr>
      <w:drawing>
        <wp:anchor distT="0" distB="0" distL="114300" distR="114300" simplePos="0" relativeHeight="251659264" behindDoc="0" locked="0" layoutInCell="1" allowOverlap="1" wp14:anchorId="19FA5B2F" wp14:editId="3488EBAC">
          <wp:simplePos x="0" y="0"/>
          <wp:positionH relativeFrom="page">
            <wp:align>center</wp:align>
          </wp:positionH>
          <wp:positionV relativeFrom="page">
            <wp:posOffset>360045</wp:posOffset>
          </wp:positionV>
          <wp:extent cx="935990" cy="935990"/>
          <wp:effectExtent l="0" t="0" r="0" b="0"/>
          <wp:wrapNone/>
          <wp:docPr id="874730248" name="Picture 87473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825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F9C"/>
    <w:multiLevelType w:val="hybridMultilevel"/>
    <w:tmpl w:val="42D8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F3629"/>
    <w:multiLevelType w:val="hybridMultilevel"/>
    <w:tmpl w:val="27BCB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A7276E"/>
    <w:multiLevelType w:val="hybridMultilevel"/>
    <w:tmpl w:val="D818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317A5"/>
    <w:multiLevelType w:val="hybridMultilevel"/>
    <w:tmpl w:val="BC2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34341"/>
    <w:multiLevelType w:val="hybridMultilevel"/>
    <w:tmpl w:val="A596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507CF"/>
    <w:multiLevelType w:val="hybridMultilevel"/>
    <w:tmpl w:val="5D22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E10E8"/>
    <w:multiLevelType w:val="hybridMultilevel"/>
    <w:tmpl w:val="78C0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9731F"/>
    <w:multiLevelType w:val="hybridMultilevel"/>
    <w:tmpl w:val="687A8B8A"/>
    <w:lvl w:ilvl="0" w:tplc="DCE845D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83E90"/>
    <w:multiLevelType w:val="hybridMultilevel"/>
    <w:tmpl w:val="9B42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7432E"/>
    <w:multiLevelType w:val="hybridMultilevel"/>
    <w:tmpl w:val="EC50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B6FC1"/>
    <w:multiLevelType w:val="hybridMultilevel"/>
    <w:tmpl w:val="31C4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774D8"/>
    <w:multiLevelType w:val="hybridMultilevel"/>
    <w:tmpl w:val="A4D6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503E9"/>
    <w:multiLevelType w:val="hybridMultilevel"/>
    <w:tmpl w:val="72FE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C51F5"/>
    <w:multiLevelType w:val="hybridMultilevel"/>
    <w:tmpl w:val="D0F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C65D6"/>
    <w:multiLevelType w:val="hybridMultilevel"/>
    <w:tmpl w:val="3C52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70371"/>
    <w:multiLevelType w:val="hybridMultilevel"/>
    <w:tmpl w:val="A6CA0B32"/>
    <w:lvl w:ilvl="0" w:tplc="C318EBA2">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6" w15:restartNumberingAfterBreak="0">
    <w:nsid w:val="3DD0254A"/>
    <w:multiLevelType w:val="hybridMultilevel"/>
    <w:tmpl w:val="7AAA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26369"/>
    <w:multiLevelType w:val="hybridMultilevel"/>
    <w:tmpl w:val="D8C8EC96"/>
    <w:lvl w:ilvl="0" w:tplc="CC568CAE">
      <w:start w:val="5"/>
      <w:numFmt w:val="decimal"/>
      <w:lvlText w:val="%1."/>
      <w:lvlJc w:val="left"/>
      <w:pPr>
        <w:ind w:left="-360" w:hanging="360"/>
      </w:pPr>
      <w:rPr>
        <w:rFonts w:hint="default"/>
        <w:color w:val="55345A"/>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E45932"/>
    <w:multiLevelType w:val="hybridMultilevel"/>
    <w:tmpl w:val="483E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F3FA1"/>
    <w:multiLevelType w:val="hybridMultilevel"/>
    <w:tmpl w:val="77B2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6476D"/>
    <w:multiLevelType w:val="hybridMultilevel"/>
    <w:tmpl w:val="B60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77179D"/>
    <w:multiLevelType w:val="hybridMultilevel"/>
    <w:tmpl w:val="2A5C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60934"/>
    <w:multiLevelType w:val="hybridMultilevel"/>
    <w:tmpl w:val="7A44E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F40987"/>
    <w:multiLevelType w:val="hybridMultilevel"/>
    <w:tmpl w:val="7F1C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F77AE0"/>
    <w:multiLevelType w:val="hybridMultilevel"/>
    <w:tmpl w:val="5B7C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62791"/>
    <w:multiLevelType w:val="hybridMultilevel"/>
    <w:tmpl w:val="6048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F67E04"/>
    <w:multiLevelType w:val="hybridMultilevel"/>
    <w:tmpl w:val="877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744730">
    <w:abstractNumId w:val="18"/>
  </w:num>
  <w:num w:numId="2" w16cid:durableId="1223515653">
    <w:abstractNumId w:val="13"/>
  </w:num>
  <w:num w:numId="3" w16cid:durableId="1886408028">
    <w:abstractNumId w:val="21"/>
  </w:num>
  <w:num w:numId="4" w16cid:durableId="1692951437">
    <w:abstractNumId w:val="12"/>
  </w:num>
  <w:num w:numId="5" w16cid:durableId="1734045236">
    <w:abstractNumId w:val="16"/>
  </w:num>
  <w:num w:numId="6" w16cid:durableId="925501851">
    <w:abstractNumId w:val="11"/>
  </w:num>
  <w:num w:numId="7" w16cid:durableId="197551367">
    <w:abstractNumId w:val="6"/>
  </w:num>
  <w:num w:numId="8" w16cid:durableId="912085915">
    <w:abstractNumId w:val="9"/>
  </w:num>
  <w:num w:numId="9" w16cid:durableId="378667969">
    <w:abstractNumId w:val="26"/>
  </w:num>
  <w:num w:numId="10" w16cid:durableId="631597150">
    <w:abstractNumId w:val="7"/>
  </w:num>
  <w:num w:numId="11" w16cid:durableId="1290166799">
    <w:abstractNumId w:val="24"/>
  </w:num>
  <w:num w:numId="12" w16cid:durableId="1874734606">
    <w:abstractNumId w:val="10"/>
  </w:num>
  <w:num w:numId="13" w16cid:durableId="1811820316">
    <w:abstractNumId w:val="19"/>
  </w:num>
  <w:num w:numId="14" w16cid:durableId="1390036892">
    <w:abstractNumId w:val="3"/>
  </w:num>
  <w:num w:numId="15" w16cid:durableId="788939209">
    <w:abstractNumId w:val="5"/>
  </w:num>
  <w:num w:numId="16" w16cid:durableId="1144465583">
    <w:abstractNumId w:val="23"/>
  </w:num>
  <w:num w:numId="17" w16cid:durableId="1514765293">
    <w:abstractNumId w:val="14"/>
  </w:num>
  <w:num w:numId="18" w16cid:durableId="786579185">
    <w:abstractNumId w:val="25"/>
  </w:num>
  <w:num w:numId="19" w16cid:durableId="342317368">
    <w:abstractNumId w:val="4"/>
  </w:num>
  <w:num w:numId="20" w16cid:durableId="956372704">
    <w:abstractNumId w:val="0"/>
  </w:num>
  <w:num w:numId="21" w16cid:durableId="1670865979">
    <w:abstractNumId w:val="8"/>
  </w:num>
  <w:num w:numId="22" w16cid:durableId="1015040536">
    <w:abstractNumId w:val="22"/>
  </w:num>
  <w:num w:numId="23" w16cid:durableId="1568686747">
    <w:abstractNumId w:val="15"/>
  </w:num>
  <w:num w:numId="24" w16cid:durableId="696546671">
    <w:abstractNumId w:val="17"/>
  </w:num>
  <w:num w:numId="25" w16cid:durableId="1045711437">
    <w:abstractNumId w:val="20"/>
  </w:num>
  <w:num w:numId="26" w16cid:durableId="396706851">
    <w:abstractNumId w:val="1"/>
  </w:num>
  <w:num w:numId="27" w16cid:durableId="1911500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CE"/>
    <w:rsid w:val="00040AB2"/>
    <w:rsid w:val="000831A8"/>
    <w:rsid w:val="000958B8"/>
    <w:rsid w:val="000A16B1"/>
    <w:rsid w:val="000F19C7"/>
    <w:rsid w:val="00121287"/>
    <w:rsid w:val="001852FA"/>
    <w:rsid w:val="001F1375"/>
    <w:rsid w:val="001F174F"/>
    <w:rsid w:val="001F2B4B"/>
    <w:rsid w:val="002564D4"/>
    <w:rsid w:val="002C7E0B"/>
    <w:rsid w:val="00305465"/>
    <w:rsid w:val="0030713D"/>
    <w:rsid w:val="003A1D95"/>
    <w:rsid w:val="003A24EE"/>
    <w:rsid w:val="003E1624"/>
    <w:rsid w:val="00422835"/>
    <w:rsid w:val="00455505"/>
    <w:rsid w:val="00472B02"/>
    <w:rsid w:val="004C4D5F"/>
    <w:rsid w:val="004F1DB9"/>
    <w:rsid w:val="00536F70"/>
    <w:rsid w:val="00571DB7"/>
    <w:rsid w:val="005868F3"/>
    <w:rsid w:val="00594D0C"/>
    <w:rsid w:val="005A444A"/>
    <w:rsid w:val="00623206"/>
    <w:rsid w:val="0065186E"/>
    <w:rsid w:val="00655A44"/>
    <w:rsid w:val="006A75AA"/>
    <w:rsid w:val="006B5A7B"/>
    <w:rsid w:val="006C5B87"/>
    <w:rsid w:val="006D7AAD"/>
    <w:rsid w:val="007007A8"/>
    <w:rsid w:val="00734BFF"/>
    <w:rsid w:val="00747515"/>
    <w:rsid w:val="00760357"/>
    <w:rsid w:val="007D1C00"/>
    <w:rsid w:val="008025D5"/>
    <w:rsid w:val="0081741F"/>
    <w:rsid w:val="00824276"/>
    <w:rsid w:val="00830A9E"/>
    <w:rsid w:val="00864F24"/>
    <w:rsid w:val="00874197"/>
    <w:rsid w:val="009408F2"/>
    <w:rsid w:val="00975757"/>
    <w:rsid w:val="009A3A85"/>
    <w:rsid w:val="009C0E8D"/>
    <w:rsid w:val="009D54F4"/>
    <w:rsid w:val="009E0FFA"/>
    <w:rsid w:val="009E3EF0"/>
    <w:rsid w:val="00A42A64"/>
    <w:rsid w:val="00A76968"/>
    <w:rsid w:val="00A80B04"/>
    <w:rsid w:val="00AE4522"/>
    <w:rsid w:val="00B24115"/>
    <w:rsid w:val="00B30F8F"/>
    <w:rsid w:val="00B80867"/>
    <w:rsid w:val="00C551A6"/>
    <w:rsid w:val="00C660CE"/>
    <w:rsid w:val="00C870A6"/>
    <w:rsid w:val="00C913D0"/>
    <w:rsid w:val="00CA242E"/>
    <w:rsid w:val="00CC238E"/>
    <w:rsid w:val="00CE59C3"/>
    <w:rsid w:val="00CF4BFE"/>
    <w:rsid w:val="00D5564E"/>
    <w:rsid w:val="00D63689"/>
    <w:rsid w:val="00DB5B82"/>
    <w:rsid w:val="00E33A07"/>
    <w:rsid w:val="00E42565"/>
    <w:rsid w:val="00E605BB"/>
    <w:rsid w:val="00E72EEF"/>
    <w:rsid w:val="00E916E2"/>
    <w:rsid w:val="00EB2D8B"/>
    <w:rsid w:val="00EB5986"/>
    <w:rsid w:val="00EC0737"/>
    <w:rsid w:val="00EC0EC1"/>
    <w:rsid w:val="00EC16C5"/>
    <w:rsid w:val="00F07D98"/>
    <w:rsid w:val="00F17346"/>
    <w:rsid w:val="00F30976"/>
    <w:rsid w:val="00F54BE5"/>
    <w:rsid w:val="00FC3966"/>
    <w:rsid w:val="00FE2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002AD"/>
  <w15:chartTrackingRefBased/>
  <w15:docId w15:val="{C77932ED-3B2C-4D86-85E0-00E85C10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D5564E"/>
    <w:pPr>
      <w:keepNext/>
      <w:keepLines/>
      <w:overflowPunct/>
      <w:autoSpaceDE/>
      <w:autoSpaceDN/>
      <w:adjustRightInd/>
      <w:textAlignment w:val="auto"/>
      <w:outlineLvl w:val="0"/>
    </w:pPr>
    <w:rPr>
      <w:rFonts w:ascii="Cambria" w:hAnsi="Cambria"/>
      <w:color w:val="C0504D"/>
      <w:sz w:val="28"/>
      <w:szCs w:val="32"/>
      <w:lang w:eastAsia="en-US"/>
    </w:rPr>
  </w:style>
  <w:style w:type="paragraph" w:styleId="Heading2">
    <w:name w:val="heading 2"/>
    <w:basedOn w:val="Normal"/>
    <w:next w:val="Normal"/>
    <w:link w:val="Heading2Char"/>
    <w:uiPriority w:val="9"/>
    <w:unhideWhenUsed/>
    <w:qFormat/>
    <w:rsid w:val="00D5564E"/>
    <w:pPr>
      <w:keepNext/>
      <w:keepLines/>
      <w:overflowPunct/>
      <w:autoSpaceDE/>
      <w:autoSpaceDN/>
      <w:adjustRightInd/>
      <w:textAlignment w:val="auto"/>
      <w:outlineLvl w:val="1"/>
    </w:pPr>
    <w:rPr>
      <w:rFonts w:ascii="Cambria" w:hAnsi="Cambria"/>
      <w:b/>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185"/>
      </w:tabs>
      <w:ind w:left="185" w:hanging="185"/>
    </w:pPr>
    <w:rPr>
      <w:rFonts w:ascii="Arial" w:hAnsi="Arial"/>
      <w:color w:val="000000"/>
      <w:sz w:val="18"/>
    </w:rPr>
  </w:style>
  <w:style w:type="paragraph" w:styleId="BalloonText">
    <w:name w:val="Balloon Text"/>
    <w:basedOn w:val="Normal"/>
    <w:rPr>
      <w:rFonts w:ascii="Tahoma" w:hAnsi="Tahoma"/>
      <w:sz w:val="16"/>
    </w:rPr>
  </w:style>
  <w:style w:type="paragraph" w:styleId="Header">
    <w:name w:val="header"/>
    <w:basedOn w:val="Normal"/>
    <w:link w:val="HeaderChar"/>
    <w:uiPriority w:val="99"/>
    <w:rsid w:val="00455505"/>
    <w:pPr>
      <w:tabs>
        <w:tab w:val="center" w:pos="4513"/>
        <w:tab w:val="right" w:pos="9026"/>
      </w:tabs>
    </w:pPr>
    <w:rPr>
      <w:lang w:val="x-none" w:eastAsia="x-none"/>
    </w:rPr>
  </w:style>
  <w:style w:type="character" w:customStyle="1" w:styleId="HeaderChar">
    <w:name w:val="Header Char"/>
    <w:link w:val="Header"/>
    <w:uiPriority w:val="99"/>
    <w:rsid w:val="00455505"/>
    <w:rPr>
      <w:sz w:val="24"/>
    </w:rPr>
  </w:style>
  <w:style w:type="paragraph" w:styleId="Footer">
    <w:name w:val="footer"/>
    <w:basedOn w:val="Normal"/>
    <w:link w:val="FooterChar"/>
    <w:rsid w:val="00455505"/>
    <w:pPr>
      <w:tabs>
        <w:tab w:val="center" w:pos="4513"/>
        <w:tab w:val="right" w:pos="9026"/>
      </w:tabs>
    </w:pPr>
    <w:rPr>
      <w:lang w:val="x-none" w:eastAsia="x-none"/>
    </w:rPr>
  </w:style>
  <w:style w:type="character" w:customStyle="1" w:styleId="FooterChar">
    <w:name w:val="Footer Char"/>
    <w:link w:val="Footer"/>
    <w:rsid w:val="00455505"/>
    <w:rPr>
      <w:sz w:val="24"/>
    </w:rPr>
  </w:style>
  <w:style w:type="paragraph" w:customStyle="1" w:styleId="ListParagraph1">
    <w:name w:val="List Paragraph1"/>
    <w:basedOn w:val="Normal"/>
    <w:next w:val="ListParagraph"/>
    <w:uiPriority w:val="34"/>
    <w:qFormat/>
    <w:rsid w:val="00CA242E"/>
    <w:pPr>
      <w:overflowPunct/>
      <w:autoSpaceDE/>
      <w:autoSpaceDN/>
      <w:adjustRightInd/>
      <w:spacing w:after="200" w:line="276" w:lineRule="auto"/>
      <w:ind w:left="720"/>
      <w:contextualSpacing/>
      <w:textAlignment w:val="auto"/>
    </w:pPr>
    <w:rPr>
      <w:rFonts w:ascii="Calibri" w:hAnsi="Calibri"/>
      <w:sz w:val="22"/>
      <w:szCs w:val="22"/>
    </w:rPr>
  </w:style>
  <w:style w:type="paragraph" w:styleId="ListParagraph">
    <w:name w:val="List Paragraph"/>
    <w:basedOn w:val="Normal"/>
    <w:uiPriority w:val="34"/>
    <w:qFormat/>
    <w:rsid w:val="00CA242E"/>
    <w:pPr>
      <w:ind w:left="720"/>
    </w:pPr>
  </w:style>
  <w:style w:type="character" w:customStyle="1" w:styleId="Heading1Char">
    <w:name w:val="Heading 1 Char"/>
    <w:link w:val="Heading1"/>
    <w:uiPriority w:val="9"/>
    <w:rsid w:val="00D5564E"/>
    <w:rPr>
      <w:rFonts w:ascii="Cambria" w:eastAsia="Times New Roman" w:hAnsi="Cambria" w:cs="Times New Roman"/>
      <w:color w:val="C0504D"/>
      <w:sz w:val="28"/>
      <w:szCs w:val="32"/>
      <w:lang w:eastAsia="en-US"/>
    </w:rPr>
  </w:style>
  <w:style w:type="character" w:customStyle="1" w:styleId="Heading2Char">
    <w:name w:val="Heading 2 Char"/>
    <w:link w:val="Heading2"/>
    <w:uiPriority w:val="9"/>
    <w:rsid w:val="00D5564E"/>
    <w:rPr>
      <w:rFonts w:ascii="Cambria" w:eastAsia="Times New Roman" w:hAnsi="Cambria" w:cs="Times New Roman"/>
      <w:b/>
      <w:sz w:val="24"/>
      <w:szCs w:val="26"/>
      <w:lang w:eastAsia="en-US"/>
    </w:rPr>
  </w:style>
  <w:style w:type="paragraph" w:customStyle="1" w:styleId="Default">
    <w:name w:val="Default"/>
    <w:rsid w:val="00EC16C5"/>
    <w:pPr>
      <w:autoSpaceDE w:val="0"/>
      <w:autoSpaceDN w:val="0"/>
      <w:adjustRightInd w:val="0"/>
    </w:pPr>
    <w:rPr>
      <w:rFonts w:ascii="Tahoma" w:eastAsia="Calibri" w:hAnsi="Tahoma" w:cs="Tahoma"/>
      <w:color w:val="000000"/>
      <w:sz w:val="24"/>
      <w:szCs w:val="24"/>
      <w:lang w:eastAsia="en-US"/>
    </w:rPr>
  </w:style>
  <w:style w:type="paragraph" w:styleId="Revision">
    <w:name w:val="Revision"/>
    <w:hidden/>
    <w:uiPriority w:val="99"/>
    <w:semiHidden/>
    <w:rsid w:val="009E0FFA"/>
    <w:rPr>
      <w:sz w:val="24"/>
    </w:rPr>
  </w:style>
  <w:style w:type="character" w:styleId="CommentReference">
    <w:name w:val="annotation reference"/>
    <w:rsid w:val="00FC3966"/>
    <w:rPr>
      <w:sz w:val="16"/>
      <w:szCs w:val="16"/>
    </w:rPr>
  </w:style>
  <w:style w:type="paragraph" w:styleId="CommentText">
    <w:name w:val="annotation text"/>
    <w:basedOn w:val="Normal"/>
    <w:link w:val="CommentTextChar"/>
    <w:rsid w:val="00FC3966"/>
    <w:rPr>
      <w:sz w:val="20"/>
    </w:rPr>
  </w:style>
  <w:style w:type="character" w:customStyle="1" w:styleId="CommentTextChar">
    <w:name w:val="Comment Text Char"/>
    <w:basedOn w:val="DefaultParagraphFont"/>
    <w:link w:val="CommentText"/>
    <w:rsid w:val="00FC3966"/>
  </w:style>
  <w:style w:type="paragraph" w:styleId="CommentSubject">
    <w:name w:val="annotation subject"/>
    <w:basedOn w:val="CommentText"/>
    <w:next w:val="CommentText"/>
    <w:link w:val="CommentSubjectChar"/>
    <w:rsid w:val="00FC3966"/>
    <w:rPr>
      <w:b/>
      <w:bCs/>
    </w:rPr>
  </w:style>
  <w:style w:type="character" w:customStyle="1" w:styleId="CommentSubjectChar">
    <w:name w:val="Comment Subject Char"/>
    <w:link w:val="CommentSubject"/>
    <w:rsid w:val="00FC3966"/>
    <w:rPr>
      <w:b/>
      <w:bCs/>
    </w:rPr>
  </w:style>
  <w:style w:type="paragraph" w:customStyle="1" w:styleId="StyleArial11ptJustified">
    <w:name w:val="Style Arial 11 pt Justified"/>
    <w:basedOn w:val="Normal"/>
    <w:rsid w:val="00EC0EC1"/>
    <w:pPr>
      <w:jc w:val="both"/>
    </w:pPr>
    <w:rPr>
      <w:rFonts w:ascii="Work Sans" w:hAnsi="Work Sans"/>
      <w:sz w:val="20"/>
    </w:rPr>
  </w:style>
  <w:style w:type="paragraph" w:customStyle="1" w:styleId="StyleListParagraphArial14ptBoldAfter10ptLinespac">
    <w:name w:val="Style List Paragraph + Arial 14 pt Bold After:  10 pt Line spac..."/>
    <w:basedOn w:val="ListParagraph"/>
    <w:rsid w:val="00EC0EC1"/>
    <w:pPr>
      <w:spacing w:after="200" w:line="360" w:lineRule="auto"/>
    </w:pPr>
    <w:rPr>
      <w:rFonts w:ascii="Work Sans SemiBold" w:hAnsi="Work Sans SemiBold"/>
      <w:b/>
      <w:bCs/>
      <w:color w:val="55345A"/>
    </w:rPr>
  </w:style>
  <w:style w:type="paragraph" w:customStyle="1" w:styleId="StyleListParagraphArial14ptBoldAfter10ptLinespac1">
    <w:name w:val="Style List Paragraph + Arial 14 pt Bold After:  10 pt Line spac...1"/>
    <w:basedOn w:val="ListParagraph"/>
    <w:rsid w:val="00EC0EC1"/>
    <w:pPr>
      <w:spacing w:after="200" w:line="360" w:lineRule="auto"/>
    </w:pPr>
    <w:rPr>
      <w:rFonts w:ascii="Work Sans SemiBold" w:hAnsi="Work Sans SemiBold"/>
      <w:bCs/>
      <w:color w:val="55345A" w:themeColor="text2"/>
    </w:rPr>
  </w:style>
  <w:style w:type="paragraph" w:customStyle="1" w:styleId="StyleListParagraphArial14ptBoldAfter10ptLinespac2">
    <w:name w:val="Style List Paragraph + Arial 14 pt Bold After:  10 pt Line spac...2"/>
    <w:basedOn w:val="ListParagraph"/>
    <w:rsid w:val="00EC0EC1"/>
    <w:pPr>
      <w:spacing w:after="200" w:line="360" w:lineRule="auto"/>
    </w:pPr>
    <w:rPr>
      <w:rFonts w:ascii="Work Sans SemiBold" w:hAnsi="Work Sans SemiBold"/>
      <w:b/>
      <w:bCs/>
      <w:color w:val="55345A"/>
    </w:rPr>
  </w:style>
  <w:style w:type="paragraph" w:customStyle="1" w:styleId="StyleListParagraphArialBoldUnderlineLeft0cm">
    <w:name w:val="Style List Paragraph + Arial Bold Underline Left:  0 cm"/>
    <w:basedOn w:val="ListParagraph"/>
    <w:rsid w:val="00EC0EC1"/>
    <w:pPr>
      <w:ind w:left="0"/>
    </w:pPr>
    <w:rPr>
      <w:rFonts w:ascii="Work Sans SemiBold" w:hAnsi="Work Sans SemiBold"/>
      <w:bCs/>
      <w:color w:val="55345A"/>
    </w:rPr>
  </w:style>
  <w:style w:type="character" w:customStyle="1" w:styleId="StyleArialBoldUnderline">
    <w:name w:val="Style Arial Bold Underline"/>
    <w:basedOn w:val="DefaultParagraphFont"/>
    <w:rsid w:val="00EC0EC1"/>
    <w:rPr>
      <w:rFonts w:ascii="Work Sans SemiBold" w:hAnsi="Work Sans SemiBold"/>
      <w:b w:val="0"/>
      <w:bCs/>
      <w:color w:val="55345A"/>
      <w:sz w:val="24"/>
      <w:u w:val="none"/>
    </w:rPr>
  </w:style>
  <w:style w:type="paragraph" w:customStyle="1" w:styleId="StyleArialBoldUnderlineJustified">
    <w:name w:val="Style Arial Bold Underline Justified"/>
    <w:basedOn w:val="Normal"/>
    <w:rsid w:val="00EC0EC1"/>
    <w:pPr>
      <w:jc w:val="both"/>
    </w:pPr>
    <w:rPr>
      <w:rFonts w:ascii="Work Sans SemiBold" w:hAnsi="Work Sans SemiBold"/>
      <w:bCs/>
      <w:color w:val="55345A"/>
    </w:rPr>
  </w:style>
  <w:style w:type="paragraph" w:customStyle="1" w:styleId="StyleArialBoldJustified">
    <w:name w:val="Style Arial Bold Justified"/>
    <w:basedOn w:val="Normal"/>
    <w:rsid w:val="00EC0EC1"/>
    <w:pPr>
      <w:jc w:val="both"/>
    </w:pPr>
    <w:rPr>
      <w:rFonts w:ascii="Work Sans SemiBold" w:hAnsi="Work Sans SemiBold"/>
      <w:bCs/>
      <w:color w:val="55345A"/>
    </w:rPr>
  </w:style>
  <w:style w:type="character" w:customStyle="1" w:styleId="StyleArialBlack">
    <w:name w:val="Style Arial Black"/>
    <w:basedOn w:val="DefaultParagraphFont"/>
    <w:rsid w:val="00EC0EC1"/>
    <w:rPr>
      <w:rFonts w:ascii="Work Sans" w:hAnsi="Work Sans"/>
      <w:color w:val="000000"/>
      <w:sz w:val="20"/>
    </w:rPr>
  </w:style>
  <w:style w:type="paragraph" w:customStyle="1" w:styleId="work">
    <w:name w:val="work"/>
    <w:basedOn w:val="Normal"/>
    <w:rsid w:val="00EC0EC1"/>
    <w:pPr>
      <w:jc w:val="both"/>
    </w:pPr>
    <w:rPr>
      <w:rFonts w:ascii="Work Sans" w:hAnsi="Work Sans"/>
      <w:sz w:val="20"/>
    </w:rPr>
  </w:style>
  <w:style w:type="character" w:customStyle="1" w:styleId="StyleArialItalic">
    <w:name w:val="Style Arial Italic"/>
    <w:basedOn w:val="DefaultParagraphFont"/>
    <w:rsid w:val="00EC0EC1"/>
    <w:rPr>
      <w:rFonts w:ascii="Work Sans" w:hAnsi="Work Sans"/>
      <w:i w:val="0"/>
      <w:iCs/>
      <w:sz w:val="20"/>
    </w:rPr>
  </w:style>
  <w:style w:type="paragraph" w:customStyle="1" w:styleId="StyleArialItalicJustified">
    <w:name w:val="Style Arial Italic Justified"/>
    <w:basedOn w:val="Normal"/>
    <w:rsid w:val="00EC0EC1"/>
    <w:pPr>
      <w:jc w:val="both"/>
    </w:pPr>
    <w:rPr>
      <w:rFonts w:ascii="Work Sans" w:hAnsi="Work Sans"/>
      <w:iCs/>
      <w:sz w:val="20"/>
    </w:rPr>
  </w:style>
  <w:style w:type="character" w:styleId="Hyperlink">
    <w:name w:val="Hyperlink"/>
    <w:basedOn w:val="DefaultParagraphFont"/>
    <w:rsid w:val="00EC0EC1"/>
    <w:rPr>
      <w:color w:val="0563C1" w:themeColor="hyperlink"/>
      <w:u w:val="single"/>
    </w:rPr>
  </w:style>
  <w:style w:type="character" w:styleId="UnresolvedMention">
    <w:name w:val="Unresolved Mention"/>
    <w:basedOn w:val="DefaultParagraphFont"/>
    <w:uiPriority w:val="99"/>
    <w:semiHidden/>
    <w:unhideWhenUsed/>
    <w:rsid w:val="00EC0EC1"/>
    <w:rPr>
      <w:color w:val="605E5C"/>
      <w:shd w:val="clear" w:color="auto" w:fill="E1DFDD"/>
    </w:rPr>
  </w:style>
  <w:style w:type="character" w:customStyle="1" w:styleId="normaltextrun">
    <w:name w:val="normaltextrun"/>
    <w:basedOn w:val="DefaultParagraphFont"/>
    <w:rsid w:val="00EC0EC1"/>
    <w:rPr>
      <w:rFonts w:ascii="Work Sans SemiBold" w:hAnsi="Work Sans SemiBold"/>
      <w:color w:val="55345A" w:themeColor="text2"/>
      <w:sz w:val="24"/>
    </w:rPr>
  </w:style>
  <w:style w:type="character" w:customStyle="1" w:styleId="eop">
    <w:name w:val="eop"/>
    <w:basedOn w:val="DefaultParagraphFont"/>
    <w:rsid w:val="00EC0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bigail.chand@london.anglican.org"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educationsuppor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D1030B-CE81-4985-9E65-0E291CE995DC}"/>
</file>

<file path=customXml/itemProps2.xml><?xml version="1.0" encoding="utf-8"?>
<ds:datastoreItem xmlns:ds="http://schemas.openxmlformats.org/officeDocument/2006/customXml" ds:itemID="{E8561065-5965-456A-A968-C752B7237CBD}"/>
</file>

<file path=customXml/itemProps3.xml><?xml version="1.0" encoding="utf-8"?>
<ds:datastoreItem xmlns:ds="http://schemas.openxmlformats.org/officeDocument/2006/customXml" ds:itemID="{970AF07F-0609-4005-8F27-5C30E115F2E8}"/>
</file>

<file path=docProps/app.xml><?xml version="1.0" encoding="utf-8"?>
<Properties xmlns="http://schemas.openxmlformats.org/officeDocument/2006/extended-properties" xmlns:vt="http://schemas.openxmlformats.org/officeDocument/2006/docPropsVTypes">
  <Template>AAAA style set!!!!</Template>
  <TotalTime>2</TotalTime>
  <Pages>15</Pages>
  <Words>2677</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Working  Together</vt:lpstr>
    </vt:vector>
  </TitlesOfParts>
  <Company>ldbs</Company>
  <LinksUpToDate>false</LinksUpToDate>
  <CharactersWithSpaces>17905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dc:title>
  <dc:subject/>
  <dc:creator>Jane Arden</dc:creator>
  <cp:keywords/>
  <cp:lastModifiedBy>Leila Ingram-Smith</cp:lastModifiedBy>
  <cp:revision>2</cp:revision>
  <cp:lastPrinted>2023-07-31T09:47:00Z</cp:lastPrinted>
  <dcterms:created xsi:type="dcterms:W3CDTF">2023-07-31T09:47:00Z</dcterms:created>
  <dcterms:modified xsi:type="dcterms:W3CDTF">2023-07-31T09:47:00Z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