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EAF91" w14:textId="77777777" w:rsidR="009F2BCE" w:rsidRDefault="009F2BCE" w:rsidP="009F2BCE">
      <w:pPr>
        <w:pStyle w:val="Title"/>
        <w:rPr>
          <w:color w:val="55345A"/>
        </w:rPr>
      </w:pPr>
      <w:r w:rsidRPr="009F2BCE">
        <w:rPr>
          <w:color w:val="55345A"/>
        </w:rPr>
        <w:t>Managing Change Policy and Procedure</w:t>
      </w:r>
    </w:p>
    <w:p w14:paraId="0437EB65" w14:textId="77777777" w:rsidR="009F2BCE" w:rsidRDefault="009F2BCE" w:rsidP="009F2BCE"/>
    <w:p w14:paraId="0354C48E" w14:textId="77777777" w:rsidR="009F2BCE" w:rsidRDefault="009F2BCE" w:rsidP="009F2BCE"/>
    <w:p w14:paraId="71163D09" w14:textId="06CB0439" w:rsidR="009F2BCE" w:rsidRDefault="009F2BCE" w:rsidP="009F2BCE">
      <w:pPr>
        <w:jc w:val="center"/>
        <w:rPr>
          <w:rFonts w:asciiTheme="majorHAnsi" w:hAnsiTheme="majorHAnsi"/>
          <w:color w:val="55345A"/>
          <w:sz w:val="44"/>
          <w:szCs w:val="36"/>
        </w:rPr>
      </w:pPr>
      <w:r w:rsidRPr="009F2BCE">
        <w:rPr>
          <w:rFonts w:asciiTheme="majorHAnsi" w:hAnsiTheme="majorHAnsi"/>
          <w:color w:val="55345A"/>
          <w:sz w:val="44"/>
          <w:szCs w:val="36"/>
        </w:rPr>
        <w:t>Model Letters</w:t>
      </w:r>
    </w:p>
    <w:p w14:paraId="6B0F49DB" w14:textId="77777777" w:rsidR="009F2BCE" w:rsidRPr="009F2BCE" w:rsidRDefault="009F2BCE" w:rsidP="009F2BCE">
      <w:pPr>
        <w:jc w:val="center"/>
        <w:rPr>
          <w:rFonts w:asciiTheme="majorHAnsi" w:hAnsiTheme="majorHAnsi"/>
          <w:color w:val="55345A"/>
          <w:sz w:val="44"/>
          <w:szCs w:val="36"/>
        </w:rPr>
      </w:pPr>
    </w:p>
    <w:p w14:paraId="3055EAF7" w14:textId="77777777" w:rsidR="009F2BCE" w:rsidRPr="009F2BCE" w:rsidRDefault="009F2BCE" w:rsidP="009F2BCE">
      <w:pPr>
        <w:jc w:val="center"/>
        <w:rPr>
          <w:rFonts w:ascii="Work Sans SemiBold" w:hAnsi="Work Sans SemiBold"/>
          <w:color w:val="55345A"/>
          <w:sz w:val="24"/>
        </w:rPr>
      </w:pPr>
      <w:r w:rsidRPr="009F2BCE">
        <w:rPr>
          <w:rStyle w:val="normaltextrun"/>
          <w:color w:val="55345A"/>
        </w:rPr>
        <w:t>For Employees Voluntary Aided Schools</w:t>
      </w:r>
    </w:p>
    <w:p w14:paraId="6B23C2DF" w14:textId="197EB57F" w:rsidR="009F2BCE" w:rsidRPr="009F2BCE" w:rsidRDefault="009F2BCE" w:rsidP="009F2BCE">
      <w:pPr>
        <w:jc w:val="center"/>
        <w:rPr>
          <w:rStyle w:val="normaltextrun"/>
          <w:color w:val="55345A"/>
        </w:rPr>
      </w:pPr>
      <w:r w:rsidRPr="009F2BCE">
        <w:rPr>
          <w:rStyle w:val="normaltextrun"/>
          <w:color w:val="55345A"/>
        </w:rPr>
        <w:t>Autumn 202</w:t>
      </w:r>
      <w:r>
        <w:rPr>
          <w:rStyle w:val="normaltextrun"/>
          <w:color w:val="55345A"/>
        </w:rPr>
        <w:t>2</w:t>
      </w:r>
    </w:p>
    <w:p w14:paraId="0B3E1B89" w14:textId="77777777" w:rsidR="00121287" w:rsidRDefault="00121287" w:rsidP="009F2BCE">
      <w:pPr>
        <w:jc w:val="center"/>
        <w:rPr>
          <w:noProof/>
        </w:rPr>
      </w:pPr>
    </w:p>
    <w:p w14:paraId="7F4DC6D5" w14:textId="77777777" w:rsidR="00121287" w:rsidRDefault="00121287" w:rsidP="00D72E08"/>
    <w:p w14:paraId="060C472E" w14:textId="77777777" w:rsidR="009F2BCE" w:rsidRDefault="009F2BCE" w:rsidP="00D72E08"/>
    <w:p w14:paraId="218F0899" w14:textId="77777777" w:rsidR="009F2BCE" w:rsidRDefault="009F2BCE" w:rsidP="00D72E08"/>
    <w:p w14:paraId="2B3894D4" w14:textId="77777777" w:rsidR="009F2BCE" w:rsidRDefault="009F2BCE" w:rsidP="00D72E08"/>
    <w:p w14:paraId="3A08C2EC" w14:textId="77777777" w:rsidR="009F2BCE" w:rsidRDefault="009F2BCE" w:rsidP="00D72E08"/>
    <w:p w14:paraId="684778F4" w14:textId="77777777" w:rsidR="009F2BCE" w:rsidRDefault="009F2BCE" w:rsidP="00D72E08"/>
    <w:p w14:paraId="0160CDDF" w14:textId="77777777" w:rsidR="009F2BCE" w:rsidRDefault="009F2BCE" w:rsidP="00D72E08"/>
    <w:p w14:paraId="52E225C1" w14:textId="77777777" w:rsidR="009F2BCE" w:rsidRDefault="009F2BCE" w:rsidP="00D72E08"/>
    <w:p w14:paraId="528728C6" w14:textId="77777777" w:rsidR="009F2BCE" w:rsidRDefault="009F2BCE" w:rsidP="00D72E08"/>
    <w:p w14:paraId="3884F345" w14:textId="77777777" w:rsidR="009F2BCE" w:rsidRDefault="009F2BCE" w:rsidP="00D72E08"/>
    <w:p w14:paraId="381895DE" w14:textId="77777777" w:rsidR="009F2BCE" w:rsidRDefault="009F2BCE" w:rsidP="00D72E08"/>
    <w:p w14:paraId="3009EB6D" w14:textId="77777777" w:rsidR="009F2BCE" w:rsidRDefault="009F2BCE" w:rsidP="00D72E08"/>
    <w:p w14:paraId="29AC6858" w14:textId="77777777" w:rsidR="009F2BCE" w:rsidRDefault="009F2BCE" w:rsidP="00D72E08"/>
    <w:p w14:paraId="663FF05B" w14:textId="77777777" w:rsidR="009F2BCE" w:rsidRDefault="009F2BCE" w:rsidP="00D72E08"/>
    <w:p w14:paraId="740346E3" w14:textId="77777777" w:rsidR="009F2BCE" w:rsidRDefault="009F2BCE" w:rsidP="00D72E08"/>
    <w:p w14:paraId="32494DE7" w14:textId="77777777" w:rsidR="009F2BCE" w:rsidRDefault="009F2BCE" w:rsidP="00D72E08"/>
    <w:p w14:paraId="10FD50BC" w14:textId="77777777" w:rsidR="009F2BCE" w:rsidRDefault="009F2BCE" w:rsidP="00D72E08"/>
    <w:p w14:paraId="1381C295" w14:textId="77777777" w:rsidR="009F2BCE" w:rsidRDefault="009F2BCE" w:rsidP="00D72E08"/>
    <w:p w14:paraId="5C7AC70E" w14:textId="77777777" w:rsidR="001C3E35" w:rsidRDefault="001C3E35" w:rsidP="00D72E08"/>
    <w:p w14:paraId="65B2928A" w14:textId="77777777" w:rsidR="001C3E35" w:rsidRDefault="001C3E35" w:rsidP="00D72E08"/>
    <w:p w14:paraId="0ED8BE94" w14:textId="77777777" w:rsidR="001C3E35" w:rsidRDefault="001C3E35" w:rsidP="00D72E08"/>
    <w:p w14:paraId="13F9B76C" w14:textId="77777777" w:rsidR="001C3E35" w:rsidRDefault="001C3E35" w:rsidP="00D72E08"/>
    <w:p w14:paraId="51B1688C" w14:textId="77777777" w:rsidR="001C3E35" w:rsidRDefault="001C3E35" w:rsidP="00D72E08"/>
    <w:p w14:paraId="348033BB" w14:textId="77777777" w:rsidR="001C3E35" w:rsidRDefault="001C3E35" w:rsidP="00D72E08"/>
    <w:p w14:paraId="048D0E49" w14:textId="77777777" w:rsidR="009F2BCE" w:rsidRDefault="009F2BCE" w:rsidP="00D72E08"/>
    <w:p w14:paraId="1F55E330" w14:textId="77777777" w:rsidR="009F2BCE" w:rsidRDefault="009F2BCE" w:rsidP="00D72E08"/>
    <w:p w14:paraId="46F15E8A" w14:textId="77777777" w:rsidR="009F2BCE" w:rsidRDefault="009F2BCE" w:rsidP="00D72E08"/>
    <w:p w14:paraId="78D7352D" w14:textId="77777777" w:rsidR="009F2BCE" w:rsidRDefault="009F2BCE" w:rsidP="00D72E08"/>
    <w:p w14:paraId="2DE092DE" w14:textId="77777777" w:rsidR="009F2BCE" w:rsidRDefault="009F2BCE" w:rsidP="00D72E08"/>
    <w:p w14:paraId="101B2FFC" w14:textId="77777777" w:rsidR="009F2BCE" w:rsidRDefault="009F2BCE" w:rsidP="00D72E08"/>
    <w:p w14:paraId="440083DE" w14:textId="77777777" w:rsidR="009F2BCE" w:rsidRDefault="009F2BCE" w:rsidP="00D72E08"/>
    <w:p w14:paraId="53DFE030" w14:textId="77777777" w:rsidR="009F2BCE" w:rsidRDefault="009F2BCE" w:rsidP="00D72E08"/>
    <w:p w14:paraId="2E5092A8" w14:textId="77777777" w:rsidR="009F2BCE" w:rsidRDefault="009F2BCE" w:rsidP="00D72E08"/>
    <w:p w14:paraId="60F82ED3" w14:textId="77777777" w:rsidR="009F2BCE" w:rsidRDefault="009F2BCE" w:rsidP="00D72E08"/>
    <w:p w14:paraId="44E9126D" w14:textId="77777777" w:rsidR="009F2BCE" w:rsidRDefault="009F2BCE" w:rsidP="00D72E08"/>
    <w:p w14:paraId="64375827" w14:textId="77777777" w:rsidR="009F2BCE" w:rsidRDefault="009F2BCE" w:rsidP="00D72E08"/>
    <w:p w14:paraId="6C5F0CFF" w14:textId="77777777" w:rsidR="009F2BCE" w:rsidRDefault="009F2BCE" w:rsidP="00D72E08"/>
    <w:p w14:paraId="4C901C21" w14:textId="77777777" w:rsidR="009F2BCE" w:rsidRDefault="009F2BCE" w:rsidP="00D72E08"/>
    <w:p w14:paraId="3D802BB0" w14:textId="77777777" w:rsidR="009F2BCE" w:rsidRPr="00CA242E" w:rsidRDefault="009F2BCE" w:rsidP="00D72E08"/>
    <w:p w14:paraId="65D1E1A2" w14:textId="77777777" w:rsidR="00121287" w:rsidRDefault="00121287" w:rsidP="00D72E08">
      <w:pPr>
        <w:framePr w:hSpace="180" w:wrap="notBeside" w:vAnchor="text" w:hAnchor="text" w:x="3814" w:y="576"/>
        <w:rPr>
          <w:noProof/>
        </w:rPr>
      </w:pPr>
    </w:p>
    <w:p w14:paraId="3FC9FD03" w14:textId="77777777" w:rsidR="004B308B" w:rsidRPr="009F2BCE" w:rsidRDefault="004B308B" w:rsidP="00D72E08">
      <w:pPr>
        <w:numPr>
          <w:ilvl w:val="0"/>
          <w:numId w:val="16"/>
        </w:numPr>
        <w:overflowPunct/>
        <w:autoSpaceDE/>
        <w:autoSpaceDN/>
        <w:adjustRightInd/>
        <w:ind w:left="426"/>
        <w:textAlignment w:val="auto"/>
        <w:rPr>
          <w:rStyle w:val="StyleArialBold"/>
          <w:rFonts w:eastAsia="MS Mincho"/>
        </w:rPr>
      </w:pPr>
      <w:r w:rsidRPr="009F2BCE">
        <w:rPr>
          <w:rStyle w:val="StyleArialBold"/>
          <w:rFonts w:eastAsia="MS Mincho"/>
        </w:rPr>
        <w:lastRenderedPageBreak/>
        <w:t>Communication to Staff and Unions regarding Consultation</w:t>
      </w:r>
    </w:p>
    <w:p w14:paraId="42FC2AEA" w14:textId="77777777" w:rsidR="004B308B" w:rsidRPr="00D72E08" w:rsidRDefault="004B308B" w:rsidP="0054664D">
      <w:pPr>
        <w:pStyle w:val="StyleArialBlackJustifiedRight292cm"/>
      </w:pPr>
    </w:p>
    <w:p w14:paraId="5F073024" w14:textId="5C68FE40" w:rsidR="00D72E08" w:rsidRPr="00D72E08" w:rsidRDefault="0054664D" w:rsidP="0054664D">
      <w:pPr>
        <w:pStyle w:val="StyleListParagraphArialBoldUnderlineLeft0cm"/>
        <w:rPr>
          <w:rFonts w:eastAsia="Calibri"/>
        </w:rPr>
      </w:pPr>
      <w:r w:rsidRPr="00D72E08">
        <w:rPr>
          <w:rFonts w:eastAsia="Calibri"/>
        </w:rPr>
        <w:t>Strictly Private &amp; Confidential</w:t>
      </w:r>
    </w:p>
    <w:p w14:paraId="31CECCD1" w14:textId="77777777" w:rsidR="00D72E08" w:rsidRPr="00D72E08" w:rsidRDefault="00D72E08" w:rsidP="0054664D">
      <w:pPr>
        <w:pStyle w:val="StyleArialBlackJustifiedRight292cm"/>
      </w:pPr>
    </w:p>
    <w:p w14:paraId="65942B71" w14:textId="77777777" w:rsidR="004B308B" w:rsidRDefault="004B308B" w:rsidP="0054664D">
      <w:pPr>
        <w:pStyle w:val="StyleArialBlackJustifiedRight292cm"/>
      </w:pPr>
    </w:p>
    <w:p w14:paraId="00536CC4" w14:textId="77777777" w:rsidR="00D72E08" w:rsidRDefault="00D72E08" w:rsidP="0054664D">
      <w:pPr>
        <w:pStyle w:val="StyleArialBlackJustifiedRight292cm"/>
      </w:pPr>
      <w:r>
        <w:t>DATE</w:t>
      </w:r>
    </w:p>
    <w:p w14:paraId="1B803F19" w14:textId="77777777" w:rsidR="00D72E08" w:rsidRDefault="00D72E08" w:rsidP="0054664D">
      <w:pPr>
        <w:pStyle w:val="StyleArialBlackJustifiedRight292cm"/>
      </w:pPr>
    </w:p>
    <w:p w14:paraId="220155C9" w14:textId="77777777" w:rsidR="00D72E08" w:rsidRPr="00D72E08" w:rsidRDefault="00D72E08" w:rsidP="0054664D">
      <w:pPr>
        <w:pStyle w:val="StyleArialBlackJustifiedRight292cm"/>
      </w:pPr>
    </w:p>
    <w:p w14:paraId="2844CE9F" w14:textId="77777777" w:rsidR="004B308B" w:rsidRPr="00D72E08" w:rsidRDefault="004B308B" w:rsidP="0054664D">
      <w:pPr>
        <w:pStyle w:val="StyleArialBlackJustifiedRight292cm"/>
      </w:pPr>
      <w:r w:rsidRPr="00D72E08">
        <w:t>Dear Colleague</w:t>
      </w:r>
    </w:p>
    <w:p w14:paraId="72B771FD" w14:textId="77777777" w:rsidR="004B308B" w:rsidRPr="00D72E08" w:rsidRDefault="004B308B" w:rsidP="0054664D">
      <w:pPr>
        <w:pStyle w:val="StyleArialBlackJustifiedRight292cm"/>
      </w:pPr>
    </w:p>
    <w:p w14:paraId="029CFB03" w14:textId="77777777" w:rsidR="004B308B" w:rsidRDefault="004B308B" w:rsidP="0054664D">
      <w:pPr>
        <w:pStyle w:val="StyleArialBlackJustifiedRight01cm"/>
      </w:pPr>
      <w:r w:rsidRPr="00D72E08">
        <w:t xml:space="preserve">You may be aware that we have been conducting a review of the current staffing structure. A committee of the governing body has been convened to oversee a change to the current structure.  </w:t>
      </w:r>
    </w:p>
    <w:p w14:paraId="5B565E8E" w14:textId="77777777" w:rsidR="00D72E08" w:rsidRPr="00D72E08" w:rsidRDefault="00D72E08" w:rsidP="0054664D">
      <w:pPr>
        <w:pStyle w:val="StyleArialBlackJustifiedRight01cm"/>
      </w:pPr>
    </w:p>
    <w:p w14:paraId="1B765DD5" w14:textId="77777777" w:rsidR="004B308B" w:rsidRDefault="004B308B" w:rsidP="0054664D">
      <w:pPr>
        <w:pStyle w:val="StyleArialBlackJustifiedRight01cm"/>
      </w:pPr>
      <w:r w:rsidRPr="00D72E08">
        <w:t>The attached document is the business case setting out the reasons for the change and the process for implementing it.</w:t>
      </w:r>
    </w:p>
    <w:p w14:paraId="26FA829B" w14:textId="77777777" w:rsidR="00D72E08" w:rsidRPr="00D72E08" w:rsidRDefault="00D72E08" w:rsidP="0054664D">
      <w:pPr>
        <w:pStyle w:val="StyleArialBlackJustifiedRight01cm"/>
      </w:pPr>
    </w:p>
    <w:p w14:paraId="7371400F" w14:textId="77777777" w:rsidR="004B308B" w:rsidRDefault="004B308B" w:rsidP="0054664D">
      <w:pPr>
        <w:pStyle w:val="StyleArialBlackJustifiedRight01cm"/>
      </w:pPr>
      <w:r w:rsidRPr="00D72E08">
        <w:t xml:space="preserve">With effect from </w:t>
      </w:r>
      <w:r w:rsidR="00D72E08">
        <w:t>[ENTER DATE HERE]</w:t>
      </w:r>
      <w:r w:rsidRPr="00D72E08">
        <w:t xml:space="preserve"> we are starting a formal consultation which will end on </w:t>
      </w:r>
      <w:r w:rsidR="00D72E08" w:rsidRPr="00D72E08">
        <w:t>[ENTER DATE HERE]</w:t>
      </w:r>
      <w:r w:rsidRPr="00D72E08">
        <w:t xml:space="preserve"> to give you an opportunity to share your views and comments, to arrange individual meetings if necessary and to ensure that you understand the impact on your role.</w:t>
      </w:r>
    </w:p>
    <w:p w14:paraId="5AB371CA" w14:textId="77777777" w:rsidR="00D72E08" w:rsidRPr="00D72E08" w:rsidRDefault="00D72E08" w:rsidP="0054664D">
      <w:pPr>
        <w:pStyle w:val="StyleArialBlackJustifiedRight01cm"/>
      </w:pPr>
    </w:p>
    <w:p w14:paraId="61BE4BF6" w14:textId="270FEC23" w:rsidR="00D72E08" w:rsidRPr="0054664D" w:rsidRDefault="004B308B" w:rsidP="00D72E08">
      <w:pPr>
        <w:tabs>
          <w:tab w:val="left" w:pos="1233"/>
          <w:tab w:val="left" w:pos="2160"/>
          <w:tab w:val="left" w:pos="2607"/>
          <w:tab w:val="left" w:pos="2980"/>
          <w:tab w:val="left" w:pos="3600"/>
          <w:tab w:val="left" w:pos="4320"/>
          <w:tab w:val="left" w:pos="5040"/>
          <w:tab w:val="left" w:pos="5760"/>
          <w:tab w:val="left" w:pos="6996"/>
          <w:tab w:val="left" w:pos="7200"/>
          <w:tab w:val="left" w:pos="7655"/>
          <w:tab w:val="left" w:pos="7756"/>
        </w:tabs>
        <w:ind w:right="1657"/>
        <w:jc w:val="both"/>
        <w:rPr>
          <w:rStyle w:val="StyleArialBlack"/>
        </w:rPr>
      </w:pPr>
      <w:r w:rsidRPr="0054664D">
        <w:rPr>
          <w:rStyle w:val="StyleArialBlack"/>
        </w:rPr>
        <w:t>We are aware that change can be difficult for those concerned, however,</w:t>
      </w:r>
      <w:r w:rsidR="00D72E08" w:rsidRPr="0054664D">
        <w:rPr>
          <w:rStyle w:val="StyleArialBlack"/>
        </w:rPr>
        <w:t xml:space="preserve"> </w:t>
      </w:r>
      <w:r w:rsidRPr="0054664D">
        <w:rPr>
          <w:rStyle w:val="StyleArialBlack"/>
        </w:rPr>
        <w:t>this document is confidential and should not be shared with parents or the wider community.</w:t>
      </w:r>
      <w:r w:rsidR="0097593D" w:rsidRPr="0054664D">
        <w:rPr>
          <w:rStyle w:val="StyleArialBlack"/>
        </w:rPr>
        <w:t xml:space="preserve"> </w:t>
      </w:r>
    </w:p>
    <w:p w14:paraId="5C751021" w14:textId="77777777" w:rsidR="004B308B" w:rsidRDefault="004B308B" w:rsidP="0054664D">
      <w:pPr>
        <w:pStyle w:val="StyleArialBlackJustifiedRight01cm"/>
      </w:pPr>
      <w:r w:rsidRPr="00D72E08">
        <w:t xml:space="preserve">A meeting with your trade union representatives has been arranged for </w:t>
      </w:r>
      <w:r w:rsidR="00D72E08">
        <w:t>[ENTER DATE HERE].</w:t>
      </w:r>
    </w:p>
    <w:p w14:paraId="11F8B42F" w14:textId="77777777" w:rsidR="0097593D" w:rsidRDefault="0097593D" w:rsidP="00D72E08">
      <w:pPr>
        <w:tabs>
          <w:tab w:val="left" w:pos="1233"/>
          <w:tab w:val="left" w:pos="2160"/>
          <w:tab w:val="left" w:pos="2607"/>
          <w:tab w:val="left" w:pos="2980"/>
          <w:tab w:val="left" w:pos="3600"/>
          <w:tab w:val="left" w:pos="4320"/>
          <w:tab w:val="left" w:pos="5040"/>
          <w:tab w:val="left" w:pos="5760"/>
          <w:tab w:val="left" w:pos="6996"/>
          <w:tab w:val="left" w:pos="7200"/>
          <w:tab w:val="left" w:pos="7655"/>
          <w:tab w:val="left" w:pos="7756"/>
        </w:tabs>
        <w:ind w:right="1657"/>
        <w:jc w:val="both"/>
        <w:rPr>
          <w:rFonts w:ascii="Arial" w:hAnsi="Arial" w:cs="Arial"/>
          <w:szCs w:val="24"/>
        </w:rPr>
      </w:pPr>
    </w:p>
    <w:p w14:paraId="0D251BA9" w14:textId="77777777" w:rsidR="00D72E08" w:rsidRPr="0054664D" w:rsidRDefault="0097593D" w:rsidP="00D72E08">
      <w:pPr>
        <w:tabs>
          <w:tab w:val="left" w:pos="1233"/>
          <w:tab w:val="left" w:pos="2160"/>
          <w:tab w:val="left" w:pos="2607"/>
          <w:tab w:val="left" w:pos="2980"/>
          <w:tab w:val="left" w:pos="3600"/>
          <w:tab w:val="left" w:pos="4320"/>
          <w:tab w:val="left" w:pos="5040"/>
          <w:tab w:val="left" w:pos="5760"/>
          <w:tab w:val="left" w:pos="6996"/>
          <w:tab w:val="left" w:pos="7200"/>
          <w:tab w:val="left" w:pos="7655"/>
          <w:tab w:val="left" w:pos="7756"/>
        </w:tabs>
        <w:ind w:right="1657"/>
        <w:jc w:val="both"/>
        <w:rPr>
          <w:rStyle w:val="StyleArial"/>
        </w:rPr>
      </w:pPr>
      <w:r w:rsidRPr="0054664D">
        <w:rPr>
          <w:rStyle w:val="StyleArial"/>
        </w:rPr>
        <w:t>I understand this may be an unsettling time and therefore if you would like clarification on any of the details in this letter or anything else around this subject, please do contact me.as soon as possible to discuss.</w:t>
      </w:r>
    </w:p>
    <w:p w14:paraId="63A2D8CA" w14:textId="77777777" w:rsidR="0097593D" w:rsidRDefault="0097593D" w:rsidP="0054664D">
      <w:pPr>
        <w:pStyle w:val="StyleArialBlackJustifiedRight01cm"/>
      </w:pPr>
    </w:p>
    <w:p w14:paraId="7963B8A3" w14:textId="77777777" w:rsidR="0097593D" w:rsidRPr="0054664D" w:rsidRDefault="0097593D" w:rsidP="0097593D">
      <w:pPr>
        <w:rPr>
          <w:rStyle w:val="StyleArial"/>
          <w:rFonts w:eastAsia="Calibri"/>
        </w:rPr>
      </w:pPr>
      <w:r w:rsidRPr="0054664D">
        <w:rPr>
          <w:rStyle w:val="StyleArial"/>
        </w:rPr>
        <w:t xml:space="preserve">I would also like to let you know that </w:t>
      </w:r>
      <w:proofErr w:type="gramStart"/>
      <w:r w:rsidRPr="0054664D">
        <w:rPr>
          <w:rStyle w:val="StyleArial"/>
        </w:rPr>
        <w:t>www.educationsupport.org.uk  provide</w:t>
      </w:r>
      <w:proofErr w:type="gramEnd"/>
      <w:r w:rsidRPr="0054664D">
        <w:rPr>
          <w:rStyle w:val="StyleArial"/>
        </w:rPr>
        <w:t xml:space="preserve"> advice and emotional support to all education staff and have a free, confidential helpline available on 08000 562 561.</w:t>
      </w:r>
    </w:p>
    <w:p w14:paraId="01AF3DB4" w14:textId="77777777" w:rsidR="0097593D" w:rsidRDefault="0097593D" w:rsidP="0054664D">
      <w:pPr>
        <w:pStyle w:val="StyleArialBlackJustifiedRight01cm"/>
      </w:pPr>
    </w:p>
    <w:p w14:paraId="3ADED8DD" w14:textId="77777777" w:rsidR="0097593D" w:rsidRDefault="0097593D" w:rsidP="0054664D">
      <w:pPr>
        <w:pStyle w:val="StyleArialBlackJustifiedRight01cm"/>
      </w:pPr>
    </w:p>
    <w:p w14:paraId="12327227" w14:textId="77777777" w:rsidR="004B308B" w:rsidRPr="00D72E08" w:rsidRDefault="004B308B" w:rsidP="0054664D">
      <w:pPr>
        <w:pStyle w:val="StyleArialBlackJustifiedRight01cm"/>
      </w:pPr>
      <w:r w:rsidRPr="00D72E08">
        <w:t>Thank you for your cooperation please do not hesitate to contact me with any questions.</w:t>
      </w:r>
    </w:p>
    <w:p w14:paraId="345200CF" w14:textId="77777777" w:rsidR="004B308B" w:rsidRPr="00D72E08" w:rsidRDefault="004B308B" w:rsidP="0054664D">
      <w:pPr>
        <w:pStyle w:val="StyleArialBlackJustifiedRight292cm"/>
      </w:pPr>
    </w:p>
    <w:p w14:paraId="48F5D958" w14:textId="77777777" w:rsidR="004B308B" w:rsidRPr="00D72E08" w:rsidRDefault="004B308B" w:rsidP="0054664D">
      <w:pPr>
        <w:pStyle w:val="StyleArialBlackJustifiedRight292cm"/>
      </w:pPr>
      <w:r w:rsidRPr="00D72E08">
        <w:t>Yours sincerely</w:t>
      </w:r>
    </w:p>
    <w:p w14:paraId="1A9FDE23" w14:textId="77777777" w:rsidR="004B308B" w:rsidRPr="00D72E08" w:rsidRDefault="004B308B" w:rsidP="0054664D">
      <w:pPr>
        <w:pStyle w:val="StyleArialBlackJustifiedRight292cm"/>
      </w:pPr>
    </w:p>
    <w:p w14:paraId="02199E0A" w14:textId="77777777" w:rsidR="004B308B" w:rsidRPr="00D72E08" w:rsidRDefault="004B308B" w:rsidP="0054664D">
      <w:pPr>
        <w:pStyle w:val="StyleArialBlackJustifiedRight292cm"/>
      </w:pPr>
    </w:p>
    <w:p w14:paraId="2BD09763" w14:textId="77777777" w:rsidR="004B308B" w:rsidRPr="00D72E08" w:rsidRDefault="004B308B" w:rsidP="0054664D">
      <w:pPr>
        <w:pStyle w:val="StyleArialBlackJustifiedRight292cm"/>
      </w:pPr>
    </w:p>
    <w:p w14:paraId="7C4C7BD1" w14:textId="77777777" w:rsidR="004B308B" w:rsidRPr="00D72E08" w:rsidRDefault="004B308B" w:rsidP="0054664D">
      <w:pPr>
        <w:pStyle w:val="StyleArialBlackJustifiedRight292cm"/>
      </w:pPr>
      <w:r w:rsidRPr="00D72E08">
        <w:t>Headteacher</w:t>
      </w:r>
      <w:r w:rsidR="00F275C9">
        <w:t>/SLT/SBM/HR Manager</w:t>
      </w:r>
    </w:p>
    <w:p w14:paraId="1D370361" w14:textId="77777777" w:rsidR="004B308B" w:rsidRPr="00D72E08" w:rsidRDefault="004B308B" w:rsidP="0054664D">
      <w:pPr>
        <w:pStyle w:val="StyleArialBlackJustifiedRight292cm"/>
      </w:pPr>
      <w:r w:rsidRPr="00D72E08">
        <w:t xml:space="preserve">  </w:t>
      </w:r>
    </w:p>
    <w:p w14:paraId="62895CDA" w14:textId="77777777" w:rsidR="004B308B" w:rsidRPr="00D72E08" w:rsidRDefault="004B308B" w:rsidP="0054664D">
      <w:pPr>
        <w:pStyle w:val="StyleArialBlackJustifiedRight292cm"/>
      </w:pPr>
      <w:r w:rsidRPr="00D72E08">
        <w:t xml:space="preserve"> </w:t>
      </w:r>
    </w:p>
    <w:p w14:paraId="4ABC1560" w14:textId="77777777" w:rsidR="004B308B" w:rsidRPr="00D72E08" w:rsidRDefault="004B308B" w:rsidP="0054664D">
      <w:pPr>
        <w:pStyle w:val="StyleArialBlackJustifiedRight292cm"/>
      </w:pPr>
    </w:p>
    <w:p w14:paraId="2C8CD938" w14:textId="77777777" w:rsidR="009C0E8D" w:rsidRPr="00D72E08" w:rsidRDefault="009C0E8D" w:rsidP="0054664D">
      <w:pPr>
        <w:pStyle w:val="StyleArialBlackJustifiedRight292cm"/>
      </w:pPr>
    </w:p>
    <w:p w14:paraId="32760EEA" w14:textId="77777777" w:rsidR="00121287" w:rsidRPr="00D72E08" w:rsidRDefault="00121287" w:rsidP="001C3E35">
      <w:pPr>
        <w:pStyle w:val="StyleArialBlackJustifiedLeft2cmHanging1cmRight"/>
      </w:pPr>
    </w:p>
    <w:p w14:paraId="7626EB1D" w14:textId="77777777" w:rsidR="004B308B" w:rsidRPr="00D72E08" w:rsidRDefault="004B308B" w:rsidP="001C3E35">
      <w:pPr>
        <w:pStyle w:val="StyleArialBlackJustifiedLeft2cmHanging1cmRight"/>
      </w:pPr>
    </w:p>
    <w:p w14:paraId="4E16BC02" w14:textId="77777777" w:rsidR="004B308B" w:rsidRDefault="004B308B" w:rsidP="001C3E35">
      <w:pPr>
        <w:pStyle w:val="StyleArialBlackJustifiedLeft2cmHanging1cmRight"/>
      </w:pPr>
    </w:p>
    <w:p w14:paraId="593777F6" w14:textId="77777777" w:rsidR="00D72E08" w:rsidRDefault="00D72E08" w:rsidP="001C3E35">
      <w:pPr>
        <w:pStyle w:val="StyleArialBlackJustifiedLeft2cmHanging1cmRight"/>
      </w:pPr>
    </w:p>
    <w:p w14:paraId="65BFF4C3" w14:textId="77777777" w:rsidR="00D72E08" w:rsidRDefault="00D72E08" w:rsidP="0054664D">
      <w:pPr>
        <w:pStyle w:val="StyleArialBlackJustifiedRight292cm"/>
      </w:pPr>
    </w:p>
    <w:p w14:paraId="101DCB10" w14:textId="77777777" w:rsidR="004B308B" w:rsidRPr="00D72E08" w:rsidRDefault="004B308B" w:rsidP="0054664D">
      <w:pPr>
        <w:pStyle w:val="StyleArialBlackJustifiedRight292cm"/>
      </w:pPr>
    </w:p>
    <w:p w14:paraId="6203DFB4" w14:textId="77777777" w:rsidR="004B308B" w:rsidRPr="009F2BCE" w:rsidRDefault="004B308B" w:rsidP="00D72E08">
      <w:pPr>
        <w:numPr>
          <w:ilvl w:val="0"/>
          <w:numId w:val="16"/>
        </w:numPr>
        <w:overflowPunct/>
        <w:autoSpaceDE/>
        <w:autoSpaceDN/>
        <w:adjustRightInd/>
        <w:ind w:left="426"/>
        <w:textAlignment w:val="auto"/>
        <w:rPr>
          <w:rStyle w:val="StyleArialBold"/>
          <w:rFonts w:eastAsia="MS Mincho"/>
        </w:rPr>
      </w:pPr>
      <w:r w:rsidRPr="009F2BCE">
        <w:rPr>
          <w:rStyle w:val="StyleArialBold"/>
          <w:rFonts w:eastAsia="MS Mincho"/>
        </w:rPr>
        <w:t xml:space="preserve">Letter notifying result of application for voluntary </w:t>
      </w:r>
      <w:proofErr w:type="gramStart"/>
      <w:r w:rsidRPr="009F2BCE">
        <w:rPr>
          <w:rStyle w:val="StyleArialBold"/>
          <w:rFonts w:eastAsia="MS Mincho"/>
        </w:rPr>
        <w:t>redundancy</w:t>
      </w:r>
      <w:proofErr w:type="gramEnd"/>
      <w:r w:rsidRPr="009F2BCE">
        <w:rPr>
          <w:rStyle w:val="StyleArialBold"/>
          <w:rFonts w:eastAsia="MS Mincho"/>
        </w:rPr>
        <w:t xml:space="preserve"> </w:t>
      </w:r>
    </w:p>
    <w:p w14:paraId="49A9F3C0" w14:textId="77777777" w:rsidR="004B308B" w:rsidRPr="0054664D" w:rsidRDefault="004B308B" w:rsidP="00D72E08">
      <w:pPr>
        <w:overflowPunct/>
        <w:autoSpaceDE/>
        <w:autoSpaceDN/>
        <w:adjustRightInd/>
        <w:textAlignment w:val="auto"/>
        <w:rPr>
          <w:rStyle w:val="StyleArial"/>
          <w:rFonts w:eastAsia="MS Mincho"/>
        </w:rPr>
      </w:pPr>
    </w:p>
    <w:p w14:paraId="17F8F427" w14:textId="3F3A07EF" w:rsidR="00D72E08" w:rsidRPr="0054664D" w:rsidRDefault="0054664D" w:rsidP="00D72E08">
      <w:pPr>
        <w:overflowPunct/>
        <w:autoSpaceDE/>
        <w:autoSpaceDN/>
        <w:adjustRightInd/>
        <w:textAlignment w:val="auto"/>
        <w:rPr>
          <w:rFonts w:ascii="Work Sans SemiBold" w:eastAsia="MS Mincho" w:hAnsi="Work Sans SemiBold" w:cs="Arial"/>
          <w:bCs/>
          <w:color w:val="55345A"/>
          <w:szCs w:val="24"/>
          <w:lang w:eastAsia="en-US"/>
        </w:rPr>
      </w:pPr>
      <w:r w:rsidRPr="0054664D">
        <w:rPr>
          <w:rFonts w:ascii="Work Sans SemiBold" w:eastAsia="MS Mincho" w:hAnsi="Work Sans SemiBold" w:cs="Arial"/>
          <w:bCs/>
          <w:color w:val="55345A"/>
          <w:szCs w:val="24"/>
          <w:lang w:eastAsia="en-US"/>
        </w:rPr>
        <w:t>Strictly Private &amp; Confidential</w:t>
      </w:r>
    </w:p>
    <w:p w14:paraId="44BB491F" w14:textId="77777777" w:rsidR="00D72E08" w:rsidRPr="009F2BCE" w:rsidRDefault="00D72E08" w:rsidP="00D72E08">
      <w:pPr>
        <w:overflowPunct/>
        <w:autoSpaceDE/>
        <w:autoSpaceDN/>
        <w:adjustRightInd/>
        <w:textAlignment w:val="auto"/>
        <w:rPr>
          <w:rStyle w:val="StyleArialBold"/>
          <w:rFonts w:eastAsia="MS Mincho"/>
        </w:rPr>
      </w:pPr>
    </w:p>
    <w:p w14:paraId="5FF0F2A4" w14:textId="77777777" w:rsidR="00D72E08" w:rsidRPr="0054664D" w:rsidRDefault="00961947" w:rsidP="00D72E08">
      <w:pPr>
        <w:overflowPunct/>
        <w:autoSpaceDE/>
        <w:autoSpaceDN/>
        <w:adjustRightInd/>
        <w:textAlignment w:val="auto"/>
        <w:rPr>
          <w:rStyle w:val="StyleArial"/>
          <w:rFonts w:eastAsia="MS Mincho"/>
        </w:rPr>
      </w:pPr>
      <w:r w:rsidRPr="0054664D">
        <w:rPr>
          <w:rStyle w:val="StyleArial"/>
          <w:rFonts w:eastAsia="MS Mincho"/>
        </w:rPr>
        <w:t xml:space="preserve">Employee </w:t>
      </w:r>
      <w:r w:rsidR="00D72E08" w:rsidRPr="0054664D">
        <w:rPr>
          <w:rStyle w:val="StyleArial"/>
          <w:rFonts w:eastAsia="MS Mincho"/>
        </w:rPr>
        <w:t>NAME</w:t>
      </w:r>
    </w:p>
    <w:p w14:paraId="39996940" w14:textId="77777777" w:rsidR="00D72E08" w:rsidRPr="0054664D" w:rsidRDefault="00D72E08" w:rsidP="00D72E08">
      <w:pPr>
        <w:overflowPunct/>
        <w:autoSpaceDE/>
        <w:autoSpaceDN/>
        <w:adjustRightInd/>
        <w:textAlignment w:val="auto"/>
        <w:rPr>
          <w:rStyle w:val="StyleArial"/>
          <w:rFonts w:eastAsia="MS Mincho"/>
        </w:rPr>
      </w:pPr>
      <w:r w:rsidRPr="0054664D">
        <w:rPr>
          <w:rStyle w:val="StyleArial"/>
          <w:rFonts w:eastAsia="MS Mincho"/>
        </w:rPr>
        <w:t>ADDRESS</w:t>
      </w:r>
    </w:p>
    <w:p w14:paraId="2D18F3E0" w14:textId="77777777" w:rsidR="00D72E08" w:rsidRPr="0054664D" w:rsidRDefault="00D72E08" w:rsidP="00D72E08">
      <w:pPr>
        <w:overflowPunct/>
        <w:autoSpaceDE/>
        <w:autoSpaceDN/>
        <w:adjustRightInd/>
        <w:textAlignment w:val="auto"/>
        <w:rPr>
          <w:rStyle w:val="StyleArial"/>
          <w:rFonts w:eastAsia="MS Mincho"/>
        </w:rPr>
      </w:pPr>
    </w:p>
    <w:p w14:paraId="3150AACC" w14:textId="77777777" w:rsidR="00D72E08" w:rsidRPr="0054664D" w:rsidRDefault="00D72E08" w:rsidP="00D72E08">
      <w:pPr>
        <w:overflowPunct/>
        <w:autoSpaceDE/>
        <w:autoSpaceDN/>
        <w:adjustRightInd/>
        <w:textAlignment w:val="auto"/>
        <w:rPr>
          <w:rStyle w:val="StyleArial"/>
          <w:rFonts w:eastAsia="MS Mincho"/>
        </w:rPr>
      </w:pPr>
      <w:r w:rsidRPr="0054664D">
        <w:rPr>
          <w:rStyle w:val="StyleArial"/>
          <w:rFonts w:eastAsia="MS Mincho"/>
        </w:rPr>
        <w:t>Date</w:t>
      </w:r>
    </w:p>
    <w:p w14:paraId="7EB52674" w14:textId="77777777" w:rsidR="00D72E08" w:rsidRPr="0054664D" w:rsidRDefault="00D72E08" w:rsidP="00D72E08">
      <w:pPr>
        <w:overflowPunct/>
        <w:autoSpaceDE/>
        <w:autoSpaceDN/>
        <w:adjustRightInd/>
        <w:textAlignment w:val="auto"/>
        <w:rPr>
          <w:rStyle w:val="StyleArial"/>
          <w:rFonts w:eastAsia="MS Mincho"/>
        </w:rPr>
      </w:pPr>
    </w:p>
    <w:p w14:paraId="069121E3" w14:textId="606354DE" w:rsidR="00D72E08" w:rsidRPr="0054664D" w:rsidRDefault="00D72E08" w:rsidP="00D72E08">
      <w:pPr>
        <w:overflowPunct/>
        <w:autoSpaceDE/>
        <w:autoSpaceDN/>
        <w:adjustRightInd/>
        <w:textAlignment w:val="auto"/>
        <w:rPr>
          <w:rStyle w:val="StyleArial"/>
          <w:rFonts w:eastAsia="MS Mincho"/>
        </w:rPr>
      </w:pPr>
      <w:r w:rsidRPr="0054664D">
        <w:rPr>
          <w:rStyle w:val="StyleArial"/>
          <w:rFonts w:eastAsia="MS Mincho"/>
        </w:rPr>
        <w:t xml:space="preserve">Dear </w:t>
      </w:r>
    </w:p>
    <w:p w14:paraId="08CDAAC1" w14:textId="77777777" w:rsidR="00D72E08" w:rsidRPr="0054664D" w:rsidRDefault="00D72E08" w:rsidP="00D72E08">
      <w:pPr>
        <w:overflowPunct/>
        <w:autoSpaceDE/>
        <w:autoSpaceDN/>
        <w:adjustRightInd/>
        <w:textAlignment w:val="auto"/>
        <w:rPr>
          <w:rStyle w:val="StyleArial"/>
          <w:rFonts w:eastAsia="MS Mincho"/>
        </w:rPr>
      </w:pPr>
    </w:p>
    <w:p w14:paraId="551C64CF" w14:textId="77777777" w:rsidR="004B308B" w:rsidRPr="001C3E35" w:rsidRDefault="00D72E08" w:rsidP="00D72E08">
      <w:pPr>
        <w:overflowPunct/>
        <w:autoSpaceDE/>
        <w:autoSpaceDN/>
        <w:adjustRightInd/>
        <w:textAlignment w:val="auto"/>
        <w:rPr>
          <w:rStyle w:val="StyleArialBoldUnderline"/>
          <w:rFonts w:eastAsia="MS Mincho"/>
        </w:rPr>
      </w:pPr>
      <w:r w:rsidRPr="001C3E35">
        <w:rPr>
          <w:rStyle w:val="StyleArialBoldUnderline"/>
          <w:rFonts w:eastAsia="MS Mincho"/>
        </w:rPr>
        <w:t xml:space="preserve">Re: Acceptance </w:t>
      </w:r>
      <w:r w:rsidR="001C5AFF" w:rsidRPr="001C3E35">
        <w:rPr>
          <w:rStyle w:val="StyleArialBoldUnderline"/>
          <w:rFonts w:eastAsia="MS Mincho"/>
        </w:rPr>
        <w:t>of</w:t>
      </w:r>
      <w:r w:rsidRPr="001C3E35">
        <w:rPr>
          <w:rStyle w:val="StyleArialBoldUnderline"/>
          <w:rFonts w:eastAsia="MS Mincho"/>
        </w:rPr>
        <w:t xml:space="preserve"> Application </w:t>
      </w:r>
      <w:proofErr w:type="gramStart"/>
      <w:r w:rsidRPr="001C3E35">
        <w:rPr>
          <w:rStyle w:val="StyleArialBoldUnderline"/>
          <w:rFonts w:eastAsia="MS Mincho"/>
        </w:rPr>
        <w:t>For</w:t>
      </w:r>
      <w:proofErr w:type="gramEnd"/>
      <w:r w:rsidRPr="001C3E35">
        <w:rPr>
          <w:rStyle w:val="StyleArialBoldUnderline"/>
          <w:rFonts w:eastAsia="MS Mincho"/>
        </w:rPr>
        <w:t xml:space="preserve"> Voluntary Redundancy</w:t>
      </w:r>
    </w:p>
    <w:p w14:paraId="3D5449F7" w14:textId="77777777" w:rsidR="004B308B" w:rsidRPr="0054664D" w:rsidRDefault="004B308B" w:rsidP="00D72E08">
      <w:pPr>
        <w:overflowPunct/>
        <w:autoSpaceDE/>
        <w:autoSpaceDN/>
        <w:adjustRightInd/>
        <w:textAlignment w:val="auto"/>
        <w:rPr>
          <w:rStyle w:val="StyleArial"/>
          <w:rFonts w:eastAsia="MS Mincho"/>
        </w:rPr>
      </w:pPr>
    </w:p>
    <w:p w14:paraId="65A670BB" w14:textId="77777777" w:rsidR="004B308B" w:rsidRPr="004B308B" w:rsidRDefault="004B308B" w:rsidP="0054664D">
      <w:pPr>
        <w:pStyle w:val="StyleArialJustified"/>
        <w:rPr>
          <w:rFonts w:eastAsia="MS Mincho"/>
          <w:lang w:eastAsia="en-US"/>
        </w:rPr>
      </w:pPr>
      <w:r w:rsidRPr="004B308B">
        <w:rPr>
          <w:rFonts w:eastAsia="MS Mincho"/>
          <w:lang w:eastAsia="en-US"/>
        </w:rPr>
        <w:t xml:space="preserve">Thank you for your application for voluntary redundancy. The committee of the governing body overseeing the process considered your application at its meeting on </w:t>
      </w:r>
      <w:r w:rsidR="001C5AFF">
        <w:rPr>
          <w:rFonts w:eastAsia="MS Mincho"/>
          <w:lang w:eastAsia="en-US"/>
        </w:rPr>
        <w:t>[ENTER DATE HERE]</w:t>
      </w:r>
      <w:r w:rsidRPr="004B308B">
        <w:rPr>
          <w:rFonts w:eastAsia="MS Mincho"/>
          <w:lang w:eastAsia="en-US"/>
        </w:rPr>
        <w:t xml:space="preserve"> and I am pleased to be able to tell you that your application was accepted. The committee agreed that your employment with the governing body would cease on </w:t>
      </w:r>
      <w:r w:rsidR="001C5AFF">
        <w:rPr>
          <w:rFonts w:eastAsia="MS Mincho"/>
          <w:lang w:eastAsia="en-US"/>
        </w:rPr>
        <w:t>[ENTER DATE HERE].</w:t>
      </w:r>
    </w:p>
    <w:p w14:paraId="3D3F9445" w14:textId="77777777" w:rsidR="004B308B" w:rsidRPr="004B308B" w:rsidRDefault="004B308B" w:rsidP="0054664D">
      <w:pPr>
        <w:pStyle w:val="StyleArialJustified"/>
        <w:rPr>
          <w:rFonts w:eastAsia="MS Mincho"/>
          <w:lang w:eastAsia="en-US"/>
        </w:rPr>
      </w:pPr>
    </w:p>
    <w:p w14:paraId="4B27E8D7" w14:textId="77777777" w:rsidR="004B308B" w:rsidRPr="004B308B" w:rsidRDefault="004B308B" w:rsidP="0054664D">
      <w:pPr>
        <w:pStyle w:val="StyleArialJustified"/>
        <w:rPr>
          <w:rFonts w:eastAsia="MS Mincho"/>
          <w:lang w:eastAsia="en-US"/>
        </w:rPr>
      </w:pPr>
      <w:r w:rsidRPr="004B308B">
        <w:rPr>
          <w:rFonts w:eastAsia="MS Mincho"/>
          <w:lang w:eastAsia="en-US"/>
        </w:rPr>
        <w:t>The local education authority has been consulted regarding your voluntary redundancy and is now being asked to arrange for your redundancy payments. (Any special considerations relating to pension should be included here.)</w:t>
      </w:r>
    </w:p>
    <w:p w14:paraId="551C6EC6" w14:textId="77777777" w:rsidR="004B308B" w:rsidRPr="004B308B" w:rsidRDefault="004B308B" w:rsidP="0054664D">
      <w:pPr>
        <w:pStyle w:val="StyleArialJustified"/>
        <w:rPr>
          <w:rFonts w:eastAsia="MS Mincho"/>
          <w:lang w:eastAsia="en-US"/>
        </w:rPr>
      </w:pPr>
    </w:p>
    <w:p w14:paraId="3ED286A2" w14:textId="77777777" w:rsidR="004B308B" w:rsidRPr="004B308B" w:rsidRDefault="004B308B" w:rsidP="0054664D">
      <w:pPr>
        <w:pStyle w:val="StyleArialJustified"/>
        <w:rPr>
          <w:rFonts w:eastAsia="MS Mincho"/>
          <w:lang w:eastAsia="en-US"/>
        </w:rPr>
      </w:pPr>
      <w:r w:rsidRPr="004B308B">
        <w:rPr>
          <w:rFonts w:eastAsia="MS Mincho"/>
          <w:lang w:eastAsia="en-US"/>
        </w:rPr>
        <w:t xml:space="preserve">If there are any matters you would like to discuss </w:t>
      </w:r>
      <w:proofErr w:type="gramStart"/>
      <w:r w:rsidRPr="004B308B">
        <w:rPr>
          <w:rFonts w:eastAsia="MS Mincho"/>
          <w:lang w:eastAsia="en-US"/>
        </w:rPr>
        <w:t>with regard to</w:t>
      </w:r>
      <w:proofErr w:type="gramEnd"/>
      <w:r w:rsidRPr="004B308B">
        <w:rPr>
          <w:rFonts w:eastAsia="MS Mincho"/>
          <w:lang w:eastAsia="en-US"/>
        </w:rPr>
        <w:t xml:space="preserve"> your voluntary redundancy, please do not hesitate to get in touch with me.</w:t>
      </w:r>
    </w:p>
    <w:p w14:paraId="2D83D37D" w14:textId="77777777" w:rsidR="004B308B" w:rsidRPr="004B308B" w:rsidRDefault="004B308B" w:rsidP="0054664D">
      <w:pPr>
        <w:pStyle w:val="StyleArialJustified"/>
        <w:rPr>
          <w:rFonts w:eastAsia="MS Mincho"/>
          <w:lang w:eastAsia="en-US"/>
        </w:rPr>
      </w:pPr>
    </w:p>
    <w:p w14:paraId="355525B2" w14:textId="77777777" w:rsidR="004B308B" w:rsidRPr="0054664D" w:rsidRDefault="004B308B" w:rsidP="00D72E08">
      <w:pPr>
        <w:overflowPunct/>
        <w:autoSpaceDE/>
        <w:autoSpaceDN/>
        <w:adjustRightInd/>
        <w:textAlignment w:val="auto"/>
        <w:rPr>
          <w:rStyle w:val="StyleArial"/>
          <w:rFonts w:eastAsia="MS Mincho"/>
        </w:rPr>
      </w:pPr>
    </w:p>
    <w:p w14:paraId="1E93FBDA" w14:textId="77777777" w:rsidR="004B308B" w:rsidRPr="0054664D" w:rsidRDefault="004B308B" w:rsidP="00D72E08">
      <w:pPr>
        <w:overflowPunct/>
        <w:autoSpaceDE/>
        <w:autoSpaceDN/>
        <w:adjustRightInd/>
        <w:textAlignment w:val="auto"/>
        <w:rPr>
          <w:rStyle w:val="StyleArial"/>
          <w:rFonts w:eastAsia="MS Mincho"/>
        </w:rPr>
      </w:pPr>
      <w:r w:rsidRPr="0054664D">
        <w:rPr>
          <w:rStyle w:val="StyleArial"/>
          <w:rFonts w:eastAsia="MS Mincho"/>
        </w:rPr>
        <w:t>Yours sincerely</w:t>
      </w:r>
    </w:p>
    <w:p w14:paraId="2E319A09" w14:textId="77777777" w:rsidR="004B308B" w:rsidRPr="0054664D" w:rsidRDefault="004B308B" w:rsidP="00D72E08">
      <w:pPr>
        <w:overflowPunct/>
        <w:autoSpaceDE/>
        <w:autoSpaceDN/>
        <w:adjustRightInd/>
        <w:textAlignment w:val="auto"/>
        <w:rPr>
          <w:rStyle w:val="StyleArial"/>
          <w:rFonts w:eastAsia="MS Mincho"/>
        </w:rPr>
      </w:pPr>
    </w:p>
    <w:p w14:paraId="3FEF1BD1" w14:textId="77777777" w:rsidR="004B308B" w:rsidRPr="0054664D" w:rsidRDefault="004B308B" w:rsidP="00D72E08">
      <w:pPr>
        <w:overflowPunct/>
        <w:autoSpaceDE/>
        <w:autoSpaceDN/>
        <w:adjustRightInd/>
        <w:textAlignment w:val="auto"/>
        <w:rPr>
          <w:rStyle w:val="StyleArial"/>
          <w:rFonts w:eastAsia="MS Mincho"/>
        </w:rPr>
      </w:pPr>
    </w:p>
    <w:p w14:paraId="530B04E1" w14:textId="77777777" w:rsidR="001C5AFF" w:rsidRPr="0054664D" w:rsidRDefault="001C5AFF" w:rsidP="00D72E08">
      <w:pPr>
        <w:overflowPunct/>
        <w:autoSpaceDE/>
        <w:autoSpaceDN/>
        <w:adjustRightInd/>
        <w:textAlignment w:val="auto"/>
        <w:rPr>
          <w:rStyle w:val="StyleArial"/>
          <w:rFonts w:eastAsia="MS Mincho"/>
        </w:rPr>
      </w:pPr>
    </w:p>
    <w:p w14:paraId="68C7116A" w14:textId="77777777" w:rsidR="004B308B" w:rsidRPr="0054664D" w:rsidRDefault="004B308B" w:rsidP="00D72E08">
      <w:pPr>
        <w:overflowPunct/>
        <w:autoSpaceDE/>
        <w:autoSpaceDN/>
        <w:adjustRightInd/>
        <w:textAlignment w:val="auto"/>
        <w:rPr>
          <w:rStyle w:val="StyleArial"/>
          <w:rFonts w:eastAsia="MS Mincho"/>
        </w:rPr>
      </w:pPr>
      <w:r w:rsidRPr="0054664D">
        <w:rPr>
          <w:rStyle w:val="StyleArial"/>
          <w:rFonts w:eastAsia="MS Mincho"/>
        </w:rPr>
        <w:t>Headteacher</w:t>
      </w:r>
      <w:r w:rsidR="00F275C9" w:rsidRPr="0054664D">
        <w:rPr>
          <w:rStyle w:val="StyleArialBlack"/>
        </w:rPr>
        <w:t>/SLT/SBM/HR Manager</w:t>
      </w:r>
    </w:p>
    <w:p w14:paraId="37F3FC01" w14:textId="77777777" w:rsidR="004B308B" w:rsidRPr="00D72E08" w:rsidRDefault="004B308B" w:rsidP="001C3E35">
      <w:pPr>
        <w:pStyle w:val="StyleArialBlackJustifiedLeft2cmHanging1cmRight"/>
      </w:pPr>
    </w:p>
    <w:p w14:paraId="26178CCE" w14:textId="77777777" w:rsidR="004B308B" w:rsidRPr="00D72E08" w:rsidRDefault="004B308B" w:rsidP="001C3E35">
      <w:pPr>
        <w:pStyle w:val="StyleArialBlackJustifiedLeft2cmHanging1cmRight"/>
      </w:pPr>
    </w:p>
    <w:p w14:paraId="70817786" w14:textId="77777777" w:rsidR="004B308B" w:rsidRPr="00D72E08" w:rsidRDefault="004B308B" w:rsidP="001C3E35">
      <w:pPr>
        <w:pStyle w:val="StyleArialBlackJustifiedLeft2cmHanging1cmRight"/>
      </w:pPr>
    </w:p>
    <w:p w14:paraId="31D354D4" w14:textId="77777777" w:rsidR="004B308B" w:rsidRPr="00D72E08" w:rsidRDefault="004B308B" w:rsidP="001C3E35">
      <w:pPr>
        <w:pStyle w:val="StyleArialBlackJustifiedLeft2cmHanging1cmRight"/>
      </w:pPr>
    </w:p>
    <w:p w14:paraId="136A1A51" w14:textId="77777777" w:rsidR="004B308B" w:rsidRPr="00D72E08" w:rsidRDefault="004B308B" w:rsidP="001C3E35">
      <w:pPr>
        <w:pStyle w:val="StyleArialBlackJustifiedLeft2cmHanging1cmRight"/>
      </w:pPr>
    </w:p>
    <w:p w14:paraId="68804BF9" w14:textId="77777777" w:rsidR="004B308B" w:rsidRPr="00D72E08" w:rsidRDefault="004B308B" w:rsidP="001C3E35">
      <w:pPr>
        <w:pStyle w:val="StyleArialBlackJustifiedLeft2cmHanging1cmRight"/>
      </w:pPr>
    </w:p>
    <w:p w14:paraId="1CEF724A" w14:textId="77777777" w:rsidR="004B308B" w:rsidRPr="00D72E08" w:rsidRDefault="004B308B" w:rsidP="001C3E35">
      <w:pPr>
        <w:pStyle w:val="StyleArialBlackJustifiedLeft2cmHanging1cmRight"/>
      </w:pPr>
    </w:p>
    <w:p w14:paraId="29004AC4" w14:textId="77777777" w:rsidR="004B308B" w:rsidRPr="00D72E08" w:rsidRDefault="004B308B" w:rsidP="001C3E35">
      <w:pPr>
        <w:pStyle w:val="StyleArialBlackJustifiedLeft2cmHanging1cmRight"/>
      </w:pPr>
    </w:p>
    <w:p w14:paraId="5687426A" w14:textId="5A926ED3" w:rsidR="004B308B" w:rsidRDefault="004B308B" w:rsidP="0054664D">
      <w:pPr>
        <w:pStyle w:val="StyleArialBlackJustifiedRight292cm"/>
      </w:pPr>
    </w:p>
    <w:p w14:paraId="3EB2863E" w14:textId="61D4E072" w:rsidR="001B45BB" w:rsidRDefault="001B45BB" w:rsidP="0054664D">
      <w:pPr>
        <w:pStyle w:val="StyleArialBlackJustifiedRight292cm"/>
      </w:pPr>
    </w:p>
    <w:p w14:paraId="3EB37325" w14:textId="05552458" w:rsidR="001B45BB" w:rsidRDefault="001B45BB" w:rsidP="0054664D">
      <w:pPr>
        <w:pStyle w:val="StyleArialBlackJustifiedRight292cm"/>
      </w:pPr>
    </w:p>
    <w:p w14:paraId="2E5FE58A" w14:textId="2FF5A0FF" w:rsidR="001B45BB" w:rsidRDefault="001B45BB" w:rsidP="0054664D">
      <w:pPr>
        <w:pStyle w:val="StyleArialBlackJustifiedRight292cm"/>
      </w:pPr>
    </w:p>
    <w:p w14:paraId="7D2E2382" w14:textId="6E15405D" w:rsidR="001B45BB" w:rsidRDefault="001B45BB" w:rsidP="0054664D">
      <w:pPr>
        <w:pStyle w:val="StyleArialBlackJustifiedRight292cm"/>
      </w:pPr>
    </w:p>
    <w:p w14:paraId="40531FA7" w14:textId="4FF22AD9" w:rsidR="001B45BB" w:rsidRDefault="001B45BB" w:rsidP="0054664D">
      <w:pPr>
        <w:pStyle w:val="StyleArialBlackJustifiedRight292cm"/>
      </w:pPr>
    </w:p>
    <w:p w14:paraId="1862B73A" w14:textId="1E1BF13B" w:rsidR="001B45BB" w:rsidRDefault="001B45BB" w:rsidP="0054664D">
      <w:pPr>
        <w:pStyle w:val="StyleArialBlackJustifiedRight292cm"/>
      </w:pPr>
    </w:p>
    <w:p w14:paraId="31023103" w14:textId="3C1F0BFE" w:rsidR="001B45BB" w:rsidRDefault="001B45BB" w:rsidP="0054664D">
      <w:pPr>
        <w:pStyle w:val="StyleArialBlackJustifiedRight292cm"/>
      </w:pPr>
    </w:p>
    <w:p w14:paraId="0E1BE931" w14:textId="77777777" w:rsidR="001B45BB" w:rsidRPr="00D72E08" w:rsidRDefault="001B45BB" w:rsidP="0054664D">
      <w:pPr>
        <w:pStyle w:val="StyleArialBlackJustifiedRight292cm"/>
      </w:pPr>
    </w:p>
    <w:p w14:paraId="1E0BCE07" w14:textId="77777777" w:rsidR="004B308B" w:rsidRPr="00D72E08" w:rsidRDefault="004B308B" w:rsidP="0054664D">
      <w:pPr>
        <w:pStyle w:val="StyleArialBlackJustifiedRight292cm"/>
      </w:pPr>
    </w:p>
    <w:p w14:paraId="45EB9D23" w14:textId="77777777" w:rsidR="004B308B" w:rsidRPr="00D72E08" w:rsidRDefault="004B308B" w:rsidP="001C3E35">
      <w:pPr>
        <w:pStyle w:val="StyleArialBlackJustifiedLeft2cmHanging1cmRight"/>
      </w:pPr>
    </w:p>
    <w:p w14:paraId="7AF82333" w14:textId="3F5DCCF7" w:rsidR="004B308B" w:rsidRPr="0054664D" w:rsidRDefault="004B308B" w:rsidP="009F2BCE">
      <w:pPr>
        <w:pStyle w:val="StylePlainTextArial12ptBold1"/>
        <w:numPr>
          <w:ilvl w:val="0"/>
          <w:numId w:val="16"/>
        </w:numPr>
        <w:rPr>
          <w:rFonts w:eastAsia="MS Mincho"/>
          <w:bCs w:val="0"/>
        </w:rPr>
      </w:pPr>
      <w:r w:rsidRPr="0054664D">
        <w:rPr>
          <w:rFonts w:eastAsia="MS Mincho"/>
          <w:bCs w:val="0"/>
        </w:rPr>
        <w:t>Notice of dismissal by reason of redundancy</w:t>
      </w:r>
    </w:p>
    <w:p w14:paraId="1C6B536A" w14:textId="77777777" w:rsidR="004B308B" w:rsidRPr="00D72E08" w:rsidRDefault="004B308B" w:rsidP="0054664D">
      <w:pPr>
        <w:pStyle w:val="StylePlainTextArial12pt"/>
        <w:rPr>
          <w:rFonts w:eastAsia="MS Mincho"/>
        </w:rPr>
      </w:pPr>
    </w:p>
    <w:p w14:paraId="5C6BD4F6" w14:textId="101D72C4" w:rsidR="001C5AFF" w:rsidRPr="00F42C2E" w:rsidRDefault="0054664D" w:rsidP="0054664D">
      <w:pPr>
        <w:pStyle w:val="StyleListParagraphArialBoldUnderlineLeft0cm"/>
        <w:rPr>
          <w:rFonts w:eastAsia="Calibri"/>
        </w:rPr>
      </w:pPr>
      <w:r w:rsidRPr="00F42C2E">
        <w:rPr>
          <w:rFonts w:eastAsia="Calibri"/>
        </w:rPr>
        <w:t>Strictly Private &amp; Confidential</w:t>
      </w:r>
    </w:p>
    <w:p w14:paraId="2FD5B7D6" w14:textId="77777777" w:rsidR="001C5AFF" w:rsidRPr="00F42C2E" w:rsidRDefault="001C5AFF" w:rsidP="001C5AFF">
      <w:pPr>
        <w:pStyle w:val="ListParagraph"/>
        <w:ind w:left="0"/>
        <w:rPr>
          <w:rFonts w:ascii="Arial" w:eastAsia="Calibri" w:hAnsi="Arial" w:cs="Arial"/>
          <w:b/>
          <w:szCs w:val="24"/>
        </w:rPr>
      </w:pPr>
    </w:p>
    <w:p w14:paraId="34FA57BF" w14:textId="77777777" w:rsidR="001C5AFF" w:rsidRPr="00F42C2E" w:rsidRDefault="002E660C" w:rsidP="0054664D">
      <w:pPr>
        <w:pStyle w:val="StyleListParagraphArialLeft0cm"/>
        <w:rPr>
          <w:rFonts w:eastAsia="Calibri"/>
        </w:rPr>
      </w:pPr>
      <w:r>
        <w:rPr>
          <w:rFonts w:eastAsia="Calibri"/>
        </w:rPr>
        <w:t xml:space="preserve">Employee </w:t>
      </w:r>
      <w:r w:rsidR="001C5AFF" w:rsidRPr="00F42C2E">
        <w:rPr>
          <w:rFonts w:eastAsia="Calibri"/>
        </w:rPr>
        <w:t>NAME</w:t>
      </w:r>
    </w:p>
    <w:p w14:paraId="03050D69" w14:textId="77777777" w:rsidR="001C5AFF" w:rsidRPr="00F42C2E" w:rsidRDefault="001C5AFF" w:rsidP="0054664D">
      <w:pPr>
        <w:pStyle w:val="StyleListParagraphArialLeft0cm"/>
        <w:rPr>
          <w:rFonts w:eastAsia="Calibri"/>
        </w:rPr>
      </w:pPr>
      <w:r w:rsidRPr="00F42C2E">
        <w:rPr>
          <w:rFonts w:eastAsia="Calibri"/>
        </w:rPr>
        <w:t>ADDRESS</w:t>
      </w:r>
    </w:p>
    <w:p w14:paraId="5F25F1B6" w14:textId="77777777" w:rsidR="001C5AFF" w:rsidRPr="00F42C2E" w:rsidRDefault="001C5AFF" w:rsidP="0054664D">
      <w:pPr>
        <w:pStyle w:val="StyleListParagraphArialLeft0cm"/>
        <w:rPr>
          <w:rFonts w:eastAsia="Calibri"/>
        </w:rPr>
      </w:pPr>
    </w:p>
    <w:p w14:paraId="4DB6C469" w14:textId="77777777" w:rsidR="001C5AFF" w:rsidRPr="00F42C2E" w:rsidRDefault="001C5AFF" w:rsidP="0054664D">
      <w:pPr>
        <w:pStyle w:val="StyleListParagraphArialLeft0cm"/>
        <w:rPr>
          <w:rFonts w:eastAsia="Calibri"/>
        </w:rPr>
      </w:pPr>
      <w:r w:rsidRPr="00F42C2E">
        <w:rPr>
          <w:rFonts w:eastAsia="Calibri"/>
        </w:rPr>
        <w:t>Date</w:t>
      </w:r>
    </w:p>
    <w:p w14:paraId="7799BC32" w14:textId="77777777" w:rsidR="001C5AFF" w:rsidRPr="00F42C2E" w:rsidRDefault="001C5AFF" w:rsidP="0054664D">
      <w:pPr>
        <w:pStyle w:val="StyleListParagraphArialLeft0cm"/>
        <w:rPr>
          <w:rFonts w:eastAsia="Calibri"/>
        </w:rPr>
      </w:pPr>
    </w:p>
    <w:p w14:paraId="5FD5B203" w14:textId="085E222C" w:rsidR="001C5AFF" w:rsidRPr="00F42C2E" w:rsidRDefault="001C5AFF" w:rsidP="0054664D">
      <w:pPr>
        <w:pStyle w:val="StyleListParagraphArialLeft0cm"/>
        <w:rPr>
          <w:rFonts w:eastAsia="Calibri"/>
        </w:rPr>
      </w:pPr>
      <w:proofErr w:type="gramStart"/>
      <w:r w:rsidRPr="00F42C2E">
        <w:rPr>
          <w:rFonts w:eastAsia="Calibri"/>
        </w:rPr>
        <w:t>Dear .</w:t>
      </w:r>
      <w:proofErr w:type="gramEnd"/>
    </w:p>
    <w:p w14:paraId="241B1401" w14:textId="77777777" w:rsidR="004B308B" w:rsidRPr="00D72E08" w:rsidRDefault="004B308B" w:rsidP="0054664D">
      <w:pPr>
        <w:pStyle w:val="StylePlainTextArial12pt"/>
        <w:rPr>
          <w:rFonts w:eastAsia="MS Mincho"/>
        </w:rPr>
      </w:pPr>
    </w:p>
    <w:p w14:paraId="3DDB27F4" w14:textId="161C43FC" w:rsidR="004B308B" w:rsidRPr="001C5AFF" w:rsidRDefault="001C5AFF" w:rsidP="0054664D">
      <w:pPr>
        <w:pStyle w:val="StylePlainTextArial12ptBoldUnderline"/>
        <w:rPr>
          <w:rFonts w:eastAsia="MS Mincho"/>
        </w:rPr>
      </w:pPr>
      <w:r w:rsidRPr="001C5AFF">
        <w:rPr>
          <w:rFonts w:eastAsia="MS Mincho"/>
        </w:rPr>
        <w:t xml:space="preserve">Re: </w:t>
      </w:r>
      <w:r w:rsidR="00E97FC3">
        <w:rPr>
          <w:rFonts w:eastAsia="MS Mincho"/>
        </w:rPr>
        <w:t xml:space="preserve">Outcome of Redundancy Hearing </w:t>
      </w:r>
    </w:p>
    <w:p w14:paraId="1B98A152" w14:textId="77777777" w:rsidR="004B308B" w:rsidRPr="00D72E08" w:rsidRDefault="004B308B" w:rsidP="0054664D">
      <w:pPr>
        <w:pStyle w:val="StylePlainTextArial12ptJustified"/>
        <w:rPr>
          <w:rFonts w:eastAsia="MS Mincho"/>
        </w:rPr>
      </w:pPr>
    </w:p>
    <w:p w14:paraId="49718CEC" w14:textId="77777777" w:rsidR="00E97FC3" w:rsidRPr="001C3E35" w:rsidRDefault="00E97FC3" w:rsidP="00E97FC3">
      <w:pPr>
        <w:overflowPunct/>
        <w:autoSpaceDE/>
        <w:autoSpaceDN/>
        <w:adjustRightInd/>
        <w:textAlignment w:val="auto"/>
        <w:rPr>
          <w:rStyle w:val="StyleArial"/>
        </w:rPr>
      </w:pPr>
      <w:r w:rsidRPr="001C3E35">
        <w:rPr>
          <w:rStyle w:val="StyleArial"/>
          <w:rFonts w:eastAsia="MS Mincho"/>
        </w:rPr>
        <w:t xml:space="preserve">Following the Hearing held on </w:t>
      </w:r>
      <w:r w:rsidRPr="001C3E35">
        <w:rPr>
          <w:rStyle w:val="StyleArialBlack"/>
        </w:rPr>
        <w:t>[DATE HERE]</w:t>
      </w:r>
      <w:r w:rsidRPr="001C3E35">
        <w:rPr>
          <w:rFonts w:eastAsia="MS Mincho" w:cs="Arial"/>
          <w:i/>
          <w:iCs/>
          <w:lang w:eastAsia="en-US"/>
        </w:rPr>
        <w:t>,</w:t>
      </w:r>
      <w:r w:rsidRPr="001C3E35">
        <w:rPr>
          <w:rStyle w:val="StyleArial"/>
          <w:rFonts w:eastAsia="MS Mincho"/>
        </w:rPr>
        <w:t xml:space="preserve"> I write to inform you of the outcome of the meeting. </w:t>
      </w:r>
      <w:r w:rsidRPr="001C3E35">
        <w:rPr>
          <w:rStyle w:val="StyleArial"/>
        </w:rPr>
        <w:t xml:space="preserve">At the hearing you were accompanied by </w:t>
      </w:r>
      <w:r w:rsidRPr="001C3E35">
        <w:rPr>
          <w:rFonts w:cs="Arial"/>
          <w:lang w:eastAsia="en-US"/>
        </w:rPr>
        <w:fldChar w:fldCharType="begin"/>
      </w:r>
      <w:r w:rsidRPr="001C3E35">
        <w:rPr>
          <w:rFonts w:cs="Arial"/>
          <w:lang w:eastAsia="en-US"/>
        </w:rPr>
        <w:instrText xml:space="preserve"> MACROBUTTON NoMacro [name]</w:instrText>
      </w:r>
      <w:r w:rsidRPr="001C3E35">
        <w:rPr>
          <w:rFonts w:cs="Arial"/>
          <w:lang w:eastAsia="en-US"/>
        </w:rPr>
        <w:fldChar w:fldCharType="end"/>
      </w:r>
      <w:r w:rsidRPr="001C3E35">
        <w:rPr>
          <w:rStyle w:val="StyleArial"/>
        </w:rPr>
        <w:t xml:space="preserve">, the meeting was chaired by </w:t>
      </w:r>
      <w:r w:rsidRPr="001C3E35">
        <w:rPr>
          <w:rFonts w:cs="Arial"/>
          <w:lang w:eastAsia="en-US"/>
        </w:rPr>
        <w:fldChar w:fldCharType="begin"/>
      </w:r>
      <w:r w:rsidRPr="001C3E35">
        <w:rPr>
          <w:rFonts w:cs="Arial"/>
          <w:lang w:eastAsia="en-US"/>
        </w:rPr>
        <w:instrText xml:space="preserve"> MACROBUTTON NoMacro [Chair]</w:instrText>
      </w:r>
      <w:r w:rsidRPr="001C3E35">
        <w:rPr>
          <w:rFonts w:cs="Arial"/>
          <w:lang w:eastAsia="en-US"/>
        </w:rPr>
        <w:fldChar w:fldCharType="end"/>
      </w:r>
      <w:r w:rsidRPr="001C3E35">
        <w:rPr>
          <w:rStyle w:val="StyleArial"/>
        </w:rPr>
        <w:t xml:space="preserve">. </w:t>
      </w:r>
      <w:r w:rsidRPr="001C3E35">
        <w:rPr>
          <w:rFonts w:cs="Arial"/>
          <w:lang w:eastAsia="en-US"/>
        </w:rPr>
        <w:fldChar w:fldCharType="begin"/>
      </w:r>
      <w:r w:rsidRPr="001C3E35">
        <w:rPr>
          <w:rFonts w:cs="Arial"/>
          <w:lang w:eastAsia="en-US"/>
        </w:rPr>
        <w:instrText xml:space="preserve"> MACROBUTTON NoMacro [List other attendees]</w:instrText>
      </w:r>
      <w:r w:rsidRPr="001C3E35">
        <w:rPr>
          <w:rFonts w:cs="Arial"/>
          <w:lang w:eastAsia="en-US"/>
        </w:rPr>
        <w:fldChar w:fldCharType="end"/>
      </w:r>
      <w:r w:rsidRPr="001C3E35">
        <w:rPr>
          <w:rStyle w:val="StyleArial"/>
        </w:rPr>
        <w:t xml:space="preserve"> were also present. The minutes were taken by </w:t>
      </w:r>
      <w:r w:rsidRPr="001C3E35">
        <w:rPr>
          <w:rFonts w:cs="Arial"/>
          <w:lang w:eastAsia="en-US"/>
        </w:rPr>
        <w:fldChar w:fldCharType="begin"/>
      </w:r>
      <w:r w:rsidRPr="001C3E35">
        <w:rPr>
          <w:rFonts w:cs="Arial"/>
          <w:lang w:eastAsia="en-US"/>
        </w:rPr>
        <w:instrText xml:space="preserve"> MACROBUTTON NoMacro [name]</w:instrText>
      </w:r>
      <w:r w:rsidRPr="001C3E35">
        <w:rPr>
          <w:rFonts w:cs="Arial"/>
          <w:lang w:eastAsia="en-US"/>
        </w:rPr>
        <w:fldChar w:fldCharType="end"/>
      </w:r>
      <w:r w:rsidRPr="001C3E35">
        <w:rPr>
          <w:rStyle w:val="StyleArial"/>
        </w:rPr>
        <w:t xml:space="preserve"> and a representative from Human Resources was present to support proceedings. </w:t>
      </w:r>
    </w:p>
    <w:p w14:paraId="2438142D" w14:textId="77777777" w:rsidR="00E97FC3" w:rsidRPr="001C3E35" w:rsidRDefault="00E97FC3" w:rsidP="0054664D">
      <w:pPr>
        <w:pStyle w:val="StylePlainTextArial12ptJustified"/>
        <w:rPr>
          <w:rFonts w:eastAsia="MS Mincho"/>
        </w:rPr>
      </w:pPr>
    </w:p>
    <w:p w14:paraId="166ABF0B" w14:textId="23544F03" w:rsidR="004B308B" w:rsidRPr="001C3E35" w:rsidRDefault="004B308B" w:rsidP="0054664D">
      <w:pPr>
        <w:pStyle w:val="StylePlainTextArial12ptJustified"/>
        <w:rPr>
          <w:rFonts w:eastAsia="MS Mincho"/>
        </w:rPr>
      </w:pPr>
      <w:r w:rsidRPr="001C3E35">
        <w:rPr>
          <w:rFonts w:eastAsia="MS Mincho"/>
        </w:rPr>
        <w:t>I regret to have to inform you that it was decided that you should be dismissed by reason of redundancy.</w:t>
      </w:r>
    </w:p>
    <w:p w14:paraId="182FC16B" w14:textId="77777777" w:rsidR="004B308B" w:rsidRPr="001C3E35" w:rsidRDefault="004B308B" w:rsidP="0054664D">
      <w:pPr>
        <w:pStyle w:val="StylePlainTextArial12ptJustified"/>
        <w:rPr>
          <w:rFonts w:eastAsia="MS Mincho"/>
        </w:rPr>
      </w:pPr>
    </w:p>
    <w:p w14:paraId="7B1BF717" w14:textId="038333B5" w:rsidR="004B308B" w:rsidRPr="001C3E35" w:rsidRDefault="004B308B" w:rsidP="0054664D">
      <w:pPr>
        <w:pStyle w:val="StylePlainTextArial12pt"/>
        <w:rPr>
          <w:rFonts w:eastAsia="MS Mincho"/>
          <w:i/>
          <w:iCs/>
        </w:rPr>
      </w:pPr>
      <w:r w:rsidRPr="001C3E35">
        <w:rPr>
          <w:rFonts w:eastAsia="MS Mincho"/>
        </w:rPr>
        <w:t xml:space="preserve">The reasons for your dismissal are </w:t>
      </w:r>
      <w:r w:rsidR="001C5AFF" w:rsidRPr="001C3E35">
        <w:rPr>
          <w:rFonts w:eastAsia="MS Mincho"/>
        </w:rPr>
        <w:t xml:space="preserve">[ENTER DETAILS HERE - </w:t>
      </w:r>
      <w:r w:rsidRPr="001C3E35">
        <w:rPr>
          <w:rFonts w:eastAsia="MS Mincho"/>
          <w:i/>
          <w:iCs/>
        </w:rPr>
        <w:t xml:space="preserve">It is important that the reasons are clearly stated </w:t>
      </w:r>
      <w:proofErr w:type="gramStart"/>
      <w:r w:rsidRPr="001C3E35">
        <w:rPr>
          <w:rFonts w:eastAsia="MS Mincho"/>
          <w:i/>
          <w:iCs/>
        </w:rPr>
        <w:t>so</w:t>
      </w:r>
      <w:r w:rsidR="001C5AFF" w:rsidRPr="001C3E35">
        <w:rPr>
          <w:rFonts w:eastAsia="MS Mincho"/>
          <w:i/>
          <w:iCs/>
        </w:rPr>
        <w:t xml:space="preserve"> </w:t>
      </w:r>
      <w:r w:rsidRPr="001C3E35">
        <w:rPr>
          <w:rFonts w:eastAsia="MS Mincho"/>
          <w:i/>
          <w:iCs/>
        </w:rPr>
        <w:t>as to</w:t>
      </w:r>
      <w:proofErr w:type="gramEnd"/>
      <w:r w:rsidRPr="001C3E35">
        <w:rPr>
          <w:rFonts w:eastAsia="MS Mincho"/>
          <w:i/>
          <w:iCs/>
        </w:rPr>
        <w:t xml:space="preserve"> avoid having </w:t>
      </w:r>
      <w:r w:rsidR="001B45BB" w:rsidRPr="001C3E35">
        <w:rPr>
          <w:rFonts w:eastAsia="MS Mincho"/>
          <w:i/>
          <w:iCs/>
        </w:rPr>
        <w:t>to recount</w:t>
      </w:r>
      <w:r w:rsidR="0097593D" w:rsidRPr="001C3E35">
        <w:rPr>
          <w:rFonts w:eastAsia="MS Mincho"/>
          <w:i/>
          <w:iCs/>
        </w:rPr>
        <w:t xml:space="preserve"> the</w:t>
      </w:r>
      <w:r w:rsidRPr="001C3E35">
        <w:rPr>
          <w:rFonts w:eastAsia="MS Mincho"/>
          <w:i/>
          <w:iCs/>
        </w:rPr>
        <w:t xml:space="preserve"> whole case at any subsequent appeal</w:t>
      </w:r>
      <w:r w:rsidR="001C5AFF" w:rsidRPr="001C3E35">
        <w:rPr>
          <w:rFonts w:eastAsia="MS Mincho"/>
          <w:i/>
          <w:iCs/>
        </w:rPr>
        <w:t xml:space="preserve">]. </w:t>
      </w:r>
    </w:p>
    <w:p w14:paraId="7AE329A9" w14:textId="77777777" w:rsidR="001C5AFF" w:rsidRPr="001C3E35" w:rsidRDefault="001C5AFF" w:rsidP="0054664D">
      <w:pPr>
        <w:pStyle w:val="StylePlainTextArial12ptJustified"/>
        <w:rPr>
          <w:rFonts w:eastAsia="MS Mincho"/>
        </w:rPr>
      </w:pPr>
    </w:p>
    <w:p w14:paraId="77C21F6B" w14:textId="77777777" w:rsidR="004B308B" w:rsidRPr="001C3E35" w:rsidRDefault="004B308B" w:rsidP="0054664D">
      <w:pPr>
        <w:pStyle w:val="StylePlainTextArial12pt"/>
        <w:rPr>
          <w:rFonts w:eastAsia="MS Mincho"/>
        </w:rPr>
      </w:pPr>
      <w:r w:rsidRPr="001C3E35">
        <w:rPr>
          <w:rFonts w:eastAsia="MS Mincho"/>
        </w:rPr>
        <w:t>The governors very much regret having to make this decision and any difficulties this may cause you. [</w:t>
      </w:r>
      <w:r w:rsidR="001C5AFF" w:rsidRPr="001C3E35">
        <w:rPr>
          <w:rFonts w:eastAsia="MS Mincho"/>
        </w:rPr>
        <w:t xml:space="preserve">IF APPROPRIATE – SEE FOOTNOTE - </w:t>
      </w:r>
      <w:r w:rsidRPr="001C3E35">
        <w:rPr>
          <w:rFonts w:eastAsia="MS Mincho"/>
        </w:rPr>
        <w:t>This letter constitutes formal notice of the termination of your employment with the governing body, which will take effect on ..........]</w:t>
      </w:r>
      <w:r w:rsidRPr="001C3E35">
        <w:rPr>
          <w:rStyle w:val="FootnoteReference"/>
          <w:rFonts w:eastAsia="MS Mincho" w:cs="Arial"/>
        </w:rPr>
        <w:footnoteReference w:id="1"/>
      </w:r>
    </w:p>
    <w:p w14:paraId="6D3C42C8" w14:textId="77777777" w:rsidR="004B308B" w:rsidRPr="001C3E35" w:rsidRDefault="004B308B" w:rsidP="0054664D">
      <w:pPr>
        <w:pStyle w:val="StylePlainTextArial12ptJustified"/>
        <w:rPr>
          <w:rFonts w:eastAsia="MS Mincho"/>
        </w:rPr>
      </w:pPr>
    </w:p>
    <w:p w14:paraId="3BDAD6B0" w14:textId="0AA7E509" w:rsidR="004B308B" w:rsidRPr="001C3E35" w:rsidRDefault="004B308B" w:rsidP="0054664D">
      <w:pPr>
        <w:pStyle w:val="StylePlainTextArial12ptJustified"/>
        <w:rPr>
          <w:rFonts w:eastAsia="MS Mincho"/>
        </w:rPr>
      </w:pPr>
      <w:r w:rsidRPr="001C3E35">
        <w:rPr>
          <w:rFonts w:eastAsia="MS Mincho"/>
        </w:rPr>
        <w:t xml:space="preserve">If you wish to appeal against your </w:t>
      </w:r>
      <w:r w:rsidR="001B45BB" w:rsidRPr="001C3E35">
        <w:rPr>
          <w:rFonts w:eastAsia="MS Mincho"/>
        </w:rPr>
        <w:t>dismissal,</w:t>
      </w:r>
      <w:r w:rsidRPr="001C3E35">
        <w:rPr>
          <w:rFonts w:eastAsia="MS Mincho"/>
        </w:rPr>
        <w:t xml:space="preserve"> you may do so by writing to </w:t>
      </w:r>
      <w:r w:rsidR="001C5AFF" w:rsidRPr="001C3E35">
        <w:rPr>
          <w:rFonts w:eastAsia="MS Mincho"/>
        </w:rPr>
        <w:t>the (</w:t>
      </w:r>
      <w:r w:rsidR="001C5AFF" w:rsidRPr="001C3E35">
        <w:rPr>
          <w:rFonts w:eastAsia="MS Mincho"/>
          <w:iCs/>
        </w:rPr>
        <w:t>Executive)Headteacher</w:t>
      </w:r>
      <w:r w:rsidR="001C5AFF" w:rsidRPr="001C3E35">
        <w:rPr>
          <w:rFonts w:eastAsia="MS Mincho"/>
        </w:rPr>
        <w:t>/</w:t>
      </w:r>
      <w:r w:rsidRPr="001C3E35">
        <w:rPr>
          <w:rFonts w:eastAsia="MS Mincho"/>
        </w:rPr>
        <w:t xml:space="preserve">me </w:t>
      </w:r>
      <w:r w:rsidR="001C5AFF" w:rsidRPr="001C3E35">
        <w:rPr>
          <w:rFonts w:eastAsia="MS Mincho"/>
        </w:rPr>
        <w:t>[DELETE AS APPROPRIATE]</w:t>
      </w:r>
      <w:r w:rsidRPr="001C3E35">
        <w:rPr>
          <w:rFonts w:eastAsia="MS Mincho"/>
        </w:rPr>
        <w:t xml:space="preserve">, stating the grounds of your appeal, within five </w:t>
      </w:r>
      <w:proofErr w:type="gramStart"/>
      <w:r w:rsidRPr="001C3E35">
        <w:rPr>
          <w:rFonts w:eastAsia="MS Mincho"/>
        </w:rPr>
        <w:t>school working</w:t>
      </w:r>
      <w:proofErr w:type="gramEnd"/>
      <w:r w:rsidRPr="001C3E35">
        <w:rPr>
          <w:rFonts w:eastAsia="MS Mincho"/>
        </w:rPr>
        <w:t xml:space="preserve"> days of the date of this letter.</w:t>
      </w:r>
    </w:p>
    <w:p w14:paraId="556AE44B" w14:textId="77777777" w:rsidR="004B308B" w:rsidRPr="001C3E35" w:rsidRDefault="004B308B" w:rsidP="0054664D">
      <w:pPr>
        <w:pStyle w:val="StylePlainTextArial12ptJustified"/>
        <w:rPr>
          <w:rFonts w:eastAsia="MS Mincho"/>
        </w:rPr>
      </w:pPr>
    </w:p>
    <w:p w14:paraId="00C50098" w14:textId="77777777" w:rsidR="004B308B" w:rsidRPr="001C3E35" w:rsidRDefault="004B308B" w:rsidP="0054664D">
      <w:pPr>
        <w:pStyle w:val="StylePlainTextArial12pt"/>
        <w:rPr>
          <w:rFonts w:eastAsia="MS Mincho"/>
        </w:rPr>
      </w:pPr>
      <w:r w:rsidRPr="001C3E35">
        <w:rPr>
          <w:rFonts w:eastAsia="MS Mincho"/>
        </w:rPr>
        <w:t xml:space="preserve">The date for an appeal, if required, will be </w:t>
      </w:r>
      <w:r w:rsidR="001C5AFF" w:rsidRPr="001C3E35">
        <w:rPr>
          <w:rFonts w:eastAsia="MS Mincho"/>
        </w:rPr>
        <w:t xml:space="preserve">[ENTER DATE 10 WORKING DAYS FROM THE DATE OF THE LETTER - </w:t>
      </w:r>
      <w:r w:rsidRPr="001C3E35">
        <w:rPr>
          <w:rFonts w:eastAsia="MS Mincho"/>
        </w:rPr>
        <w:t>It is advisable to remind the employee of the date for the appeal already provided in the timetable for the whole procedure. The governors on the appeal committee should also be reminded of the date.</w:t>
      </w:r>
      <w:r w:rsidR="001C5AFF" w:rsidRPr="001C3E35">
        <w:rPr>
          <w:rFonts w:eastAsia="MS Mincho"/>
        </w:rPr>
        <w:t>]</w:t>
      </w:r>
    </w:p>
    <w:p w14:paraId="465B15C5" w14:textId="77777777" w:rsidR="001C5AFF" w:rsidRPr="00D72E08" w:rsidRDefault="001C5AFF" w:rsidP="0054664D">
      <w:pPr>
        <w:pStyle w:val="StylePlainTextArial12ptJustified"/>
        <w:rPr>
          <w:rFonts w:eastAsia="MS Mincho"/>
        </w:rPr>
      </w:pPr>
    </w:p>
    <w:p w14:paraId="2F5EF8BA" w14:textId="77777777" w:rsidR="004B308B" w:rsidRPr="00D72E08" w:rsidRDefault="004B308B" w:rsidP="0054664D">
      <w:pPr>
        <w:pStyle w:val="StylePlainTextArial12ptJustified"/>
        <w:rPr>
          <w:rFonts w:eastAsia="MS Mincho"/>
        </w:rPr>
      </w:pPr>
      <w:r w:rsidRPr="00D72E08">
        <w:rPr>
          <w:rFonts w:eastAsia="MS Mincho"/>
        </w:rPr>
        <w:t>Yours sincerely</w:t>
      </w:r>
    </w:p>
    <w:p w14:paraId="6978C4BF" w14:textId="77777777" w:rsidR="004B308B" w:rsidRPr="00D72E08" w:rsidRDefault="004B308B" w:rsidP="0054664D">
      <w:pPr>
        <w:pStyle w:val="StylePlainTextArial12pt"/>
        <w:rPr>
          <w:rFonts w:eastAsia="MS Mincho"/>
        </w:rPr>
      </w:pPr>
    </w:p>
    <w:p w14:paraId="5920B0AC" w14:textId="77777777" w:rsidR="004B308B" w:rsidRDefault="004B308B" w:rsidP="0054664D">
      <w:pPr>
        <w:pStyle w:val="StylePlainTextArial12pt"/>
        <w:rPr>
          <w:rFonts w:eastAsia="MS Mincho"/>
        </w:rPr>
      </w:pPr>
    </w:p>
    <w:p w14:paraId="562695CB" w14:textId="77777777" w:rsidR="001C5AFF" w:rsidRPr="00D72E08" w:rsidRDefault="001C5AFF" w:rsidP="0054664D">
      <w:pPr>
        <w:pStyle w:val="StylePlainTextArial12pt"/>
        <w:rPr>
          <w:rFonts w:eastAsia="MS Mincho"/>
        </w:rPr>
      </w:pPr>
    </w:p>
    <w:p w14:paraId="214D6863" w14:textId="77777777" w:rsidR="004B308B" w:rsidRPr="00D72E08" w:rsidRDefault="004B308B" w:rsidP="0054664D">
      <w:pPr>
        <w:pStyle w:val="StylePlainTextArial12pt"/>
        <w:rPr>
          <w:rFonts w:eastAsia="MS Mincho"/>
        </w:rPr>
      </w:pPr>
    </w:p>
    <w:p w14:paraId="31AA5710" w14:textId="77777777" w:rsidR="004B308B" w:rsidRDefault="001C5AFF" w:rsidP="0054664D">
      <w:pPr>
        <w:pStyle w:val="StylePlainTextArial12pt"/>
        <w:rPr>
          <w:rFonts w:eastAsia="MS Mincho"/>
        </w:rPr>
      </w:pPr>
      <w:r>
        <w:rPr>
          <w:rFonts w:eastAsia="MS Mincho"/>
        </w:rPr>
        <w:t>[TYPE NAME]</w:t>
      </w:r>
    </w:p>
    <w:p w14:paraId="6EDAC405" w14:textId="77777777" w:rsidR="001C5AFF" w:rsidRPr="00D72E08" w:rsidRDefault="001C5AFF" w:rsidP="0054664D">
      <w:pPr>
        <w:pStyle w:val="StylePlainTextArial12pt"/>
        <w:rPr>
          <w:rFonts w:eastAsia="MS Mincho"/>
        </w:rPr>
      </w:pPr>
      <w:r>
        <w:rPr>
          <w:rFonts w:eastAsia="MS Mincho"/>
        </w:rPr>
        <w:t xml:space="preserve">Chair of the </w:t>
      </w:r>
      <w:bookmarkStart w:id="0" w:name="_Hlk111722337"/>
      <w:r>
        <w:rPr>
          <w:rFonts w:eastAsia="MS Mincho"/>
        </w:rPr>
        <w:t>Dismissal/Redundancy Committee</w:t>
      </w:r>
      <w:bookmarkEnd w:id="0"/>
    </w:p>
    <w:p w14:paraId="599EF165" w14:textId="77777777" w:rsidR="004B308B" w:rsidRPr="00D72E08" w:rsidRDefault="004B308B" w:rsidP="0054664D">
      <w:pPr>
        <w:pStyle w:val="StylePlainTextArial12pt"/>
        <w:rPr>
          <w:rFonts w:eastAsia="MS Mincho"/>
        </w:rPr>
      </w:pPr>
    </w:p>
    <w:p w14:paraId="419F9A04" w14:textId="77777777" w:rsidR="004B308B" w:rsidRPr="0054664D" w:rsidRDefault="004B308B" w:rsidP="00D72E08">
      <w:pPr>
        <w:rPr>
          <w:rStyle w:val="StyleArial"/>
        </w:rPr>
      </w:pPr>
    </w:p>
    <w:p w14:paraId="22E45BA1" w14:textId="77777777" w:rsidR="004B308B" w:rsidRPr="00D72E08" w:rsidRDefault="004B308B" w:rsidP="001C3E35">
      <w:pPr>
        <w:pStyle w:val="StyleArialBlackJustifiedLeft0cmHanging1cmRight"/>
      </w:pPr>
    </w:p>
    <w:p w14:paraId="2D9BF09A" w14:textId="77777777" w:rsidR="004B308B" w:rsidRPr="00D72E08" w:rsidRDefault="004B308B" w:rsidP="001C3E35">
      <w:pPr>
        <w:pStyle w:val="StyleArialBlackJustifiedLeft2cmHanging1cmRight"/>
      </w:pPr>
    </w:p>
    <w:p w14:paraId="4B2263E8" w14:textId="0FA541DD" w:rsidR="004B308B" w:rsidRPr="0054664D" w:rsidRDefault="004B308B" w:rsidP="009F2BCE">
      <w:pPr>
        <w:pStyle w:val="StylePlainTextArial12ptBold1"/>
        <w:numPr>
          <w:ilvl w:val="0"/>
          <w:numId w:val="16"/>
        </w:numPr>
        <w:rPr>
          <w:rFonts w:eastAsia="MS Mincho"/>
          <w:bCs w:val="0"/>
        </w:rPr>
      </w:pPr>
      <w:r w:rsidRPr="0054664D">
        <w:rPr>
          <w:rFonts w:eastAsia="MS Mincho"/>
          <w:bCs w:val="0"/>
        </w:rPr>
        <w:t xml:space="preserve">Notice of dismissal following expiry of appeal period </w:t>
      </w:r>
    </w:p>
    <w:p w14:paraId="015FA755" w14:textId="77777777" w:rsidR="001C5AFF" w:rsidRDefault="001C5AFF" w:rsidP="00D72E08">
      <w:pPr>
        <w:pStyle w:val="PlainText"/>
        <w:rPr>
          <w:rFonts w:ascii="Arial" w:eastAsia="MS Mincho" w:hAnsi="Arial" w:cs="Arial"/>
          <w:i/>
          <w:iCs/>
          <w:sz w:val="24"/>
          <w:szCs w:val="24"/>
        </w:rPr>
      </w:pPr>
    </w:p>
    <w:p w14:paraId="4DA31882" w14:textId="0F015BC7" w:rsidR="001C5AFF" w:rsidRPr="00F42C2E" w:rsidRDefault="0054664D" w:rsidP="0054664D">
      <w:pPr>
        <w:pStyle w:val="StyleListParagraphArialBoldUnderlineLeft0cm"/>
        <w:rPr>
          <w:rFonts w:eastAsia="Calibri"/>
        </w:rPr>
      </w:pPr>
      <w:r w:rsidRPr="00F42C2E">
        <w:rPr>
          <w:rFonts w:eastAsia="Calibri"/>
        </w:rPr>
        <w:t>Strictly Private &amp; Confidential</w:t>
      </w:r>
    </w:p>
    <w:p w14:paraId="04F008A6" w14:textId="77777777" w:rsidR="001C5AFF" w:rsidRPr="00F42C2E" w:rsidRDefault="001C5AFF" w:rsidP="001C5AFF">
      <w:pPr>
        <w:pStyle w:val="ListParagraph"/>
        <w:ind w:left="0"/>
        <w:rPr>
          <w:rFonts w:ascii="Arial" w:eastAsia="Calibri" w:hAnsi="Arial" w:cs="Arial"/>
          <w:b/>
          <w:szCs w:val="24"/>
        </w:rPr>
      </w:pPr>
    </w:p>
    <w:p w14:paraId="078889F2" w14:textId="77777777" w:rsidR="001C5AFF" w:rsidRPr="00F42C2E" w:rsidRDefault="0097593D" w:rsidP="0054664D">
      <w:pPr>
        <w:pStyle w:val="StyleListParagraphArialLeft0cm"/>
        <w:rPr>
          <w:rFonts w:eastAsia="Calibri"/>
        </w:rPr>
      </w:pPr>
      <w:r>
        <w:rPr>
          <w:rFonts w:eastAsia="Calibri"/>
        </w:rPr>
        <w:t xml:space="preserve">Employee </w:t>
      </w:r>
      <w:r w:rsidR="001C5AFF" w:rsidRPr="00F42C2E">
        <w:rPr>
          <w:rFonts w:eastAsia="Calibri"/>
        </w:rPr>
        <w:t>NAME</w:t>
      </w:r>
    </w:p>
    <w:p w14:paraId="1C20C0E3" w14:textId="77777777" w:rsidR="001C5AFF" w:rsidRPr="00F42C2E" w:rsidRDefault="001C5AFF" w:rsidP="0054664D">
      <w:pPr>
        <w:pStyle w:val="StyleListParagraphArialLeft0cm"/>
        <w:rPr>
          <w:rFonts w:eastAsia="Calibri"/>
        </w:rPr>
      </w:pPr>
      <w:r w:rsidRPr="00F42C2E">
        <w:rPr>
          <w:rFonts w:eastAsia="Calibri"/>
        </w:rPr>
        <w:t>ADDRESS</w:t>
      </w:r>
    </w:p>
    <w:p w14:paraId="6F0CD27A" w14:textId="77777777" w:rsidR="001C5AFF" w:rsidRPr="00F42C2E" w:rsidRDefault="001C5AFF" w:rsidP="0054664D">
      <w:pPr>
        <w:pStyle w:val="StyleListParagraphArialLeft0cm"/>
        <w:rPr>
          <w:rFonts w:eastAsia="Calibri"/>
        </w:rPr>
      </w:pPr>
    </w:p>
    <w:p w14:paraId="59F37BF8" w14:textId="77777777" w:rsidR="001C5AFF" w:rsidRPr="00F42C2E" w:rsidRDefault="001C5AFF" w:rsidP="0054664D">
      <w:pPr>
        <w:pStyle w:val="StyleListParagraphArialLeft0cm"/>
        <w:rPr>
          <w:rFonts w:eastAsia="Calibri"/>
        </w:rPr>
      </w:pPr>
      <w:r w:rsidRPr="00F42C2E">
        <w:rPr>
          <w:rFonts w:eastAsia="Calibri"/>
        </w:rPr>
        <w:t>Date</w:t>
      </w:r>
    </w:p>
    <w:p w14:paraId="6CE7B76D" w14:textId="77777777" w:rsidR="001C5AFF" w:rsidRPr="00F42C2E" w:rsidRDefault="001C5AFF" w:rsidP="0054664D">
      <w:pPr>
        <w:pStyle w:val="StyleListParagraphArialLeft0cm"/>
        <w:rPr>
          <w:rFonts w:eastAsia="Calibri"/>
        </w:rPr>
      </w:pPr>
    </w:p>
    <w:p w14:paraId="1074C4BD" w14:textId="6B6EA922" w:rsidR="001C5AFF" w:rsidRPr="00F42C2E" w:rsidRDefault="001C5AFF" w:rsidP="0054664D">
      <w:pPr>
        <w:pStyle w:val="StyleListParagraphArialLeft0cm"/>
        <w:rPr>
          <w:rFonts w:eastAsia="Calibri"/>
        </w:rPr>
      </w:pPr>
      <w:r w:rsidRPr="00F42C2E">
        <w:rPr>
          <w:rFonts w:eastAsia="Calibri"/>
        </w:rPr>
        <w:t xml:space="preserve">Dear </w:t>
      </w:r>
    </w:p>
    <w:p w14:paraId="6AAC4F1D" w14:textId="77777777" w:rsidR="004B308B" w:rsidRDefault="004B308B" w:rsidP="0054664D">
      <w:pPr>
        <w:pStyle w:val="StylePlainTextArial12pt"/>
        <w:rPr>
          <w:rFonts w:eastAsia="MS Mincho"/>
        </w:rPr>
      </w:pPr>
    </w:p>
    <w:p w14:paraId="6F63FE2C" w14:textId="77777777" w:rsidR="001C5AFF" w:rsidRPr="00D72E08" w:rsidRDefault="001C5AFF" w:rsidP="0054664D">
      <w:pPr>
        <w:pStyle w:val="StylePlainTextArial12pt"/>
        <w:rPr>
          <w:rFonts w:eastAsia="MS Mincho"/>
        </w:rPr>
      </w:pPr>
    </w:p>
    <w:p w14:paraId="6A1ADABD" w14:textId="77777777" w:rsidR="004B308B" w:rsidRPr="001C5AFF" w:rsidRDefault="001C5AFF" w:rsidP="0054664D">
      <w:pPr>
        <w:pStyle w:val="StylePlainTextArial12ptBoldUnderline"/>
        <w:rPr>
          <w:rFonts w:eastAsia="MS Mincho"/>
        </w:rPr>
      </w:pPr>
      <w:r w:rsidRPr="001C5AFF">
        <w:rPr>
          <w:rFonts w:eastAsia="MS Mincho"/>
        </w:rPr>
        <w:t xml:space="preserve">Re: Notice </w:t>
      </w:r>
      <w:r>
        <w:rPr>
          <w:rFonts w:eastAsia="MS Mincho"/>
        </w:rPr>
        <w:t>o</w:t>
      </w:r>
      <w:r w:rsidRPr="001C5AFF">
        <w:rPr>
          <w:rFonts w:eastAsia="MS Mincho"/>
        </w:rPr>
        <w:t xml:space="preserve">f Dismissal </w:t>
      </w:r>
      <w:r>
        <w:rPr>
          <w:rFonts w:eastAsia="MS Mincho"/>
        </w:rPr>
        <w:t>b</w:t>
      </w:r>
      <w:r w:rsidRPr="001C5AFF">
        <w:rPr>
          <w:rFonts w:eastAsia="MS Mincho"/>
        </w:rPr>
        <w:t xml:space="preserve">y Reason </w:t>
      </w:r>
      <w:r>
        <w:rPr>
          <w:rFonts w:eastAsia="MS Mincho"/>
        </w:rPr>
        <w:t>o</w:t>
      </w:r>
      <w:r w:rsidRPr="001C5AFF">
        <w:rPr>
          <w:rFonts w:eastAsia="MS Mincho"/>
        </w:rPr>
        <w:t xml:space="preserve">f Redundancy Following Expiry </w:t>
      </w:r>
      <w:r>
        <w:rPr>
          <w:rFonts w:eastAsia="MS Mincho"/>
        </w:rPr>
        <w:t>o</w:t>
      </w:r>
      <w:r w:rsidRPr="001C5AFF">
        <w:rPr>
          <w:rFonts w:eastAsia="MS Mincho"/>
        </w:rPr>
        <w:t>f Appeal Period</w:t>
      </w:r>
    </w:p>
    <w:p w14:paraId="23466F23" w14:textId="77777777" w:rsidR="004B308B" w:rsidRPr="00D72E08" w:rsidRDefault="004B308B" w:rsidP="0054664D">
      <w:pPr>
        <w:pStyle w:val="StylePlainTextArial12pt"/>
        <w:rPr>
          <w:rFonts w:eastAsia="MS Mincho"/>
        </w:rPr>
      </w:pPr>
    </w:p>
    <w:p w14:paraId="60224976" w14:textId="77777777" w:rsidR="004B308B" w:rsidRPr="00D72E08" w:rsidRDefault="004B308B" w:rsidP="0054664D">
      <w:pPr>
        <w:pStyle w:val="StylePlainTextArial12ptJustified"/>
        <w:rPr>
          <w:rFonts w:eastAsia="MS Mincho"/>
        </w:rPr>
      </w:pPr>
      <w:r w:rsidRPr="00D72E08">
        <w:rPr>
          <w:rFonts w:eastAsia="MS Mincho"/>
        </w:rPr>
        <w:t xml:space="preserve">Further to my letter of </w:t>
      </w:r>
      <w:r w:rsidR="001C5AFF">
        <w:rPr>
          <w:rFonts w:eastAsia="MS Mincho"/>
        </w:rPr>
        <w:t>[ENTER DATE]</w:t>
      </w:r>
      <w:r w:rsidRPr="00D72E08">
        <w:rPr>
          <w:rFonts w:eastAsia="MS Mincho"/>
        </w:rPr>
        <w:t xml:space="preserve"> advising you of the decision of the governors that you be dismissed by reason of redundancy, I note that the five </w:t>
      </w:r>
      <w:proofErr w:type="gramStart"/>
      <w:r w:rsidRPr="00D72E08">
        <w:rPr>
          <w:rFonts w:eastAsia="MS Mincho"/>
        </w:rPr>
        <w:t>school working</w:t>
      </w:r>
      <w:proofErr w:type="gramEnd"/>
      <w:r w:rsidRPr="00D72E08">
        <w:rPr>
          <w:rFonts w:eastAsia="MS Mincho"/>
        </w:rPr>
        <w:t xml:space="preserve"> </w:t>
      </w:r>
      <w:r w:rsidR="00E97FC3" w:rsidRPr="00D72E08">
        <w:rPr>
          <w:rFonts w:eastAsia="MS Mincho"/>
        </w:rPr>
        <w:t>day</w:t>
      </w:r>
      <w:r w:rsidR="00EA26F0">
        <w:rPr>
          <w:rFonts w:eastAsia="MS Mincho"/>
        </w:rPr>
        <w:t xml:space="preserve"> </w:t>
      </w:r>
      <w:r w:rsidRPr="00D72E08">
        <w:rPr>
          <w:rFonts w:eastAsia="MS Mincho"/>
        </w:rPr>
        <w:t>period from the date of that letter for lodging an appeal has now expired.</w:t>
      </w:r>
    </w:p>
    <w:p w14:paraId="1E69131A" w14:textId="77777777" w:rsidR="004B308B" w:rsidRPr="00D72E08" w:rsidRDefault="004B308B" w:rsidP="0054664D">
      <w:pPr>
        <w:pStyle w:val="StylePlainTextArial12ptJustified"/>
        <w:rPr>
          <w:rFonts w:eastAsia="MS Mincho"/>
        </w:rPr>
      </w:pPr>
    </w:p>
    <w:p w14:paraId="400EA11D" w14:textId="77777777" w:rsidR="004B308B" w:rsidRPr="00D72E08" w:rsidRDefault="004B308B" w:rsidP="0054664D">
      <w:pPr>
        <w:pStyle w:val="StylePlainTextArial12ptJustified"/>
        <w:rPr>
          <w:rFonts w:eastAsia="MS Mincho"/>
        </w:rPr>
      </w:pPr>
      <w:r w:rsidRPr="00D72E08">
        <w:rPr>
          <w:rFonts w:eastAsia="MS Mincho"/>
        </w:rPr>
        <w:t xml:space="preserve">I am therefore writing to you to give formal notice of the termination of your employment with the governing body which will take effect on </w:t>
      </w:r>
      <w:r w:rsidR="001C5AFF">
        <w:rPr>
          <w:rFonts w:eastAsia="MS Mincho"/>
        </w:rPr>
        <w:t>[ENTER DATE].</w:t>
      </w:r>
    </w:p>
    <w:p w14:paraId="0C47B91E" w14:textId="77777777" w:rsidR="004B308B" w:rsidRPr="00D72E08" w:rsidRDefault="004B308B" w:rsidP="0054664D">
      <w:pPr>
        <w:pStyle w:val="StylePlainTextArial12ptJustified"/>
        <w:rPr>
          <w:rFonts w:eastAsia="MS Mincho"/>
        </w:rPr>
      </w:pPr>
    </w:p>
    <w:p w14:paraId="369576BC" w14:textId="77777777" w:rsidR="004B308B" w:rsidRPr="00D72E08" w:rsidRDefault="004B308B" w:rsidP="0054664D">
      <w:pPr>
        <w:pStyle w:val="StylePlainTextArial12ptJustified"/>
        <w:rPr>
          <w:rFonts w:eastAsia="MS Mincho"/>
        </w:rPr>
      </w:pPr>
      <w:r w:rsidRPr="00D72E08">
        <w:rPr>
          <w:rFonts w:eastAsia="MS Mincho"/>
        </w:rPr>
        <w:t xml:space="preserve">The governors much regret having to make this decision. They are very appreciative of the work you have done for the school and are sorry that your services </w:t>
      </w:r>
      <w:proofErr w:type="gramStart"/>
      <w:r w:rsidRPr="00D72E08">
        <w:rPr>
          <w:rFonts w:eastAsia="MS Mincho"/>
        </w:rPr>
        <w:t>have to</w:t>
      </w:r>
      <w:proofErr w:type="gramEnd"/>
      <w:r w:rsidRPr="00D72E08">
        <w:rPr>
          <w:rFonts w:eastAsia="MS Mincho"/>
        </w:rPr>
        <w:t xml:space="preserve"> be terminated in this way. The headteacher has been asked to arrange for you to have reasonable time off to look for alternative employment.</w:t>
      </w:r>
    </w:p>
    <w:p w14:paraId="1EF8E50A" w14:textId="77777777" w:rsidR="004B308B" w:rsidRPr="00D72E08" w:rsidRDefault="004B308B" w:rsidP="0054664D">
      <w:pPr>
        <w:pStyle w:val="StylePlainTextArial12ptJustified"/>
        <w:rPr>
          <w:rFonts w:eastAsia="MS Mincho"/>
        </w:rPr>
      </w:pPr>
    </w:p>
    <w:p w14:paraId="4D7762D6" w14:textId="77777777" w:rsidR="004B308B" w:rsidRPr="00D72E08" w:rsidRDefault="004B308B" w:rsidP="0054664D">
      <w:pPr>
        <w:pStyle w:val="StylePlainTextArial12ptJustified"/>
        <w:rPr>
          <w:rFonts w:eastAsia="MS Mincho"/>
        </w:rPr>
      </w:pPr>
    </w:p>
    <w:p w14:paraId="78177A0A" w14:textId="77777777" w:rsidR="004B308B" w:rsidRPr="00D72E08" w:rsidRDefault="004B308B" w:rsidP="0054664D">
      <w:pPr>
        <w:pStyle w:val="StylePlainTextArial12ptJustified"/>
        <w:rPr>
          <w:rFonts w:eastAsia="MS Mincho"/>
        </w:rPr>
      </w:pPr>
      <w:r w:rsidRPr="00D72E08">
        <w:rPr>
          <w:rFonts w:eastAsia="MS Mincho"/>
        </w:rPr>
        <w:t>Yours sincerely</w:t>
      </w:r>
    </w:p>
    <w:p w14:paraId="37B1CAB8" w14:textId="77777777" w:rsidR="004B308B" w:rsidRPr="00D72E08" w:rsidRDefault="004B308B" w:rsidP="0054664D">
      <w:pPr>
        <w:pStyle w:val="StylePlainTextArial12pt"/>
        <w:rPr>
          <w:rFonts w:eastAsia="MS Mincho"/>
        </w:rPr>
      </w:pPr>
    </w:p>
    <w:p w14:paraId="3ABABCB3" w14:textId="77777777" w:rsidR="004B308B" w:rsidRPr="0054664D" w:rsidRDefault="004B308B" w:rsidP="00D72E08">
      <w:pPr>
        <w:rPr>
          <w:rStyle w:val="StyleArial"/>
        </w:rPr>
      </w:pPr>
    </w:p>
    <w:p w14:paraId="28E60049" w14:textId="77777777" w:rsidR="004B308B" w:rsidRPr="00D72E08" w:rsidRDefault="004B308B" w:rsidP="001C3E35">
      <w:pPr>
        <w:pStyle w:val="StyleArialBlackJustifiedLeft2cmHanging1cmRight"/>
      </w:pPr>
    </w:p>
    <w:p w14:paraId="1AA5C185" w14:textId="77777777" w:rsidR="004B308B" w:rsidRPr="00D72E08" w:rsidRDefault="004B308B" w:rsidP="001C3E35">
      <w:pPr>
        <w:pStyle w:val="StyleArialBlackJustifiedLeft2cmHanging1cmRight"/>
      </w:pPr>
    </w:p>
    <w:p w14:paraId="63FDCC5A" w14:textId="77777777" w:rsidR="001C5AFF" w:rsidRDefault="001C5AFF" w:rsidP="0054664D">
      <w:pPr>
        <w:pStyle w:val="StylePlainTextArial12pt"/>
        <w:rPr>
          <w:rFonts w:eastAsia="MS Mincho"/>
        </w:rPr>
      </w:pPr>
      <w:r>
        <w:rPr>
          <w:rFonts w:eastAsia="MS Mincho"/>
        </w:rPr>
        <w:t>[TYPE NAME]</w:t>
      </w:r>
    </w:p>
    <w:p w14:paraId="1A958C03" w14:textId="77777777" w:rsidR="001C5AFF" w:rsidRPr="00D72E08" w:rsidRDefault="001C5AFF" w:rsidP="0054664D">
      <w:pPr>
        <w:pStyle w:val="StylePlainTextArial12pt"/>
        <w:rPr>
          <w:rFonts w:eastAsia="MS Mincho"/>
        </w:rPr>
      </w:pPr>
      <w:r>
        <w:rPr>
          <w:rFonts w:eastAsia="MS Mincho"/>
        </w:rPr>
        <w:t>Chair of the Dismissal/Redundancy Committee</w:t>
      </w:r>
    </w:p>
    <w:p w14:paraId="76291778" w14:textId="77777777" w:rsidR="004B308B" w:rsidRPr="00D72E08" w:rsidRDefault="004B308B" w:rsidP="001C3E35">
      <w:pPr>
        <w:pStyle w:val="StyleArialBlackJustifiedLeft2cmHanging1cmRight"/>
      </w:pPr>
    </w:p>
    <w:p w14:paraId="21764245" w14:textId="77777777" w:rsidR="004B308B" w:rsidRPr="00D72E08" w:rsidRDefault="004B308B" w:rsidP="001C3E35">
      <w:pPr>
        <w:pStyle w:val="StyleArialBlackJustifiedLeft2cmHanging1cmRight"/>
      </w:pPr>
    </w:p>
    <w:p w14:paraId="50D9054A" w14:textId="77777777" w:rsidR="004B308B" w:rsidRPr="00D72E08" w:rsidRDefault="004B308B" w:rsidP="001C3E35">
      <w:pPr>
        <w:pStyle w:val="StyleArialBlackJustifiedLeft2cmHanging1cmRight"/>
      </w:pPr>
    </w:p>
    <w:p w14:paraId="30ACD8E0" w14:textId="77777777" w:rsidR="004B308B" w:rsidRPr="00D72E08" w:rsidRDefault="004B308B" w:rsidP="001C3E35">
      <w:pPr>
        <w:pStyle w:val="StyleArialBlackJustifiedLeft2cmHanging1cmRight"/>
      </w:pPr>
    </w:p>
    <w:p w14:paraId="7208DFEA" w14:textId="77777777" w:rsidR="004B308B" w:rsidRPr="00D72E08" w:rsidRDefault="004B308B" w:rsidP="001C3E35">
      <w:pPr>
        <w:pStyle w:val="StyleArialBlackJustifiedLeft2cmHanging1cmRight"/>
      </w:pPr>
    </w:p>
    <w:p w14:paraId="59830C57" w14:textId="77777777" w:rsidR="004B308B" w:rsidRPr="00D72E08" w:rsidRDefault="004B308B" w:rsidP="001C3E35">
      <w:pPr>
        <w:pStyle w:val="StyleArialBlackJustifiedLeft2cmHanging1cmRight"/>
      </w:pPr>
    </w:p>
    <w:p w14:paraId="137D5B05" w14:textId="77777777" w:rsidR="004B308B" w:rsidRPr="00D72E08" w:rsidRDefault="004B308B" w:rsidP="001C3E35">
      <w:pPr>
        <w:pStyle w:val="StyleArialBlackJustifiedLeft2cmHanging1cmRight"/>
      </w:pPr>
    </w:p>
    <w:p w14:paraId="4B199A7E" w14:textId="77777777" w:rsidR="004B308B" w:rsidRPr="00D72E08" w:rsidRDefault="004B308B" w:rsidP="001C3E35">
      <w:pPr>
        <w:pStyle w:val="StyleArialBlackJustifiedLeft2cmHanging1cmRight"/>
      </w:pPr>
    </w:p>
    <w:p w14:paraId="3048BF26" w14:textId="77777777" w:rsidR="004B308B" w:rsidRPr="00D72E08" w:rsidRDefault="004B308B" w:rsidP="001C3E35">
      <w:pPr>
        <w:pStyle w:val="StyleArialBlackJustifiedLeft2cmHanging1cmRight"/>
      </w:pPr>
    </w:p>
    <w:p w14:paraId="71D9D371" w14:textId="77777777" w:rsidR="004B308B" w:rsidRPr="00D72E08" w:rsidRDefault="004B308B" w:rsidP="001C3E35">
      <w:pPr>
        <w:pStyle w:val="StyleArialBlackJustifiedLeft2cmHanging1cmRight"/>
      </w:pPr>
    </w:p>
    <w:p w14:paraId="4C91908F" w14:textId="77777777" w:rsidR="004B308B" w:rsidRPr="00D72E08" w:rsidRDefault="004B308B" w:rsidP="001C3E35">
      <w:pPr>
        <w:pStyle w:val="StyleArialBlackJustifiedLeft2cmHanging1cmRight"/>
      </w:pPr>
    </w:p>
    <w:p w14:paraId="07639731" w14:textId="77777777" w:rsidR="004B308B" w:rsidRPr="00D72E08" w:rsidRDefault="004B308B" w:rsidP="001C3E35">
      <w:pPr>
        <w:pStyle w:val="StyleArialBlackJustifiedLeft2cmHanging1cmRight"/>
      </w:pPr>
    </w:p>
    <w:p w14:paraId="12ABF318" w14:textId="77777777" w:rsidR="004B308B" w:rsidRPr="00D72E08" w:rsidRDefault="004B308B" w:rsidP="001C3E35">
      <w:pPr>
        <w:pStyle w:val="StyleArialBlackJustifiedLeft2cmHanging1cmRight"/>
      </w:pPr>
    </w:p>
    <w:p w14:paraId="69998D59" w14:textId="77777777" w:rsidR="004B308B" w:rsidRPr="00D72E08" w:rsidRDefault="004B308B" w:rsidP="001C3E35">
      <w:pPr>
        <w:pStyle w:val="StyleArialBlackJustifiedLeft2cmHanging1cmRight"/>
      </w:pPr>
    </w:p>
    <w:p w14:paraId="42D080EC" w14:textId="77777777" w:rsidR="004B308B" w:rsidRPr="00D72E08" w:rsidRDefault="004B308B" w:rsidP="001C3E35">
      <w:pPr>
        <w:pStyle w:val="StyleArialBlackJustifiedLeft2cmHanging1cmRight"/>
      </w:pPr>
    </w:p>
    <w:p w14:paraId="53EEC5A9" w14:textId="3942750C" w:rsidR="004B308B" w:rsidRPr="0054664D" w:rsidRDefault="004B308B" w:rsidP="009F2BCE">
      <w:pPr>
        <w:pStyle w:val="StylePlainTextArial12ptBold1"/>
        <w:numPr>
          <w:ilvl w:val="0"/>
          <w:numId w:val="16"/>
        </w:numPr>
        <w:rPr>
          <w:rFonts w:eastAsia="MS Mincho"/>
          <w:bCs w:val="0"/>
        </w:rPr>
      </w:pPr>
      <w:r w:rsidRPr="0054664D">
        <w:rPr>
          <w:rFonts w:eastAsia="MS Mincho"/>
          <w:bCs w:val="0"/>
        </w:rPr>
        <w:lastRenderedPageBreak/>
        <w:t xml:space="preserve">Notice of hearing by dismissal appeal committee </w:t>
      </w:r>
    </w:p>
    <w:p w14:paraId="0A21BBC4" w14:textId="77777777" w:rsidR="004B308B" w:rsidRPr="00D72E08" w:rsidRDefault="004B308B" w:rsidP="00D72E08">
      <w:pPr>
        <w:pStyle w:val="PlainText"/>
        <w:rPr>
          <w:rFonts w:ascii="Arial" w:eastAsia="MS Mincho" w:hAnsi="Arial" w:cs="Arial"/>
          <w:i/>
          <w:iCs/>
          <w:sz w:val="24"/>
          <w:szCs w:val="24"/>
        </w:rPr>
      </w:pPr>
    </w:p>
    <w:p w14:paraId="4B2CF9BC" w14:textId="59A521F4" w:rsidR="00D52EF7" w:rsidRPr="00F42C2E" w:rsidRDefault="0054664D" w:rsidP="0054664D">
      <w:pPr>
        <w:pStyle w:val="StyleListParagraphArialBoldUnderlineLeft0cm"/>
        <w:rPr>
          <w:rFonts w:eastAsia="Calibri"/>
        </w:rPr>
      </w:pPr>
      <w:r w:rsidRPr="00F42C2E">
        <w:rPr>
          <w:rFonts w:eastAsia="Calibri"/>
        </w:rPr>
        <w:t>Strictly Private &amp; Confidential</w:t>
      </w:r>
    </w:p>
    <w:p w14:paraId="17758F98" w14:textId="77777777" w:rsidR="00D52EF7" w:rsidRPr="00F42C2E" w:rsidRDefault="00D52EF7" w:rsidP="00D52EF7">
      <w:pPr>
        <w:pStyle w:val="ListParagraph"/>
        <w:ind w:left="0"/>
        <w:rPr>
          <w:rFonts w:ascii="Arial" w:eastAsia="Calibri" w:hAnsi="Arial" w:cs="Arial"/>
          <w:b/>
          <w:szCs w:val="24"/>
        </w:rPr>
      </w:pPr>
    </w:p>
    <w:p w14:paraId="14127C15" w14:textId="77777777" w:rsidR="00D52EF7" w:rsidRPr="00F42C2E" w:rsidRDefault="00EA26F0" w:rsidP="0054664D">
      <w:pPr>
        <w:pStyle w:val="StyleListParagraphArialLeft0cm"/>
        <w:rPr>
          <w:rFonts w:eastAsia="Calibri"/>
        </w:rPr>
      </w:pPr>
      <w:r>
        <w:rPr>
          <w:rFonts w:eastAsia="Calibri"/>
        </w:rPr>
        <w:t xml:space="preserve">Employee </w:t>
      </w:r>
      <w:r w:rsidR="00D52EF7" w:rsidRPr="00F42C2E">
        <w:rPr>
          <w:rFonts w:eastAsia="Calibri"/>
        </w:rPr>
        <w:t>NAME</w:t>
      </w:r>
    </w:p>
    <w:p w14:paraId="242EFE82" w14:textId="77777777" w:rsidR="00D52EF7" w:rsidRPr="00F42C2E" w:rsidRDefault="00D52EF7" w:rsidP="0054664D">
      <w:pPr>
        <w:pStyle w:val="StyleListParagraphArialLeft0cm"/>
        <w:rPr>
          <w:rFonts w:eastAsia="Calibri"/>
        </w:rPr>
      </w:pPr>
      <w:r w:rsidRPr="00F42C2E">
        <w:rPr>
          <w:rFonts w:eastAsia="Calibri"/>
        </w:rPr>
        <w:t>ADDRESS</w:t>
      </w:r>
    </w:p>
    <w:p w14:paraId="256401DE" w14:textId="42A13AB3" w:rsidR="00D52EF7" w:rsidRPr="00F42C2E" w:rsidRDefault="00D52EF7" w:rsidP="0054664D">
      <w:pPr>
        <w:pStyle w:val="StyleListParagraphArialLeft0cm"/>
        <w:rPr>
          <w:rFonts w:eastAsia="Calibri"/>
        </w:rPr>
      </w:pPr>
    </w:p>
    <w:p w14:paraId="08A868D6" w14:textId="77777777" w:rsidR="00D52EF7" w:rsidRPr="00F42C2E" w:rsidRDefault="00D52EF7" w:rsidP="0054664D">
      <w:pPr>
        <w:pStyle w:val="StyleListParagraphArialLeft0cm"/>
        <w:rPr>
          <w:rFonts w:eastAsia="Calibri"/>
        </w:rPr>
      </w:pPr>
    </w:p>
    <w:p w14:paraId="3FCA7C49" w14:textId="3E55CE9A" w:rsidR="00D52EF7" w:rsidRPr="00F42C2E" w:rsidRDefault="00D52EF7" w:rsidP="0054664D">
      <w:pPr>
        <w:pStyle w:val="StyleListParagraphArialLeft0cm"/>
        <w:rPr>
          <w:rFonts w:eastAsia="Calibri"/>
        </w:rPr>
      </w:pPr>
      <w:r w:rsidRPr="00F42C2E">
        <w:rPr>
          <w:rFonts w:eastAsia="Calibri"/>
        </w:rPr>
        <w:t>Date</w:t>
      </w:r>
      <w:r>
        <w:rPr>
          <w:rFonts w:eastAsia="Calibri"/>
        </w:rPr>
        <w:t xml:space="preserve"> </w:t>
      </w:r>
      <w:r w:rsidRPr="00D72E08">
        <w:rPr>
          <w:rFonts w:eastAsia="MS Mincho"/>
        </w:rPr>
        <w:t xml:space="preserve">(At least 5 school days' </w:t>
      </w:r>
      <w:r w:rsidR="00943499">
        <w:rPr>
          <w:rFonts w:eastAsia="MS Mincho"/>
        </w:rPr>
        <w:t xml:space="preserve">written </w:t>
      </w:r>
      <w:r w:rsidRPr="00D72E08">
        <w:rPr>
          <w:rFonts w:eastAsia="MS Mincho"/>
        </w:rPr>
        <w:t>notice</w:t>
      </w:r>
      <w:r w:rsidR="00943499">
        <w:rPr>
          <w:rFonts w:eastAsia="MS Mincho"/>
        </w:rPr>
        <w:t xml:space="preserve"> must be given</w:t>
      </w:r>
      <w:r w:rsidRPr="00D72E08">
        <w:rPr>
          <w:rFonts w:eastAsia="MS Mincho"/>
        </w:rPr>
        <w:t>)</w:t>
      </w:r>
    </w:p>
    <w:p w14:paraId="560ECC3E" w14:textId="77777777" w:rsidR="00D52EF7" w:rsidRPr="00F42C2E" w:rsidRDefault="00D52EF7" w:rsidP="0054664D">
      <w:pPr>
        <w:pStyle w:val="StyleListParagraphArialLeft0cm"/>
        <w:rPr>
          <w:rFonts w:eastAsia="Calibri"/>
        </w:rPr>
      </w:pPr>
    </w:p>
    <w:p w14:paraId="10BE4A8E" w14:textId="48762C38" w:rsidR="00D52EF7" w:rsidRPr="00F42C2E" w:rsidRDefault="00D52EF7" w:rsidP="0054664D">
      <w:pPr>
        <w:pStyle w:val="StyleListParagraphArialLeft0cm"/>
        <w:rPr>
          <w:rFonts w:eastAsia="Calibri"/>
        </w:rPr>
      </w:pPr>
      <w:r w:rsidRPr="00F42C2E">
        <w:rPr>
          <w:rFonts w:eastAsia="Calibri"/>
        </w:rPr>
        <w:t>Dear</w:t>
      </w:r>
    </w:p>
    <w:p w14:paraId="6F3EEFDE" w14:textId="77777777" w:rsidR="004B308B" w:rsidRPr="00D72E08" w:rsidRDefault="004B308B" w:rsidP="00D72E08">
      <w:pPr>
        <w:pStyle w:val="PlainText"/>
        <w:jc w:val="center"/>
        <w:rPr>
          <w:rFonts w:ascii="Arial" w:eastAsia="MS Mincho" w:hAnsi="Arial" w:cs="Arial"/>
          <w:b/>
          <w:bCs/>
          <w:sz w:val="24"/>
          <w:szCs w:val="24"/>
        </w:rPr>
      </w:pPr>
    </w:p>
    <w:p w14:paraId="5C850006" w14:textId="77777777" w:rsidR="004B308B" w:rsidRPr="00D52EF7" w:rsidRDefault="00D52EF7" w:rsidP="0054664D">
      <w:pPr>
        <w:pStyle w:val="StylePlainTextArial12ptBoldUnderline"/>
        <w:rPr>
          <w:rFonts w:eastAsia="MS Mincho"/>
        </w:rPr>
      </w:pPr>
      <w:r w:rsidRPr="00D52EF7">
        <w:rPr>
          <w:rFonts w:eastAsia="MS Mincho"/>
        </w:rPr>
        <w:t>Re: Dismissal Appeal Committee Hearing</w:t>
      </w:r>
    </w:p>
    <w:p w14:paraId="755EC111" w14:textId="77777777" w:rsidR="004B308B" w:rsidRPr="00D72E08" w:rsidRDefault="004B308B" w:rsidP="0054664D">
      <w:pPr>
        <w:pStyle w:val="StylePlainTextArial12pt"/>
        <w:rPr>
          <w:rFonts w:eastAsia="MS Mincho"/>
        </w:rPr>
      </w:pPr>
    </w:p>
    <w:p w14:paraId="5591CC45" w14:textId="718EE3FF" w:rsidR="00D52EF7" w:rsidRPr="001C3E35" w:rsidRDefault="004B308B" w:rsidP="0054664D">
      <w:pPr>
        <w:pStyle w:val="StylePlainTextArial12pt"/>
        <w:rPr>
          <w:rFonts w:eastAsia="MS Mincho"/>
        </w:rPr>
      </w:pPr>
      <w:r w:rsidRPr="00D72E08">
        <w:rPr>
          <w:rFonts w:eastAsia="MS Mincho"/>
        </w:rPr>
        <w:t xml:space="preserve">In response to your letter of </w:t>
      </w:r>
      <w:r w:rsidR="00D52EF7">
        <w:rPr>
          <w:rFonts w:eastAsia="MS Mincho"/>
        </w:rPr>
        <w:t>[ENTER DATE]</w:t>
      </w:r>
      <w:r w:rsidRPr="00D72E08">
        <w:rPr>
          <w:rFonts w:eastAsia="MS Mincho"/>
        </w:rPr>
        <w:t xml:space="preserve"> stating that you wish to appeal against the decision of the </w:t>
      </w:r>
      <w:r w:rsidR="0024124E">
        <w:rPr>
          <w:rFonts w:eastAsia="MS Mincho"/>
        </w:rPr>
        <w:t>Dismissal/Redundancy Committee</w:t>
      </w:r>
      <w:r w:rsidRPr="00D72E08">
        <w:rPr>
          <w:rFonts w:eastAsia="MS Mincho"/>
        </w:rPr>
        <w:t xml:space="preserve"> of the governing body notified to you on </w:t>
      </w:r>
      <w:r w:rsidR="00D52EF7">
        <w:rPr>
          <w:rFonts w:eastAsia="MS Mincho"/>
        </w:rPr>
        <w:t>[ENTER DATE]</w:t>
      </w:r>
      <w:r w:rsidRPr="00D72E08">
        <w:rPr>
          <w:rFonts w:eastAsia="MS Mincho"/>
        </w:rPr>
        <w:t xml:space="preserve">, I write to inform you that the appeal hearing will be held at </w:t>
      </w:r>
      <w:r w:rsidR="00D52EF7">
        <w:rPr>
          <w:rFonts w:eastAsia="MS Mincho"/>
        </w:rPr>
        <w:t>[ENTER TIME]</w:t>
      </w:r>
      <w:r w:rsidRPr="00D72E08">
        <w:rPr>
          <w:rFonts w:eastAsia="MS Mincho"/>
        </w:rPr>
        <w:t xml:space="preserve"> on </w:t>
      </w:r>
      <w:r w:rsidR="00D52EF7">
        <w:rPr>
          <w:rFonts w:eastAsia="MS Mincho"/>
        </w:rPr>
        <w:t>[ENTER DATE]</w:t>
      </w:r>
      <w:r w:rsidRPr="00D72E08">
        <w:rPr>
          <w:rFonts w:eastAsia="MS Mincho"/>
        </w:rPr>
        <w:t xml:space="preserve"> and be in </w:t>
      </w:r>
      <w:r w:rsidR="00D52EF7">
        <w:rPr>
          <w:rFonts w:eastAsia="MS Mincho"/>
        </w:rPr>
        <w:t>[ENTER</w:t>
      </w:r>
      <w:r w:rsidR="00EA26F0">
        <w:rPr>
          <w:rFonts w:eastAsia="MS Mincho"/>
        </w:rPr>
        <w:t xml:space="preserve"> </w:t>
      </w:r>
      <w:r w:rsidR="00D52EF7">
        <w:rPr>
          <w:rFonts w:eastAsia="MS Mincho"/>
        </w:rPr>
        <w:t>PLACE</w:t>
      </w:r>
      <w:r w:rsidR="00D52EF7" w:rsidRPr="001C3E35">
        <w:rPr>
          <w:rFonts w:eastAsia="MS Mincho"/>
        </w:rPr>
        <w:t>]</w:t>
      </w:r>
      <w:r w:rsidRPr="001C3E35">
        <w:rPr>
          <w:rFonts w:eastAsia="MS Mincho"/>
        </w:rPr>
        <w:t xml:space="preserve">. (The appeal committee </w:t>
      </w:r>
      <w:r w:rsidR="00962F74" w:rsidRPr="001C3E35">
        <w:rPr>
          <w:rFonts w:eastAsia="MS Mincho"/>
        </w:rPr>
        <w:t xml:space="preserve">should </w:t>
      </w:r>
      <w:r w:rsidRPr="001C3E35">
        <w:rPr>
          <w:rFonts w:eastAsia="MS Mincho"/>
        </w:rPr>
        <w:t xml:space="preserve">meet </w:t>
      </w:r>
      <w:r w:rsidR="00943499" w:rsidRPr="001C3E35">
        <w:rPr>
          <w:rFonts w:eastAsia="MS Mincho"/>
        </w:rPr>
        <w:t xml:space="preserve">as soon as reasonably possible after </w:t>
      </w:r>
      <w:r w:rsidR="0024124E" w:rsidRPr="001C3E35">
        <w:rPr>
          <w:rFonts w:eastAsia="MS Mincho"/>
        </w:rPr>
        <w:t xml:space="preserve">receipt of </w:t>
      </w:r>
      <w:r w:rsidR="00943499" w:rsidRPr="001C3E35">
        <w:rPr>
          <w:rFonts w:eastAsia="MS Mincho"/>
        </w:rPr>
        <w:t>the notification of the appeal)</w:t>
      </w:r>
      <w:r w:rsidR="001B45BB" w:rsidRPr="001C3E35">
        <w:rPr>
          <w:rFonts w:eastAsia="MS Mincho"/>
        </w:rPr>
        <w:t>.</w:t>
      </w:r>
    </w:p>
    <w:p w14:paraId="55564689" w14:textId="246AD9F0" w:rsidR="004B308B" w:rsidRPr="00D72E08" w:rsidRDefault="004B308B" w:rsidP="0054664D">
      <w:pPr>
        <w:pStyle w:val="StylePlainTextArial12ptJustified"/>
        <w:rPr>
          <w:rFonts w:eastAsia="MS Mincho"/>
        </w:rPr>
      </w:pPr>
      <w:r w:rsidRPr="00D72E08">
        <w:rPr>
          <w:rFonts w:eastAsia="MS Mincho"/>
        </w:rPr>
        <w:t xml:space="preserve">The chair of the </w:t>
      </w:r>
      <w:r w:rsidR="00962F74">
        <w:rPr>
          <w:rFonts w:eastAsia="MS Mincho"/>
        </w:rPr>
        <w:t>Dismissal/Redundancy Committee</w:t>
      </w:r>
      <w:r w:rsidRPr="00D72E08">
        <w:rPr>
          <w:rFonts w:eastAsia="MS Mincho"/>
        </w:rPr>
        <w:t xml:space="preserve"> will present the case for the dismissal by reason of redundancy.</w:t>
      </w:r>
    </w:p>
    <w:p w14:paraId="69DCDCF2" w14:textId="77777777" w:rsidR="004B308B" w:rsidRPr="00D72E08" w:rsidRDefault="004B308B" w:rsidP="0054664D">
      <w:pPr>
        <w:pStyle w:val="StylePlainTextArial12ptJustified"/>
        <w:rPr>
          <w:rFonts w:eastAsia="MS Mincho"/>
        </w:rPr>
      </w:pPr>
    </w:p>
    <w:p w14:paraId="59150E53" w14:textId="77777777" w:rsidR="004B308B" w:rsidRPr="00D72E08" w:rsidRDefault="004B308B" w:rsidP="0054664D">
      <w:pPr>
        <w:pStyle w:val="StylePlainTextArial12ptJustified"/>
        <w:rPr>
          <w:rFonts w:eastAsia="MS Mincho"/>
        </w:rPr>
      </w:pPr>
      <w:r w:rsidRPr="00D72E08">
        <w:rPr>
          <w:rFonts w:eastAsia="MS Mincho"/>
        </w:rPr>
        <w:t>During the meeting you may be accompanied by a companion who may be a work colleague or a trade union representative. The chair of the dismissal committee will be accompanied by the headteacher.</w:t>
      </w:r>
    </w:p>
    <w:p w14:paraId="17D35AE6" w14:textId="77777777" w:rsidR="004B308B" w:rsidRPr="00D72E08" w:rsidRDefault="004B308B" w:rsidP="0054664D">
      <w:pPr>
        <w:pStyle w:val="StylePlainTextArial12ptJustified"/>
        <w:rPr>
          <w:rFonts w:eastAsia="MS Mincho"/>
        </w:rPr>
      </w:pPr>
    </w:p>
    <w:p w14:paraId="2252EDBE" w14:textId="3BDD0C6E" w:rsidR="004B308B" w:rsidRPr="00D72E08" w:rsidRDefault="004B308B" w:rsidP="0054664D">
      <w:pPr>
        <w:pStyle w:val="StylePlainTextArial12ptJustified"/>
        <w:rPr>
          <w:rFonts w:eastAsia="MS Mincho"/>
        </w:rPr>
      </w:pPr>
      <w:r w:rsidRPr="00D72E08">
        <w:rPr>
          <w:rFonts w:eastAsia="MS Mincho"/>
        </w:rPr>
        <w:t>I enclose an index of the documents to be presented to the appeal committee. This index lists all the documents which were considered by the dismissal</w:t>
      </w:r>
      <w:r w:rsidR="00962F74">
        <w:rPr>
          <w:rFonts w:eastAsia="MS Mincho"/>
        </w:rPr>
        <w:t xml:space="preserve">/ </w:t>
      </w:r>
      <w:r w:rsidR="001B45BB">
        <w:rPr>
          <w:rFonts w:eastAsia="MS Mincho"/>
        </w:rPr>
        <w:t xml:space="preserve">redundancy </w:t>
      </w:r>
      <w:r w:rsidR="001B45BB" w:rsidRPr="00D72E08">
        <w:rPr>
          <w:rFonts w:eastAsia="MS Mincho"/>
        </w:rPr>
        <w:t>committee</w:t>
      </w:r>
      <w:r w:rsidRPr="00D72E08">
        <w:rPr>
          <w:rFonts w:eastAsia="MS Mincho"/>
        </w:rPr>
        <w:t xml:space="preserve"> and new documents which the chair of the committee intends to present to the appeal committee. I enclose copies of all the documents.</w:t>
      </w:r>
    </w:p>
    <w:p w14:paraId="627750BD" w14:textId="77777777" w:rsidR="004B308B" w:rsidRPr="00D72E08" w:rsidRDefault="004B308B" w:rsidP="0054664D">
      <w:pPr>
        <w:pStyle w:val="StylePlainTextArial12ptJustified"/>
        <w:rPr>
          <w:rFonts w:eastAsia="MS Mincho"/>
        </w:rPr>
      </w:pPr>
    </w:p>
    <w:p w14:paraId="16613DC7" w14:textId="1E098933" w:rsidR="004B308B" w:rsidRPr="00D72E08" w:rsidRDefault="004B308B" w:rsidP="0054664D">
      <w:pPr>
        <w:pStyle w:val="StylePlainTextArial12ptJustified"/>
        <w:rPr>
          <w:rFonts w:eastAsia="MS Mincho"/>
        </w:rPr>
      </w:pPr>
      <w:r w:rsidRPr="00D72E08">
        <w:rPr>
          <w:rFonts w:eastAsia="MS Mincho"/>
        </w:rPr>
        <w:t xml:space="preserve">If you wish to submit any new </w:t>
      </w:r>
      <w:r w:rsidR="001B45BB" w:rsidRPr="00D72E08">
        <w:rPr>
          <w:rFonts w:eastAsia="MS Mincho"/>
        </w:rPr>
        <w:t>papers,</w:t>
      </w:r>
      <w:r w:rsidRPr="00D72E08">
        <w:rPr>
          <w:rFonts w:eastAsia="MS Mincho"/>
        </w:rPr>
        <w:t xml:space="preserve"> please send these to me as soon as possible.</w:t>
      </w:r>
    </w:p>
    <w:p w14:paraId="2B8BA9FA" w14:textId="77777777" w:rsidR="004B308B" w:rsidRPr="00D72E08" w:rsidRDefault="004B308B" w:rsidP="0054664D">
      <w:pPr>
        <w:pStyle w:val="StylePlainTextArial12ptJustified"/>
        <w:rPr>
          <w:rFonts w:eastAsia="MS Mincho"/>
        </w:rPr>
      </w:pPr>
    </w:p>
    <w:p w14:paraId="28049584" w14:textId="77777777" w:rsidR="004B308B" w:rsidRPr="00D72E08" w:rsidRDefault="004B308B" w:rsidP="0054664D">
      <w:pPr>
        <w:pStyle w:val="StylePlainTextArial12ptJustified"/>
        <w:rPr>
          <w:rFonts w:eastAsia="MS Mincho"/>
        </w:rPr>
      </w:pPr>
      <w:r w:rsidRPr="00D72E08">
        <w:rPr>
          <w:rFonts w:eastAsia="MS Mincho"/>
        </w:rPr>
        <w:t xml:space="preserve">The following information should be supplied to me as soon as possible and no later than three </w:t>
      </w:r>
      <w:proofErr w:type="gramStart"/>
      <w:r w:rsidRPr="00D72E08">
        <w:rPr>
          <w:rFonts w:eastAsia="MS Mincho"/>
        </w:rPr>
        <w:t>school working</w:t>
      </w:r>
      <w:proofErr w:type="gramEnd"/>
      <w:r w:rsidRPr="00D72E08">
        <w:rPr>
          <w:rFonts w:eastAsia="MS Mincho"/>
        </w:rPr>
        <w:t xml:space="preserve"> days before the date of the hearing of the appeal:</w:t>
      </w:r>
    </w:p>
    <w:p w14:paraId="52E8BD8C" w14:textId="77777777" w:rsidR="004B308B" w:rsidRPr="00D72E08" w:rsidRDefault="004B308B" w:rsidP="0054664D">
      <w:pPr>
        <w:pStyle w:val="StylePlainTextArial12ptJustified"/>
        <w:rPr>
          <w:rFonts w:eastAsia="MS Mincho"/>
        </w:rPr>
      </w:pPr>
    </w:p>
    <w:p w14:paraId="45BC8079" w14:textId="6EE12DA2" w:rsidR="004B308B" w:rsidRPr="00D72E08" w:rsidRDefault="004B308B" w:rsidP="0054664D">
      <w:pPr>
        <w:pStyle w:val="StylePlainTextArial12ptJustified"/>
        <w:rPr>
          <w:rFonts w:eastAsia="MS Mincho"/>
        </w:rPr>
      </w:pPr>
      <w:r w:rsidRPr="00D72E08">
        <w:rPr>
          <w:rFonts w:eastAsia="MS Mincho"/>
        </w:rPr>
        <w:t>1</w:t>
      </w:r>
      <w:r w:rsidR="001B45BB">
        <w:rPr>
          <w:rFonts w:eastAsia="MS Mincho"/>
        </w:rPr>
        <w:t>.</w:t>
      </w:r>
      <w:r w:rsidRPr="00D72E08">
        <w:rPr>
          <w:rFonts w:eastAsia="MS Mincho"/>
        </w:rPr>
        <w:t xml:space="preserve"> name of any companion who will be with you during the </w:t>
      </w:r>
      <w:proofErr w:type="gramStart"/>
      <w:r w:rsidRPr="00D72E08">
        <w:rPr>
          <w:rFonts w:eastAsia="MS Mincho"/>
        </w:rPr>
        <w:t>hearing;</w:t>
      </w:r>
      <w:proofErr w:type="gramEnd"/>
    </w:p>
    <w:p w14:paraId="6B9968E9" w14:textId="4FA0A453" w:rsidR="004B308B" w:rsidRPr="00D72E08" w:rsidRDefault="004B308B" w:rsidP="0054664D">
      <w:pPr>
        <w:pStyle w:val="StylePlainTextArial12ptJustified"/>
        <w:rPr>
          <w:rFonts w:eastAsia="MS Mincho"/>
        </w:rPr>
      </w:pPr>
      <w:r w:rsidRPr="00D72E08">
        <w:rPr>
          <w:rFonts w:eastAsia="MS Mincho"/>
        </w:rPr>
        <w:t>2</w:t>
      </w:r>
      <w:r w:rsidR="001B45BB">
        <w:rPr>
          <w:rFonts w:eastAsia="MS Mincho"/>
        </w:rPr>
        <w:t>.</w:t>
      </w:r>
      <w:r w:rsidRPr="00D72E08">
        <w:rPr>
          <w:rFonts w:eastAsia="MS Mincho"/>
        </w:rPr>
        <w:t xml:space="preserve"> any new written evidence or relevant documents you wish to be </w:t>
      </w:r>
      <w:proofErr w:type="gramStart"/>
      <w:r w:rsidRPr="00D72E08">
        <w:rPr>
          <w:rFonts w:eastAsia="MS Mincho"/>
        </w:rPr>
        <w:t>considered;</w:t>
      </w:r>
      <w:proofErr w:type="gramEnd"/>
    </w:p>
    <w:p w14:paraId="775AB35E" w14:textId="60CCE362" w:rsidR="004B308B" w:rsidRPr="00D72E08" w:rsidRDefault="004B308B" w:rsidP="0054664D">
      <w:pPr>
        <w:pStyle w:val="StylePlainTextArial12ptJustified"/>
        <w:rPr>
          <w:rFonts w:eastAsia="MS Mincho"/>
        </w:rPr>
      </w:pPr>
      <w:r w:rsidRPr="00D72E08">
        <w:rPr>
          <w:rFonts w:eastAsia="MS Mincho"/>
        </w:rPr>
        <w:t>3</w:t>
      </w:r>
      <w:r w:rsidR="001B45BB">
        <w:rPr>
          <w:rFonts w:eastAsia="MS Mincho"/>
        </w:rPr>
        <w:t>.</w:t>
      </w:r>
      <w:r w:rsidRPr="00D72E08">
        <w:rPr>
          <w:rFonts w:eastAsia="MS Mincho"/>
        </w:rPr>
        <w:t xml:space="preserve"> names of all witnesses you intend to call together with copies of any new statements.</w:t>
      </w:r>
    </w:p>
    <w:p w14:paraId="6DA01FBF" w14:textId="77777777" w:rsidR="004B308B" w:rsidRPr="00D72E08" w:rsidRDefault="004B308B" w:rsidP="0054664D">
      <w:pPr>
        <w:pStyle w:val="StylePlainTextArial12ptJustified"/>
        <w:rPr>
          <w:rFonts w:eastAsia="MS Mincho"/>
        </w:rPr>
      </w:pPr>
    </w:p>
    <w:p w14:paraId="32EED34E" w14:textId="2F3C21A3" w:rsidR="004B308B" w:rsidRPr="00D72E08" w:rsidRDefault="004B308B" w:rsidP="0054664D">
      <w:pPr>
        <w:pStyle w:val="StylePlainTextArial12ptJustified"/>
        <w:rPr>
          <w:rFonts w:eastAsia="MS Mincho"/>
        </w:rPr>
      </w:pPr>
      <w:r w:rsidRPr="00D72E08">
        <w:rPr>
          <w:rFonts w:eastAsia="MS Mincho"/>
        </w:rPr>
        <w:t>The chair of the dismissal committee will be calling the following witnesses to the hearing</w:t>
      </w:r>
      <w:r w:rsidR="001B45BB">
        <w:rPr>
          <w:rFonts w:eastAsia="MS Mincho"/>
        </w:rPr>
        <w:t xml:space="preserve"> </w:t>
      </w:r>
      <w:r w:rsidR="00D52EF7">
        <w:rPr>
          <w:rFonts w:eastAsia="MS Mincho"/>
        </w:rPr>
        <w:t>[ENTER NAMES HERE]</w:t>
      </w:r>
    </w:p>
    <w:p w14:paraId="0F2D26FD" w14:textId="77777777" w:rsidR="004B308B" w:rsidRPr="00D72E08" w:rsidRDefault="004B308B" w:rsidP="0054664D">
      <w:pPr>
        <w:pStyle w:val="StylePlainTextArial12ptJustified"/>
        <w:rPr>
          <w:rFonts w:eastAsia="MS Mincho"/>
        </w:rPr>
      </w:pPr>
    </w:p>
    <w:p w14:paraId="523D6E9B" w14:textId="77777777" w:rsidR="004B308B" w:rsidRPr="00D72E08" w:rsidRDefault="004B308B" w:rsidP="0054664D">
      <w:pPr>
        <w:pStyle w:val="StylePlainTextArial12ptJustified"/>
        <w:rPr>
          <w:rFonts w:eastAsia="MS Mincho"/>
        </w:rPr>
      </w:pPr>
      <w:r w:rsidRPr="00D72E08">
        <w:rPr>
          <w:rFonts w:eastAsia="MS Mincho"/>
        </w:rPr>
        <w:t xml:space="preserve">The names of the governors who will be serving on the dismissal appeal committee are </w:t>
      </w:r>
      <w:r w:rsidR="00D52EF7">
        <w:rPr>
          <w:rFonts w:eastAsia="MS Mincho"/>
        </w:rPr>
        <w:t>[ENTER NAMES HERE]</w:t>
      </w:r>
      <w:r w:rsidR="00962F74">
        <w:rPr>
          <w:rFonts w:eastAsia="MS Mincho"/>
        </w:rPr>
        <w:t xml:space="preserve"> and they will be supported by a HR Representative. </w:t>
      </w:r>
    </w:p>
    <w:p w14:paraId="19C92114" w14:textId="77777777" w:rsidR="004B308B" w:rsidRPr="00D72E08" w:rsidRDefault="004B308B" w:rsidP="0054664D">
      <w:pPr>
        <w:pStyle w:val="StylePlainTextArial12ptJustified"/>
        <w:rPr>
          <w:rFonts w:eastAsia="MS Mincho"/>
        </w:rPr>
      </w:pPr>
    </w:p>
    <w:p w14:paraId="5406BDE7" w14:textId="77777777" w:rsidR="004B308B" w:rsidRPr="00D72E08" w:rsidRDefault="004B308B" w:rsidP="0054664D">
      <w:pPr>
        <w:pStyle w:val="StylePlainTextArial12ptJustified"/>
        <w:rPr>
          <w:rFonts w:eastAsia="MS Mincho"/>
        </w:rPr>
      </w:pPr>
    </w:p>
    <w:p w14:paraId="21B02541" w14:textId="77777777" w:rsidR="004B308B" w:rsidRPr="00D72E08" w:rsidRDefault="004B308B" w:rsidP="0054664D">
      <w:pPr>
        <w:pStyle w:val="StylePlainTextArial12ptJustified"/>
        <w:rPr>
          <w:rFonts w:eastAsia="MS Mincho"/>
        </w:rPr>
      </w:pPr>
      <w:r w:rsidRPr="00D72E08">
        <w:rPr>
          <w:rFonts w:eastAsia="MS Mincho"/>
        </w:rPr>
        <w:t>Yours sincerely</w:t>
      </w:r>
    </w:p>
    <w:p w14:paraId="75FE3BA1" w14:textId="77777777" w:rsidR="004B308B" w:rsidRPr="00D72E08" w:rsidRDefault="004B308B" w:rsidP="001C3E35">
      <w:pPr>
        <w:pStyle w:val="StyleArialBlackJustifiedLeft0cmHanging1cmRight"/>
      </w:pPr>
    </w:p>
    <w:p w14:paraId="35427518" w14:textId="77777777" w:rsidR="004B308B" w:rsidRDefault="00D52EF7" w:rsidP="001C3E35">
      <w:pPr>
        <w:pStyle w:val="StyleArialBlackJustifiedLeft0cmHanging1cmRight"/>
      </w:pPr>
      <w:r>
        <w:t>[TYPE NAME]</w:t>
      </w:r>
    </w:p>
    <w:p w14:paraId="75DE3788" w14:textId="0169D235" w:rsidR="004B308B" w:rsidRPr="00D72E08" w:rsidRDefault="00D52EF7" w:rsidP="001C3E35">
      <w:pPr>
        <w:pStyle w:val="StyleArialBlackJustifiedLeft0cmHanging1cmRight"/>
      </w:pPr>
      <w:r>
        <w:t>ROLE</w:t>
      </w:r>
    </w:p>
    <w:p w14:paraId="6905453B" w14:textId="74DB336E" w:rsidR="004B308B" w:rsidRPr="0054664D" w:rsidRDefault="004B308B" w:rsidP="009F2BCE">
      <w:pPr>
        <w:pStyle w:val="StylePlainTextArial12ptBold1"/>
        <w:numPr>
          <w:ilvl w:val="0"/>
          <w:numId w:val="16"/>
        </w:numPr>
        <w:rPr>
          <w:rFonts w:eastAsia="MS Mincho"/>
          <w:bCs w:val="0"/>
        </w:rPr>
      </w:pPr>
      <w:r w:rsidRPr="0054664D">
        <w:rPr>
          <w:rFonts w:eastAsia="MS Mincho"/>
          <w:bCs w:val="0"/>
        </w:rPr>
        <w:lastRenderedPageBreak/>
        <w:t xml:space="preserve">Letter notifying outcome of appeal against dismissal by reason of </w:t>
      </w:r>
      <w:proofErr w:type="gramStart"/>
      <w:r w:rsidRPr="0054664D">
        <w:rPr>
          <w:rFonts w:eastAsia="MS Mincho"/>
          <w:bCs w:val="0"/>
        </w:rPr>
        <w:t>redundancy</w:t>
      </w:r>
      <w:proofErr w:type="gramEnd"/>
      <w:r w:rsidRPr="0054664D">
        <w:rPr>
          <w:rFonts w:eastAsia="MS Mincho"/>
          <w:bCs w:val="0"/>
        </w:rPr>
        <w:t xml:space="preserve"> </w:t>
      </w:r>
    </w:p>
    <w:p w14:paraId="0A3DC6C6" w14:textId="77777777" w:rsidR="00D52EF7" w:rsidRDefault="00D52EF7" w:rsidP="00D72E08">
      <w:pPr>
        <w:pStyle w:val="PlainText"/>
        <w:rPr>
          <w:rFonts w:ascii="Arial" w:eastAsia="MS Mincho" w:hAnsi="Arial" w:cs="Arial"/>
          <w:i/>
          <w:iCs/>
          <w:sz w:val="24"/>
          <w:szCs w:val="24"/>
        </w:rPr>
      </w:pPr>
    </w:p>
    <w:p w14:paraId="7EFF4157" w14:textId="3F7A24BC" w:rsidR="00D52EF7" w:rsidRPr="00F42C2E" w:rsidRDefault="0054664D" w:rsidP="0054664D">
      <w:pPr>
        <w:pStyle w:val="StyleListParagraphArialBoldUnderlineLeft0cm"/>
        <w:rPr>
          <w:rFonts w:eastAsia="Calibri"/>
        </w:rPr>
      </w:pPr>
      <w:r w:rsidRPr="00F42C2E">
        <w:rPr>
          <w:rFonts w:eastAsia="Calibri"/>
        </w:rPr>
        <w:t>Strictly Private &amp; Confidential</w:t>
      </w:r>
    </w:p>
    <w:p w14:paraId="217A9547" w14:textId="77777777" w:rsidR="00D52EF7" w:rsidRPr="00F42C2E" w:rsidRDefault="00D52EF7" w:rsidP="00D52EF7">
      <w:pPr>
        <w:pStyle w:val="ListParagraph"/>
        <w:ind w:left="0"/>
        <w:rPr>
          <w:rFonts w:ascii="Arial" w:eastAsia="Calibri" w:hAnsi="Arial" w:cs="Arial"/>
          <w:b/>
          <w:szCs w:val="24"/>
        </w:rPr>
      </w:pPr>
    </w:p>
    <w:p w14:paraId="76BD8335" w14:textId="77777777" w:rsidR="00D52EF7" w:rsidRPr="00F42C2E" w:rsidRDefault="00962F74" w:rsidP="0054664D">
      <w:pPr>
        <w:pStyle w:val="StyleListParagraphArialLeft0cm"/>
        <w:rPr>
          <w:rFonts w:eastAsia="Calibri"/>
        </w:rPr>
      </w:pPr>
      <w:r>
        <w:rPr>
          <w:rFonts w:eastAsia="Calibri"/>
        </w:rPr>
        <w:t xml:space="preserve">Employee </w:t>
      </w:r>
      <w:r w:rsidR="00D52EF7" w:rsidRPr="00F42C2E">
        <w:rPr>
          <w:rFonts w:eastAsia="Calibri"/>
        </w:rPr>
        <w:t>NAME</w:t>
      </w:r>
    </w:p>
    <w:p w14:paraId="5F5F6DDB" w14:textId="77777777" w:rsidR="00D52EF7" w:rsidRPr="00F42C2E" w:rsidRDefault="00D52EF7" w:rsidP="0054664D">
      <w:pPr>
        <w:pStyle w:val="StyleListParagraphArialLeft0cm"/>
        <w:rPr>
          <w:rFonts w:eastAsia="Calibri"/>
        </w:rPr>
      </w:pPr>
      <w:r w:rsidRPr="00F42C2E">
        <w:rPr>
          <w:rFonts w:eastAsia="Calibri"/>
        </w:rPr>
        <w:t>ADDRESS</w:t>
      </w:r>
    </w:p>
    <w:p w14:paraId="7D54E109" w14:textId="77777777" w:rsidR="00D52EF7" w:rsidRPr="00F42C2E" w:rsidRDefault="00D52EF7" w:rsidP="0054664D">
      <w:pPr>
        <w:pStyle w:val="StyleListParagraphArialLeft0cm"/>
        <w:rPr>
          <w:rFonts w:eastAsia="Calibri"/>
        </w:rPr>
      </w:pPr>
    </w:p>
    <w:p w14:paraId="3C4A2130" w14:textId="77777777" w:rsidR="00D52EF7" w:rsidRPr="00F42C2E" w:rsidRDefault="00D52EF7" w:rsidP="0054664D">
      <w:pPr>
        <w:pStyle w:val="StyleListParagraphArialLeft0cm"/>
        <w:rPr>
          <w:rFonts w:eastAsia="Calibri"/>
        </w:rPr>
      </w:pPr>
      <w:r w:rsidRPr="00F42C2E">
        <w:rPr>
          <w:rFonts w:eastAsia="Calibri"/>
        </w:rPr>
        <w:t>Date</w:t>
      </w:r>
      <w:r>
        <w:rPr>
          <w:rFonts w:eastAsia="Calibri"/>
        </w:rPr>
        <w:t xml:space="preserve"> </w:t>
      </w:r>
    </w:p>
    <w:p w14:paraId="02E7FF4A" w14:textId="77777777" w:rsidR="00D52EF7" w:rsidRPr="00F42C2E" w:rsidRDefault="00D52EF7" w:rsidP="0054664D">
      <w:pPr>
        <w:pStyle w:val="StyleListParagraphArialLeft0cm"/>
        <w:rPr>
          <w:rFonts w:eastAsia="Calibri"/>
        </w:rPr>
      </w:pPr>
    </w:p>
    <w:p w14:paraId="19396CFD" w14:textId="72BBF945" w:rsidR="00D52EF7" w:rsidRPr="00F42C2E" w:rsidRDefault="00D52EF7" w:rsidP="0054664D">
      <w:pPr>
        <w:pStyle w:val="StyleListParagraphArialLeft0cm"/>
        <w:rPr>
          <w:rFonts w:eastAsia="Calibri"/>
        </w:rPr>
      </w:pPr>
      <w:proofErr w:type="gramStart"/>
      <w:r w:rsidRPr="00F42C2E">
        <w:rPr>
          <w:rFonts w:eastAsia="Calibri"/>
        </w:rPr>
        <w:t>Dear .</w:t>
      </w:r>
      <w:proofErr w:type="gramEnd"/>
    </w:p>
    <w:p w14:paraId="4B16D4BE" w14:textId="77777777" w:rsidR="004B308B" w:rsidRPr="00D72E08" w:rsidRDefault="004B308B" w:rsidP="0054664D">
      <w:pPr>
        <w:pStyle w:val="StylePlainTextArial12pt"/>
        <w:rPr>
          <w:rFonts w:eastAsia="MS Mincho"/>
        </w:rPr>
      </w:pPr>
    </w:p>
    <w:p w14:paraId="45EC5BA8" w14:textId="77777777" w:rsidR="004B308B" w:rsidRDefault="00D52EF7" w:rsidP="0054664D">
      <w:pPr>
        <w:pStyle w:val="StylePlainTextArial12ptBoldUnderline"/>
        <w:rPr>
          <w:rFonts w:eastAsia="MS Mincho"/>
        </w:rPr>
      </w:pPr>
      <w:r w:rsidRPr="00D52EF7">
        <w:rPr>
          <w:rFonts w:eastAsia="MS Mincho"/>
        </w:rPr>
        <w:t xml:space="preserve">re: </w:t>
      </w:r>
      <w:r>
        <w:rPr>
          <w:rFonts w:eastAsia="MS Mincho"/>
        </w:rPr>
        <w:t>O</w:t>
      </w:r>
      <w:r w:rsidRPr="00D52EF7">
        <w:rPr>
          <w:rFonts w:eastAsia="MS Mincho"/>
        </w:rPr>
        <w:t xml:space="preserve">utcome of </w:t>
      </w:r>
      <w:r>
        <w:rPr>
          <w:rFonts w:eastAsia="MS Mincho"/>
        </w:rPr>
        <w:t>A</w:t>
      </w:r>
      <w:r w:rsidRPr="00D52EF7">
        <w:rPr>
          <w:rFonts w:eastAsia="MS Mincho"/>
        </w:rPr>
        <w:t xml:space="preserve">ppeal against </w:t>
      </w:r>
      <w:r>
        <w:rPr>
          <w:rFonts w:eastAsia="MS Mincho"/>
        </w:rPr>
        <w:t>D</w:t>
      </w:r>
      <w:r w:rsidRPr="00D52EF7">
        <w:rPr>
          <w:rFonts w:eastAsia="MS Mincho"/>
        </w:rPr>
        <w:t xml:space="preserve">ismissal by </w:t>
      </w:r>
      <w:r>
        <w:rPr>
          <w:rFonts w:eastAsia="MS Mincho"/>
        </w:rPr>
        <w:t>R</w:t>
      </w:r>
      <w:r w:rsidRPr="00D52EF7">
        <w:rPr>
          <w:rFonts w:eastAsia="MS Mincho"/>
        </w:rPr>
        <w:t xml:space="preserve">eason of </w:t>
      </w:r>
      <w:r>
        <w:rPr>
          <w:rFonts w:eastAsia="MS Mincho"/>
        </w:rPr>
        <w:t>R</w:t>
      </w:r>
      <w:r w:rsidRPr="00D52EF7">
        <w:rPr>
          <w:rFonts w:eastAsia="MS Mincho"/>
        </w:rPr>
        <w:t>edundancy</w:t>
      </w:r>
    </w:p>
    <w:p w14:paraId="178525AF" w14:textId="77777777" w:rsidR="00962F74" w:rsidRDefault="00962F74" w:rsidP="0054664D">
      <w:pPr>
        <w:pStyle w:val="StylePlainTextArial12ptBoldUnderline"/>
        <w:rPr>
          <w:rFonts w:eastAsia="MS Mincho"/>
        </w:rPr>
      </w:pPr>
    </w:p>
    <w:p w14:paraId="6A036265" w14:textId="77777777" w:rsidR="00CA774C" w:rsidRPr="001C3E35" w:rsidRDefault="00CA774C" w:rsidP="00CA774C">
      <w:pPr>
        <w:overflowPunct/>
        <w:autoSpaceDE/>
        <w:autoSpaceDN/>
        <w:adjustRightInd/>
        <w:textAlignment w:val="auto"/>
        <w:rPr>
          <w:rStyle w:val="StyleArial"/>
        </w:rPr>
      </w:pPr>
      <w:bookmarkStart w:id="1" w:name="_Hlk111723020"/>
      <w:r w:rsidRPr="001C3E35">
        <w:rPr>
          <w:rStyle w:val="StyleArial"/>
          <w:rFonts w:eastAsia="MS Mincho"/>
        </w:rPr>
        <w:t xml:space="preserve">Following the Appeal Hearing held on </w:t>
      </w:r>
      <w:r w:rsidRPr="001C3E35">
        <w:rPr>
          <w:rStyle w:val="StyleArialBlack"/>
        </w:rPr>
        <w:t>[DATE HERE]</w:t>
      </w:r>
      <w:r w:rsidRPr="001C3E35">
        <w:rPr>
          <w:rFonts w:eastAsia="MS Mincho" w:cs="Arial"/>
          <w:i/>
          <w:iCs/>
          <w:szCs w:val="24"/>
          <w:lang w:eastAsia="en-US"/>
        </w:rPr>
        <w:t>,</w:t>
      </w:r>
      <w:r w:rsidRPr="001C3E35">
        <w:rPr>
          <w:rStyle w:val="StyleArial"/>
          <w:rFonts w:eastAsia="MS Mincho"/>
        </w:rPr>
        <w:t xml:space="preserve"> I write to inform you of the outcome of the meeting. </w:t>
      </w:r>
      <w:r w:rsidRPr="001C3E35">
        <w:rPr>
          <w:rStyle w:val="StyleArial"/>
        </w:rPr>
        <w:t xml:space="preserve">At the hearing you were accompanied by </w:t>
      </w:r>
      <w:r w:rsidRPr="001C3E35">
        <w:rPr>
          <w:rFonts w:cs="Arial"/>
          <w:szCs w:val="24"/>
          <w:lang w:eastAsia="en-US"/>
        </w:rPr>
        <w:fldChar w:fldCharType="begin"/>
      </w:r>
      <w:r w:rsidRPr="001C3E35">
        <w:rPr>
          <w:rFonts w:cs="Arial"/>
          <w:szCs w:val="24"/>
          <w:lang w:eastAsia="en-US"/>
        </w:rPr>
        <w:instrText xml:space="preserve"> MACROBUTTON NoMacro [name]</w:instrText>
      </w:r>
      <w:r w:rsidRPr="001C3E35">
        <w:rPr>
          <w:rFonts w:cs="Arial"/>
          <w:szCs w:val="24"/>
          <w:lang w:eastAsia="en-US"/>
        </w:rPr>
        <w:fldChar w:fldCharType="end"/>
      </w:r>
      <w:r w:rsidRPr="001C3E35">
        <w:rPr>
          <w:rStyle w:val="StyleArial"/>
        </w:rPr>
        <w:t xml:space="preserve">, the meeting was chaired by </w:t>
      </w:r>
      <w:r w:rsidRPr="001C3E35">
        <w:rPr>
          <w:rFonts w:cs="Arial"/>
          <w:szCs w:val="24"/>
          <w:lang w:eastAsia="en-US"/>
        </w:rPr>
        <w:fldChar w:fldCharType="begin"/>
      </w:r>
      <w:r w:rsidRPr="001C3E35">
        <w:rPr>
          <w:rFonts w:cs="Arial"/>
          <w:szCs w:val="24"/>
          <w:lang w:eastAsia="en-US"/>
        </w:rPr>
        <w:instrText xml:space="preserve"> MACROBUTTON NoMacro [Chair]</w:instrText>
      </w:r>
      <w:r w:rsidRPr="001C3E35">
        <w:rPr>
          <w:rFonts w:cs="Arial"/>
          <w:szCs w:val="24"/>
          <w:lang w:eastAsia="en-US"/>
        </w:rPr>
        <w:fldChar w:fldCharType="end"/>
      </w:r>
      <w:r w:rsidRPr="001C3E35">
        <w:rPr>
          <w:rStyle w:val="StyleArial"/>
        </w:rPr>
        <w:t xml:space="preserve">. </w:t>
      </w:r>
      <w:r w:rsidRPr="001C3E35">
        <w:rPr>
          <w:rFonts w:cs="Arial"/>
          <w:szCs w:val="24"/>
          <w:lang w:eastAsia="en-US"/>
        </w:rPr>
        <w:fldChar w:fldCharType="begin"/>
      </w:r>
      <w:r w:rsidRPr="001C3E35">
        <w:rPr>
          <w:rFonts w:cs="Arial"/>
          <w:szCs w:val="24"/>
          <w:lang w:eastAsia="en-US"/>
        </w:rPr>
        <w:instrText xml:space="preserve"> MACROBUTTON NoMacro [List other attendees]</w:instrText>
      </w:r>
      <w:r w:rsidRPr="001C3E35">
        <w:rPr>
          <w:rFonts w:cs="Arial"/>
          <w:szCs w:val="24"/>
          <w:lang w:eastAsia="en-US"/>
        </w:rPr>
        <w:fldChar w:fldCharType="end"/>
      </w:r>
      <w:r w:rsidRPr="001C3E35">
        <w:rPr>
          <w:rStyle w:val="StyleArial"/>
        </w:rPr>
        <w:t xml:space="preserve"> were also present. The minutes were taken by </w:t>
      </w:r>
      <w:r w:rsidRPr="001C3E35">
        <w:rPr>
          <w:rFonts w:cs="Arial"/>
          <w:szCs w:val="24"/>
          <w:lang w:eastAsia="en-US"/>
        </w:rPr>
        <w:fldChar w:fldCharType="begin"/>
      </w:r>
      <w:r w:rsidRPr="001C3E35">
        <w:rPr>
          <w:rFonts w:cs="Arial"/>
          <w:szCs w:val="24"/>
          <w:lang w:eastAsia="en-US"/>
        </w:rPr>
        <w:instrText xml:space="preserve"> MACROBUTTON NoMacro [name]</w:instrText>
      </w:r>
      <w:r w:rsidRPr="001C3E35">
        <w:rPr>
          <w:rFonts w:cs="Arial"/>
          <w:szCs w:val="24"/>
          <w:lang w:eastAsia="en-US"/>
        </w:rPr>
        <w:fldChar w:fldCharType="end"/>
      </w:r>
      <w:r w:rsidRPr="001C3E35">
        <w:rPr>
          <w:rStyle w:val="StyleArial"/>
        </w:rPr>
        <w:t xml:space="preserve"> and a representative from Human Resources was present to support proceedings. </w:t>
      </w:r>
    </w:p>
    <w:bookmarkEnd w:id="1"/>
    <w:p w14:paraId="1EE2A2E5" w14:textId="77777777" w:rsidR="00CA774C" w:rsidRPr="001C3E35" w:rsidRDefault="00CA774C" w:rsidP="0054664D">
      <w:pPr>
        <w:pStyle w:val="StyleArialJustified"/>
        <w:rPr>
          <w:rFonts w:eastAsia="MS Mincho"/>
          <w:lang w:eastAsia="en-US"/>
        </w:rPr>
      </w:pPr>
    </w:p>
    <w:p w14:paraId="778FFBBC" w14:textId="77777777" w:rsidR="00006B8E" w:rsidRPr="001C3E35" w:rsidRDefault="00006B8E" w:rsidP="0054664D">
      <w:pPr>
        <w:pStyle w:val="StyleArialJustified"/>
        <w:rPr>
          <w:rFonts w:eastAsia="MS Mincho"/>
          <w:lang w:eastAsia="en-US"/>
        </w:rPr>
      </w:pPr>
    </w:p>
    <w:p w14:paraId="69B9659D" w14:textId="3EB1A297" w:rsidR="004254BE" w:rsidRPr="001C3E35" w:rsidRDefault="00827C7C" w:rsidP="009A661E">
      <w:pPr>
        <w:overflowPunct/>
        <w:autoSpaceDE/>
        <w:autoSpaceDN/>
        <w:adjustRightInd/>
        <w:jc w:val="both"/>
        <w:textAlignment w:val="auto"/>
        <w:rPr>
          <w:rStyle w:val="StyleArial"/>
        </w:rPr>
      </w:pPr>
      <w:r w:rsidRPr="001C3E35">
        <w:rPr>
          <w:rStyle w:val="StyleArial"/>
          <w:rFonts w:eastAsia="MS Mincho"/>
        </w:rPr>
        <w:t xml:space="preserve">Your grounds of appeal against the decision to dismiss were as follows: </w:t>
      </w:r>
      <w:r w:rsidR="00A76DAB" w:rsidRPr="001C3E35">
        <w:rPr>
          <w:rStyle w:val="StyleArial"/>
          <w:rFonts w:eastAsia="MS Mincho"/>
        </w:rPr>
        <w:t>(summarise</w:t>
      </w:r>
      <w:r w:rsidR="001E5B47" w:rsidRPr="001C3E35">
        <w:rPr>
          <w:rStyle w:val="StyleArial"/>
          <w:rFonts w:eastAsia="MS Mincho"/>
        </w:rPr>
        <w:t xml:space="preserve"> as </w:t>
      </w:r>
      <w:r w:rsidRPr="001C3E35">
        <w:rPr>
          <w:rStyle w:val="StyleArial"/>
          <w:rFonts w:eastAsia="MS Mincho"/>
        </w:rPr>
        <w:t>appropriate</w:t>
      </w:r>
      <w:r w:rsidR="001E5B47" w:rsidRPr="001C3E35">
        <w:rPr>
          <w:rStyle w:val="StyleArial"/>
          <w:rFonts w:eastAsia="MS Mincho"/>
        </w:rPr>
        <w:t xml:space="preserve"> and delete grounds not raised</w:t>
      </w:r>
      <w:r w:rsidRPr="001C3E35">
        <w:rPr>
          <w:rStyle w:val="StyleArial"/>
          <w:rFonts w:eastAsia="MS Mincho"/>
        </w:rPr>
        <w:t xml:space="preserve">) </w:t>
      </w:r>
    </w:p>
    <w:p w14:paraId="087C1DDE" w14:textId="77777777" w:rsidR="004254BE" w:rsidRPr="001C3E35" w:rsidRDefault="004254BE" w:rsidP="001C3E35">
      <w:pPr>
        <w:pStyle w:val="StyleCalibriAfter10ptLinespacingMultiple115li"/>
      </w:pPr>
      <w:r w:rsidRPr="001C3E35">
        <w:t xml:space="preserve">The selection process has been </w:t>
      </w:r>
      <w:proofErr w:type="gramStart"/>
      <w:r w:rsidRPr="001C3E35">
        <w:t>unfair</w:t>
      </w:r>
      <w:proofErr w:type="gramEnd"/>
      <w:r w:rsidRPr="001C3E35">
        <w:t xml:space="preserve"> </w:t>
      </w:r>
    </w:p>
    <w:p w14:paraId="1C927B5B" w14:textId="77777777" w:rsidR="004254BE" w:rsidRPr="001C3E35" w:rsidRDefault="004254BE" w:rsidP="001C3E35">
      <w:pPr>
        <w:pStyle w:val="StyleCalibriAfter10ptLinespacingMultiple115li"/>
      </w:pPr>
      <w:r w:rsidRPr="001C3E35">
        <w:t xml:space="preserve">The job is not </w:t>
      </w:r>
      <w:proofErr w:type="gramStart"/>
      <w:r w:rsidRPr="001C3E35">
        <w:t>redundant</w:t>
      </w:r>
      <w:proofErr w:type="gramEnd"/>
    </w:p>
    <w:p w14:paraId="3A932441" w14:textId="77777777" w:rsidR="004254BE" w:rsidRPr="001C3E35" w:rsidRDefault="004254BE" w:rsidP="001C3E35">
      <w:pPr>
        <w:pStyle w:val="StyleCalibriAfter10ptLinespacingMultiple115li"/>
      </w:pPr>
      <w:r w:rsidRPr="001C3E35">
        <w:t xml:space="preserve">The policy and procedures have not been followed </w:t>
      </w:r>
      <w:proofErr w:type="gramStart"/>
      <w:r w:rsidRPr="001C3E35">
        <w:t>correctly</w:t>
      </w:r>
      <w:proofErr w:type="gramEnd"/>
    </w:p>
    <w:p w14:paraId="39E2B56B" w14:textId="77777777" w:rsidR="004254BE" w:rsidRPr="001C3E35" w:rsidRDefault="004254BE" w:rsidP="001C3E35">
      <w:pPr>
        <w:pStyle w:val="StyleCalibriAfter10ptLinespacingMultiple115li"/>
      </w:pPr>
      <w:r w:rsidRPr="001C3E35">
        <w:t xml:space="preserve">There are new circumstances or information which the employee would like to be </w:t>
      </w:r>
      <w:proofErr w:type="gramStart"/>
      <w:r w:rsidRPr="001C3E35">
        <w:t>considered</w:t>
      </w:r>
      <w:proofErr w:type="gramEnd"/>
      <w:r w:rsidRPr="001C3E35">
        <w:t xml:space="preserve"> </w:t>
      </w:r>
    </w:p>
    <w:p w14:paraId="4956A19D" w14:textId="77777777" w:rsidR="004254BE" w:rsidRPr="001C3E35" w:rsidRDefault="004254BE" w:rsidP="001C3E35">
      <w:pPr>
        <w:pStyle w:val="StyleCalibriAfter10ptLinespacingMultiple115li"/>
      </w:pPr>
    </w:p>
    <w:p w14:paraId="1B82D26A" w14:textId="77777777" w:rsidR="00006B8E" w:rsidRPr="001C3E35" w:rsidRDefault="00827C7C" w:rsidP="0054664D">
      <w:pPr>
        <w:pStyle w:val="StyleArialJustified"/>
        <w:rPr>
          <w:rFonts w:eastAsia="MS Mincho"/>
          <w:lang w:eastAsia="en-US"/>
        </w:rPr>
      </w:pPr>
      <w:r w:rsidRPr="001C3E35">
        <w:rPr>
          <w:rFonts w:eastAsia="MS Mincho"/>
          <w:lang w:eastAsia="en-US"/>
        </w:rPr>
        <w:t xml:space="preserve">After due consideration to all the evidence </w:t>
      </w:r>
      <w:r w:rsidR="00006B8E" w:rsidRPr="001C3E35">
        <w:rPr>
          <w:rFonts w:eastAsia="MS Mincho"/>
          <w:lang w:eastAsia="en-US"/>
        </w:rPr>
        <w:t xml:space="preserve">presented to the Appeals Panel, </w:t>
      </w:r>
    </w:p>
    <w:p w14:paraId="04CEDFD6" w14:textId="77777777" w:rsidR="00006B8E" w:rsidRPr="001C3E35" w:rsidRDefault="00006B8E" w:rsidP="0054664D">
      <w:pPr>
        <w:pStyle w:val="StyleArialJustified"/>
        <w:rPr>
          <w:rFonts w:eastAsia="MS Mincho"/>
          <w:lang w:eastAsia="en-US"/>
        </w:rPr>
      </w:pPr>
    </w:p>
    <w:p w14:paraId="0F6DD87B" w14:textId="77777777" w:rsidR="00006B8E" w:rsidRPr="001C3E35" w:rsidRDefault="00006B8E" w:rsidP="0054664D">
      <w:pPr>
        <w:pStyle w:val="StyleArialJustified"/>
        <w:rPr>
          <w:rFonts w:eastAsia="MS Mincho"/>
          <w:lang w:eastAsia="en-US"/>
        </w:rPr>
      </w:pPr>
    </w:p>
    <w:p w14:paraId="0416A1F5" w14:textId="77777777" w:rsidR="00CA774C" w:rsidRPr="001C3E35" w:rsidRDefault="00CA774C" w:rsidP="001C3E35">
      <w:pPr>
        <w:pStyle w:val="StyleArialItalicJustified"/>
        <w:rPr>
          <w:rFonts w:ascii="Work Sans" w:eastAsia="MS Mincho" w:hAnsi="Work Sans"/>
          <w:lang w:eastAsia="en-US"/>
        </w:rPr>
      </w:pPr>
      <w:r w:rsidRPr="001C3E35">
        <w:rPr>
          <w:rFonts w:ascii="Work Sans" w:eastAsia="MS Mincho" w:hAnsi="Work Sans"/>
          <w:lang w:eastAsia="en-US"/>
        </w:rPr>
        <w:t xml:space="preserve">Select </w:t>
      </w:r>
      <w:r w:rsidR="001E5B47" w:rsidRPr="001C3E35">
        <w:rPr>
          <w:rFonts w:ascii="Work Sans" w:eastAsia="MS Mincho" w:hAnsi="Work Sans"/>
          <w:lang w:eastAsia="en-US"/>
        </w:rPr>
        <w:t xml:space="preserve">either </w:t>
      </w:r>
      <w:r w:rsidRPr="001C3E35">
        <w:rPr>
          <w:rFonts w:ascii="Work Sans" w:eastAsia="MS Mincho" w:hAnsi="Work Sans"/>
          <w:lang w:eastAsia="en-US"/>
        </w:rPr>
        <w:t>wording as appropriate:</w:t>
      </w:r>
    </w:p>
    <w:p w14:paraId="734FDB1D" w14:textId="77777777" w:rsidR="00CA774C" w:rsidRPr="001C3E35" w:rsidRDefault="00CA774C" w:rsidP="001C3E35">
      <w:pPr>
        <w:pStyle w:val="StyleArialItalicJustified"/>
        <w:rPr>
          <w:rFonts w:ascii="Work Sans" w:eastAsia="MS Mincho" w:hAnsi="Work Sans"/>
          <w:lang w:eastAsia="en-US"/>
        </w:rPr>
      </w:pPr>
    </w:p>
    <w:p w14:paraId="5995E0B1" w14:textId="745363B3" w:rsidR="006E6DBC" w:rsidRPr="001C3E35" w:rsidRDefault="006E6DBC" w:rsidP="0054664D">
      <w:pPr>
        <w:pStyle w:val="StylePlainTextArial12ptJustified"/>
        <w:rPr>
          <w:rFonts w:eastAsia="MS Mincho"/>
        </w:rPr>
      </w:pPr>
      <w:r w:rsidRPr="001C3E35">
        <w:rPr>
          <w:rFonts w:eastAsia="MS Mincho"/>
        </w:rPr>
        <w:t>I regret to have to inform you that it was decided to confirm your dismissal by reason of redundancy. The reasons for this were [ENTER DETAILS/FINDINGS HERE].</w:t>
      </w:r>
    </w:p>
    <w:p w14:paraId="65D9DB90" w14:textId="77777777" w:rsidR="006E6DBC" w:rsidRPr="001C3E35" w:rsidRDefault="006E6DBC" w:rsidP="0054664D">
      <w:pPr>
        <w:pStyle w:val="StylePlainTextArial12ptJustified"/>
        <w:rPr>
          <w:rFonts w:eastAsia="MS Mincho"/>
        </w:rPr>
      </w:pPr>
    </w:p>
    <w:p w14:paraId="71C9076A" w14:textId="77777777" w:rsidR="006E6DBC" w:rsidRPr="001C3E35" w:rsidRDefault="006E6DBC" w:rsidP="0054664D">
      <w:pPr>
        <w:pStyle w:val="StylePlainTextArial12ptJustified"/>
        <w:rPr>
          <w:rFonts w:eastAsia="MS Mincho"/>
        </w:rPr>
      </w:pPr>
      <w:r w:rsidRPr="001C3E35">
        <w:rPr>
          <w:rFonts w:eastAsia="MS Mincho"/>
        </w:rPr>
        <w:t>This letter constitutes formal notice of the termination of your employment with the governing body, which will take effect on [ENTER DATE HERE].</w:t>
      </w:r>
    </w:p>
    <w:p w14:paraId="482E611F" w14:textId="77777777" w:rsidR="006E6DBC" w:rsidRPr="001C3E35" w:rsidRDefault="006E6DBC" w:rsidP="0054664D">
      <w:pPr>
        <w:pStyle w:val="StylePlainTextArial12ptJustified"/>
        <w:rPr>
          <w:rFonts w:eastAsia="MS Mincho"/>
        </w:rPr>
      </w:pPr>
    </w:p>
    <w:p w14:paraId="3650C697" w14:textId="77777777" w:rsidR="006E6DBC" w:rsidRPr="001C3E35" w:rsidRDefault="006E6DBC" w:rsidP="0054664D">
      <w:pPr>
        <w:pStyle w:val="StylePlainTextArial12ptJustified"/>
        <w:rPr>
          <w:rFonts w:eastAsia="MS Mincho"/>
        </w:rPr>
      </w:pPr>
      <w:r w:rsidRPr="001C3E35">
        <w:rPr>
          <w:rFonts w:eastAsia="MS Mincho"/>
        </w:rPr>
        <w:t xml:space="preserve">The governors much regret having to make this decision. They are very appreciative of the work you have done for the school and are sorry that your services </w:t>
      </w:r>
      <w:proofErr w:type="gramStart"/>
      <w:r w:rsidRPr="001C3E35">
        <w:rPr>
          <w:rFonts w:eastAsia="MS Mincho"/>
        </w:rPr>
        <w:t>have to</w:t>
      </w:r>
      <w:proofErr w:type="gramEnd"/>
      <w:r w:rsidRPr="001C3E35">
        <w:rPr>
          <w:rFonts w:eastAsia="MS Mincho"/>
        </w:rPr>
        <w:t xml:space="preserve"> be terminated in this way. The headteacher has been asked to arrange for you to have reasonable time off to look for alternative employment.</w:t>
      </w:r>
    </w:p>
    <w:p w14:paraId="53DF7103" w14:textId="77777777" w:rsidR="006E6DBC" w:rsidRDefault="006E6DBC" w:rsidP="0054664D">
      <w:pPr>
        <w:pStyle w:val="StylePlainTextArial12ptJustified"/>
        <w:rPr>
          <w:rFonts w:eastAsia="MS Mincho"/>
        </w:rPr>
      </w:pPr>
    </w:p>
    <w:p w14:paraId="3DFF57FB" w14:textId="77777777" w:rsidR="00CA774C" w:rsidRDefault="00CA774C" w:rsidP="0054664D">
      <w:pPr>
        <w:pStyle w:val="StyleArialJustified"/>
        <w:rPr>
          <w:rFonts w:eastAsia="MS Mincho"/>
          <w:lang w:eastAsia="en-US"/>
        </w:rPr>
      </w:pPr>
    </w:p>
    <w:p w14:paraId="27184B61" w14:textId="77777777" w:rsidR="001C3E35" w:rsidRDefault="001C3E35" w:rsidP="0054664D">
      <w:pPr>
        <w:pStyle w:val="StyleArialJustified"/>
        <w:rPr>
          <w:rFonts w:eastAsia="MS Mincho"/>
          <w:lang w:eastAsia="en-US"/>
        </w:rPr>
      </w:pPr>
    </w:p>
    <w:p w14:paraId="07DF1480" w14:textId="77777777" w:rsidR="00CA774C" w:rsidRPr="009A661E" w:rsidRDefault="00CA774C" w:rsidP="001C3E35">
      <w:pPr>
        <w:pStyle w:val="StyleArial14ptBoldJustified"/>
        <w:rPr>
          <w:rFonts w:eastAsia="MS Mincho"/>
          <w:lang w:eastAsia="en-US"/>
        </w:rPr>
      </w:pPr>
      <w:r w:rsidRPr="009A661E">
        <w:rPr>
          <w:rFonts w:eastAsia="MS Mincho"/>
          <w:lang w:eastAsia="en-US"/>
        </w:rPr>
        <w:lastRenderedPageBreak/>
        <w:t>or</w:t>
      </w:r>
    </w:p>
    <w:p w14:paraId="14221D96" w14:textId="77777777" w:rsidR="00CA774C" w:rsidRDefault="00CA774C" w:rsidP="0054664D">
      <w:pPr>
        <w:pStyle w:val="StyleArialJustified"/>
        <w:rPr>
          <w:rFonts w:eastAsia="MS Mincho"/>
          <w:lang w:eastAsia="en-US"/>
        </w:rPr>
      </w:pPr>
    </w:p>
    <w:p w14:paraId="7BD5C7F9" w14:textId="77777777" w:rsidR="00CA774C" w:rsidRPr="001C3E35" w:rsidRDefault="00CA774C" w:rsidP="001C3E35">
      <w:pPr>
        <w:pStyle w:val="StyleArialJustifiedLeft127cm"/>
        <w:rPr>
          <w:rFonts w:eastAsia="MS Mincho"/>
          <w:lang w:eastAsia="en-US"/>
        </w:rPr>
      </w:pPr>
      <w:r w:rsidRPr="001C3E35">
        <w:rPr>
          <w:rFonts w:eastAsia="MS Mincho"/>
          <w:lang w:eastAsia="en-US"/>
        </w:rPr>
        <w:t xml:space="preserve">(b) the Appeal Panel decided not to uphold the decision </w:t>
      </w:r>
      <w:r w:rsidR="006E6DBC" w:rsidRPr="001C3E35">
        <w:rPr>
          <w:rFonts w:eastAsia="MS Mincho"/>
          <w:lang w:eastAsia="en-US"/>
        </w:rPr>
        <w:t xml:space="preserve">to </w:t>
      </w:r>
      <w:r w:rsidR="00006B8E" w:rsidRPr="001C3E35">
        <w:rPr>
          <w:rFonts w:eastAsia="MS Mincho"/>
          <w:lang w:eastAsia="en-US"/>
        </w:rPr>
        <w:t>dismiss</w:t>
      </w:r>
      <w:r w:rsidR="006E6DBC" w:rsidRPr="001C3E35">
        <w:rPr>
          <w:rFonts w:eastAsia="MS Mincho"/>
          <w:lang w:eastAsia="en-US"/>
        </w:rPr>
        <w:t xml:space="preserve"> </w:t>
      </w:r>
      <w:r w:rsidR="00006B8E" w:rsidRPr="001C3E35">
        <w:rPr>
          <w:rFonts w:eastAsia="MS Mincho"/>
          <w:lang w:eastAsia="en-US"/>
        </w:rPr>
        <w:t xml:space="preserve">on the grounds </w:t>
      </w:r>
      <w:r w:rsidRPr="001C3E35">
        <w:rPr>
          <w:rFonts w:eastAsia="MS Mincho"/>
          <w:lang w:eastAsia="en-US"/>
        </w:rPr>
        <w:t xml:space="preserve">of the </w:t>
      </w:r>
      <w:r w:rsidR="00006B8E" w:rsidRPr="001C3E35">
        <w:rPr>
          <w:rFonts w:eastAsia="MS Mincho"/>
          <w:lang w:eastAsia="en-US"/>
        </w:rPr>
        <w:t xml:space="preserve">Redundancy. </w:t>
      </w:r>
    </w:p>
    <w:p w14:paraId="53659C68" w14:textId="77777777" w:rsidR="00CA774C" w:rsidRPr="001C3E35" w:rsidRDefault="00CA774C" w:rsidP="0054664D">
      <w:pPr>
        <w:pStyle w:val="StyleArialJustified"/>
        <w:rPr>
          <w:rFonts w:eastAsia="MS Mincho"/>
          <w:lang w:eastAsia="en-US"/>
        </w:rPr>
      </w:pPr>
    </w:p>
    <w:p w14:paraId="7C2E32D8" w14:textId="77777777" w:rsidR="00006B8E" w:rsidRPr="001C3E35" w:rsidRDefault="00CA774C" w:rsidP="00CA774C">
      <w:pPr>
        <w:overflowPunct/>
        <w:autoSpaceDE/>
        <w:autoSpaceDN/>
        <w:adjustRightInd/>
        <w:jc w:val="both"/>
        <w:textAlignment w:val="auto"/>
        <w:rPr>
          <w:rStyle w:val="StyleArialBlack"/>
        </w:rPr>
      </w:pPr>
      <w:r w:rsidRPr="001C3E35">
        <w:rPr>
          <w:rStyle w:val="StyleArial"/>
          <w:rFonts w:eastAsia="MS Mincho"/>
        </w:rPr>
        <w:t xml:space="preserve">The committee considered the evidence presented to the hearing and had the following reasons for reaching its decision </w:t>
      </w:r>
      <w:r w:rsidRPr="001C3E35">
        <w:rPr>
          <w:rStyle w:val="StyleArialBlack"/>
        </w:rPr>
        <w:t>[ENTER COMMITTEE FINDINGS HERE</w:t>
      </w:r>
      <w:r w:rsidR="00CF3A68" w:rsidRPr="001C3E35">
        <w:rPr>
          <w:rStyle w:val="StyleArialBlack"/>
        </w:rPr>
        <w:t xml:space="preserve">} </w:t>
      </w:r>
      <w:proofErr w:type="gramStart"/>
      <w:r w:rsidR="00CF3A68" w:rsidRPr="001C3E35">
        <w:rPr>
          <w:rStyle w:val="StyleArialBlack"/>
        </w:rPr>
        <w:t>and  ACTIONS</w:t>
      </w:r>
      <w:proofErr w:type="gramEnd"/>
      <w:r w:rsidR="00CF3A68" w:rsidRPr="001C3E35">
        <w:rPr>
          <w:rStyle w:val="StyleArialBlack"/>
        </w:rPr>
        <w:t xml:space="preserve"> ARISING AS A RESULT]</w:t>
      </w:r>
      <w:r w:rsidR="00006B8E" w:rsidRPr="001C3E35">
        <w:rPr>
          <w:rStyle w:val="StyleArialBlack"/>
        </w:rPr>
        <w:t xml:space="preserve"> </w:t>
      </w:r>
    </w:p>
    <w:p w14:paraId="13618C58" w14:textId="77777777" w:rsidR="00CA774C" w:rsidRPr="001C3E35" w:rsidRDefault="00CA774C" w:rsidP="0054664D">
      <w:pPr>
        <w:pStyle w:val="StyleArialJustified"/>
        <w:rPr>
          <w:rFonts w:eastAsia="MS Mincho"/>
          <w:lang w:eastAsia="en-US"/>
        </w:rPr>
      </w:pPr>
    </w:p>
    <w:p w14:paraId="2051D9D2" w14:textId="77777777" w:rsidR="00CA774C" w:rsidRPr="001C3E35" w:rsidRDefault="00CA774C" w:rsidP="0054664D">
      <w:pPr>
        <w:pStyle w:val="StyleArialJustified"/>
        <w:rPr>
          <w:rFonts w:eastAsia="MS Mincho"/>
          <w:lang w:eastAsia="en-US"/>
        </w:rPr>
      </w:pPr>
      <w:r w:rsidRPr="001C3E35">
        <w:rPr>
          <w:rFonts w:eastAsia="MS Mincho"/>
          <w:lang w:eastAsia="en-US"/>
        </w:rPr>
        <w:t>The decision of the Appeals Panel is final.</w:t>
      </w:r>
    </w:p>
    <w:p w14:paraId="413AA0E5" w14:textId="77777777" w:rsidR="00CA774C" w:rsidRPr="001C3E35" w:rsidRDefault="00CA774C" w:rsidP="0054664D">
      <w:pPr>
        <w:pStyle w:val="StylePlainTextArial12pt"/>
        <w:rPr>
          <w:rFonts w:eastAsia="MS Mincho"/>
        </w:rPr>
      </w:pPr>
    </w:p>
    <w:p w14:paraId="47D5E022" w14:textId="59B6338C" w:rsidR="00CA774C" w:rsidRPr="001C3E35" w:rsidRDefault="00CA774C" w:rsidP="0054664D">
      <w:pPr>
        <w:pStyle w:val="StylePlainTextArial12ptJustified"/>
        <w:rPr>
          <w:rFonts w:eastAsia="MS Mincho"/>
        </w:rPr>
      </w:pPr>
    </w:p>
    <w:p w14:paraId="730455EF" w14:textId="77777777" w:rsidR="00CA774C" w:rsidRPr="001C3E35" w:rsidRDefault="00CA774C" w:rsidP="0054664D">
      <w:pPr>
        <w:pStyle w:val="StylePlainTextArial12ptJustified"/>
        <w:rPr>
          <w:rFonts w:eastAsia="MS Mincho"/>
        </w:rPr>
      </w:pPr>
    </w:p>
    <w:p w14:paraId="24C3C8B3" w14:textId="77777777" w:rsidR="00D52EF7" w:rsidRPr="001C3E35" w:rsidRDefault="00D52EF7" w:rsidP="0054664D">
      <w:pPr>
        <w:pStyle w:val="StylePlainTextArial12ptJustified"/>
        <w:rPr>
          <w:rFonts w:eastAsia="MS Mincho"/>
        </w:rPr>
      </w:pPr>
    </w:p>
    <w:p w14:paraId="05F73028" w14:textId="77777777" w:rsidR="004B308B" w:rsidRPr="001C3E35" w:rsidRDefault="004B308B" w:rsidP="0054664D">
      <w:pPr>
        <w:pStyle w:val="StylePlainTextArial12ptJustified"/>
        <w:rPr>
          <w:rFonts w:eastAsia="MS Mincho"/>
        </w:rPr>
      </w:pPr>
      <w:r w:rsidRPr="001C3E35">
        <w:rPr>
          <w:rFonts w:eastAsia="MS Mincho"/>
        </w:rPr>
        <w:t>Yours sincerely</w:t>
      </w:r>
    </w:p>
    <w:p w14:paraId="76FF19B0" w14:textId="77777777" w:rsidR="004B308B" w:rsidRPr="001C3E35" w:rsidRDefault="004B308B" w:rsidP="0054664D">
      <w:pPr>
        <w:pStyle w:val="StylePlainTextArial12pt"/>
        <w:rPr>
          <w:rFonts w:eastAsia="MS Mincho"/>
        </w:rPr>
      </w:pPr>
    </w:p>
    <w:p w14:paraId="338966C1" w14:textId="77777777" w:rsidR="004B308B" w:rsidRPr="001C3E35" w:rsidRDefault="004B308B" w:rsidP="00D72E08">
      <w:pPr>
        <w:rPr>
          <w:rStyle w:val="StyleArial"/>
        </w:rPr>
      </w:pPr>
    </w:p>
    <w:p w14:paraId="3937D0A8" w14:textId="77777777" w:rsidR="004B308B" w:rsidRPr="001C3E35" w:rsidRDefault="004B308B" w:rsidP="001C3E35">
      <w:pPr>
        <w:pStyle w:val="StyleArialBlackJustifiedLeft0cmHanging1cmRight"/>
      </w:pPr>
    </w:p>
    <w:p w14:paraId="2D4C8F01" w14:textId="77777777" w:rsidR="004B308B" w:rsidRPr="001C3E35" w:rsidRDefault="004B308B" w:rsidP="001C3E35">
      <w:pPr>
        <w:pStyle w:val="StyleArialBlackJustifiedLeft0cmHanging1cmRight"/>
      </w:pPr>
    </w:p>
    <w:p w14:paraId="6D16E843" w14:textId="77777777" w:rsidR="004B308B" w:rsidRPr="001C3E35" w:rsidRDefault="00D52EF7" w:rsidP="001C3E35">
      <w:pPr>
        <w:pStyle w:val="StyleArialBlackJustifiedLeft0cmHanging1cmRight"/>
      </w:pPr>
      <w:r w:rsidRPr="001C3E35">
        <w:t>[TYPE NAME]</w:t>
      </w:r>
    </w:p>
    <w:p w14:paraId="22D93672" w14:textId="77777777" w:rsidR="00D52EF7" w:rsidRPr="001C3E35" w:rsidRDefault="00D52EF7" w:rsidP="001C3E35">
      <w:pPr>
        <w:pStyle w:val="StyleArialBlackJustifiedLeft0cmHanging1cmRight"/>
      </w:pPr>
      <w:r w:rsidRPr="001C3E35">
        <w:t>Chair of the Dismissal/Redundancy Appeal Committee</w:t>
      </w:r>
    </w:p>
    <w:p w14:paraId="386BCA25" w14:textId="77777777" w:rsidR="004B308B" w:rsidRDefault="004B308B" w:rsidP="001C3E35">
      <w:pPr>
        <w:tabs>
          <w:tab w:val="left" w:pos="1233"/>
          <w:tab w:val="left" w:pos="2160"/>
          <w:tab w:val="left" w:pos="2607"/>
          <w:tab w:val="left" w:pos="2980"/>
          <w:tab w:val="left" w:pos="3600"/>
          <w:tab w:val="left" w:pos="4320"/>
          <w:tab w:val="left" w:pos="5040"/>
          <w:tab w:val="left" w:pos="5760"/>
          <w:tab w:val="left" w:pos="6996"/>
          <w:tab w:val="left" w:pos="7200"/>
          <w:tab w:val="left" w:pos="7655"/>
          <w:tab w:val="left" w:pos="7920"/>
        </w:tabs>
        <w:spacing w:line="360" w:lineRule="auto"/>
        <w:ind w:right="1657"/>
        <w:jc w:val="both"/>
        <w:rPr>
          <w:rFonts w:cs="Arial"/>
          <w:color w:val="000000"/>
          <w:szCs w:val="24"/>
        </w:rPr>
      </w:pPr>
    </w:p>
    <w:p w14:paraId="26E79B6C" w14:textId="77777777" w:rsidR="001C3E35" w:rsidRPr="001C3E35" w:rsidRDefault="001C3E35" w:rsidP="001C3E35">
      <w:pPr>
        <w:rPr>
          <w:rFonts w:cs="Arial"/>
          <w:szCs w:val="24"/>
        </w:rPr>
      </w:pPr>
    </w:p>
    <w:p w14:paraId="707C169E" w14:textId="77777777" w:rsidR="001C3E35" w:rsidRPr="001C3E35" w:rsidRDefault="001C3E35" w:rsidP="001C3E35">
      <w:pPr>
        <w:rPr>
          <w:rFonts w:cs="Arial"/>
          <w:szCs w:val="24"/>
        </w:rPr>
      </w:pPr>
    </w:p>
    <w:p w14:paraId="3EBC3CB1" w14:textId="77777777" w:rsidR="001C3E35" w:rsidRPr="001C3E35" w:rsidRDefault="001C3E35" w:rsidP="001C3E35">
      <w:pPr>
        <w:rPr>
          <w:rFonts w:cs="Arial"/>
          <w:szCs w:val="24"/>
        </w:rPr>
      </w:pPr>
    </w:p>
    <w:p w14:paraId="5001C3E0" w14:textId="77777777" w:rsidR="001C3E35" w:rsidRPr="001C3E35" w:rsidRDefault="001C3E35" w:rsidP="001C3E35">
      <w:pPr>
        <w:rPr>
          <w:rFonts w:cs="Arial"/>
          <w:szCs w:val="24"/>
        </w:rPr>
      </w:pPr>
    </w:p>
    <w:p w14:paraId="7DD33F9E" w14:textId="77777777" w:rsidR="001C3E35" w:rsidRPr="001C3E35" w:rsidRDefault="001C3E35" w:rsidP="001C3E35">
      <w:pPr>
        <w:rPr>
          <w:rFonts w:cs="Arial"/>
          <w:szCs w:val="24"/>
        </w:rPr>
      </w:pPr>
    </w:p>
    <w:p w14:paraId="2AF73085" w14:textId="77777777" w:rsidR="001C3E35" w:rsidRPr="001C3E35" w:rsidRDefault="001C3E35" w:rsidP="001C3E35">
      <w:pPr>
        <w:rPr>
          <w:rFonts w:cs="Arial"/>
          <w:szCs w:val="24"/>
        </w:rPr>
      </w:pPr>
    </w:p>
    <w:p w14:paraId="5D75509C" w14:textId="77777777" w:rsidR="001C3E35" w:rsidRPr="001C3E35" w:rsidRDefault="001C3E35" w:rsidP="001C3E35">
      <w:pPr>
        <w:rPr>
          <w:rFonts w:cs="Arial"/>
          <w:szCs w:val="24"/>
        </w:rPr>
      </w:pPr>
    </w:p>
    <w:p w14:paraId="04E63735" w14:textId="77777777" w:rsidR="001C3E35" w:rsidRPr="001C3E35" w:rsidRDefault="001C3E35" w:rsidP="001C3E35">
      <w:pPr>
        <w:rPr>
          <w:rFonts w:cs="Arial"/>
          <w:szCs w:val="24"/>
        </w:rPr>
      </w:pPr>
    </w:p>
    <w:p w14:paraId="581234FD" w14:textId="77777777" w:rsidR="001C3E35" w:rsidRPr="001C3E35" w:rsidRDefault="001C3E35" w:rsidP="001C3E35">
      <w:pPr>
        <w:rPr>
          <w:rFonts w:cs="Arial"/>
          <w:szCs w:val="24"/>
        </w:rPr>
      </w:pPr>
    </w:p>
    <w:p w14:paraId="67AB88E3" w14:textId="77777777" w:rsidR="001C3E35" w:rsidRPr="001C3E35" w:rsidRDefault="001C3E35" w:rsidP="001C3E35">
      <w:pPr>
        <w:rPr>
          <w:rFonts w:cs="Arial"/>
          <w:szCs w:val="24"/>
        </w:rPr>
      </w:pPr>
    </w:p>
    <w:p w14:paraId="7339D836" w14:textId="77777777" w:rsidR="001C3E35" w:rsidRPr="001C3E35" w:rsidRDefault="001C3E35" w:rsidP="001C3E35">
      <w:pPr>
        <w:rPr>
          <w:rFonts w:cs="Arial"/>
          <w:szCs w:val="24"/>
        </w:rPr>
      </w:pPr>
    </w:p>
    <w:p w14:paraId="63AA3081" w14:textId="77777777" w:rsidR="001C3E35" w:rsidRPr="001C3E35" w:rsidRDefault="001C3E35" w:rsidP="001C3E35">
      <w:pPr>
        <w:rPr>
          <w:rFonts w:cs="Arial"/>
          <w:szCs w:val="24"/>
        </w:rPr>
      </w:pPr>
    </w:p>
    <w:p w14:paraId="780BD3E3" w14:textId="77777777" w:rsidR="001C3E35" w:rsidRPr="001C3E35" w:rsidRDefault="001C3E35" w:rsidP="001C3E35">
      <w:pPr>
        <w:rPr>
          <w:rFonts w:cs="Arial"/>
          <w:szCs w:val="24"/>
        </w:rPr>
      </w:pPr>
    </w:p>
    <w:p w14:paraId="5FE8252C" w14:textId="77777777" w:rsidR="001C3E35" w:rsidRPr="001C3E35" w:rsidRDefault="001C3E35" w:rsidP="001C3E35">
      <w:pPr>
        <w:rPr>
          <w:rFonts w:cs="Arial"/>
          <w:szCs w:val="24"/>
        </w:rPr>
      </w:pPr>
    </w:p>
    <w:p w14:paraId="22EB640C" w14:textId="77777777" w:rsidR="001C3E35" w:rsidRPr="001C3E35" w:rsidRDefault="001C3E35" w:rsidP="001C3E35">
      <w:pPr>
        <w:rPr>
          <w:rFonts w:cs="Arial"/>
          <w:szCs w:val="24"/>
        </w:rPr>
      </w:pPr>
    </w:p>
    <w:p w14:paraId="670A3DBD" w14:textId="77777777" w:rsidR="001C3E35" w:rsidRPr="001C3E35" w:rsidRDefault="001C3E35" w:rsidP="001C3E35">
      <w:pPr>
        <w:rPr>
          <w:rFonts w:cs="Arial"/>
          <w:szCs w:val="24"/>
        </w:rPr>
      </w:pPr>
    </w:p>
    <w:p w14:paraId="115642A7" w14:textId="77777777" w:rsidR="001C3E35" w:rsidRPr="001C3E35" w:rsidRDefault="001C3E35" w:rsidP="001C3E35">
      <w:pPr>
        <w:rPr>
          <w:rFonts w:cs="Arial"/>
          <w:szCs w:val="24"/>
        </w:rPr>
      </w:pPr>
    </w:p>
    <w:p w14:paraId="1E7FD6F5" w14:textId="77777777" w:rsidR="001C3E35" w:rsidRPr="001C3E35" w:rsidRDefault="001C3E35" w:rsidP="001C3E35">
      <w:pPr>
        <w:rPr>
          <w:rFonts w:cs="Arial"/>
          <w:szCs w:val="24"/>
        </w:rPr>
      </w:pPr>
    </w:p>
    <w:p w14:paraId="4EFDCA6D" w14:textId="77777777" w:rsidR="001C3E35" w:rsidRPr="001C3E35" w:rsidRDefault="001C3E35" w:rsidP="001C3E35">
      <w:pPr>
        <w:rPr>
          <w:rFonts w:cs="Arial"/>
          <w:szCs w:val="24"/>
        </w:rPr>
      </w:pPr>
    </w:p>
    <w:p w14:paraId="61681AC2" w14:textId="77777777" w:rsidR="001C3E35" w:rsidRPr="001C3E35" w:rsidRDefault="001C3E35" w:rsidP="001C3E35">
      <w:pPr>
        <w:rPr>
          <w:rFonts w:cs="Arial"/>
          <w:szCs w:val="24"/>
        </w:rPr>
      </w:pPr>
    </w:p>
    <w:p w14:paraId="6EDF945F" w14:textId="77777777" w:rsidR="001C3E35" w:rsidRPr="001C3E35" w:rsidRDefault="001C3E35" w:rsidP="001C3E35">
      <w:pPr>
        <w:rPr>
          <w:rFonts w:cs="Arial"/>
          <w:szCs w:val="24"/>
        </w:rPr>
      </w:pPr>
    </w:p>
    <w:p w14:paraId="1ED5461B" w14:textId="77777777" w:rsidR="001C3E35" w:rsidRPr="001C3E35" w:rsidRDefault="001C3E35" w:rsidP="001C3E35">
      <w:pPr>
        <w:rPr>
          <w:rFonts w:cs="Arial"/>
          <w:szCs w:val="24"/>
        </w:rPr>
      </w:pPr>
    </w:p>
    <w:p w14:paraId="54A86D27" w14:textId="77777777" w:rsidR="001C3E35" w:rsidRDefault="001C3E35" w:rsidP="001C3E35">
      <w:pPr>
        <w:rPr>
          <w:rFonts w:cs="Arial"/>
          <w:color w:val="000000"/>
          <w:szCs w:val="24"/>
        </w:rPr>
      </w:pPr>
    </w:p>
    <w:p w14:paraId="182F1B7C" w14:textId="77777777" w:rsidR="001C3E35" w:rsidRPr="00BC0EA5" w:rsidRDefault="001C3E35" w:rsidP="001C3E35">
      <w:pPr>
        <w:rPr>
          <w:rStyle w:val="StyleBold"/>
          <w:rFonts w:ascii="Work Sans Light" w:hAnsi="Work Sans Light"/>
        </w:rPr>
      </w:pPr>
      <w:r w:rsidRPr="00BC0EA5">
        <w:rPr>
          <w:rStyle w:val="StyleBold"/>
          <w:rFonts w:ascii="Work Sans Light" w:hAnsi="Work Sans Light"/>
        </w:rPr>
        <w:t>Published online by:</w:t>
      </w:r>
    </w:p>
    <w:p w14:paraId="623E28D4" w14:textId="77777777" w:rsidR="001C3E35" w:rsidRPr="00BC0EA5" w:rsidRDefault="001C3E35" w:rsidP="001C3E35">
      <w:pPr>
        <w:rPr>
          <w:rStyle w:val="StyleBold"/>
          <w:rFonts w:ascii="Work Sans Light" w:hAnsi="Work Sans Light"/>
        </w:rPr>
      </w:pPr>
    </w:p>
    <w:p w14:paraId="05B1437B" w14:textId="77777777" w:rsidR="001C3E35" w:rsidRPr="00BC0EA5" w:rsidRDefault="001C3E35" w:rsidP="001C3E35">
      <w:pPr>
        <w:rPr>
          <w:rFonts w:ascii="Work Sans Light" w:hAnsi="Work Sans Light"/>
          <w:bCs/>
        </w:rPr>
      </w:pPr>
      <w:r w:rsidRPr="00BC0EA5">
        <w:rPr>
          <w:rFonts w:ascii="Work Sans Light" w:hAnsi="Work Sans Light"/>
          <w:bCs/>
        </w:rPr>
        <w:t xml:space="preserve">London Diocesan Board for Schools, 36 </w:t>
      </w:r>
      <w:proofErr w:type="spellStart"/>
      <w:r w:rsidRPr="00BC0EA5">
        <w:rPr>
          <w:rFonts w:ascii="Work Sans Light" w:hAnsi="Work Sans Light"/>
          <w:bCs/>
        </w:rPr>
        <w:t>Causton</w:t>
      </w:r>
      <w:proofErr w:type="spellEnd"/>
      <w:r w:rsidRPr="00BC0EA5">
        <w:rPr>
          <w:rFonts w:ascii="Work Sans Light" w:hAnsi="Work Sans Light"/>
          <w:bCs/>
        </w:rPr>
        <w:t xml:space="preserve"> Street   London SW1P 4AU</w:t>
      </w:r>
    </w:p>
    <w:p w14:paraId="7C767FD3" w14:textId="77777777" w:rsidR="001C3E35" w:rsidRPr="00BC0EA5" w:rsidRDefault="001C3E35" w:rsidP="001C3E35">
      <w:pPr>
        <w:rPr>
          <w:rFonts w:cs="Segoe UI"/>
          <w:sz w:val="18"/>
          <w:szCs w:val="18"/>
        </w:rPr>
      </w:pPr>
      <w:r w:rsidRPr="00BC0EA5">
        <w:rPr>
          <w:rStyle w:val="normaltextrun"/>
          <w:rFonts w:cs="Segoe UI"/>
          <w:sz w:val="18"/>
          <w:szCs w:val="18"/>
        </w:rPr>
        <w:t>© LDBS 2023</w:t>
      </w:r>
      <w:r w:rsidRPr="00BC0EA5">
        <w:rPr>
          <w:rStyle w:val="eop"/>
          <w:rFonts w:cs="Segoe UI"/>
          <w:sz w:val="18"/>
          <w:szCs w:val="18"/>
        </w:rPr>
        <w:t> </w:t>
      </w:r>
    </w:p>
    <w:p w14:paraId="6912C00E" w14:textId="77777777" w:rsidR="001C3E35" w:rsidRPr="00BC0EA5" w:rsidRDefault="001C3E35" w:rsidP="001C3E35">
      <w:r w:rsidRPr="00BC0EA5">
        <w:rPr>
          <w:rStyle w:val="normaltextrun"/>
          <w:rFonts w:cs="Segoe UI"/>
          <w:sz w:val="18"/>
          <w:szCs w:val="18"/>
        </w:rPr>
        <w:t xml:space="preserve">You can copy, download or print this document for use by your school or academy trust </w:t>
      </w:r>
      <w:proofErr w:type="gramStart"/>
      <w:r w:rsidRPr="00BC0EA5">
        <w:rPr>
          <w:rStyle w:val="normaltextrun"/>
          <w:rFonts w:cs="Segoe UI"/>
          <w:sz w:val="18"/>
          <w:szCs w:val="18"/>
        </w:rPr>
        <w:t>as long as</w:t>
      </w:r>
      <w:proofErr w:type="gramEnd"/>
      <w:r w:rsidRPr="00BC0EA5">
        <w:rPr>
          <w:rStyle w:val="normaltextrun"/>
          <w:rFonts w:cs="Segoe UI"/>
          <w:sz w:val="18"/>
          <w:szCs w:val="18"/>
        </w:rPr>
        <w:t xml:space="preserve"> you acknowledge the source. You must use the full </w:t>
      </w:r>
      <w:proofErr w:type="gramStart"/>
      <w:r w:rsidRPr="00BC0EA5">
        <w:rPr>
          <w:rStyle w:val="normaltextrun"/>
          <w:rFonts w:cs="Segoe UI"/>
          <w:sz w:val="18"/>
          <w:szCs w:val="18"/>
        </w:rPr>
        <w:t>document,</w:t>
      </w:r>
      <w:proofErr w:type="gramEnd"/>
      <w:r w:rsidRPr="00BC0EA5">
        <w:rPr>
          <w:rStyle w:val="normaltextrun"/>
          <w:rFonts w:cs="Segoe UI"/>
          <w:sz w:val="18"/>
          <w:szCs w:val="18"/>
        </w:rPr>
        <w:t xml:space="preserve"> you may not use excerpts or edit it. You may not distribute this document or use it for public or commercial purposes except with our express written permission; all enquiries to </w:t>
      </w:r>
      <w:hyperlink r:id="rId7" w:tgtFrame="_blank" w:history="1">
        <w:r w:rsidRPr="00BC0EA5">
          <w:rPr>
            <w:rStyle w:val="normaltextrun"/>
            <w:rFonts w:cs="Segoe UI"/>
            <w:sz w:val="18"/>
            <w:szCs w:val="18"/>
            <w:u w:val="single"/>
          </w:rPr>
          <w:t>LDBS</w:t>
        </w:r>
      </w:hyperlink>
      <w:r w:rsidRPr="00BC0EA5">
        <w:rPr>
          <w:rStyle w:val="normaltextrun"/>
          <w:rFonts w:cs="Segoe UI"/>
          <w:sz w:val="18"/>
          <w:szCs w:val="18"/>
        </w:rPr>
        <w:t>.</w:t>
      </w:r>
      <w:r w:rsidRPr="00BC0EA5">
        <w:rPr>
          <w:rStyle w:val="eop"/>
          <w:rFonts w:cs="Segoe UI"/>
          <w:sz w:val="18"/>
          <w:szCs w:val="18"/>
        </w:rPr>
        <w:t> </w:t>
      </w:r>
    </w:p>
    <w:p w14:paraId="598A6DF3" w14:textId="77777777" w:rsidR="001C3E35" w:rsidRPr="001C3E35" w:rsidRDefault="001C3E35" w:rsidP="001C3E35">
      <w:pPr>
        <w:rPr>
          <w:rFonts w:cs="Arial"/>
          <w:szCs w:val="24"/>
        </w:rPr>
      </w:pPr>
    </w:p>
    <w:sectPr w:rsidR="001C3E35" w:rsidRPr="001C3E35" w:rsidSect="0054664D">
      <w:headerReference w:type="even" r:id="rId8"/>
      <w:headerReference w:type="default" r:id="rId9"/>
      <w:footerReference w:type="default" r:id="rId10"/>
      <w:pgSz w:w="11907" w:h="16840" w:code="9"/>
      <w:pgMar w:top="851" w:right="1247" w:bottom="851" w:left="1247" w:header="2041"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67E61" w14:textId="77777777" w:rsidR="00D04518" w:rsidRDefault="00D04518" w:rsidP="00455505">
      <w:r>
        <w:separator/>
      </w:r>
    </w:p>
  </w:endnote>
  <w:endnote w:type="continuationSeparator" w:id="0">
    <w:p w14:paraId="3CFEDA26" w14:textId="77777777" w:rsidR="00D04518" w:rsidRDefault="00D04518" w:rsidP="00455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ork Sans">
    <w:altName w:val="Calibri"/>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Light">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Work Sans Regular">
    <w:altName w:val="Cambria"/>
    <w:panose1 w:val="00000000000000000000"/>
    <w:charset w:val="00"/>
    <w:family w:val="roman"/>
    <w:notTrueType/>
    <w:pitch w:val="default"/>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033B" w14:textId="77777777" w:rsidR="009F2BCE" w:rsidRDefault="009F2BCE" w:rsidP="009F2BCE">
    <w:pPr>
      <w:pStyle w:val="Footer"/>
      <w:jc w:val="right"/>
    </w:pPr>
    <w:r>
      <w:fldChar w:fldCharType="begin"/>
    </w:r>
    <w:r>
      <w:instrText xml:space="preserve"> PAGE   \* MERGEFORMAT </w:instrText>
    </w:r>
    <w:r>
      <w:fldChar w:fldCharType="separate"/>
    </w:r>
    <w:r>
      <w:t>1</w:t>
    </w:r>
    <w:r>
      <w:rPr>
        <w:noProof/>
      </w:rPr>
      <w:fldChar w:fldCharType="end"/>
    </w:r>
  </w:p>
  <w:p w14:paraId="3E6DAC06" w14:textId="77777777" w:rsidR="009F2BCE" w:rsidRDefault="009F2BCE" w:rsidP="009F2BCE">
    <w:pPr>
      <w:pStyle w:val="Footer"/>
    </w:pPr>
    <w:r>
      <w:rPr>
        <w:noProof/>
      </w:rPr>
      <mc:AlternateContent>
        <mc:Choice Requires="wps">
          <w:drawing>
            <wp:anchor distT="0" distB="0" distL="114300" distR="114300" simplePos="0" relativeHeight="251662848" behindDoc="0" locked="0" layoutInCell="1" allowOverlap="1" wp14:anchorId="106D47DC" wp14:editId="4B6A890E">
              <wp:simplePos x="0" y="0"/>
              <wp:positionH relativeFrom="margin">
                <wp:align>center</wp:align>
              </wp:positionH>
              <wp:positionV relativeFrom="page">
                <wp:posOffset>10454640</wp:posOffset>
              </wp:positionV>
              <wp:extent cx="8999855" cy="252095"/>
              <wp:effectExtent l="0" t="0" r="0" b="0"/>
              <wp:wrapNone/>
              <wp:docPr id="15473789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CC3399"/>
                      </a:solidFill>
                      <a:ln w="12700" cap="flat" cmpd="sng" algn="ctr">
                        <a:solidFill>
                          <a:srgbClr val="CC3399"/>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457167" id="Rectangle 1" o:spid="_x0000_s1026" style="position:absolute;margin-left:0;margin-top:823.2pt;width:708.65pt;height:19.8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" fillcolor="#c39" strokecolor="#c39" strokeweight="1pt">
              <w10:wrap anchorx="margin" anchory="page"/>
            </v:rect>
          </w:pict>
        </mc:Fallback>
      </mc:AlternateContent>
    </w:r>
  </w:p>
  <w:p w14:paraId="0A88475D" w14:textId="77777777" w:rsidR="000A5BD9" w:rsidRDefault="000A5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A8F14" w14:textId="77777777" w:rsidR="00D04518" w:rsidRDefault="00D04518" w:rsidP="00455505">
      <w:r>
        <w:separator/>
      </w:r>
    </w:p>
  </w:footnote>
  <w:footnote w:type="continuationSeparator" w:id="0">
    <w:p w14:paraId="41A871C7" w14:textId="77777777" w:rsidR="00D04518" w:rsidRDefault="00D04518" w:rsidP="00455505">
      <w:r>
        <w:continuationSeparator/>
      </w:r>
    </w:p>
  </w:footnote>
  <w:footnote w:id="1">
    <w:p w14:paraId="1F917DC8" w14:textId="2DC7CCA9" w:rsidR="004B308B" w:rsidRPr="009A661E" w:rsidRDefault="004B308B" w:rsidP="004B308B">
      <w:pPr>
        <w:pStyle w:val="FootnoteText"/>
        <w:ind w:left="142" w:hanging="142"/>
        <w:rPr>
          <w:b/>
          <w:bCs/>
        </w:rPr>
      </w:pPr>
      <w:r>
        <w:rPr>
          <w:rStyle w:val="FootnoteReference"/>
        </w:rPr>
        <w:footnoteRef/>
      </w:r>
      <w:r>
        <w:t xml:space="preserve"> </w:t>
      </w:r>
      <w:r>
        <w:tab/>
        <w:t xml:space="preserve">This sentence in square brackets would be included only in exceptional circumstances of shortage of time, where notice of dismissal is being given now rather than after the appeal, or the time for an appeal has expired without an appeal being </w:t>
      </w:r>
      <w:proofErr w:type="gramStart"/>
      <w:r>
        <w:t>lodged</w:t>
      </w:r>
      <w:proofErr w:type="gramEnd"/>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3476" w14:textId="77777777" w:rsidR="000A5BD9" w:rsidRDefault="00000000">
    <w:pPr>
      <w:pStyle w:val="Header"/>
    </w:pPr>
    <w:r>
      <w:rPr>
        <w:noProof/>
        <w:lang w:val="en-US" w:eastAsia="zh-TW"/>
      </w:rPr>
      <w:pict w14:anchorId="57C79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6C9E" w14:textId="77777777" w:rsidR="009F2BCE" w:rsidRDefault="009F2BCE" w:rsidP="009F2BCE">
    <w:pPr>
      <w:pStyle w:val="Header"/>
    </w:pPr>
    <w:r>
      <w:rPr>
        <w:noProof/>
      </w:rPr>
      <mc:AlternateContent>
        <mc:Choice Requires="wps">
          <w:drawing>
            <wp:anchor distT="0" distB="0" distL="114300" distR="114300" simplePos="0" relativeHeight="251660800" behindDoc="0" locked="0" layoutInCell="1" allowOverlap="1" wp14:anchorId="03D603AC" wp14:editId="44577F21">
              <wp:simplePos x="0" y="0"/>
              <wp:positionH relativeFrom="page">
                <wp:align>center</wp:align>
              </wp:positionH>
              <wp:positionV relativeFrom="page">
                <wp:posOffset>0</wp:posOffset>
              </wp:positionV>
              <wp:extent cx="8999855" cy="252095"/>
              <wp:effectExtent l="0" t="0" r="0" b="0"/>
              <wp:wrapNone/>
              <wp:docPr id="9904464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CC3399"/>
                      </a:solidFill>
                      <a:ln w="12700" cap="flat" cmpd="sng" algn="ctr">
                        <a:solidFill>
                          <a:srgbClr val="CC3399"/>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A7C2E" id="Rectangle 1" o:spid="_x0000_s1026" style="position:absolute;margin-left:0;margin-top:0;width:708.65pt;height:19.85pt;z-index:2516608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" fillcolor="#c39" strokecolor="#c39" strokeweight="1pt">
              <w10:wrap anchorx="page" anchory="page"/>
            </v:rect>
          </w:pict>
        </mc:Fallback>
      </mc:AlternateContent>
    </w:r>
  </w:p>
  <w:p w14:paraId="675B879B" w14:textId="57C62818" w:rsidR="000A5BD9" w:rsidRDefault="009F2BCE">
    <w:pPr>
      <w:pStyle w:val="Header"/>
    </w:pPr>
    <w:r>
      <w:rPr>
        <w:noProof/>
      </w:rPr>
      <w:drawing>
        <wp:anchor distT="0" distB="0" distL="114300" distR="114300" simplePos="0" relativeHeight="251659776" behindDoc="0" locked="0" layoutInCell="1" allowOverlap="1" wp14:anchorId="6BB4DDD1" wp14:editId="14AE8A0C">
          <wp:simplePos x="0" y="0"/>
          <wp:positionH relativeFrom="page">
            <wp:align>center</wp:align>
          </wp:positionH>
          <wp:positionV relativeFrom="page">
            <wp:posOffset>360045</wp:posOffset>
          </wp:positionV>
          <wp:extent cx="935990" cy="935990"/>
          <wp:effectExtent l="0" t="0" r="0" b="0"/>
          <wp:wrapNone/>
          <wp:docPr id="1232286990" name="Picture 1232286990" descr="A logo with text and a crown and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86990" name="Picture 1232286990" descr="A logo with text and a crown and sword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6512F"/>
    <w:multiLevelType w:val="hybridMultilevel"/>
    <w:tmpl w:val="A344D202"/>
    <w:lvl w:ilvl="0" w:tplc="ECF651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FC167E"/>
    <w:multiLevelType w:val="hybridMultilevel"/>
    <w:tmpl w:val="AF7CB6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0317A5"/>
    <w:multiLevelType w:val="hybridMultilevel"/>
    <w:tmpl w:val="BC2C8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AE10E8"/>
    <w:multiLevelType w:val="hybridMultilevel"/>
    <w:tmpl w:val="78C0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9731F"/>
    <w:multiLevelType w:val="hybridMultilevel"/>
    <w:tmpl w:val="687A8B8A"/>
    <w:lvl w:ilvl="0" w:tplc="DCE845D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D7432E"/>
    <w:multiLevelType w:val="hybridMultilevel"/>
    <w:tmpl w:val="EC50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6B6FC1"/>
    <w:multiLevelType w:val="hybridMultilevel"/>
    <w:tmpl w:val="31C4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774D8"/>
    <w:multiLevelType w:val="hybridMultilevel"/>
    <w:tmpl w:val="A4D6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503E9"/>
    <w:multiLevelType w:val="hybridMultilevel"/>
    <w:tmpl w:val="72FE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FC51F5"/>
    <w:multiLevelType w:val="hybridMultilevel"/>
    <w:tmpl w:val="D0F0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D0254A"/>
    <w:multiLevelType w:val="hybridMultilevel"/>
    <w:tmpl w:val="7AAA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45932"/>
    <w:multiLevelType w:val="hybridMultilevel"/>
    <w:tmpl w:val="483E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4F3FA1"/>
    <w:multiLevelType w:val="hybridMultilevel"/>
    <w:tmpl w:val="77B26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D2790D"/>
    <w:multiLevelType w:val="hybridMultilevel"/>
    <w:tmpl w:val="D1CC15A6"/>
    <w:lvl w:ilvl="0" w:tplc="CFE050D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77179D"/>
    <w:multiLevelType w:val="hybridMultilevel"/>
    <w:tmpl w:val="2A5C5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1D1E32"/>
    <w:multiLevelType w:val="hybridMultilevel"/>
    <w:tmpl w:val="1136AA3E"/>
    <w:lvl w:ilvl="0" w:tplc="5EE632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F77AE0"/>
    <w:multiLevelType w:val="hybridMultilevel"/>
    <w:tmpl w:val="5B7C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F67E04"/>
    <w:multiLevelType w:val="hybridMultilevel"/>
    <w:tmpl w:val="877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1177116">
    <w:abstractNumId w:val="11"/>
  </w:num>
  <w:num w:numId="2" w16cid:durableId="1237088696">
    <w:abstractNumId w:val="9"/>
  </w:num>
  <w:num w:numId="3" w16cid:durableId="677081719">
    <w:abstractNumId w:val="14"/>
  </w:num>
  <w:num w:numId="4" w16cid:durableId="1463688848">
    <w:abstractNumId w:val="8"/>
  </w:num>
  <w:num w:numId="5" w16cid:durableId="236134218">
    <w:abstractNumId w:val="10"/>
  </w:num>
  <w:num w:numId="6" w16cid:durableId="1570455624">
    <w:abstractNumId w:val="7"/>
  </w:num>
  <w:num w:numId="7" w16cid:durableId="631400694">
    <w:abstractNumId w:val="3"/>
  </w:num>
  <w:num w:numId="8" w16cid:durableId="2022123117">
    <w:abstractNumId w:val="5"/>
  </w:num>
  <w:num w:numId="9" w16cid:durableId="529102501">
    <w:abstractNumId w:val="17"/>
  </w:num>
  <w:num w:numId="10" w16cid:durableId="629870049">
    <w:abstractNumId w:val="4"/>
  </w:num>
  <w:num w:numId="11" w16cid:durableId="761418217">
    <w:abstractNumId w:val="16"/>
  </w:num>
  <w:num w:numId="12" w16cid:durableId="420685709">
    <w:abstractNumId w:val="6"/>
  </w:num>
  <w:num w:numId="13" w16cid:durableId="897520927">
    <w:abstractNumId w:val="12"/>
  </w:num>
  <w:num w:numId="14" w16cid:durableId="2004313180">
    <w:abstractNumId w:val="2"/>
  </w:num>
  <w:num w:numId="15" w16cid:durableId="628515648">
    <w:abstractNumId w:val="1"/>
  </w:num>
  <w:num w:numId="16" w16cid:durableId="578363884">
    <w:abstractNumId w:val="13"/>
  </w:num>
  <w:num w:numId="17" w16cid:durableId="718672806">
    <w:abstractNumId w:val="15"/>
  </w:num>
  <w:num w:numId="18" w16cid:durableId="286742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CE"/>
    <w:rsid w:val="00006B8E"/>
    <w:rsid w:val="000969D8"/>
    <w:rsid w:val="000A5BD9"/>
    <w:rsid w:val="00121287"/>
    <w:rsid w:val="001B45BB"/>
    <w:rsid w:val="001C3E35"/>
    <w:rsid w:val="001C5AFF"/>
    <w:rsid w:val="001E5B47"/>
    <w:rsid w:val="001F2B4B"/>
    <w:rsid w:val="0024124E"/>
    <w:rsid w:val="002C0CE0"/>
    <w:rsid w:val="002E660C"/>
    <w:rsid w:val="00305465"/>
    <w:rsid w:val="0030713D"/>
    <w:rsid w:val="00384A0D"/>
    <w:rsid w:val="0039671E"/>
    <w:rsid w:val="003E1624"/>
    <w:rsid w:val="004254BE"/>
    <w:rsid w:val="00455505"/>
    <w:rsid w:val="004B308B"/>
    <w:rsid w:val="0054664D"/>
    <w:rsid w:val="00571DB7"/>
    <w:rsid w:val="005B5BEA"/>
    <w:rsid w:val="005D7B7F"/>
    <w:rsid w:val="00602558"/>
    <w:rsid w:val="00613B16"/>
    <w:rsid w:val="00655A44"/>
    <w:rsid w:val="006A75AA"/>
    <w:rsid w:val="006A75CA"/>
    <w:rsid w:val="006D7AAD"/>
    <w:rsid w:val="006E6DBC"/>
    <w:rsid w:val="00733532"/>
    <w:rsid w:val="00735084"/>
    <w:rsid w:val="00747515"/>
    <w:rsid w:val="00824276"/>
    <w:rsid w:val="00827C7C"/>
    <w:rsid w:val="00874197"/>
    <w:rsid w:val="00876F6F"/>
    <w:rsid w:val="00912B9C"/>
    <w:rsid w:val="00943499"/>
    <w:rsid w:val="00961947"/>
    <w:rsid w:val="00962F74"/>
    <w:rsid w:val="00975757"/>
    <w:rsid w:val="0097593D"/>
    <w:rsid w:val="009A661E"/>
    <w:rsid w:val="009C0E8D"/>
    <w:rsid w:val="009F2BCE"/>
    <w:rsid w:val="00A175C7"/>
    <w:rsid w:val="00A34391"/>
    <w:rsid w:val="00A54AC9"/>
    <w:rsid w:val="00A76DAB"/>
    <w:rsid w:val="00A80B04"/>
    <w:rsid w:val="00AA43AE"/>
    <w:rsid w:val="00AF6506"/>
    <w:rsid w:val="00B1676D"/>
    <w:rsid w:val="00B84DB4"/>
    <w:rsid w:val="00BA1231"/>
    <w:rsid w:val="00C660CE"/>
    <w:rsid w:val="00CA074B"/>
    <w:rsid w:val="00CA242E"/>
    <w:rsid w:val="00CA774C"/>
    <w:rsid w:val="00CE59C3"/>
    <w:rsid w:val="00CF3A68"/>
    <w:rsid w:val="00D04518"/>
    <w:rsid w:val="00D52EF7"/>
    <w:rsid w:val="00D72E08"/>
    <w:rsid w:val="00DB5B82"/>
    <w:rsid w:val="00E2089D"/>
    <w:rsid w:val="00E97FC3"/>
    <w:rsid w:val="00EA26F0"/>
    <w:rsid w:val="00F17346"/>
    <w:rsid w:val="00F27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68B3C"/>
  <w15:chartTrackingRefBased/>
  <w15:docId w15:val="{B9B289F1-5740-4531-9AA8-84F83676B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E35"/>
    <w:pPr>
      <w:overflowPunct w:val="0"/>
      <w:autoSpaceDE w:val="0"/>
      <w:autoSpaceDN w:val="0"/>
      <w:adjustRightInd w:val="0"/>
      <w:textAlignment w:val="baseline"/>
    </w:pPr>
    <w:rPr>
      <w:rFonts w:ascii="Work Sans" w:hAnsi="Work San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pPr>
      <w:tabs>
        <w:tab w:val="left" w:pos="185"/>
      </w:tabs>
      <w:ind w:left="185" w:hanging="185"/>
    </w:pPr>
    <w:rPr>
      <w:rFonts w:ascii="Arial" w:hAnsi="Arial"/>
      <w:color w:val="000000"/>
      <w:sz w:val="18"/>
    </w:rPr>
  </w:style>
  <w:style w:type="paragraph" w:styleId="BalloonText">
    <w:name w:val="Balloon Text"/>
    <w:basedOn w:val="Normal"/>
    <w:rPr>
      <w:rFonts w:ascii="Tahoma" w:hAnsi="Tahoma"/>
      <w:sz w:val="16"/>
    </w:rPr>
  </w:style>
  <w:style w:type="paragraph" w:styleId="Header">
    <w:name w:val="header"/>
    <w:basedOn w:val="Normal"/>
    <w:link w:val="HeaderChar"/>
    <w:rsid w:val="00455505"/>
    <w:pPr>
      <w:tabs>
        <w:tab w:val="center" w:pos="4513"/>
        <w:tab w:val="right" w:pos="9026"/>
      </w:tabs>
    </w:pPr>
    <w:rPr>
      <w:lang w:val="x-none" w:eastAsia="x-none"/>
    </w:rPr>
  </w:style>
  <w:style w:type="character" w:customStyle="1" w:styleId="HeaderChar">
    <w:name w:val="Header Char"/>
    <w:link w:val="Header"/>
    <w:rsid w:val="00455505"/>
    <w:rPr>
      <w:sz w:val="24"/>
    </w:rPr>
  </w:style>
  <w:style w:type="paragraph" w:styleId="Footer">
    <w:name w:val="footer"/>
    <w:basedOn w:val="Normal"/>
    <w:link w:val="FooterChar"/>
    <w:rsid w:val="00455505"/>
    <w:pPr>
      <w:tabs>
        <w:tab w:val="center" w:pos="4513"/>
        <w:tab w:val="right" w:pos="9026"/>
      </w:tabs>
    </w:pPr>
    <w:rPr>
      <w:lang w:val="x-none" w:eastAsia="x-none"/>
    </w:rPr>
  </w:style>
  <w:style w:type="character" w:customStyle="1" w:styleId="FooterChar">
    <w:name w:val="Footer Char"/>
    <w:link w:val="Footer"/>
    <w:rsid w:val="00455505"/>
    <w:rPr>
      <w:sz w:val="24"/>
    </w:rPr>
  </w:style>
  <w:style w:type="paragraph" w:customStyle="1" w:styleId="ListParagraph1">
    <w:name w:val="List Paragraph1"/>
    <w:basedOn w:val="Normal"/>
    <w:next w:val="ListParagraph"/>
    <w:uiPriority w:val="34"/>
    <w:qFormat/>
    <w:rsid w:val="00CA242E"/>
    <w:pPr>
      <w:overflowPunct/>
      <w:autoSpaceDE/>
      <w:autoSpaceDN/>
      <w:adjustRightInd/>
      <w:spacing w:after="200" w:line="276" w:lineRule="auto"/>
      <w:ind w:left="720"/>
      <w:contextualSpacing/>
      <w:textAlignment w:val="auto"/>
    </w:pPr>
    <w:rPr>
      <w:rFonts w:ascii="Calibri" w:hAnsi="Calibri"/>
      <w:sz w:val="22"/>
      <w:szCs w:val="22"/>
    </w:rPr>
  </w:style>
  <w:style w:type="paragraph" w:styleId="ListParagraph">
    <w:name w:val="List Paragraph"/>
    <w:basedOn w:val="Normal"/>
    <w:uiPriority w:val="34"/>
    <w:qFormat/>
    <w:rsid w:val="00CA242E"/>
    <w:pPr>
      <w:ind w:left="720"/>
    </w:pPr>
  </w:style>
  <w:style w:type="paragraph" w:styleId="PlainText">
    <w:name w:val="Plain Text"/>
    <w:basedOn w:val="Normal"/>
    <w:link w:val="PlainTextChar"/>
    <w:rsid w:val="004B308B"/>
    <w:pPr>
      <w:overflowPunct/>
      <w:autoSpaceDE/>
      <w:autoSpaceDN/>
      <w:adjustRightInd/>
      <w:textAlignment w:val="auto"/>
    </w:pPr>
    <w:rPr>
      <w:rFonts w:ascii="Courier New" w:hAnsi="Courier New" w:cs="Courier New"/>
      <w:lang w:eastAsia="en-US"/>
    </w:rPr>
  </w:style>
  <w:style w:type="character" w:customStyle="1" w:styleId="PlainTextChar">
    <w:name w:val="Plain Text Char"/>
    <w:link w:val="PlainText"/>
    <w:rsid w:val="004B308B"/>
    <w:rPr>
      <w:rFonts w:ascii="Courier New" w:hAnsi="Courier New" w:cs="Courier New"/>
      <w:lang w:eastAsia="en-US"/>
    </w:rPr>
  </w:style>
  <w:style w:type="paragraph" w:styleId="FootnoteText">
    <w:name w:val="footnote text"/>
    <w:basedOn w:val="Normal"/>
    <w:link w:val="FootnoteTextChar"/>
    <w:rsid w:val="004B308B"/>
    <w:pPr>
      <w:overflowPunct/>
      <w:autoSpaceDE/>
      <w:autoSpaceDN/>
      <w:adjustRightInd/>
      <w:textAlignment w:val="auto"/>
    </w:pPr>
    <w:rPr>
      <w:lang w:eastAsia="en-US"/>
    </w:rPr>
  </w:style>
  <w:style w:type="character" w:customStyle="1" w:styleId="FootnoteTextChar">
    <w:name w:val="Footnote Text Char"/>
    <w:link w:val="FootnoteText"/>
    <w:rsid w:val="004B308B"/>
    <w:rPr>
      <w:lang w:eastAsia="en-US"/>
    </w:rPr>
  </w:style>
  <w:style w:type="character" w:styleId="FootnoteReference">
    <w:name w:val="footnote reference"/>
    <w:rsid w:val="004B308B"/>
    <w:rPr>
      <w:vertAlign w:val="superscript"/>
    </w:rPr>
  </w:style>
  <w:style w:type="paragraph" w:styleId="Revision">
    <w:name w:val="Revision"/>
    <w:hidden/>
    <w:uiPriority w:val="99"/>
    <w:semiHidden/>
    <w:rsid w:val="00961947"/>
    <w:rPr>
      <w:sz w:val="24"/>
    </w:rPr>
  </w:style>
  <w:style w:type="character" w:styleId="CommentReference">
    <w:name w:val="annotation reference"/>
    <w:rsid w:val="00943499"/>
    <w:rPr>
      <w:sz w:val="16"/>
      <w:szCs w:val="16"/>
    </w:rPr>
  </w:style>
  <w:style w:type="paragraph" w:styleId="CommentText">
    <w:name w:val="annotation text"/>
    <w:basedOn w:val="Normal"/>
    <w:link w:val="CommentTextChar"/>
    <w:rsid w:val="00943499"/>
  </w:style>
  <w:style w:type="character" w:customStyle="1" w:styleId="CommentTextChar">
    <w:name w:val="Comment Text Char"/>
    <w:basedOn w:val="DefaultParagraphFont"/>
    <w:link w:val="CommentText"/>
    <w:rsid w:val="00943499"/>
  </w:style>
  <w:style w:type="paragraph" w:styleId="CommentSubject">
    <w:name w:val="annotation subject"/>
    <w:basedOn w:val="CommentText"/>
    <w:next w:val="CommentText"/>
    <w:link w:val="CommentSubjectChar"/>
    <w:rsid w:val="00943499"/>
    <w:rPr>
      <w:b/>
      <w:bCs/>
    </w:rPr>
  </w:style>
  <w:style w:type="character" w:customStyle="1" w:styleId="CommentSubjectChar">
    <w:name w:val="Comment Subject Char"/>
    <w:link w:val="CommentSubject"/>
    <w:rsid w:val="00943499"/>
    <w:rPr>
      <w:b/>
      <w:bCs/>
    </w:rPr>
  </w:style>
  <w:style w:type="paragraph" w:styleId="NormalWeb">
    <w:name w:val="Normal (Web)"/>
    <w:basedOn w:val="Normal"/>
    <w:uiPriority w:val="99"/>
    <w:unhideWhenUsed/>
    <w:rsid w:val="006A75CA"/>
    <w:pPr>
      <w:overflowPunct/>
      <w:autoSpaceDE/>
      <w:autoSpaceDN/>
      <w:adjustRightInd/>
      <w:spacing w:before="100" w:beforeAutospacing="1" w:after="100" w:afterAutospacing="1"/>
      <w:textAlignment w:val="auto"/>
    </w:pPr>
    <w:rPr>
      <w:rFonts w:eastAsiaTheme="minorEastAsia"/>
      <w:szCs w:val="24"/>
      <w:lang w:eastAsia="en-US"/>
    </w:rPr>
  </w:style>
  <w:style w:type="paragraph" w:styleId="Title">
    <w:name w:val="Title"/>
    <w:basedOn w:val="Normal"/>
    <w:next w:val="Normal"/>
    <w:link w:val="TitleChar"/>
    <w:uiPriority w:val="10"/>
    <w:qFormat/>
    <w:rsid w:val="009F2BCE"/>
    <w:pPr>
      <w:overflowPunct/>
      <w:autoSpaceDE/>
      <w:autoSpaceDN/>
      <w:adjustRightInd/>
      <w:contextualSpacing/>
      <w:jc w:val="center"/>
      <w:textAlignment w:val="auto"/>
    </w:pPr>
    <w:rPr>
      <w:rFonts w:asciiTheme="majorHAnsi" w:eastAsiaTheme="majorEastAsia" w:hAnsiTheme="majorHAnsi" w:cstheme="majorBidi"/>
      <w:color w:val="55345A" w:themeColor="text2"/>
      <w:spacing w:val="-10"/>
      <w:kern w:val="28"/>
      <w:sz w:val="44"/>
      <w:szCs w:val="56"/>
    </w:rPr>
  </w:style>
  <w:style w:type="character" w:customStyle="1" w:styleId="TitleChar">
    <w:name w:val="Title Char"/>
    <w:basedOn w:val="DefaultParagraphFont"/>
    <w:link w:val="Title"/>
    <w:uiPriority w:val="10"/>
    <w:rsid w:val="009F2BCE"/>
    <w:rPr>
      <w:rFonts w:asciiTheme="majorHAnsi" w:eastAsiaTheme="majorEastAsia" w:hAnsiTheme="majorHAnsi" w:cstheme="majorBidi"/>
      <w:color w:val="55345A" w:themeColor="text2"/>
      <w:spacing w:val="-10"/>
      <w:kern w:val="28"/>
      <w:sz w:val="44"/>
      <w:szCs w:val="56"/>
    </w:rPr>
  </w:style>
  <w:style w:type="character" w:customStyle="1" w:styleId="normaltextrun">
    <w:name w:val="normaltextrun"/>
    <w:basedOn w:val="DefaultParagraphFont"/>
    <w:rsid w:val="009F2BCE"/>
    <w:rPr>
      <w:rFonts w:ascii="Work Sans SemiBold" w:hAnsi="Work Sans SemiBold"/>
      <w:color w:val="55345A" w:themeColor="text2"/>
      <w:sz w:val="24"/>
    </w:rPr>
  </w:style>
  <w:style w:type="character" w:customStyle="1" w:styleId="StyleArialBold">
    <w:name w:val="Style Arial Bold"/>
    <w:basedOn w:val="DefaultParagraphFont"/>
    <w:rsid w:val="009F2BCE"/>
    <w:rPr>
      <w:rFonts w:ascii="Work Sans Light" w:hAnsi="Work Sans Light"/>
      <w:b w:val="0"/>
      <w:bCs/>
      <w:color w:val="55345A" w:themeColor="text2"/>
      <w:sz w:val="44"/>
    </w:rPr>
  </w:style>
  <w:style w:type="paragraph" w:customStyle="1" w:styleId="StylePlainTextArial12ptBold">
    <w:name w:val="Style Plain Text + Arial 12 pt Bold"/>
    <w:basedOn w:val="PlainText"/>
    <w:rsid w:val="009F2BCE"/>
    <w:rPr>
      <w:rFonts w:ascii="Work Sans SemiBold" w:hAnsi="Work Sans SemiBold"/>
      <w:b/>
      <w:bCs/>
      <w:color w:val="55345A" w:themeColor="text2"/>
      <w:sz w:val="24"/>
    </w:rPr>
  </w:style>
  <w:style w:type="paragraph" w:customStyle="1" w:styleId="StylePlainTextArial12ptBold1">
    <w:name w:val="Style Plain Text + Arial 12 pt Bold1"/>
    <w:basedOn w:val="PlainText"/>
    <w:rsid w:val="0054664D"/>
    <w:rPr>
      <w:rFonts w:ascii="Work Sans Light" w:hAnsi="Work Sans Light"/>
      <w:bCs/>
      <w:color w:val="55345A" w:themeColor="text2"/>
      <w:sz w:val="44"/>
    </w:rPr>
  </w:style>
  <w:style w:type="paragraph" w:customStyle="1" w:styleId="StyleListParagraphArialBoldUnderlineLeft0cm">
    <w:name w:val="Style List Paragraph + Arial Bold Underline Left:  0 cm"/>
    <w:basedOn w:val="ListParagraph"/>
    <w:rsid w:val="0054664D"/>
    <w:pPr>
      <w:ind w:left="0"/>
    </w:pPr>
    <w:rPr>
      <w:rFonts w:ascii="Work Sans SemiBold" w:hAnsi="Work Sans SemiBold"/>
      <w:bCs/>
      <w:color w:val="55345A" w:themeColor="text2"/>
    </w:rPr>
  </w:style>
  <w:style w:type="paragraph" w:customStyle="1" w:styleId="StyleArialBlackJustifiedRight292cm">
    <w:name w:val="Style Arial Black Justified Right:  2.92 cm"/>
    <w:basedOn w:val="Normal"/>
    <w:rsid w:val="0054664D"/>
    <w:pPr>
      <w:ind w:right="1657"/>
      <w:jc w:val="both"/>
    </w:pPr>
    <w:rPr>
      <w:color w:val="000000"/>
    </w:rPr>
  </w:style>
  <w:style w:type="paragraph" w:customStyle="1" w:styleId="StyleArialBlackJustifiedRight01cm">
    <w:name w:val="Style Arial Black Justified Right:  0.1 cm"/>
    <w:basedOn w:val="Normal"/>
    <w:rsid w:val="0054664D"/>
    <w:pPr>
      <w:ind w:right="57"/>
      <w:jc w:val="both"/>
    </w:pPr>
    <w:rPr>
      <w:color w:val="000000"/>
    </w:rPr>
  </w:style>
  <w:style w:type="character" w:customStyle="1" w:styleId="StyleArialBlack">
    <w:name w:val="Style Arial Black"/>
    <w:basedOn w:val="DefaultParagraphFont"/>
    <w:rsid w:val="0054664D"/>
    <w:rPr>
      <w:rFonts w:ascii="Work Sans" w:hAnsi="Work Sans"/>
      <w:color w:val="000000"/>
      <w:sz w:val="20"/>
    </w:rPr>
  </w:style>
  <w:style w:type="paragraph" w:customStyle="1" w:styleId="StylePlainTextArial12pt">
    <w:name w:val="Style Plain Text + Arial 12 pt"/>
    <w:basedOn w:val="PlainText"/>
    <w:rsid w:val="0054664D"/>
    <w:rPr>
      <w:rFonts w:ascii="Work Sans" w:hAnsi="Work Sans"/>
    </w:rPr>
  </w:style>
  <w:style w:type="paragraph" w:customStyle="1" w:styleId="StylePlainTextArial12ptBoldUnderline">
    <w:name w:val="Style Plain Text + Arial 12 pt Bold Underline"/>
    <w:basedOn w:val="PlainText"/>
    <w:rsid w:val="0054664D"/>
    <w:rPr>
      <w:rFonts w:ascii="Work Sans SemiBold" w:hAnsi="Work Sans SemiBold"/>
      <w:bCs/>
    </w:rPr>
  </w:style>
  <w:style w:type="paragraph" w:customStyle="1" w:styleId="StylePlainTextArial12ptJustified">
    <w:name w:val="Style Plain Text + Arial 12 pt Justified"/>
    <w:basedOn w:val="PlainText"/>
    <w:rsid w:val="0054664D"/>
    <w:pPr>
      <w:jc w:val="both"/>
    </w:pPr>
    <w:rPr>
      <w:rFonts w:ascii="Work Sans" w:hAnsi="Work Sans" w:cs="Times New Roman"/>
    </w:rPr>
  </w:style>
  <w:style w:type="character" w:customStyle="1" w:styleId="StyleArial">
    <w:name w:val="Style Arial"/>
    <w:basedOn w:val="DefaultParagraphFont"/>
    <w:rsid w:val="0054664D"/>
    <w:rPr>
      <w:rFonts w:ascii="Work Sans" w:hAnsi="Work Sans"/>
      <w:sz w:val="20"/>
    </w:rPr>
  </w:style>
  <w:style w:type="paragraph" w:customStyle="1" w:styleId="StyleArialJustified">
    <w:name w:val="Style Arial Justified"/>
    <w:basedOn w:val="Normal"/>
    <w:rsid w:val="0054664D"/>
    <w:pPr>
      <w:jc w:val="both"/>
    </w:pPr>
  </w:style>
  <w:style w:type="paragraph" w:customStyle="1" w:styleId="StyleListParagraphArialLeft0cm">
    <w:name w:val="Style List Paragraph + Arial Left:  0 cm"/>
    <w:basedOn w:val="ListParagraph"/>
    <w:rsid w:val="0054664D"/>
    <w:pPr>
      <w:ind w:left="0"/>
    </w:pPr>
  </w:style>
  <w:style w:type="paragraph" w:customStyle="1" w:styleId="StyleArialBlackJustifiedLeft0cmHanging1cmRight">
    <w:name w:val="Style Arial Black Justified Left:  0 cm Hanging:  1 cm Right: ..."/>
    <w:basedOn w:val="Normal"/>
    <w:rsid w:val="001C3E35"/>
    <w:pPr>
      <w:ind w:left="567" w:right="1657" w:hanging="567"/>
      <w:jc w:val="both"/>
    </w:pPr>
    <w:rPr>
      <w:color w:val="000000"/>
    </w:rPr>
  </w:style>
  <w:style w:type="paragraph" w:customStyle="1" w:styleId="StyleArial11ptBlackJustifiedRight292cmLinespacing">
    <w:name w:val="Style Arial 11 pt Black Justified Right:  2.92 cm Line spacing..."/>
    <w:basedOn w:val="Normal"/>
    <w:rsid w:val="001C3E35"/>
    <w:pPr>
      <w:spacing w:line="360" w:lineRule="auto"/>
      <w:ind w:right="1657"/>
      <w:jc w:val="both"/>
    </w:pPr>
    <w:rPr>
      <w:color w:val="000000"/>
    </w:rPr>
  </w:style>
  <w:style w:type="paragraph" w:customStyle="1" w:styleId="StyleArialBlackJustifiedLeft2cmHanging1cmRight">
    <w:name w:val="Style Arial Black Justified Left:  2 cm Hanging:  1 cm Right: ..."/>
    <w:basedOn w:val="Normal"/>
    <w:rsid w:val="001C3E35"/>
    <w:pPr>
      <w:ind w:left="1701" w:right="1657" w:hanging="567"/>
      <w:jc w:val="both"/>
    </w:pPr>
    <w:rPr>
      <w:rFonts w:asciiTheme="minorHAnsi" w:hAnsiTheme="minorHAnsi"/>
      <w:color w:val="000000"/>
    </w:rPr>
  </w:style>
  <w:style w:type="paragraph" w:customStyle="1" w:styleId="StyleArial14ptBoldJustified">
    <w:name w:val="Style Arial 14 pt Bold Justified"/>
    <w:basedOn w:val="Normal"/>
    <w:rsid w:val="001C3E35"/>
    <w:pPr>
      <w:jc w:val="both"/>
    </w:pPr>
    <w:rPr>
      <w:rFonts w:ascii="Work Sans SemiBold" w:hAnsi="Work Sans SemiBold"/>
      <w:b/>
      <w:bCs/>
      <w:sz w:val="24"/>
    </w:rPr>
  </w:style>
  <w:style w:type="character" w:customStyle="1" w:styleId="StyleArialBoldUnderline">
    <w:name w:val="Style Arial Bold Underline"/>
    <w:basedOn w:val="DefaultParagraphFont"/>
    <w:rsid w:val="001C3E35"/>
    <w:rPr>
      <w:rFonts w:ascii="Work Sans SemiBold" w:hAnsi="Work Sans SemiBold"/>
      <w:b w:val="0"/>
      <w:bCs/>
      <w:sz w:val="20"/>
      <w:u w:val="none"/>
    </w:rPr>
  </w:style>
  <w:style w:type="paragraph" w:customStyle="1" w:styleId="StyleArialItalicJustified">
    <w:name w:val="Style Arial Italic Justified"/>
    <w:basedOn w:val="Normal"/>
    <w:rsid w:val="001C3E35"/>
    <w:pPr>
      <w:jc w:val="both"/>
    </w:pPr>
    <w:rPr>
      <w:rFonts w:asciiTheme="minorHAnsi" w:hAnsiTheme="minorHAnsi"/>
      <w:i/>
      <w:iCs/>
    </w:rPr>
  </w:style>
  <w:style w:type="paragraph" w:customStyle="1" w:styleId="StyleArialJustifiedLeft127cm">
    <w:name w:val="Style Arial Justified Left:  1.27 cm"/>
    <w:basedOn w:val="Normal"/>
    <w:rsid w:val="001C3E35"/>
    <w:pPr>
      <w:ind w:left="720"/>
      <w:jc w:val="both"/>
    </w:pPr>
  </w:style>
  <w:style w:type="paragraph" w:customStyle="1" w:styleId="StyleCalibriAfter10ptLinespacingMultiple115li">
    <w:name w:val="Style Calibri After:  10 pt Line spacing:  Multiple 1.15 li"/>
    <w:basedOn w:val="Normal"/>
    <w:rsid w:val="001C3E35"/>
    <w:pPr>
      <w:spacing w:after="200" w:line="276" w:lineRule="auto"/>
    </w:pPr>
  </w:style>
  <w:style w:type="character" w:customStyle="1" w:styleId="eop">
    <w:name w:val="eop"/>
    <w:basedOn w:val="DefaultParagraphFont"/>
    <w:rsid w:val="001C3E35"/>
  </w:style>
  <w:style w:type="character" w:customStyle="1" w:styleId="StyleBold">
    <w:name w:val="Style Bold"/>
    <w:basedOn w:val="DefaultParagraphFont"/>
    <w:rsid w:val="001C3E35"/>
    <w:rPr>
      <w:rFonts w:ascii="Work Sans SemiBold" w:hAnsi="Work Sans SemiBold"/>
      <w:b w:val="0"/>
      <w:bCs/>
      <w:color w:val="55345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bigail.chand@london.anglican.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AAAA style set!!!!</Template>
  <TotalTime>1</TotalTime>
  <Pages>8</Pages>
  <Words>1514</Words>
  <Characters>8632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Working  Together</vt:lpstr>
    </vt:vector>
  </TitlesOfParts>
  <Company>ldbs</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Together</dc:title>
  <dc:subject/>
  <dc:creator>Jane Arden</dc:creator>
  <cp:keywords/>
  <cp:lastModifiedBy>Leila Ingram-Smith</cp:lastModifiedBy>
  <cp:revision>2</cp:revision>
  <cp:lastPrinted>2011-05-19T05:37:00Z</cp:lastPrinted>
  <dcterms:created xsi:type="dcterms:W3CDTF">2023-07-31T08:39:00Z</dcterms:created>
  <dcterms:modified xsi:type="dcterms:W3CDTF">2023-07-31T08:39:00Z</dcterms:modified>
</cp:coreProperties>
</file>