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AB532" w14:textId="7FD43CC5" w:rsidR="00AE7908" w:rsidRDefault="00AE7908" w:rsidP="00F87B78">
      <w:pPr>
        <w:pStyle w:val="Title"/>
      </w:pPr>
      <w:r w:rsidRPr="00AE7908">
        <w:t xml:space="preserve">Grievance </w:t>
      </w:r>
      <w:r w:rsidR="00F87B78">
        <w:t>P</w:t>
      </w:r>
      <w:r w:rsidRPr="00AE7908">
        <w:t>rocedure</w:t>
      </w:r>
    </w:p>
    <w:p w14:paraId="17D97F67" w14:textId="77777777" w:rsidR="00F87B78" w:rsidRPr="00F87B78" w:rsidRDefault="00F87B78" w:rsidP="00F87B78"/>
    <w:p w14:paraId="6B3639AB" w14:textId="73729863" w:rsidR="00AE7908" w:rsidRPr="00AE7908" w:rsidRDefault="00AE7908" w:rsidP="00AE7908">
      <w:pPr>
        <w:pStyle w:val="Title"/>
      </w:pPr>
      <w:r w:rsidRPr="00AE7908">
        <w:t>Model letters</w:t>
      </w:r>
    </w:p>
    <w:p w14:paraId="32F7A5F4" w14:textId="77777777" w:rsidR="00F87B78" w:rsidRPr="00F87B78" w:rsidRDefault="00F87B78" w:rsidP="00F87B78"/>
    <w:p w14:paraId="5FAFA6A3" w14:textId="28352B02" w:rsidR="00AE7908" w:rsidRPr="00AE7908" w:rsidRDefault="00AE7908" w:rsidP="00AE7908">
      <w:pPr>
        <w:pStyle w:val="Heading2"/>
        <w:jc w:val="center"/>
      </w:pPr>
      <w:r w:rsidRPr="00AE7908">
        <w:t>For Employees in Voluntary Aided Schools</w:t>
      </w:r>
    </w:p>
    <w:p w14:paraId="7098B173" w14:textId="77777777" w:rsidR="00AE7908" w:rsidRPr="00AE7908" w:rsidRDefault="00AE7908" w:rsidP="00AE7908">
      <w:pPr>
        <w:pStyle w:val="Heading2"/>
        <w:jc w:val="center"/>
      </w:pPr>
      <w:r w:rsidRPr="00AE7908">
        <w:t>Version Autumn 2022</w:t>
      </w:r>
    </w:p>
    <w:p w14:paraId="57DEF18F" w14:textId="77777777" w:rsidR="002471AE" w:rsidRPr="00AE7908" w:rsidRDefault="002471AE" w:rsidP="00AE7908"/>
    <w:p w14:paraId="1EE5DDEF" w14:textId="77777777" w:rsidR="00C400B6" w:rsidRPr="00AE7908" w:rsidRDefault="00C400B6" w:rsidP="00AE7908"/>
    <w:p w14:paraId="737FCB46" w14:textId="2B79AB06" w:rsidR="00C400B6" w:rsidRPr="00AE7908" w:rsidRDefault="00C400B6" w:rsidP="00AE7908"/>
    <w:p w14:paraId="08A63824" w14:textId="29D72259" w:rsidR="00C400B6" w:rsidRPr="00AE7908" w:rsidRDefault="00C400B6" w:rsidP="00AE7908"/>
    <w:p w14:paraId="6BC46C5B" w14:textId="45E36034" w:rsidR="00C400B6" w:rsidRPr="00AE7908" w:rsidRDefault="00C400B6" w:rsidP="00AE7908"/>
    <w:p w14:paraId="697DD07F" w14:textId="566FCA9E" w:rsidR="00C400B6" w:rsidRPr="00AE7908" w:rsidRDefault="00C400B6" w:rsidP="00AE7908"/>
    <w:p w14:paraId="1AB498A4" w14:textId="056FD2F7" w:rsidR="00C400B6" w:rsidRPr="00AE7908" w:rsidRDefault="00C400B6" w:rsidP="00AE7908"/>
    <w:p w14:paraId="1D5092C3" w14:textId="216C4925" w:rsidR="00C400B6" w:rsidRPr="00AE7908" w:rsidRDefault="00C400B6" w:rsidP="00AE7908"/>
    <w:p w14:paraId="371B0BBF" w14:textId="3078A9DB" w:rsidR="00C400B6" w:rsidRPr="00AE7908" w:rsidRDefault="00C400B6" w:rsidP="00AE7908"/>
    <w:p w14:paraId="239E6E1D" w14:textId="6C14A697" w:rsidR="00C400B6" w:rsidRPr="00AE7908" w:rsidRDefault="00C400B6" w:rsidP="00AE7908"/>
    <w:p w14:paraId="0FF30C34" w14:textId="57314383" w:rsidR="00C400B6" w:rsidRPr="00AE7908" w:rsidRDefault="00C400B6" w:rsidP="00AE7908"/>
    <w:p w14:paraId="7A27ED2C" w14:textId="77777777" w:rsidR="00C400B6" w:rsidRPr="00AE7908" w:rsidRDefault="00C400B6" w:rsidP="00AE7908"/>
    <w:p w14:paraId="68C2995B" w14:textId="6BB46D5C" w:rsidR="00C400B6" w:rsidRPr="00AE7908" w:rsidRDefault="00C400B6" w:rsidP="00AE7908"/>
    <w:p w14:paraId="0C823950" w14:textId="77777777" w:rsidR="00C400B6" w:rsidRPr="00AE7908" w:rsidRDefault="00C400B6" w:rsidP="00AE7908"/>
    <w:p w14:paraId="7ADD7233" w14:textId="2F7A4527" w:rsidR="00C400B6" w:rsidRPr="00AE7908" w:rsidRDefault="00C400B6" w:rsidP="00AE7908"/>
    <w:p w14:paraId="1C72FAF3" w14:textId="0C8C4429" w:rsidR="00C400B6" w:rsidRPr="00AE7908" w:rsidRDefault="00C400B6" w:rsidP="00AE7908"/>
    <w:p w14:paraId="02120FD4" w14:textId="4EC4FC96" w:rsidR="00C400B6" w:rsidRPr="00AE7908" w:rsidRDefault="00C400B6" w:rsidP="00AE7908"/>
    <w:p w14:paraId="09F5D970" w14:textId="57BB3798" w:rsidR="00C400B6" w:rsidRPr="00AE7908" w:rsidRDefault="00C400B6" w:rsidP="00AE7908"/>
    <w:p w14:paraId="37A3519E" w14:textId="59321B5B" w:rsidR="00C400B6" w:rsidRPr="00AE7908" w:rsidRDefault="00C400B6" w:rsidP="00AE7908"/>
    <w:p w14:paraId="0F7EE027" w14:textId="31136610" w:rsidR="00C400B6" w:rsidRPr="00AE7908" w:rsidRDefault="00C400B6" w:rsidP="00AE7908"/>
    <w:p w14:paraId="1169E07C" w14:textId="10AEB9FA" w:rsidR="00C400B6" w:rsidRPr="00AE7908" w:rsidRDefault="00C400B6" w:rsidP="00AE7908"/>
    <w:p w14:paraId="25D59DE2" w14:textId="4EF14B03" w:rsidR="00C400B6" w:rsidRPr="00AE7908" w:rsidRDefault="00C400B6" w:rsidP="00AE7908"/>
    <w:p w14:paraId="0F16C0B8" w14:textId="7D1263CE" w:rsidR="00C400B6" w:rsidRDefault="00C400B6" w:rsidP="00AE7908"/>
    <w:p w14:paraId="743A1DB4" w14:textId="77777777" w:rsidR="00F87B78" w:rsidRPr="00AE7908" w:rsidRDefault="00F87B78" w:rsidP="00AE7908"/>
    <w:p w14:paraId="76EC0F9C" w14:textId="2CD0FEEC" w:rsidR="00C400B6" w:rsidRPr="00AE7908" w:rsidRDefault="00C400B6" w:rsidP="00AE7908"/>
    <w:p w14:paraId="311957DA" w14:textId="34F79DC1" w:rsidR="00C400B6" w:rsidRPr="00AE7908" w:rsidRDefault="00C400B6" w:rsidP="00AE7908"/>
    <w:p w14:paraId="48404861" w14:textId="333F90B0" w:rsidR="00F87B78" w:rsidRDefault="00F87B78" w:rsidP="00BC0E49">
      <w:pPr>
        <w:pStyle w:val="Heading1"/>
        <w:jc w:val="center"/>
      </w:pPr>
      <w:r w:rsidRPr="00AE7908">
        <w:lastRenderedPageBreak/>
        <w:t>Informal Resolution Stage - Initial Grievance Meeting</w:t>
      </w:r>
    </w:p>
    <w:p w14:paraId="651868F6" w14:textId="77777777" w:rsidR="00BC0E49" w:rsidRPr="00BC0E49" w:rsidRDefault="00BC0E49" w:rsidP="00BC0E49"/>
    <w:p w14:paraId="4602BE84" w14:textId="46EC8B96" w:rsidR="00E431D0" w:rsidRPr="00AE7908" w:rsidRDefault="00F87B78" w:rsidP="00F87B78">
      <w:pPr>
        <w:pStyle w:val="Heading2"/>
      </w:pPr>
      <w:r w:rsidRPr="00AE7908">
        <w:t>Strictly private &amp; confidential</w:t>
      </w:r>
    </w:p>
    <w:p w14:paraId="7253B74D" w14:textId="77777777" w:rsidR="00E431D0" w:rsidRPr="00AE7908" w:rsidRDefault="00E431D0" w:rsidP="00AE7908"/>
    <w:p w14:paraId="4B329269" w14:textId="38704FAC" w:rsidR="00E431D0" w:rsidRPr="00AE7908" w:rsidRDefault="00E431D0" w:rsidP="00AE7908">
      <w:r w:rsidRPr="00AE7908">
        <w:t xml:space="preserve">Employee Name </w:t>
      </w:r>
    </w:p>
    <w:p w14:paraId="47AD58DE" w14:textId="27B9FBC4" w:rsidR="00E431D0" w:rsidRPr="00AE7908" w:rsidRDefault="00E431D0" w:rsidP="00AE7908">
      <w:r w:rsidRPr="00AE7908">
        <w:t>Address</w:t>
      </w:r>
    </w:p>
    <w:p w14:paraId="7D5C821E" w14:textId="77777777" w:rsidR="00E431D0" w:rsidRPr="00AE7908" w:rsidRDefault="00E431D0" w:rsidP="00AE7908"/>
    <w:p w14:paraId="6E27AC0B" w14:textId="77777777" w:rsidR="00E431D0" w:rsidRPr="00AE7908" w:rsidRDefault="00E431D0" w:rsidP="00AE7908">
      <w:r w:rsidRPr="00AE7908">
        <w:t>Date</w:t>
      </w:r>
    </w:p>
    <w:p w14:paraId="03002367" w14:textId="77777777" w:rsidR="00E431D0" w:rsidRPr="00AE7908" w:rsidRDefault="00E431D0" w:rsidP="00AE7908"/>
    <w:p w14:paraId="375ACE35" w14:textId="60ABA643" w:rsidR="00E431D0" w:rsidRPr="00AE7908" w:rsidRDefault="00E431D0" w:rsidP="00AE7908">
      <w:r w:rsidRPr="00AE7908">
        <w:t xml:space="preserve">Dear </w:t>
      </w:r>
    </w:p>
    <w:p w14:paraId="31A58C0B" w14:textId="77777777" w:rsidR="00E431D0" w:rsidRPr="00AE7908" w:rsidRDefault="00E431D0" w:rsidP="00AE7908"/>
    <w:p w14:paraId="39DEFDBD" w14:textId="61A655DC" w:rsidR="00E431D0" w:rsidRDefault="00E431D0" w:rsidP="00AE7908">
      <w:r w:rsidRPr="00AE7908">
        <w:t>Re: Your Recent Grievance Letter</w:t>
      </w:r>
    </w:p>
    <w:p w14:paraId="7E44E3FC" w14:textId="77777777" w:rsidR="00F87B78" w:rsidRPr="00AE7908" w:rsidRDefault="00F87B78" w:rsidP="00AE7908"/>
    <w:p w14:paraId="3AB91487" w14:textId="5F663A20" w:rsidR="00E431D0" w:rsidRPr="00AE7908" w:rsidRDefault="00E431D0" w:rsidP="00AE7908">
      <w:r w:rsidRPr="00AE7908">
        <w:t>Following receipt of your letter [ENTER DATE HERE] in which you outlined your grievance(s)</w:t>
      </w:r>
      <w:r w:rsidR="005764A7" w:rsidRPr="00AE7908">
        <w:t>/ against</w:t>
      </w:r>
      <w:r w:rsidR="005E2A88" w:rsidRPr="00AE7908">
        <w:t xml:space="preserve"> xxx</w:t>
      </w:r>
      <w:r w:rsidRPr="00AE7908">
        <w:t xml:space="preserve"> [ENTER DETAILS HERE], I </w:t>
      </w:r>
      <w:r w:rsidR="00CD4366" w:rsidRPr="00AE7908">
        <w:t xml:space="preserve">am </w:t>
      </w:r>
      <w:r w:rsidRPr="00AE7908">
        <w:t xml:space="preserve">writing to invite </w:t>
      </w:r>
      <w:r w:rsidR="0031754C" w:rsidRPr="00AE7908">
        <w:t xml:space="preserve">you </w:t>
      </w:r>
      <w:r w:rsidRPr="00AE7908">
        <w:t>to an interview with me to discuss your grievance.</w:t>
      </w:r>
    </w:p>
    <w:p w14:paraId="695542DA" w14:textId="77777777" w:rsidR="00E431D0" w:rsidRPr="00AE7908" w:rsidRDefault="00E431D0" w:rsidP="00AE7908"/>
    <w:p w14:paraId="06F28DCD" w14:textId="25AD5247" w:rsidR="00E431D0" w:rsidRPr="00AE7908" w:rsidRDefault="00E431D0" w:rsidP="00AE7908">
      <w:r w:rsidRPr="00AE7908">
        <w:t>The interview will take place on the [ENTER DATE</w:t>
      </w:r>
      <w:r w:rsidR="00EB464F" w:rsidRPr="00AE7908">
        <w:t>]</w:t>
      </w:r>
      <w:r w:rsidR="00EE4303" w:rsidRPr="00AE7908">
        <w:t xml:space="preserve"> </w:t>
      </w:r>
      <w:r w:rsidR="00DE1707" w:rsidRPr="00AE7908">
        <w:t xml:space="preserve">IDEALLY WITHIN </w:t>
      </w:r>
      <w:r w:rsidRPr="00AE7908">
        <w:t xml:space="preserve">5 </w:t>
      </w:r>
      <w:r w:rsidR="00556080" w:rsidRPr="00AE7908">
        <w:t xml:space="preserve">SCHOOL </w:t>
      </w:r>
      <w:r w:rsidRPr="00AE7908">
        <w:t>DAYS FROM THE DATE OF THE GRIEVANCE LETTER] at [ENTER TIME</w:t>
      </w:r>
      <w:r w:rsidR="005764A7" w:rsidRPr="00AE7908">
        <w:t>] and</w:t>
      </w:r>
      <w:r w:rsidRPr="00AE7908">
        <w:t xml:space="preserve"> will be held in [ENTER VENUE] at [SCHOOL NAME]</w:t>
      </w:r>
      <w:r w:rsidR="007448B7" w:rsidRPr="00AE7908">
        <w:t>]</w:t>
      </w:r>
      <w:r w:rsidRPr="00AE7908">
        <w:t xml:space="preserve">. You may be accompanied by a work colleague or trade union representative.  Please let me know who will be accompanying you. </w:t>
      </w:r>
    </w:p>
    <w:p w14:paraId="22369477" w14:textId="77777777" w:rsidR="00E431D0" w:rsidRPr="00AE7908" w:rsidRDefault="00E431D0" w:rsidP="00AE7908"/>
    <w:p w14:paraId="164D76B9" w14:textId="65257CFD" w:rsidR="00E431D0" w:rsidRPr="00AE7908" w:rsidRDefault="00E431D0" w:rsidP="00AE7908">
      <w:r w:rsidRPr="00AE7908">
        <w:t xml:space="preserve">Once we have had a chance to discuss your grievance, I will be inviting [ENTER DETAILS OF INVOLVED PARTIES] to join us to try and resolve the issues </w:t>
      </w:r>
      <w:r w:rsidR="005764A7" w:rsidRPr="00AE7908">
        <w:t>informally and</w:t>
      </w:r>
      <w:r w:rsidRPr="00AE7908">
        <w:t xml:space="preserve"> agree a way forward.</w:t>
      </w:r>
    </w:p>
    <w:p w14:paraId="657B25BB" w14:textId="6A38E840" w:rsidR="00B44DBE" w:rsidRPr="00AE7908" w:rsidRDefault="00B44DBE" w:rsidP="00AE7908">
      <w:r w:rsidRPr="00AE7908">
        <w:t xml:space="preserve">As this matter is currently under investigation, please keep it confidential and do not discuss it with your </w:t>
      </w:r>
      <w:proofErr w:type="gramStart"/>
      <w:r w:rsidRPr="00AE7908">
        <w:t>colleagues</w:t>
      </w:r>
      <w:proofErr w:type="gramEnd"/>
    </w:p>
    <w:p w14:paraId="685A1741" w14:textId="2C2029A6" w:rsidR="00E431D0" w:rsidRPr="00AE7908" w:rsidRDefault="00E431D0" w:rsidP="00AE7908">
      <w:r w:rsidRPr="00AE7908">
        <w:t>If you are unclear about anything in this letter, please do contact me as soon as possible.</w:t>
      </w:r>
    </w:p>
    <w:p w14:paraId="22315FE5" w14:textId="29E55F8F" w:rsidR="00F87B78" w:rsidRDefault="00E431D0" w:rsidP="00AE7908">
      <w:r w:rsidRPr="00AE7908">
        <w:t>Yours sincerely</w:t>
      </w:r>
      <w:r w:rsidR="00F87B78">
        <w:t>,</w:t>
      </w:r>
    </w:p>
    <w:p w14:paraId="59D8DF49" w14:textId="77777777" w:rsidR="00F87B78" w:rsidRPr="00AE7908" w:rsidRDefault="00F87B78" w:rsidP="00AE7908"/>
    <w:p w14:paraId="49DCA1BF" w14:textId="32FA6256" w:rsidR="00E431D0" w:rsidRPr="00AE7908" w:rsidRDefault="00E431D0" w:rsidP="00AE7908">
      <w:r w:rsidRPr="00AE7908">
        <w:t>(</w:t>
      </w:r>
      <w:r w:rsidR="005764A7" w:rsidRPr="00AE7908">
        <w:t>Typed</w:t>
      </w:r>
      <w:r w:rsidRPr="00AE7908">
        <w:t xml:space="preserve"> name)</w:t>
      </w:r>
    </w:p>
    <w:p w14:paraId="07F7C24F" w14:textId="46E5F617" w:rsidR="00F87B78" w:rsidRPr="00AE7908" w:rsidRDefault="00B40D27" w:rsidP="00AE7908">
      <w:r w:rsidRPr="00AE7908">
        <w:t>Line Manager/</w:t>
      </w:r>
      <w:r w:rsidR="00E431D0" w:rsidRPr="00AE7908">
        <w:t>Headteacher/Head of School</w:t>
      </w:r>
    </w:p>
    <w:p w14:paraId="19BB5A03" w14:textId="16A4B8DA" w:rsidR="00F87B78" w:rsidRPr="00AE7908" w:rsidRDefault="00F87B78" w:rsidP="00F87B78">
      <w:r w:rsidRPr="00AE7908">
        <w:t xml:space="preserve">Cc. </w:t>
      </w:r>
      <w:r w:rsidRPr="00AE7908">
        <w:t xml:space="preserve">Hr File </w:t>
      </w:r>
    </w:p>
    <w:p w14:paraId="31CF7EF0" w14:textId="7B2C831F" w:rsidR="00B40D27" w:rsidRDefault="00F87B78" w:rsidP="00F87B78">
      <w:pPr>
        <w:pStyle w:val="Heading1"/>
        <w:jc w:val="center"/>
      </w:pPr>
      <w:r w:rsidRPr="00AE7908">
        <w:lastRenderedPageBreak/>
        <w:t>Formal Stage - Grievance Investigation Meeting</w:t>
      </w:r>
    </w:p>
    <w:p w14:paraId="054DA4BC" w14:textId="77777777" w:rsidR="00F87B78" w:rsidRPr="00F87B78" w:rsidRDefault="00F87B78" w:rsidP="00F87B78"/>
    <w:p w14:paraId="4633827A" w14:textId="77777777" w:rsidR="00F87B78" w:rsidRDefault="00F87B78" w:rsidP="00F87B78">
      <w:pPr>
        <w:pStyle w:val="Heading2"/>
      </w:pPr>
      <w:r w:rsidRPr="00AE7908">
        <w:t>Strictly Private &amp; Confidential</w:t>
      </w:r>
    </w:p>
    <w:p w14:paraId="03BF441D" w14:textId="41214BD3" w:rsidR="00F87B78" w:rsidRPr="00F87B78" w:rsidRDefault="00B40D27" w:rsidP="00F87B78">
      <w:pPr>
        <w:rPr>
          <w:color w:val="55345A" w:themeColor="text2"/>
        </w:rPr>
      </w:pPr>
      <w:r w:rsidRPr="00F87B78">
        <w:rPr>
          <w:color w:val="55345A" w:themeColor="text2"/>
        </w:rPr>
        <w:t xml:space="preserve">Where the grievance is a serious one or attempts to resolve things informally have failed </w:t>
      </w:r>
    </w:p>
    <w:p w14:paraId="41B101E7" w14:textId="77777777" w:rsidR="00F87B78" w:rsidRPr="00AE7908" w:rsidRDefault="00F87B78" w:rsidP="00AE7908"/>
    <w:p w14:paraId="0678A220" w14:textId="77777777" w:rsidR="007448B7" w:rsidRPr="00AE7908" w:rsidRDefault="002E2181" w:rsidP="00AE7908">
      <w:r w:rsidRPr="00AE7908">
        <w:t>Employee name</w:t>
      </w:r>
    </w:p>
    <w:p w14:paraId="53B4CB2A" w14:textId="69268992" w:rsidR="002E2181" w:rsidRPr="00AE7908" w:rsidRDefault="002E2181" w:rsidP="00AE7908">
      <w:r w:rsidRPr="00AE7908">
        <w:t>Address</w:t>
      </w:r>
    </w:p>
    <w:p w14:paraId="5DC84289" w14:textId="77777777" w:rsidR="007448B7" w:rsidRDefault="007448B7" w:rsidP="00AE7908"/>
    <w:p w14:paraId="78F6E86D" w14:textId="77777777" w:rsidR="00BC0E49" w:rsidRPr="00AE7908" w:rsidRDefault="00BC0E49" w:rsidP="00AE7908"/>
    <w:p w14:paraId="47408636" w14:textId="09C4CBBA" w:rsidR="004D1E39" w:rsidRPr="00AE7908" w:rsidRDefault="004D1E39" w:rsidP="00AE7908">
      <w:r w:rsidRPr="00AE7908">
        <w:t>Date</w:t>
      </w:r>
    </w:p>
    <w:p w14:paraId="1169914C" w14:textId="77777777" w:rsidR="004D1E39" w:rsidRPr="00AE7908" w:rsidRDefault="004D1E39" w:rsidP="00AE7908"/>
    <w:p w14:paraId="19F7D59F" w14:textId="082CB8AC" w:rsidR="004D1E39" w:rsidRPr="00AE7908" w:rsidRDefault="004D1E39" w:rsidP="00AE7908">
      <w:r w:rsidRPr="00AE7908">
        <w:t xml:space="preserve">Dear </w:t>
      </w:r>
    </w:p>
    <w:p w14:paraId="53CAF367" w14:textId="77777777" w:rsidR="004D1E39" w:rsidRPr="00AE7908" w:rsidRDefault="004D1E39" w:rsidP="00AE7908"/>
    <w:p w14:paraId="2BE88A90" w14:textId="78F9A667" w:rsidR="004D1E39" w:rsidRPr="00AE7908" w:rsidRDefault="00D61F19" w:rsidP="00AE7908">
      <w:r w:rsidRPr="00AE7908">
        <w:t xml:space="preserve">Re:  </w:t>
      </w:r>
      <w:r w:rsidR="0031754C" w:rsidRPr="00AE7908">
        <w:t xml:space="preserve">FORMAL GRIEVANCE </w:t>
      </w:r>
      <w:r w:rsidR="005764A7" w:rsidRPr="00AE7908">
        <w:t>- Invitation</w:t>
      </w:r>
      <w:r w:rsidR="002E2181" w:rsidRPr="00AE7908">
        <w:t xml:space="preserve"> to Investigation Interview </w:t>
      </w:r>
    </w:p>
    <w:p w14:paraId="2753C731" w14:textId="77777777" w:rsidR="002E2181" w:rsidRPr="00AE7908" w:rsidRDefault="002E2181" w:rsidP="00AE7908"/>
    <w:p w14:paraId="71904DA3" w14:textId="25E28CE7" w:rsidR="00030598" w:rsidRDefault="00076014" w:rsidP="00AE7908">
      <w:r w:rsidRPr="00AE7908">
        <w:t xml:space="preserve">Following receipt of your letter [ENTER DATE HERE] in which you outlined your </w:t>
      </w:r>
      <w:r w:rsidR="0031754C" w:rsidRPr="00AE7908">
        <w:t xml:space="preserve">formal </w:t>
      </w:r>
      <w:r w:rsidRPr="00AE7908">
        <w:t xml:space="preserve">grievance(s) against </w:t>
      </w:r>
      <w:proofErr w:type="spellStart"/>
      <w:r w:rsidR="00530CEF" w:rsidRPr="00AE7908">
        <w:t>xxxx</w:t>
      </w:r>
      <w:proofErr w:type="spellEnd"/>
      <w:r w:rsidR="00530CEF" w:rsidRPr="00AE7908">
        <w:t xml:space="preserve"> </w:t>
      </w:r>
      <w:r w:rsidRPr="00AE7908">
        <w:t xml:space="preserve">[ENTER DETAILS HERE], I </w:t>
      </w:r>
      <w:r w:rsidR="00576E5F" w:rsidRPr="00AE7908">
        <w:t xml:space="preserve">am </w:t>
      </w:r>
      <w:r w:rsidRPr="00AE7908">
        <w:t xml:space="preserve">writing to invite you to an interview with </w:t>
      </w:r>
      <w:r w:rsidR="00F06C5F" w:rsidRPr="00AE7908">
        <w:t>(INSERT NAME</w:t>
      </w:r>
      <w:r w:rsidR="00576E5F" w:rsidRPr="00AE7908">
        <w:t xml:space="preserve">) who has been </w:t>
      </w:r>
      <w:r w:rsidR="009F7A0C" w:rsidRPr="00AE7908">
        <w:t>assigned to investigate the matter.</w:t>
      </w:r>
      <w:r w:rsidR="00F06C5F" w:rsidRPr="00AE7908">
        <w:t xml:space="preserve"> </w:t>
      </w:r>
      <w:r w:rsidR="00576E5F" w:rsidRPr="00AE7908">
        <w:t xml:space="preserve">The purpose of the meeting is to understand more fully the nature of </w:t>
      </w:r>
      <w:r w:rsidR="00CE22A1" w:rsidRPr="00AE7908">
        <w:t xml:space="preserve">your </w:t>
      </w:r>
      <w:r w:rsidR="00B40D27" w:rsidRPr="00AE7908">
        <w:t>formal grievance</w:t>
      </w:r>
      <w:r w:rsidR="00576E5F" w:rsidRPr="00AE7908">
        <w:t>.</w:t>
      </w:r>
    </w:p>
    <w:p w14:paraId="78292F5B" w14:textId="77777777" w:rsidR="00F87B78" w:rsidRPr="00AE7908" w:rsidRDefault="00F87B78" w:rsidP="00AE7908"/>
    <w:p w14:paraId="3D54860F" w14:textId="4297EB72" w:rsidR="007448B7" w:rsidRPr="00AE7908" w:rsidRDefault="00030598" w:rsidP="00AE7908">
      <w:r w:rsidRPr="00AE7908">
        <w:t xml:space="preserve">The interview will take place on the [ENTER </w:t>
      </w:r>
      <w:r w:rsidR="00D1384E" w:rsidRPr="00AE7908">
        <w:t>DATE]</w:t>
      </w:r>
      <w:r w:rsidR="00530CEF" w:rsidRPr="00AE7908">
        <w:t xml:space="preserve"> </w:t>
      </w:r>
      <w:r w:rsidR="005B4455" w:rsidRPr="00AE7908">
        <w:t xml:space="preserve">NORMALLY WITHIN  </w:t>
      </w:r>
      <w:r w:rsidRPr="00AE7908">
        <w:t xml:space="preserve">5 </w:t>
      </w:r>
      <w:r w:rsidR="00556080" w:rsidRPr="00AE7908">
        <w:t xml:space="preserve">SCHOOL </w:t>
      </w:r>
      <w:r w:rsidRPr="00AE7908">
        <w:t>DAYS FROM THE DATE OF THE GRIEVANCE LETTER] at [ENTER TIME</w:t>
      </w:r>
      <w:r w:rsidR="005764A7" w:rsidRPr="00AE7908">
        <w:t>] and</w:t>
      </w:r>
      <w:r w:rsidRPr="00AE7908">
        <w:t xml:space="preserve"> will be held in [ENTER VENUE] at [SCHOOL NAME].  You may be accompanied by a work colleague or trade union representative.</w:t>
      </w:r>
      <w:r w:rsidR="007448B7" w:rsidRPr="00AE7908">
        <w:t xml:space="preserve"> </w:t>
      </w:r>
      <w:r w:rsidRPr="00AE7908">
        <w:t xml:space="preserve">Please let me know who will be accompanying you by [ENTER DATE]. </w:t>
      </w:r>
    </w:p>
    <w:p w14:paraId="4F32B04D" w14:textId="77777777" w:rsidR="007448B7" w:rsidRPr="00AE7908" w:rsidRDefault="007448B7" w:rsidP="00AE7908"/>
    <w:p w14:paraId="3F550F7D" w14:textId="4EF6A9F3" w:rsidR="002E2181" w:rsidRPr="00AE7908" w:rsidRDefault="001673C5" w:rsidP="00AE7908">
      <w:r w:rsidRPr="00AE7908">
        <w:t>At the meeting y</w:t>
      </w:r>
      <w:r w:rsidR="002E2181" w:rsidRPr="00AE7908">
        <w:t>ou will have the full opportunity to state your case detailing your issues</w:t>
      </w:r>
      <w:r w:rsidR="007448B7" w:rsidRPr="00AE7908">
        <w:t>.</w:t>
      </w:r>
      <w:r w:rsidR="002E2181" w:rsidRPr="00AE7908">
        <w:t xml:space="preserve"> It may be the case that further investigation</w:t>
      </w:r>
      <w:r w:rsidR="00FB3821" w:rsidRPr="00AE7908">
        <w:t>s</w:t>
      </w:r>
      <w:r w:rsidR="00F06C5F" w:rsidRPr="00AE7908">
        <w:t xml:space="preserve"> may be required, </w:t>
      </w:r>
      <w:r w:rsidR="002E2181" w:rsidRPr="00AE7908">
        <w:t xml:space="preserve">after </w:t>
      </w:r>
      <w:r w:rsidR="00030598" w:rsidRPr="00AE7908">
        <w:t xml:space="preserve">finding out more </w:t>
      </w:r>
      <w:r w:rsidR="002E2181" w:rsidRPr="00AE7908">
        <w:t>details from you at the meet</w:t>
      </w:r>
      <w:r w:rsidR="00030598" w:rsidRPr="00AE7908">
        <w:t>ing.  Howeve</w:t>
      </w:r>
      <w:r w:rsidR="007448B7" w:rsidRPr="00AE7908">
        <w:t>r</w:t>
      </w:r>
      <w:r w:rsidR="00030598" w:rsidRPr="00AE7908">
        <w:t>, the</w:t>
      </w:r>
      <w:r w:rsidR="002E2181" w:rsidRPr="00AE7908">
        <w:t xml:space="preserve"> aim </w:t>
      </w:r>
      <w:r w:rsidR="00FB3821" w:rsidRPr="00AE7908">
        <w:t>i</w:t>
      </w:r>
      <w:r w:rsidR="00030598" w:rsidRPr="00AE7908">
        <w:t xml:space="preserve">s </w:t>
      </w:r>
      <w:r w:rsidR="002E2181" w:rsidRPr="00AE7908">
        <w:t>to complete the process as soon as is practically possible</w:t>
      </w:r>
      <w:r w:rsidR="00FB3821" w:rsidRPr="00AE7908">
        <w:t xml:space="preserve"> and decide on </w:t>
      </w:r>
      <w:r w:rsidR="00535B7F" w:rsidRPr="00AE7908">
        <w:t>a way</w:t>
      </w:r>
      <w:r w:rsidR="00670BD3" w:rsidRPr="00AE7908">
        <w:t xml:space="preserve"> forward and you will </w:t>
      </w:r>
      <w:proofErr w:type="gramStart"/>
      <w:r w:rsidR="00670BD3" w:rsidRPr="00AE7908">
        <w:t>kept</w:t>
      </w:r>
      <w:proofErr w:type="gramEnd"/>
      <w:r w:rsidR="00670BD3" w:rsidRPr="00AE7908">
        <w:t xml:space="preserve"> updated on the progress of the investigation.</w:t>
      </w:r>
    </w:p>
    <w:p w14:paraId="359EB282" w14:textId="7FA5CACC" w:rsidR="00535B7F" w:rsidRPr="00AE7908" w:rsidRDefault="002E2181" w:rsidP="00AE7908">
      <w:r w:rsidRPr="00AE7908">
        <w:t xml:space="preserve">I understand this may be an unsettling time and therefore if you </w:t>
      </w:r>
      <w:r w:rsidR="003361C3" w:rsidRPr="00AE7908">
        <w:t>would like</w:t>
      </w:r>
      <w:r w:rsidRPr="00AE7908">
        <w:t xml:space="preserve"> clarification on </w:t>
      </w:r>
      <w:r w:rsidR="00535B7F" w:rsidRPr="00AE7908">
        <w:t>any</w:t>
      </w:r>
      <w:r w:rsidRPr="00AE7908">
        <w:t xml:space="preserve"> of the details in this letter or anything else around this subject, please do </w:t>
      </w:r>
      <w:r w:rsidR="00535B7F" w:rsidRPr="00AE7908">
        <w:t>contact me.as soon as possible</w:t>
      </w:r>
      <w:r w:rsidRPr="00AE7908">
        <w:t xml:space="preserve"> to discuss. </w:t>
      </w:r>
    </w:p>
    <w:p w14:paraId="3DC3B726" w14:textId="77777777" w:rsidR="00B44DBE" w:rsidRPr="00AE7908" w:rsidRDefault="00B44DBE" w:rsidP="00AE7908"/>
    <w:p w14:paraId="2B32A9E3" w14:textId="77777777" w:rsidR="00F87B78" w:rsidRDefault="00B44DBE" w:rsidP="00AE7908">
      <w:r w:rsidRPr="00AE7908">
        <w:lastRenderedPageBreak/>
        <w:t xml:space="preserve">As this matter is currently under investigation, please keep it confidential and do not discuss it with your </w:t>
      </w:r>
      <w:proofErr w:type="gramStart"/>
      <w:r w:rsidRPr="00AE7908">
        <w:t>colleagues</w:t>
      </w:r>
      <w:proofErr w:type="gramEnd"/>
    </w:p>
    <w:p w14:paraId="26F0639F" w14:textId="5201D419" w:rsidR="002E2181" w:rsidRPr="00AE7908" w:rsidRDefault="002E2181" w:rsidP="00AE7908">
      <w:r w:rsidRPr="00AE7908">
        <w:t xml:space="preserve">I would also like to </w:t>
      </w:r>
      <w:r w:rsidR="00F06C5F" w:rsidRPr="00AE7908">
        <w:t>let you know</w:t>
      </w:r>
      <w:r w:rsidR="00802B61" w:rsidRPr="00AE7908">
        <w:t xml:space="preserve"> that </w:t>
      </w:r>
      <w:r w:rsidR="00057972" w:rsidRPr="00AE7908">
        <w:t>www.educationsupport.org.uk provide</w:t>
      </w:r>
      <w:r w:rsidR="00576E5F" w:rsidRPr="00AE7908">
        <w:t xml:space="preserve"> advice and </w:t>
      </w:r>
      <w:r w:rsidR="00F06C5F" w:rsidRPr="00AE7908">
        <w:t xml:space="preserve">emotional </w:t>
      </w:r>
      <w:r w:rsidR="00576E5F" w:rsidRPr="00AE7908">
        <w:t xml:space="preserve">support to all education staff and have </w:t>
      </w:r>
      <w:r w:rsidRPr="00AE7908">
        <w:t xml:space="preserve">a free, confidential helpline available </w:t>
      </w:r>
      <w:r w:rsidR="00576E5F" w:rsidRPr="00AE7908">
        <w:t>on 0</w:t>
      </w:r>
      <w:r w:rsidR="00802B61" w:rsidRPr="00AE7908">
        <w:t>8000</w:t>
      </w:r>
      <w:r w:rsidR="00576E5F" w:rsidRPr="00AE7908">
        <w:t xml:space="preserve"> </w:t>
      </w:r>
      <w:r w:rsidR="00802B61" w:rsidRPr="00AE7908">
        <w:t>562</w:t>
      </w:r>
      <w:r w:rsidR="00EB08D8" w:rsidRPr="00AE7908">
        <w:t xml:space="preserve"> </w:t>
      </w:r>
      <w:r w:rsidR="00802B61" w:rsidRPr="00AE7908">
        <w:t>561</w:t>
      </w:r>
      <w:r w:rsidR="00F06C5F" w:rsidRPr="00AE7908">
        <w:t>.</w:t>
      </w:r>
    </w:p>
    <w:p w14:paraId="314A74FF" w14:textId="14FEC12A" w:rsidR="00D61F19" w:rsidRPr="00AE7908" w:rsidRDefault="00D61F19" w:rsidP="00AE7908"/>
    <w:p w14:paraId="1077312F" w14:textId="77777777" w:rsidR="00D61F19" w:rsidRPr="00AE7908" w:rsidRDefault="00D61F19" w:rsidP="00AE7908"/>
    <w:p w14:paraId="47A683AF" w14:textId="77777777" w:rsidR="004D1E39" w:rsidRPr="00AE7908" w:rsidRDefault="004D1E39" w:rsidP="00AE7908">
      <w:r w:rsidRPr="00AE7908">
        <w:t>Yours sincerely</w:t>
      </w:r>
    </w:p>
    <w:p w14:paraId="5A169F79" w14:textId="77777777" w:rsidR="004D1E39" w:rsidRPr="00AE7908" w:rsidRDefault="004D1E39" w:rsidP="00AE7908"/>
    <w:p w14:paraId="30F0C910" w14:textId="77777777" w:rsidR="004D1E39" w:rsidRPr="00AE7908" w:rsidRDefault="004D1E39" w:rsidP="00AE7908"/>
    <w:p w14:paraId="205E3811" w14:textId="50DAE1A6" w:rsidR="004D1E39" w:rsidRPr="00AE7908" w:rsidRDefault="004D1E39" w:rsidP="00AE7908">
      <w:r w:rsidRPr="00AE7908">
        <w:t>(</w:t>
      </w:r>
      <w:r w:rsidR="005764A7" w:rsidRPr="00AE7908">
        <w:t>Typed</w:t>
      </w:r>
      <w:r w:rsidRPr="00AE7908">
        <w:t xml:space="preserve"> name)</w:t>
      </w:r>
    </w:p>
    <w:p w14:paraId="31BC360C" w14:textId="51AC2508" w:rsidR="00A30550" w:rsidRPr="00AE7908" w:rsidRDefault="004D1E39" w:rsidP="00AE7908">
      <w:r w:rsidRPr="00AE7908">
        <w:t>Executive/Headteacher/Head of School</w:t>
      </w:r>
      <w:r w:rsidR="00B40D27" w:rsidRPr="00AE7908">
        <w:t>/ Headteacher</w:t>
      </w:r>
    </w:p>
    <w:p w14:paraId="1C723F55" w14:textId="77777777" w:rsidR="00A30550" w:rsidRPr="00AE7908" w:rsidRDefault="00A30550" w:rsidP="00AE7908"/>
    <w:p w14:paraId="65F4529A" w14:textId="47EF0FEE" w:rsidR="00A30550" w:rsidRPr="00AE7908" w:rsidRDefault="004C0B1C" w:rsidP="00AE7908">
      <w:r w:rsidRPr="00AE7908">
        <w:t xml:space="preserve">Cc. HR FILE </w:t>
      </w:r>
    </w:p>
    <w:p w14:paraId="6911DD06" w14:textId="77777777" w:rsidR="00A30550" w:rsidRPr="00AE7908" w:rsidRDefault="00A30550" w:rsidP="00AE7908"/>
    <w:p w14:paraId="0E48993F" w14:textId="06927C4E" w:rsidR="00A30550" w:rsidRPr="00AE7908" w:rsidRDefault="0057269D" w:rsidP="00AE7908">
      <w:r w:rsidRPr="00AE7908">
        <w:br w:type="page"/>
      </w:r>
    </w:p>
    <w:p w14:paraId="122BC248" w14:textId="63491AB5" w:rsidR="00D842D0" w:rsidRDefault="005A5E6B" w:rsidP="00F87B78">
      <w:pPr>
        <w:pStyle w:val="Heading1"/>
        <w:jc w:val="center"/>
      </w:pPr>
      <w:r w:rsidRPr="00AE7908">
        <w:lastRenderedPageBreak/>
        <w:t>Notification of Formal Grievance</w:t>
      </w:r>
      <w:r w:rsidR="00EF0A60" w:rsidRPr="00AE7908">
        <w:t xml:space="preserve"> </w:t>
      </w:r>
      <w:r w:rsidR="005764A7" w:rsidRPr="00AE7908">
        <w:t>- Informing</w:t>
      </w:r>
      <w:r w:rsidR="0057269D" w:rsidRPr="00AE7908">
        <w:t xml:space="preserve"> </w:t>
      </w:r>
      <w:r w:rsidR="00530CEF" w:rsidRPr="00AE7908">
        <w:t xml:space="preserve">Other </w:t>
      </w:r>
      <w:r w:rsidR="00EF0A60" w:rsidRPr="00AE7908">
        <w:t>Party</w:t>
      </w:r>
      <w:r w:rsidR="00B40D27" w:rsidRPr="00AE7908">
        <w:t xml:space="preserve"> and </w:t>
      </w:r>
      <w:r w:rsidR="00263F00" w:rsidRPr="00AE7908">
        <w:t>Requesting a Response</w:t>
      </w:r>
    </w:p>
    <w:p w14:paraId="5FEE647C" w14:textId="77777777" w:rsidR="00BC0E49" w:rsidRPr="00BC0E49" w:rsidRDefault="00BC0E49" w:rsidP="00BC0E49"/>
    <w:p w14:paraId="33C90711" w14:textId="238C830D" w:rsidR="005462E4" w:rsidRDefault="00F87B78" w:rsidP="00F87B78">
      <w:pPr>
        <w:pStyle w:val="Heading2"/>
      </w:pPr>
      <w:r w:rsidRPr="00AE7908">
        <w:t>Strictly Private &amp; Confidential</w:t>
      </w:r>
    </w:p>
    <w:p w14:paraId="014AE5BA" w14:textId="77777777" w:rsidR="00F87B78" w:rsidRPr="00F87B78" w:rsidRDefault="00F87B78" w:rsidP="00F87B78"/>
    <w:p w14:paraId="2B2B67D7" w14:textId="54F77FCC" w:rsidR="00132640" w:rsidRPr="00AE7908" w:rsidRDefault="00132640" w:rsidP="00AE7908">
      <w:r w:rsidRPr="00AE7908">
        <w:t>Employee name</w:t>
      </w:r>
    </w:p>
    <w:p w14:paraId="4774A1DB" w14:textId="315BBD61" w:rsidR="005462E4" w:rsidRDefault="00132640" w:rsidP="00AE7908">
      <w:r w:rsidRPr="00AE7908">
        <w:t>Address</w:t>
      </w:r>
    </w:p>
    <w:p w14:paraId="01179188" w14:textId="77777777" w:rsidR="00F87B78" w:rsidRPr="00AE7908" w:rsidRDefault="00F87B78" w:rsidP="00AE7908"/>
    <w:p w14:paraId="4906F680" w14:textId="77777777" w:rsidR="00132640" w:rsidRPr="00AE7908" w:rsidRDefault="00132640" w:rsidP="00AE7908"/>
    <w:p w14:paraId="60721BA8" w14:textId="77777777" w:rsidR="005462E4" w:rsidRPr="00AE7908" w:rsidRDefault="005462E4" w:rsidP="00AE7908">
      <w:r w:rsidRPr="00AE7908">
        <w:t>Date</w:t>
      </w:r>
    </w:p>
    <w:p w14:paraId="149BF8B7" w14:textId="77777777" w:rsidR="005462E4" w:rsidRPr="00AE7908" w:rsidRDefault="005462E4" w:rsidP="00AE7908"/>
    <w:p w14:paraId="3EA1418C" w14:textId="45365259" w:rsidR="005462E4" w:rsidRPr="00AE7908" w:rsidRDefault="005462E4" w:rsidP="00AE7908">
      <w:r w:rsidRPr="00AE7908">
        <w:t xml:space="preserve">Dear </w:t>
      </w:r>
    </w:p>
    <w:p w14:paraId="500202DD" w14:textId="77777777" w:rsidR="007448B7" w:rsidRPr="00AE7908" w:rsidRDefault="007448B7" w:rsidP="00AE7908"/>
    <w:p w14:paraId="4B5C731F" w14:textId="77777777" w:rsidR="005462E4" w:rsidRPr="00AE7908" w:rsidRDefault="005462E4" w:rsidP="00AE7908"/>
    <w:p w14:paraId="17D070BE" w14:textId="77777777" w:rsidR="007448B7" w:rsidRPr="00AE7908" w:rsidRDefault="005462E4" w:rsidP="00AE7908">
      <w:r w:rsidRPr="00AE7908">
        <w:t>Re</w:t>
      </w:r>
      <w:r w:rsidR="00426560" w:rsidRPr="00AE7908">
        <w:t>: Grievance</w:t>
      </w:r>
      <w:r w:rsidR="00884E4A" w:rsidRPr="00AE7908">
        <w:t xml:space="preserve"> Investigation Meeting</w:t>
      </w:r>
    </w:p>
    <w:p w14:paraId="39FDB74B" w14:textId="77777777" w:rsidR="007448B7" w:rsidRPr="00AE7908" w:rsidRDefault="007448B7" w:rsidP="00AE7908"/>
    <w:p w14:paraId="580B8464" w14:textId="556D9AC7" w:rsidR="00EF0A60" w:rsidRPr="00AE7908" w:rsidRDefault="005462E4" w:rsidP="00AE7908">
      <w:r w:rsidRPr="00AE7908">
        <w:t xml:space="preserve">I am writing to inform you that </w:t>
      </w:r>
      <w:r w:rsidR="00D7792C" w:rsidRPr="00AE7908">
        <w:t xml:space="preserve">you have been named in a grievance raised by another employee, the nature of the allegation(s) is/ </w:t>
      </w:r>
      <w:proofErr w:type="gramStart"/>
      <w:r w:rsidR="00D7792C" w:rsidRPr="00AE7908">
        <w:t>are</w:t>
      </w:r>
      <w:proofErr w:type="gramEnd"/>
      <w:r w:rsidR="00D7792C" w:rsidRPr="00AE7908">
        <w:t xml:space="preserve"> </w:t>
      </w:r>
    </w:p>
    <w:p w14:paraId="35BD0AE9" w14:textId="77777777" w:rsidR="00EF0A60" w:rsidRPr="00AE7908" w:rsidRDefault="00EF0A60" w:rsidP="00AE7908"/>
    <w:p w14:paraId="30586955" w14:textId="531BD5F4" w:rsidR="00EF0A60" w:rsidRPr="00AE7908" w:rsidRDefault="00D7792C" w:rsidP="00AE7908">
      <w:r w:rsidRPr="00AE7908">
        <w:t xml:space="preserve">[ </w:t>
      </w:r>
      <w:r w:rsidR="00EF0A60" w:rsidRPr="00AE7908">
        <w:t>List</w:t>
      </w:r>
      <w:r w:rsidRPr="00AE7908">
        <w:t xml:space="preserve"> details of grievance here].</w:t>
      </w:r>
    </w:p>
    <w:p w14:paraId="5C7F7776" w14:textId="77777777" w:rsidR="00EF0A60" w:rsidRPr="00AE7908" w:rsidRDefault="00EF0A60" w:rsidP="00AE7908"/>
    <w:p w14:paraId="195FC43C" w14:textId="26804E4B" w:rsidR="00EF0A60" w:rsidRPr="00AE7908" w:rsidRDefault="00EF0A60" w:rsidP="00AE7908">
      <w:r w:rsidRPr="00AE7908">
        <w:t xml:space="preserve">and that in carrying out the above actions you breached the following school </w:t>
      </w:r>
      <w:r w:rsidR="005764A7" w:rsidRPr="00AE7908">
        <w:t>policies; [</w:t>
      </w:r>
      <w:r w:rsidRPr="00AE7908">
        <w:t>ENTER POLICIES HERE].</w:t>
      </w:r>
    </w:p>
    <w:p w14:paraId="2E5C22D9" w14:textId="77777777" w:rsidR="005462E4" w:rsidRPr="00AE7908" w:rsidRDefault="005462E4" w:rsidP="00AE7908"/>
    <w:p w14:paraId="6C93CED7" w14:textId="77777777" w:rsidR="00263F00" w:rsidRPr="00AE7908" w:rsidRDefault="00263F00" w:rsidP="00AE7908">
      <w:r w:rsidRPr="00AE7908">
        <w:t xml:space="preserve">I would like to assure you that no decision has been made on the validity of the grievance, and that the matter will be fully and impartially investigated before any decision is made as to what, if any, action needs to be taken. </w:t>
      </w:r>
    </w:p>
    <w:p w14:paraId="0B082DFC" w14:textId="4B1BBEE9" w:rsidR="005A5E6B" w:rsidRPr="00AE7908" w:rsidRDefault="005A5E6B" w:rsidP="00AE7908">
      <w:r w:rsidRPr="00AE7908">
        <w:t xml:space="preserve">I would ask that you review the information </w:t>
      </w:r>
      <w:r w:rsidR="005764A7" w:rsidRPr="00AE7908">
        <w:t>above and</w:t>
      </w:r>
      <w:r w:rsidRPr="00AE7908">
        <w:t xml:space="preserve"> prepare a written response to the above complaint(s)</w:t>
      </w:r>
      <w:r w:rsidR="004C0B1C" w:rsidRPr="00AE7908">
        <w:t>.</w:t>
      </w:r>
      <w:r w:rsidRPr="00AE7908">
        <w:t xml:space="preserve"> Please prepare this as fully as </w:t>
      </w:r>
      <w:r w:rsidR="00D1384E" w:rsidRPr="00AE7908">
        <w:t>possible and</w:t>
      </w:r>
      <w:r w:rsidRPr="00AE7908">
        <w:t xml:space="preserve"> do supply any supporting evidence or documentation that you think may be useful or pertinent.  Please supply this to me by [ENTER </w:t>
      </w:r>
      <w:r w:rsidR="004C0B1C" w:rsidRPr="00AE7908">
        <w:t>DATE] NORMALLY</w:t>
      </w:r>
      <w:r w:rsidR="002432DF" w:rsidRPr="00AE7908">
        <w:t xml:space="preserve"> WITHIN</w:t>
      </w:r>
      <w:r w:rsidR="00D65CCC" w:rsidRPr="00AE7908">
        <w:t xml:space="preserve"> </w:t>
      </w:r>
      <w:r w:rsidRPr="00AE7908">
        <w:t xml:space="preserve">10 </w:t>
      </w:r>
      <w:r w:rsidR="00556080" w:rsidRPr="00AE7908">
        <w:t xml:space="preserve">SCHOOL </w:t>
      </w:r>
      <w:r w:rsidRPr="00AE7908">
        <w:t>DAYS FROM DATE OF GRIEVANCE LETTER].</w:t>
      </w:r>
      <w:r w:rsidR="00304050" w:rsidRPr="00AE7908">
        <w:t xml:space="preserve"> </w:t>
      </w:r>
    </w:p>
    <w:p w14:paraId="52C5CE23" w14:textId="5B5961A5" w:rsidR="00304050" w:rsidRPr="00AE7908" w:rsidRDefault="005A5E6B" w:rsidP="00AE7908">
      <w:r w:rsidRPr="00AE7908">
        <w:lastRenderedPageBreak/>
        <w:t>Once this information has been received it will be reviewed</w:t>
      </w:r>
      <w:r w:rsidR="00263F00" w:rsidRPr="00AE7908">
        <w:t xml:space="preserve"> and you may be</w:t>
      </w:r>
      <w:r w:rsidR="00CD4366" w:rsidRPr="00AE7908">
        <w:t xml:space="preserve"> </w:t>
      </w:r>
      <w:r w:rsidR="004C0B1C" w:rsidRPr="00AE7908">
        <w:t>required to</w:t>
      </w:r>
      <w:r w:rsidR="00304050" w:rsidRPr="00AE7908">
        <w:t xml:space="preserve"> attend an investigatory interview. The interview will be conducted in accordance with the Schools Grievance Procedure (attached). At the meeting you have the right, if you wish, to be accompanied by a work colleague or trade union representative. </w:t>
      </w:r>
    </w:p>
    <w:p w14:paraId="58912065" w14:textId="77777777" w:rsidR="00304050" w:rsidRPr="00AE7908" w:rsidRDefault="00304050" w:rsidP="00AE7908"/>
    <w:p w14:paraId="28E4218E" w14:textId="3D12C2FD" w:rsidR="00304050" w:rsidRPr="00AE7908" w:rsidRDefault="00304050" w:rsidP="00AE7908">
      <w:r w:rsidRPr="00AE7908">
        <w:t xml:space="preserve">You will understand that the school is under a duty to take all complaints seriously and to investigate them fully and fairly and you will be given a full opportunity to provide your version of events at any future meetings. </w:t>
      </w:r>
    </w:p>
    <w:p w14:paraId="2B20ED16" w14:textId="77777777" w:rsidR="00304050" w:rsidRPr="00AE7908" w:rsidRDefault="00304050" w:rsidP="00AE7908"/>
    <w:p w14:paraId="41607474" w14:textId="77777777" w:rsidR="005462E4" w:rsidRPr="00AE7908" w:rsidRDefault="005462E4" w:rsidP="00AE7908"/>
    <w:p w14:paraId="6BC19162" w14:textId="29FF3D37" w:rsidR="00132640" w:rsidRPr="00AE7908" w:rsidRDefault="00132640" w:rsidP="00AE7908">
      <w:bookmarkStart w:id="0" w:name="OLE_LINK1"/>
      <w:r w:rsidRPr="00AE7908">
        <w:t xml:space="preserve">I understand this may be an unsettling time and therefore if you </w:t>
      </w:r>
      <w:r w:rsidR="003361C3" w:rsidRPr="00AE7908">
        <w:t xml:space="preserve">would like </w:t>
      </w:r>
      <w:r w:rsidRPr="00AE7908">
        <w:t xml:space="preserve">clarification on any of the details in this letter or anything else around this subject, please do contact me.as soon as possible to discuss. </w:t>
      </w:r>
    </w:p>
    <w:p w14:paraId="0F495729" w14:textId="77777777" w:rsidR="00B44DBE" w:rsidRPr="00AE7908" w:rsidRDefault="00B44DBE" w:rsidP="00AE7908"/>
    <w:p w14:paraId="16A9E881" w14:textId="77777777" w:rsidR="00B44DBE" w:rsidRPr="00AE7908" w:rsidRDefault="00B44DBE" w:rsidP="00AE7908">
      <w:r w:rsidRPr="00AE7908">
        <w:t xml:space="preserve">As this matter is currently under investigation, please keep it confidential and do not discuss it with your </w:t>
      </w:r>
      <w:proofErr w:type="gramStart"/>
      <w:r w:rsidRPr="00AE7908">
        <w:t>colleagues</w:t>
      </w:r>
      <w:proofErr w:type="gramEnd"/>
    </w:p>
    <w:p w14:paraId="693FF7BF" w14:textId="77777777" w:rsidR="004C0B1C" w:rsidRPr="00AE7908" w:rsidRDefault="004C0B1C" w:rsidP="00AE7908"/>
    <w:p w14:paraId="0BD82687" w14:textId="111E0987" w:rsidR="00D665B7" w:rsidRPr="00AE7908" w:rsidRDefault="00132640" w:rsidP="00AE7908">
      <w:r w:rsidRPr="00AE7908">
        <w:t xml:space="preserve">I would also like to let you know that </w:t>
      </w:r>
      <w:r w:rsidR="005764A7" w:rsidRPr="00AE7908">
        <w:t>www.educationsupport.org.uk provide</w:t>
      </w:r>
      <w:r w:rsidRPr="00AE7908">
        <w:t xml:space="preserve"> advice and emotional support to all education staff and have a free, confidential helpline available on 08000 562 561.</w:t>
      </w:r>
    </w:p>
    <w:bookmarkEnd w:id="0"/>
    <w:p w14:paraId="7E4ACFFF" w14:textId="77777777" w:rsidR="005462E4" w:rsidRPr="00AE7908" w:rsidRDefault="005462E4" w:rsidP="00AE7908"/>
    <w:p w14:paraId="171A6A5E" w14:textId="77777777" w:rsidR="005462E4" w:rsidRPr="00AE7908" w:rsidRDefault="005462E4" w:rsidP="00AE7908">
      <w:r w:rsidRPr="00AE7908">
        <w:t>Yours sincerely</w:t>
      </w:r>
    </w:p>
    <w:p w14:paraId="6B6F4E05" w14:textId="77777777" w:rsidR="005462E4" w:rsidRPr="00AE7908" w:rsidRDefault="005462E4" w:rsidP="00AE7908"/>
    <w:p w14:paraId="30394A27" w14:textId="77777777" w:rsidR="00D665B7" w:rsidRPr="00AE7908" w:rsidRDefault="00D665B7" w:rsidP="00AE7908"/>
    <w:p w14:paraId="20DE7BF5" w14:textId="77777777" w:rsidR="005462E4" w:rsidRPr="00AE7908" w:rsidRDefault="005462E4" w:rsidP="00AE7908"/>
    <w:p w14:paraId="12462BEA" w14:textId="4D2473BE" w:rsidR="005462E4" w:rsidRPr="00AE7908" w:rsidRDefault="005462E4" w:rsidP="00AE7908">
      <w:r w:rsidRPr="00AE7908">
        <w:t>(</w:t>
      </w:r>
      <w:r w:rsidR="005764A7" w:rsidRPr="00AE7908">
        <w:t>Typed</w:t>
      </w:r>
      <w:r w:rsidRPr="00AE7908">
        <w:t xml:space="preserve"> name)</w:t>
      </w:r>
    </w:p>
    <w:p w14:paraId="290F758B" w14:textId="0615E6C2" w:rsidR="005462E4" w:rsidRPr="00AE7908" w:rsidRDefault="005462E4" w:rsidP="00AE7908">
      <w:r w:rsidRPr="00AE7908">
        <w:t>Executive/Headteacher/Head of School</w:t>
      </w:r>
    </w:p>
    <w:p w14:paraId="511D1E8D" w14:textId="77777777" w:rsidR="005462E4" w:rsidRPr="00AE7908" w:rsidRDefault="005462E4" w:rsidP="00AE7908">
      <w:r w:rsidRPr="00AE7908">
        <w:tab/>
      </w:r>
    </w:p>
    <w:p w14:paraId="6529E4E2" w14:textId="77777777" w:rsidR="005462E4" w:rsidRPr="00AE7908" w:rsidRDefault="005462E4" w:rsidP="00AE7908"/>
    <w:p w14:paraId="1786BD96" w14:textId="77777777" w:rsidR="00E776F8" w:rsidRPr="00AE7908" w:rsidRDefault="00E776F8" w:rsidP="00AE7908"/>
    <w:p w14:paraId="61D62ADC" w14:textId="77777777" w:rsidR="005462E4" w:rsidRPr="00AE7908" w:rsidRDefault="005462E4" w:rsidP="00AE7908"/>
    <w:p w14:paraId="70371B40" w14:textId="772E8201" w:rsidR="005462E4" w:rsidRPr="00AE7908" w:rsidRDefault="004C0B1C" w:rsidP="00AE7908">
      <w:r w:rsidRPr="00AE7908">
        <w:t xml:space="preserve">Cc. HR FILE </w:t>
      </w:r>
    </w:p>
    <w:p w14:paraId="04E134AA" w14:textId="20FF1F0F" w:rsidR="00132640" w:rsidRPr="00AE7908" w:rsidRDefault="00132640" w:rsidP="00AE7908"/>
    <w:p w14:paraId="4EAE1C8C" w14:textId="77777777" w:rsidR="00132640" w:rsidRPr="00AE7908" w:rsidRDefault="00132640" w:rsidP="00AE7908"/>
    <w:p w14:paraId="7A6A05C0" w14:textId="441AF5FA" w:rsidR="00132640" w:rsidRPr="00AE7908" w:rsidRDefault="005764A7" w:rsidP="00BC0E49">
      <w:pPr>
        <w:pStyle w:val="Title"/>
      </w:pPr>
      <w:r w:rsidRPr="00AE7908">
        <w:lastRenderedPageBreak/>
        <w:t>NEW -</w:t>
      </w:r>
      <w:r w:rsidR="00EC2D02" w:rsidRPr="00AE7908">
        <w:t xml:space="preserve"> Invitation to Investigation Meeting – Witness</w:t>
      </w:r>
    </w:p>
    <w:p w14:paraId="506B9E72" w14:textId="77777777" w:rsidR="00132640" w:rsidRPr="00AE7908" w:rsidRDefault="00132640" w:rsidP="00AE7908"/>
    <w:p w14:paraId="44FCB7A7" w14:textId="5F6DBA2B" w:rsidR="004C22B4" w:rsidRDefault="00BC0E49" w:rsidP="00BC0E49">
      <w:pPr>
        <w:pStyle w:val="Heading2"/>
      </w:pPr>
      <w:r w:rsidRPr="00AE7908">
        <w:t>Private And Confidential</w:t>
      </w:r>
    </w:p>
    <w:p w14:paraId="45C68887" w14:textId="77777777" w:rsidR="00BC0E49" w:rsidRPr="00BC0E49" w:rsidRDefault="00BC0E49" w:rsidP="00BC0E49"/>
    <w:p w14:paraId="2E1E4BC6" w14:textId="77777777" w:rsidR="004C22B4" w:rsidRPr="00AE7908" w:rsidRDefault="004C22B4" w:rsidP="00AE7908">
      <w:r w:rsidRPr="00AE7908">
        <w:t>[Employee name]</w:t>
      </w:r>
    </w:p>
    <w:p w14:paraId="5B4DB70E" w14:textId="77777777" w:rsidR="004C22B4" w:rsidRPr="00AE7908" w:rsidRDefault="004C22B4" w:rsidP="00AE7908">
      <w:r w:rsidRPr="00AE7908">
        <w:t>[Address]</w:t>
      </w:r>
    </w:p>
    <w:p w14:paraId="4F7482E7" w14:textId="77777777" w:rsidR="004C22B4" w:rsidRPr="00AE7908" w:rsidRDefault="004C22B4" w:rsidP="00AE7908"/>
    <w:p w14:paraId="43CECA8F" w14:textId="77777777" w:rsidR="004C22B4" w:rsidRPr="00AE7908" w:rsidRDefault="004C22B4" w:rsidP="00AE7908">
      <w:r w:rsidRPr="00AE7908">
        <w:t>[Date]</w:t>
      </w:r>
    </w:p>
    <w:p w14:paraId="6F3DA657" w14:textId="77777777" w:rsidR="004C22B4" w:rsidRPr="00AE7908" w:rsidRDefault="004C22B4" w:rsidP="00AE7908"/>
    <w:p w14:paraId="02A7F782" w14:textId="39419C6E" w:rsidR="004C22B4" w:rsidRPr="00AE7908" w:rsidRDefault="004C22B4" w:rsidP="00AE7908">
      <w:r w:rsidRPr="00AE7908">
        <w:t xml:space="preserve">Dear </w:t>
      </w:r>
    </w:p>
    <w:p w14:paraId="1E557FA5" w14:textId="44C7A2A6" w:rsidR="004C22B4" w:rsidRPr="00AE7908" w:rsidRDefault="004C22B4" w:rsidP="00AE7908">
      <w:r w:rsidRPr="00AE7908">
        <w:t xml:space="preserve">Invitation to </w:t>
      </w:r>
      <w:r w:rsidR="00884E4A" w:rsidRPr="00AE7908">
        <w:t>Investigation Meeting - Witness</w:t>
      </w:r>
    </w:p>
    <w:p w14:paraId="367674A8" w14:textId="612AC68F" w:rsidR="004C22B4" w:rsidRPr="00AE7908" w:rsidRDefault="004C22B4" w:rsidP="00AE7908">
      <w:r w:rsidRPr="00AE7908">
        <w:t>I am writing to inform you that I have been appointed as Investigating Officer into the allegation(s) concerning [detail]. I understand that you may have witnessed the actions/incident relating to this/</w:t>
      </w:r>
      <w:r w:rsidR="00CD4366" w:rsidRPr="00AE7908">
        <w:t xml:space="preserve"> or may have </w:t>
      </w:r>
      <w:r w:rsidRPr="00AE7908">
        <w:t>useful information concerning these allegation(s). The purpose of the interview, in the first instance, is to establish the facts of the case</w:t>
      </w:r>
      <w:r w:rsidR="00446258" w:rsidRPr="00AE7908">
        <w:t xml:space="preserve">. </w:t>
      </w:r>
    </w:p>
    <w:p w14:paraId="79662E3D" w14:textId="78A0A107" w:rsidR="004C22B4" w:rsidRPr="00AE7908" w:rsidRDefault="004C22B4" w:rsidP="00AE7908">
      <w:r w:rsidRPr="00AE7908">
        <w:t xml:space="preserve">As a possible witness to the actions/incidents you may be able to assist this investigation in determining if there is evidence to substantiate the allegations. Accordingly, you are </w:t>
      </w:r>
      <w:r w:rsidR="0057269D" w:rsidRPr="00AE7908">
        <w:t>required to</w:t>
      </w:r>
      <w:r w:rsidRPr="00AE7908">
        <w:t xml:space="preserve"> attend an investigatory interview at [time] on [date] in [venue]. The interview will be conducted in accordance</w:t>
      </w:r>
      <w:r w:rsidR="00EC2D02" w:rsidRPr="00AE7908">
        <w:t xml:space="preserve"> with the </w:t>
      </w:r>
      <w:r w:rsidR="005764A7" w:rsidRPr="00AE7908">
        <w:t>schools’</w:t>
      </w:r>
      <w:r w:rsidR="00EC2D02" w:rsidRPr="00AE7908">
        <w:t xml:space="preserve"> procedures. </w:t>
      </w:r>
    </w:p>
    <w:p w14:paraId="64E442F3" w14:textId="77777777" w:rsidR="004C22B4" w:rsidRPr="00AE7908" w:rsidRDefault="004C22B4" w:rsidP="00AE7908">
      <w:r w:rsidRPr="00AE7908">
        <w:t>Please could you bring with you any information or documentation that might be of assistance to the investigation.</w:t>
      </w:r>
    </w:p>
    <w:p w14:paraId="48457C72" w14:textId="60AA2C88" w:rsidR="004C22B4" w:rsidRPr="00AE7908" w:rsidRDefault="004C22B4" w:rsidP="00AE7908">
      <w:r w:rsidRPr="00AE7908">
        <w:t xml:space="preserve">I would be grateful if you could confirm your attendance by [Date]. </w:t>
      </w:r>
    </w:p>
    <w:p w14:paraId="2CC40658" w14:textId="77777777" w:rsidR="004C22B4" w:rsidRPr="00AE7908" w:rsidRDefault="004C22B4" w:rsidP="00AE7908">
      <w:r w:rsidRPr="00AE7908">
        <w:t xml:space="preserve">As this matter is currently under investigation, please keep it confidential and do not discuss it with your colleagues. </w:t>
      </w:r>
    </w:p>
    <w:p w14:paraId="77342B24" w14:textId="77777777" w:rsidR="004C22B4" w:rsidRDefault="004C22B4" w:rsidP="00AE7908">
      <w:r w:rsidRPr="00AE7908">
        <w:t>Thank you for your assistance, and I look forward to hearing from you.</w:t>
      </w:r>
    </w:p>
    <w:p w14:paraId="30ED0BFB" w14:textId="77777777" w:rsidR="005F3AC3" w:rsidRPr="00AE7908" w:rsidRDefault="005F3AC3" w:rsidP="00AE7908"/>
    <w:p w14:paraId="4BE26439" w14:textId="0D203073" w:rsidR="004C22B4" w:rsidRPr="00AE7908" w:rsidRDefault="004C22B4" w:rsidP="00AE7908">
      <w:r w:rsidRPr="00AE7908">
        <w:t>Yours sincerely</w:t>
      </w:r>
    </w:p>
    <w:p w14:paraId="472BC8BB" w14:textId="77777777" w:rsidR="004C22B4" w:rsidRPr="00AE7908" w:rsidRDefault="004C22B4" w:rsidP="00AE7908"/>
    <w:p w14:paraId="75C08898" w14:textId="02109F14" w:rsidR="004C22B4" w:rsidRPr="00AE7908" w:rsidRDefault="004C22B4" w:rsidP="00AE7908">
      <w:r w:rsidRPr="00AE7908">
        <w:t xml:space="preserve">[Name </w:t>
      </w:r>
      <w:r w:rsidR="00036E86" w:rsidRPr="00AE7908">
        <w:t xml:space="preserve">of </w:t>
      </w:r>
      <w:r w:rsidRPr="00AE7908">
        <w:t>Investigat</w:t>
      </w:r>
      <w:r w:rsidR="00036E86" w:rsidRPr="00AE7908">
        <w:t>ion</w:t>
      </w:r>
      <w:r w:rsidRPr="00AE7908">
        <w:t xml:space="preserve"> </w:t>
      </w:r>
      <w:r w:rsidR="004C0B1C" w:rsidRPr="00AE7908">
        <w:t>Officer]</w:t>
      </w:r>
    </w:p>
    <w:p w14:paraId="7645272D" w14:textId="77777777" w:rsidR="004C22B4" w:rsidRPr="00AE7908" w:rsidRDefault="004C22B4" w:rsidP="00AE7908">
      <w:r w:rsidRPr="00AE7908">
        <w:t>[Job Title]</w:t>
      </w:r>
    </w:p>
    <w:p w14:paraId="55FCE235" w14:textId="77777777" w:rsidR="004C22B4" w:rsidRPr="00AE7908" w:rsidRDefault="004C22B4" w:rsidP="00AE7908"/>
    <w:p w14:paraId="1D88813F" w14:textId="7A8980A7" w:rsidR="00C400B6" w:rsidRDefault="00C400B6" w:rsidP="00AE7908"/>
    <w:p w14:paraId="6BF5D196" w14:textId="77777777" w:rsidR="00BC0E49" w:rsidRDefault="00BC0E49" w:rsidP="00AE7908"/>
    <w:p w14:paraId="3DEC95EA" w14:textId="77777777" w:rsidR="00CF0A4D" w:rsidRPr="00AE7908" w:rsidRDefault="00CF0A4D" w:rsidP="00BC0E49">
      <w:pPr>
        <w:pStyle w:val="Title"/>
      </w:pPr>
      <w:r w:rsidRPr="00AE7908">
        <w:lastRenderedPageBreak/>
        <w:t>Formal Grievance Panel Hearing - Notification</w:t>
      </w:r>
    </w:p>
    <w:p w14:paraId="0C865056" w14:textId="1ACB3EAD" w:rsidR="00CF0A4D" w:rsidRDefault="00BC0E49" w:rsidP="00BC0E49">
      <w:pPr>
        <w:pStyle w:val="Heading2"/>
      </w:pPr>
      <w:r w:rsidRPr="00AE7908">
        <w:t>Strictly Private &amp; Confidential</w:t>
      </w:r>
    </w:p>
    <w:p w14:paraId="0CB0EA86" w14:textId="77777777" w:rsidR="00BC0E49" w:rsidRPr="00BC0E49" w:rsidRDefault="00BC0E49" w:rsidP="00BC0E49"/>
    <w:p w14:paraId="17C49AE2" w14:textId="77777777" w:rsidR="00CF0A4D" w:rsidRPr="00AE7908" w:rsidRDefault="00CF0A4D" w:rsidP="00AE7908">
      <w:r w:rsidRPr="00AE7908">
        <w:t xml:space="preserve">Employee Name </w:t>
      </w:r>
    </w:p>
    <w:p w14:paraId="6C7686F2" w14:textId="77777777" w:rsidR="00CF0A4D" w:rsidRPr="00AE7908" w:rsidRDefault="00CF0A4D" w:rsidP="00AE7908">
      <w:r w:rsidRPr="00AE7908">
        <w:t>Address</w:t>
      </w:r>
    </w:p>
    <w:p w14:paraId="1A23F09F" w14:textId="77777777" w:rsidR="00CF0A4D" w:rsidRPr="00AE7908" w:rsidRDefault="00CF0A4D" w:rsidP="00AE7908"/>
    <w:p w14:paraId="6FD2BD3B" w14:textId="77777777" w:rsidR="00CF0A4D" w:rsidRPr="00AE7908" w:rsidRDefault="00CF0A4D" w:rsidP="00AE7908"/>
    <w:p w14:paraId="02B2667D" w14:textId="77777777" w:rsidR="00CF0A4D" w:rsidRPr="00AE7908" w:rsidRDefault="00CF0A4D" w:rsidP="00AE7908">
      <w:r w:rsidRPr="00AE7908">
        <w:t>Date</w:t>
      </w:r>
    </w:p>
    <w:p w14:paraId="11128C2D" w14:textId="77777777" w:rsidR="00CF0A4D" w:rsidRPr="00AE7908" w:rsidRDefault="00CF0A4D" w:rsidP="00AE7908"/>
    <w:p w14:paraId="0F9847C3" w14:textId="646917B1" w:rsidR="00CF0A4D" w:rsidRPr="00AE7908" w:rsidRDefault="00CF0A4D" w:rsidP="00AE7908">
      <w:r w:rsidRPr="00AE7908">
        <w:t xml:space="preserve">Dear </w:t>
      </w:r>
    </w:p>
    <w:p w14:paraId="6005AACD" w14:textId="77777777" w:rsidR="00CF0A4D" w:rsidRPr="00AE7908" w:rsidRDefault="00CF0A4D" w:rsidP="00AE7908"/>
    <w:p w14:paraId="547665B2" w14:textId="77777777" w:rsidR="00CF0A4D" w:rsidRPr="00AE7908" w:rsidRDefault="00CF0A4D" w:rsidP="00AE7908">
      <w:r w:rsidRPr="00AE7908">
        <w:t xml:space="preserve">Re: Formal Grievance Hearing </w:t>
      </w:r>
    </w:p>
    <w:p w14:paraId="5D2834BB" w14:textId="77777777" w:rsidR="00CF0A4D" w:rsidRPr="00AE7908" w:rsidRDefault="00CF0A4D" w:rsidP="00AE7908"/>
    <w:p w14:paraId="6A7BC651" w14:textId="77777777" w:rsidR="00CF0A4D" w:rsidRPr="00AE7908" w:rsidRDefault="00CF0A4D" w:rsidP="00AE7908">
      <w:r w:rsidRPr="00AE7908">
        <w:t>I am writing to advise you that following the receipt of [EITHER] your grievance [OR] the grievance and your response to it, you are required to attend a formal grievance hearing.</w:t>
      </w:r>
    </w:p>
    <w:p w14:paraId="29741035" w14:textId="77777777" w:rsidR="00CF0A4D" w:rsidRPr="00AE7908" w:rsidRDefault="00CF0A4D" w:rsidP="00AE7908"/>
    <w:p w14:paraId="649E819E" w14:textId="2446E3D8" w:rsidR="00CF0A4D" w:rsidRPr="00AE7908" w:rsidRDefault="00CF0A4D" w:rsidP="00AE7908">
      <w:r w:rsidRPr="00AE7908">
        <w:t xml:space="preserve">The hearing will take place on [DATE] (IDEALLY WITHIN 20 </w:t>
      </w:r>
      <w:r w:rsidR="00556080" w:rsidRPr="00AE7908">
        <w:t xml:space="preserve">SCHOOL </w:t>
      </w:r>
      <w:r w:rsidRPr="00AE7908">
        <w:t xml:space="preserve">DAYS FROM THE DATE OF THE FORMAL GRIEVANCE BUT DEPENDENT ON THE COMPLEXITY OF THE COMPLAINT AND CIRCIMSTANCES AT THE </w:t>
      </w:r>
      <w:r w:rsidR="006C69F3" w:rsidRPr="00AE7908">
        <w:t>SCHOOL)</w:t>
      </w:r>
      <w:r w:rsidRPr="00AE7908">
        <w:t xml:space="preserve"> at [PLACE] at [TIME]. It will be conducted by </w:t>
      </w:r>
      <w:r w:rsidR="00D1384E" w:rsidRPr="00AE7908">
        <w:t xml:space="preserve">the </w:t>
      </w:r>
      <w:r w:rsidRPr="00AE7908">
        <w:t xml:space="preserve">EXECUTIVE/HEADTEACHER] </w:t>
      </w:r>
      <w:r w:rsidR="006C69F3" w:rsidRPr="00AE7908">
        <w:t xml:space="preserve">OR </w:t>
      </w:r>
      <w:r w:rsidRPr="00AE7908">
        <w:t xml:space="preserve">a </w:t>
      </w:r>
      <w:r w:rsidR="00D1384E" w:rsidRPr="00AE7908">
        <w:t>G</w:t>
      </w:r>
      <w:r w:rsidRPr="00AE7908">
        <w:t xml:space="preserve">rievance committee of the </w:t>
      </w:r>
      <w:r w:rsidR="00D1384E" w:rsidRPr="00AE7908">
        <w:t>G</w:t>
      </w:r>
      <w:r w:rsidRPr="00AE7908">
        <w:t xml:space="preserve">overning </w:t>
      </w:r>
      <w:r w:rsidR="00D1384E" w:rsidRPr="00AE7908">
        <w:t>B</w:t>
      </w:r>
      <w:r w:rsidRPr="00AE7908">
        <w:t>ody [DELETE AS APPROPRIATE].  The members of the Grievance Panel are [NAMES OF GOVERNORS HERE</w:t>
      </w:r>
      <w:r w:rsidR="00D1384E" w:rsidRPr="00AE7908">
        <w:t xml:space="preserve">]. </w:t>
      </w:r>
      <w:r w:rsidRPr="00AE7908">
        <w:t xml:space="preserve">The minutes of </w:t>
      </w:r>
      <w:r w:rsidR="00D1384E" w:rsidRPr="00AE7908">
        <w:t xml:space="preserve">the </w:t>
      </w:r>
      <w:r w:rsidRPr="00AE7908">
        <w:t>meeting shall be taken by [NAME/DETAILS/ROLE HERE]</w:t>
      </w:r>
      <w:r w:rsidR="006C69F3" w:rsidRPr="00AE7908">
        <w:t>.</w:t>
      </w:r>
      <w:r w:rsidRPr="00AE7908">
        <w:t xml:space="preserve">  A Human Resources representative will be present to support proceedings.</w:t>
      </w:r>
    </w:p>
    <w:p w14:paraId="2FDF655D" w14:textId="77777777" w:rsidR="00CF0A4D" w:rsidRPr="00AE7908" w:rsidRDefault="00CF0A4D" w:rsidP="00AE7908">
      <w:r w:rsidRPr="00AE7908">
        <w:t xml:space="preserve">A representative of School Management and the * Investigating officer (where appropriate) will also be invited to the hearing to present their findings and to answer questions from all relevant parties. </w:t>
      </w:r>
    </w:p>
    <w:p w14:paraId="366844F4" w14:textId="77777777" w:rsidR="00D1384E" w:rsidRPr="00AE7908" w:rsidRDefault="00D1384E" w:rsidP="00AE7908"/>
    <w:p w14:paraId="49DE7E21" w14:textId="7A21E08F" w:rsidR="00CF0A4D" w:rsidRPr="00AE7908" w:rsidRDefault="00CF0A4D" w:rsidP="00AE7908">
      <w:r w:rsidRPr="00AE7908">
        <w:t xml:space="preserve">You have the right to be accompanied by a companion, who may be another employee, or a representative of your trade union.  If your representative is unable to attend the hearing at the time given above, you may propose another date and time for the meeting to take place.  Any alternative date must be on or before (date of the fifth working day after the (PROPOSED MEETING DATE).  Only one postponement will be permitted.  </w:t>
      </w:r>
    </w:p>
    <w:p w14:paraId="58964E08" w14:textId="77777777" w:rsidR="00CF0A4D" w:rsidRPr="00AE7908" w:rsidRDefault="00CF0A4D" w:rsidP="00AE7908"/>
    <w:p w14:paraId="193C793A" w14:textId="77777777" w:rsidR="00CF0A4D" w:rsidRPr="00AE7908" w:rsidRDefault="00CF0A4D" w:rsidP="00AE7908">
      <w:r w:rsidRPr="00AE7908">
        <w:t xml:space="preserve">An indexed bundle of statements and other documents that have already been submitted during the grievance process, along with a copy of the school’s grievance procedure will be distributed 5 days before the hearing to give all parties time to review the </w:t>
      </w:r>
      <w:proofErr w:type="gramStart"/>
      <w:r w:rsidRPr="00AE7908">
        <w:t>documentation</w:t>
      </w:r>
      <w:proofErr w:type="gramEnd"/>
    </w:p>
    <w:p w14:paraId="40036443" w14:textId="56474CA6" w:rsidR="00CF0A4D" w:rsidRPr="00AE7908" w:rsidRDefault="00CF0A4D" w:rsidP="00AE7908">
      <w:r w:rsidRPr="00AE7908">
        <w:lastRenderedPageBreak/>
        <w:t>Should you wish to submit any further documentation or evidence to support your case, please provide me with a copy at least [</w:t>
      </w:r>
      <w:r w:rsidR="00D1384E" w:rsidRPr="00AE7908">
        <w:t>INSERT] days</w:t>
      </w:r>
      <w:r w:rsidRPr="00AE7908">
        <w:t xml:space="preserve"> before the date of the hearing </w:t>
      </w:r>
      <w:proofErr w:type="gramStart"/>
      <w:r w:rsidRPr="00AE7908">
        <w:t>At</w:t>
      </w:r>
      <w:proofErr w:type="gramEnd"/>
      <w:r w:rsidRPr="00AE7908">
        <w:t xml:space="preserve"> the same time, you should also inform me of the name of any representative or witnesses that will be present or called upon. </w:t>
      </w:r>
    </w:p>
    <w:p w14:paraId="5D2A2F09" w14:textId="77777777" w:rsidR="00CF0A4D" w:rsidRPr="00AE7908" w:rsidRDefault="00CF0A4D" w:rsidP="00AE7908">
      <w:r w:rsidRPr="00AE7908">
        <w:t xml:space="preserve">If, after considering the details, there is sufficient evidence to support an allegation of misconduct, the matter may be referred for investigation which will be carried out in accordance with the Disciplinary Procedure * *where appropriate when misconduct is alleged. </w:t>
      </w:r>
    </w:p>
    <w:p w14:paraId="365B5E29" w14:textId="77777777" w:rsidR="00CF0A4D" w:rsidRPr="00AE7908" w:rsidRDefault="00CF0A4D" w:rsidP="00AE7908">
      <w:r w:rsidRPr="00AE7908">
        <w:t xml:space="preserve">I understand this may be an unsettling time and therefore if you would like clarification on any of the details in this letter or anything else around this subject, please do contact me.as soon as possible to discuss. </w:t>
      </w:r>
    </w:p>
    <w:p w14:paraId="6A382854" w14:textId="77777777" w:rsidR="00CF0A4D" w:rsidRPr="00AE7908" w:rsidRDefault="00CF0A4D" w:rsidP="00AE7908"/>
    <w:p w14:paraId="07700BC4" w14:textId="77777777" w:rsidR="00CF0A4D" w:rsidRPr="00AE7908" w:rsidRDefault="00CF0A4D" w:rsidP="00AE7908">
      <w:r w:rsidRPr="00AE7908">
        <w:t xml:space="preserve">As this matter is currently under investigation, please keep it confidential and do not discuss it with your </w:t>
      </w:r>
      <w:proofErr w:type="gramStart"/>
      <w:r w:rsidRPr="00AE7908">
        <w:t>colleagues</w:t>
      </w:r>
      <w:proofErr w:type="gramEnd"/>
    </w:p>
    <w:p w14:paraId="70800B3B" w14:textId="77777777" w:rsidR="00CF0A4D" w:rsidRPr="00AE7908" w:rsidRDefault="00CF0A4D" w:rsidP="00AE7908"/>
    <w:p w14:paraId="7B3BDD00" w14:textId="77777777" w:rsidR="00CF0A4D" w:rsidRPr="00AE7908" w:rsidRDefault="00CF0A4D" w:rsidP="00AE7908">
      <w:r w:rsidRPr="00AE7908">
        <w:t xml:space="preserve">I would also like to let you know that </w:t>
      </w:r>
      <w:proofErr w:type="gramStart"/>
      <w:r w:rsidRPr="00AE7908">
        <w:t>www.educationsupport.org.uk  provide</w:t>
      </w:r>
      <w:proofErr w:type="gramEnd"/>
      <w:r w:rsidRPr="00AE7908">
        <w:t xml:space="preserve"> advice and emotional support to all education staff and have a free, confidential helpline available on 08000 562 561.</w:t>
      </w:r>
    </w:p>
    <w:p w14:paraId="429A51E5" w14:textId="77777777" w:rsidR="00CF0A4D" w:rsidRPr="00AE7908" w:rsidRDefault="00CF0A4D" w:rsidP="00AE7908"/>
    <w:p w14:paraId="354492A3" w14:textId="77777777" w:rsidR="00CF0A4D" w:rsidRPr="00AE7908" w:rsidRDefault="00CF0A4D" w:rsidP="00AE7908"/>
    <w:p w14:paraId="386BE528" w14:textId="6896894C" w:rsidR="00CF0A4D" w:rsidRPr="00AE7908" w:rsidRDefault="00CF0A4D" w:rsidP="00AE7908"/>
    <w:p w14:paraId="1E4312AA" w14:textId="77777777" w:rsidR="00CF0A4D" w:rsidRPr="00AE7908" w:rsidRDefault="00CF0A4D" w:rsidP="00AE7908">
      <w:r w:rsidRPr="00AE7908">
        <w:t>Yours sincerely</w:t>
      </w:r>
    </w:p>
    <w:p w14:paraId="0E2FC327" w14:textId="77777777" w:rsidR="00CF0A4D" w:rsidRPr="00AE7908" w:rsidRDefault="00CF0A4D" w:rsidP="00AE7908"/>
    <w:p w14:paraId="595E55E8" w14:textId="77777777" w:rsidR="00CF0A4D" w:rsidRPr="00AE7908" w:rsidRDefault="00CF0A4D" w:rsidP="00AE7908"/>
    <w:p w14:paraId="13127B9A" w14:textId="77777777" w:rsidR="00CF0A4D" w:rsidRPr="00AE7908" w:rsidRDefault="00CF0A4D" w:rsidP="00AE7908"/>
    <w:p w14:paraId="471C8003" w14:textId="77777777" w:rsidR="00CF0A4D" w:rsidRPr="00AE7908" w:rsidRDefault="00CF0A4D" w:rsidP="00AE7908"/>
    <w:p w14:paraId="2B67CE5B" w14:textId="77777777" w:rsidR="00CF0A4D" w:rsidRPr="00AE7908" w:rsidRDefault="00CF0A4D" w:rsidP="00AE7908">
      <w:r w:rsidRPr="00AE7908">
        <w:t>(</w:t>
      </w:r>
      <w:proofErr w:type="gramStart"/>
      <w:r w:rsidRPr="00AE7908">
        <w:t>typed</w:t>
      </w:r>
      <w:proofErr w:type="gramEnd"/>
      <w:r w:rsidRPr="00AE7908">
        <w:t xml:space="preserve"> name)</w:t>
      </w:r>
    </w:p>
    <w:p w14:paraId="486435AD" w14:textId="77777777" w:rsidR="00CF0A4D" w:rsidRPr="00AE7908" w:rsidRDefault="00CF0A4D" w:rsidP="00AE7908">
      <w:r w:rsidRPr="00AE7908">
        <w:t>Executive/Headteacher/Head of School</w:t>
      </w:r>
    </w:p>
    <w:p w14:paraId="476C05AA" w14:textId="77777777" w:rsidR="00CF0A4D" w:rsidRPr="00AE7908" w:rsidRDefault="00CF0A4D" w:rsidP="00AE7908"/>
    <w:p w14:paraId="0819787D" w14:textId="54300397" w:rsidR="00CF0A4D" w:rsidRPr="00AE7908" w:rsidRDefault="00CF0A4D" w:rsidP="00AE7908"/>
    <w:p w14:paraId="510689D4" w14:textId="02E258EB" w:rsidR="00CF0A4D" w:rsidRPr="00AE7908" w:rsidRDefault="00CF0A4D" w:rsidP="00AE7908"/>
    <w:p w14:paraId="4079ED1D" w14:textId="208A3ECA" w:rsidR="00CF0A4D" w:rsidRPr="00AE7908" w:rsidRDefault="00CF0A4D" w:rsidP="00AE7908"/>
    <w:p w14:paraId="7297A046" w14:textId="00D2B4F1" w:rsidR="00CF0A4D" w:rsidRPr="00AE7908" w:rsidRDefault="00CF0A4D" w:rsidP="00AE7908"/>
    <w:p w14:paraId="2E741FAC" w14:textId="37EFE413" w:rsidR="00CF0A4D" w:rsidRPr="00AE7908" w:rsidRDefault="00CF0A4D" w:rsidP="00AE7908"/>
    <w:p w14:paraId="090D8309" w14:textId="6668AF0F" w:rsidR="00CF0A4D" w:rsidRPr="00AE7908" w:rsidRDefault="00CF0A4D" w:rsidP="00AE7908"/>
    <w:p w14:paraId="18239807" w14:textId="77777777" w:rsidR="00BC0E49" w:rsidRDefault="00BC0E49" w:rsidP="00AE7908"/>
    <w:p w14:paraId="36E0D0ED" w14:textId="3849BB60" w:rsidR="00CF0A4D" w:rsidRPr="00AE7908" w:rsidRDefault="00CF0A4D" w:rsidP="00BC0E49">
      <w:pPr>
        <w:pStyle w:val="Heading1"/>
        <w:jc w:val="center"/>
      </w:pPr>
      <w:r w:rsidRPr="00AE7908">
        <w:lastRenderedPageBreak/>
        <w:t>Formal Grievance Outcome Letter</w:t>
      </w:r>
    </w:p>
    <w:p w14:paraId="683F71E5" w14:textId="77777777" w:rsidR="00CF0A4D" w:rsidRPr="00AE7908" w:rsidRDefault="00CF0A4D" w:rsidP="00AE7908"/>
    <w:p w14:paraId="650143DE" w14:textId="3C05C884" w:rsidR="00CF0A4D" w:rsidRPr="00AE7908" w:rsidRDefault="00BC0E49" w:rsidP="00BC0E49">
      <w:pPr>
        <w:pStyle w:val="Heading2"/>
      </w:pPr>
      <w:r w:rsidRPr="00AE7908">
        <w:t>Strictly Private &amp; Confidential</w:t>
      </w:r>
    </w:p>
    <w:p w14:paraId="7C958824" w14:textId="77777777" w:rsidR="00CF0A4D" w:rsidRPr="00AE7908" w:rsidRDefault="00CF0A4D" w:rsidP="00AE7908"/>
    <w:p w14:paraId="0F94CDE2" w14:textId="77777777" w:rsidR="00CF0A4D" w:rsidRPr="00AE7908" w:rsidRDefault="00CF0A4D" w:rsidP="00AE7908">
      <w:r w:rsidRPr="00AE7908">
        <w:t xml:space="preserve">Employee Name </w:t>
      </w:r>
    </w:p>
    <w:p w14:paraId="5AAB13DE" w14:textId="77777777" w:rsidR="00CF0A4D" w:rsidRPr="00AE7908" w:rsidRDefault="00CF0A4D" w:rsidP="00AE7908">
      <w:r w:rsidRPr="00AE7908">
        <w:t xml:space="preserve">Address </w:t>
      </w:r>
    </w:p>
    <w:p w14:paraId="70261166" w14:textId="77777777" w:rsidR="00CF0A4D" w:rsidRPr="00AE7908" w:rsidRDefault="00CF0A4D" w:rsidP="00AE7908"/>
    <w:p w14:paraId="7F766984" w14:textId="77777777" w:rsidR="00CF0A4D" w:rsidRPr="00AE7908" w:rsidRDefault="00CF0A4D" w:rsidP="00AE7908">
      <w:r w:rsidRPr="00AE7908">
        <w:t>Date</w:t>
      </w:r>
    </w:p>
    <w:p w14:paraId="7CBAE9B5" w14:textId="77777777" w:rsidR="00CF0A4D" w:rsidRPr="00AE7908" w:rsidRDefault="00CF0A4D" w:rsidP="00AE7908"/>
    <w:p w14:paraId="62CE3E71" w14:textId="77777777" w:rsidR="00556080" w:rsidRPr="00AE7908" w:rsidRDefault="00556080" w:rsidP="00AE7908"/>
    <w:p w14:paraId="29A4AF3B" w14:textId="6409B0BD" w:rsidR="00CF0A4D" w:rsidRPr="00AE7908" w:rsidRDefault="00CF0A4D" w:rsidP="00AE7908">
      <w:r w:rsidRPr="00AE7908">
        <w:t xml:space="preserve">Dear </w:t>
      </w:r>
    </w:p>
    <w:p w14:paraId="2DE32242" w14:textId="77777777" w:rsidR="00CF0A4D" w:rsidRPr="00AE7908" w:rsidRDefault="00CF0A4D" w:rsidP="00AE7908"/>
    <w:p w14:paraId="7DA5FDD0" w14:textId="77777777" w:rsidR="00CF0A4D" w:rsidRPr="00AE7908" w:rsidRDefault="00CF0A4D" w:rsidP="00AE7908">
      <w:r w:rsidRPr="00AE7908">
        <w:t xml:space="preserve">Re: Outcome of the Grievance Hearing on [DATE HERE]  </w:t>
      </w:r>
    </w:p>
    <w:p w14:paraId="64070B79" w14:textId="77777777" w:rsidR="00CF0A4D" w:rsidRPr="00AE7908" w:rsidRDefault="00CF0A4D" w:rsidP="00AE7908"/>
    <w:p w14:paraId="01DC2432" w14:textId="6403F4C8" w:rsidR="00CF0A4D" w:rsidRPr="00AE7908" w:rsidRDefault="00CF0A4D" w:rsidP="00AE7908">
      <w:r w:rsidRPr="00AE7908">
        <w:t xml:space="preserve">Following the formal grievance hearing held on [DATE HERE] I am now writing to you to formally inform you of the outcome of the hearing.  I / </w:t>
      </w:r>
      <w:bookmarkStart w:id="1" w:name="_Hlk111031264"/>
      <w:r w:rsidRPr="00AE7908">
        <w:t xml:space="preserve">The Governors Grievance Panel have determined that the grievances you have made, namely that [DETAILS OF GRIEVANCE HERE] have/not been </w:t>
      </w:r>
      <w:proofErr w:type="gramStart"/>
      <w:r w:rsidRPr="00AE7908">
        <w:t>substantiated</w:t>
      </w:r>
      <w:bookmarkEnd w:id="1"/>
      <w:proofErr w:type="gramEnd"/>
    </w:p>
    <w:p w14:paraId="75655453" w14:textId="77777777" w:rsidR="00CF0A4D" w:rsidRDefault="00CF0A4D" w:rsidP="00AE7908">
      <w:r w:rsidRPr="00AE7908">
        <w:t>[ENTER COMMITTEE FINDINGS HERE]</w:t>
      </w:r>
    </w:p>
    <w:p w14:paraId="6A20CDCC" w14:textId="77777777" w:rsidR="00BC0E49" w:rsidRPr="00AE7908" w:rsidRDefault="00BC0E49" w:rsidP="00AE7908"/>
    <w:p w14:paraId="4B60DCE7" w14:textId="0037C459" w:rsidR="00CF0A4D" w:rsidRPr="00AE7908" w:rsidRDefault="00CF0A4D" w:rsidP="00AE7908">
      <w:r w:rsidRPr="00AE7908">
        <w:t xml:space="preserve">As a consequence of the Committee’s </w:t>
      </w:r>
      <w:r w:rsidR="00D1384E" w:rsidRPr="00AE7908">
        <w:t>findings,</w:t>
      </w:r>
      <w:r w:rsidRPr="00AE7908">
        <w:t xml:space="preserve"> they have reached the decision that the following actions will take </w:t>
      </w:r>
      <w:proofErr w:type="gramStart"/>
      <w:r w:rsidRPr="00AE7908">
        <w:t>place;</w:t>
      </w:r>
      <w:proofErr w:type="gramEnd"/>
    </w:p>
    <w:p w14:paraId="5E077849" w14:textId="77777777" w:rsidR="00CF0A4D" w:rsidRDefault="00CF0A4D" w:rsidP="00AE7908">
      <w:r w:rsidRPr="00AE7908">
        <w:t xml:space="preserve"> [ENTER REMEDY(IES) HERE] </w:t>
      </w:r>
    </w:p>
    <w:p w14:paraId="6C7CB2B8" w14:textId="77777777" w:rsidR="00BC0E49" w:rsidRPr="00AE7908" w:rsidRDefault="00BC0E49" w:rsidP="00AE7908"/>
    <w:p w14:paraId="5F9E77B6" w14:textId="2C79E1E0" w:rsidR="00CF0A4D" w:rsidRDefault="00CF0A4D" w:rsidP="00AE7908">
      <w:r w:rsidRPr="00AE7908">
        <w:t xml:space="preserve">You have the right to appeal against this decision.  If you wish to </w:t>
      </w:r>
      <w:r w:rsidR="00D1384E" w:rsidRPr="00AE7908">
        <w:t>appeal,</w:t>
      </w:r>
      <w:r w:rsidRPr="00AE7908">
        <w:t xml:space="preserve"> you must submit the grounds of your appeal to the Clerk to Governors by the [ENTER DATE HERE – 10 </w:t>
      </w:r>
      <w:r w:rsidR="00B518D6" w:rsidRPr="00AE7908">
        <w:t>S</w:t>
      </w:r>
      <w:r w:rsidRPr="00AE7908">
        <w:t>chool days from the date of the letter] by either email to [ENTER ADDRESS HERE] or by post to [ENTER DETAILS HERE].  Any appeal will be heard by the Governing Body’s Appeal Committee.</w:t>
      </w:r>
    </w:p>
    <w:p w14:paraId="08465A40" w14:textId="77777777" w:rsidR="00BC0E49" w:rsidRPr="00AE7908" w:rsidRDefault="00BC0E49" w:rsidP="00AE7908"/>
    <w:p w14:paraId="5D63703C" w14:textId="77777777" w:rsidR="00CF0A4D" w:rsidRPr="00AE7908" w:rsidRDefault="00CF0A4D" w:rsidP="00AE7908">
      <w:r w:rsidRPr="00AE7908">
        <w:t>If there is any aspect of this letter, or of the grievance procedure, to the extent that it applies to you that you do not understand, please contact me.</w:t>
      </w:r>
    </w:p>
    <w:p w14:paraId="4AD595F2" w14:textId="77777777" w:rsidR="00CF0A4D" w:rsidRDefault="00CF0A4D" w:rsidP="00AE7908"/>
    <w:p w14:paraId="5750D8B7" w14:textId="77777777" w:rsidR="00BC0E49" w:rsidRPr="00AE7908" w:rsidRDefault="00BC0E49" w:rsidP="00AE7908"/>
    <w:p w14:paraId="7EE6512F" w14:textId="77777777" w:rsidR="00CF0A4D" w:rsidRPr="00AE7908" w:rsidRDefault="00CF0A4D" w:rsidP="00AE7908"/>
    <w:p w14:paraId="64C563F8" w14:textId="77777777" w:rsidR="00CF0A4D" w:rsidRPr="00AE7908" w:rsidRDefault="00CF0A4D" w:rsidP="00AE7908">
      <w:r w:rsidRPr="00AE7908">
        <w:lastRenderedPageBreak/>
        <w:t>Yours sincerely</w:t>
      </w:r>
    </w:p>
    <w:p w14:paraId="03991084" w14:textId="77777777" w:rsidR="00CF0A4D" w:rsidRPr="00AE7908" w:rsidRDefault="00CF0A4D" w:rsidP="00AE7908"/>
    <w:p w14:paraId="221B4F41" w14:textId="77777777" w:rsidR="00CF0A4D" w:rsidRPr="00AE7908" w:rsidRDefault="00CF0A4D" w:rsidP="00AE7908"/>
    <w:p w14:paraId="0CBC260A" w14:textId="77777777" w:rsidR="00CF0A4D" w:rsidRPr="00AE7908" w:rsidRDefault="00CF0A4D" w:rsidP="00AE7908"/>
    <w:p w14:paraId="290C14AB" w14:textId="77777777" w:rsidR="00CF0A4D" w:rsidRPr="00AE7908" w:rsidRDefault="00CF0A4D" w:rsidP="00AE7908">
      <w:r w:rsidRPr="00AE7908">
        <w:t>(</w:t>
      </w:r>
      <w:proofErr w:type="gramStart"/>
      <w:r w:rsidRPr="00AE7908">
        <w:t>typed</w:t>
      </w:r>
      <w:proofErr w:type="gramEnd"/>
      <w:r w:rsidRPr="00AE7908">
        <w:t xml:space="preserve"> name)</w:t>
      </w:r>
    </w:p>
    <w:p w14:paraId="4F819F17" w14:textId="0A05E79D" w:rsidR="00CF0A4D" w:rsidRPr="00AE7908" w:rsidRDefault="00CF0A4D" w:rsidP="00AE7908">
      <w:r w:rsidRPr="00AE7908">
        <w:t xml:space="preserve">Executive/Headteacher/Head of School/ Chair of the </w:t>
      </w:r>
      <w:r w:rsidR="00AD551E" w:rsidRPr="00AE7908">
        <w:t>Grievance Panel</w:t>
      </w:r>
      <w:r w:rsidRPr="00AE7908">
        <w:t xml:space="preserve"> / Clerk to the Governing Body</w:t>
      </w:r>
    </w:p>
    <w:p w14:paraId="3AC10D52" w14:textId="77777777" w:rsidR="00CF0A4D" w:rsidRPr="00AE7908" w:rsidRDefault="00CF0A4D" w:rsidP="00AE7908">
      <w:r w:rsidRPr="00AE7908">
        <w:t xml:space="preserve"> [DELETE AS APPROPRIATE]</w:t>
      </w:r>
    </w:p>
    <w:p w14:paraId="5225ECB6" w14:textId="13F6D704" w:rsidR="00CF0A4D" w:rsidRPr="00AE7908" w:rsidRDefault="00CF0A4D" w:rsidP="00AE7908"/>
    <w:p w14:paraId="7FA36035" w14:textId="41E54FAE" w:rsidR="00CF0A4D" w:rsidRPr="00AE7908" w:rsidRDefault="00CF0A4D" w:rsidP="00AE7908"/>
    <w:p w14:paraId="152E9902" w14:textId="7DD210CA" w:rsidR="00C70B5E" w:rsidRDefault="00C70B5E" w:rsidP="00AE7908"/>
    <w:p w14:paraId="5A607254" w14:textId="77777777" w:rsidR="00BC0E49" w:rsidRDefault="00BC0E49" w:rsidP="00AE7908"/>
    <w:p w14:paraId="7445AAEC" w14:textId="77777777" w:rsidR="00BC0E49" w:rsidRDefault="00BC0E49" w:rsidP="00AE7908"/>
    <w:p w14:paraId="3826F2F9" w14:textId="77777777" w:rsidR="00BC0E49" w:rsidRDefault="00BC0E49" w:rsidP="00AE7908"/>
    <w:p w14:paraId="53332022" w14:textId="77777777" w:rsidR="00BC0E49" w:rsidRDefault="00BC0E49" w:rsidP="00AE7908"/>
    <w:p w14:paraId="10346657" w14:textId="77777777" w:rsidR="00BC0E49" w:rsidRDefault="00BC0E49" w:rsidP="00AE7908"/>
    <w:p w14:paraId="4AC99531" w14:textId="77777777" w:rsidR="00BC0E49" w:rsidRDefault="00BC0E49" w:rsidP="00AE7908"/>
    <w:p w14:paraId="29D6CEEC" w14:textId="77777777" w:rsidR="00BC0E49" w:rsidRDefault="00BC0E49" w:rsidP="00AE7908"/>
    <w:p w14:paraId="40924B7F" w14:textId="77777777" w:rsidR="00BC0E49" w:rsidRDefault="00BC0E49" w:rsidP="00AE7908"/>
    <w:p w14:paraId="58973D71" w14:textId="77777777" w:rsidR="00BC0E49" w:rsidRDefault="00BC0E49" w:rsidP="00AE7908"/>
    <w:p w14:paraId="1CB76FA3" w14:textId="77777777" w:rsidR="00BC0E49" w:rsidRDefault="00BC0E49" w:rsidP="00AE7908"/>
    <w:p w14:paraId="4742BD9B" w14:textId="77777777" w:rsidR="00BC0E49" w:rsidRDefault="00BC0E49" w:rsidP="00AE7908"/>
    <w:p w14:paraId="0FA79A60" w14:textId="77777777" w:rsidR="00BC0E49" w:rsidRDefault="00BC0E49" w:rsidP="00AE7908"/>
    <w:p w14:paraId="663479BA" w14:textId="77777777" w:rsidR="00BC0E49" w:rsidRDefault="00BC0E49" w:rsidP="00AE7908"/>
    <w:p w14:paraId="4C639016" w14:textId="77777777" w:rsidR="00BC0E49" w:rsidRDefault="00BC0E49" w:rsidP="00AE7908"/>
    <w:p w14:paraId="4120FCC2" w14:textId="77777777" w:rsidR="00BC0E49" w:rsidRDefault="00BC0E49" w:rsidP="00AE7908"/>
    <w:p w14:paraId="32CF12CA" w14:textId="77777777" w:rsidR="00BC0E49" w:rsidRDefault="00BC0E49" w:rsidP="00AE7908"/>
    <w:p w14:paraId="11951443" w14:textId="77777777" w:rsidR="00BC0E49" w:rsidRDefault="00BC0E49" w:rsidP="00AE7908"/>
    <w:p w14:paraId="202A541D" w14:textId="77777777" w:rsidR="00BC0E49" w:rsidRDefault="00BC0E49" w:rsidP="00AE7908"/>
    <w:p w14:paraId="257A5270" w14:textId="77777777" w:rsidR="00BC0E49" w:rsidRDefault="00BC0E49" w:rsidP="00AE7908"/>
    <w:p w14:paraId="3F16074F" w14:textId="77777777" w:rsidR="00BC0E49" w:rsidRDefault="00BC0E49" w:rsidP="00AE7908"/>
    <w:p w14:paraId="2193301A" w14:textId="77777777" w:rsidR="00BC0E49" w:rsidRDefault="00BC0E49" w:rsidP="00AE7908"/>
    <w:p w14:paraId="3E241345" w14:textId="77777777" w:rsidR="00BC0E49" w:rsidRPr="00AE7908" w:rsidRDefault="00BC0E49" w:rsidP="00AE7908"/>
    <w:p w14:paraId="637145FB" w14:textId="77777777" w:rsidR="00C70B5E" w:rsidRPr="00AE7908" w:rsidRDefault="00C70B5E" w:rsidP="00BC0E49">
      <w:pPr>
        <w:pStyle w:val="Title"/>
      </w:pPr>
      <w:r w:rsidRPr="00AE7908">
        <w:lastRenderedPageBreak/>
        <w:t>Formal Grievance Outcome Letter – Other Party</w:t>
      </w:r>
    </w:p>
    <w:p w14:paraId="0B9692BE" w14:textId="024D1044" w:rsidR="00C70B5E" w:rsidRPr="00AE7908" w:rsidRDefault="00BC0E49" w:rsidP="00BC0E49">
      <w:pPr>
        <w:pStyle w:val="Heading2"/>
      </w:pPr>
      <w:r w:rsidRPr="00AE7908">
        <w:t>Strictly Private &amp; Confidential</w:t>
      </w:r>
    </w:p>
    <w:p w14:paraId="2A882D5C" w14:textId="77777777" w:rsidR="00C70B5E" w:rsidRPr="00AE7908" w:rsidRDefault="00C70B5E" w:rsidP="00AE7908"/>
    <w:p w14:paraId="5C547CBF" w14:textId="036AC173" w:rsidR="00C70B5E" w:rsidRPr="00AE7908" w:rsidRDefault="00C70B5E" w:rsidP="00AE7908">
      <w:r w:rsidRPr="00AE7908">
        <w:t xml:space="preserve">Employee Name </w:t>
      </w:r>
    </w:p>
    <w:p w14:paraId="318C122C" w14:textId="65A20111" w:rsidR="00C70B5E" w:rsidRPr="00AE7908" w:rsidRDefault="00C70B5E" w:rsidP="00AE7908"/>
    <w:p w14:paraId="130FD646" w14:textId="4828E1D8" w:rsidR="00C70B5E" w:rsidRPr="00AE7908" w:rsidRDefault="00C70B5E" w:rsidP="00AE7908">
      <w:r w:rsidRPr="00AE7908">
        <w:t>Address</w:t>
      </w:r>
    </w:p>
    <w:p w14:paraId="044E249D" w14:textId="77777777" w:rsidR="00C70B5E" w:rsidRPr="00AE7908" w:rsidRDefault="00C70B5E" w:rsidP="00AE7908"/>
    <w:p w14:paraId="483DCD75" w14:textId="77777777" w:rsidR="00C70B5E" w:rsidRPr="00AE7908" w:rsidRDefault="00C70B5E" w:rsidP="00AE7908"/>
    <w:p w14:paraId="42F077C1" w14:textId="77777777" w:rsidR="00C70B5E" w:rsidRPr="00AE7908" w:rsidRDefault="00C70B5E" w:rsidP="00AE7908"/>
    <w:p w14:paraId="2807A7C6" w14:textId="05FFD73A" w:rsidR="00C70B5E" w:rsidRPr="00AE7908" w:rsidRDefault="00C70B5E" w:rsidP="00AE7908">
      <w:r w:rsidRPr="00AE7908">
        <w:t>Date</w:t>
      </w:r>
    </w:p>
    <w:p w14:paraId="48BC272D" w14:textId="77777777" w:rsidR="00C70B5E" w:rsidRPr="00AE7908" w:rsidRDefault="00C70B5E" w:rsidP="00AE7908"/>
    <w:p w14:paraId="7537D7CA" w14:textId="63BB8403" w:rsidR="00C70B5E" w:rsidRPr="00AE7908" w:rsidRDefault="00C70B5E" w:rsidP="00AE7908">
      <w:r w:rsidRPr="00AE7908">
        <w:t xml:space="preserve">Dear </w:t>
      </w:r>
    </w:p>
    <w:p w14:paraId="7A5E568B" w14:textId="77777777" w:rsidR="00C70B5E" w:rsidRPr="00AE7908" w:rsidRDefault="00C70B5E" w:rsidP="00AE7908"/>
    <w:p w14:paraId="102AFD92" w14:textId="5BE8EFFF" w:rsidR="00C70B5E" w:rsidRPr="00AE7908" w:rsidRDefault="00C70B5E" w:rsidP="00AE7908">
      <w:r w:rsidRPr="00AE7908">
        <w:t xml:space="preserve">Re: Outcome of the Grievance Hearing on [DATE HERE] </w:t>
      </w:r>
    </w:p>
    <w:p w14:paraId="124C0054" w14:textId="77777777" w:rsidR="00275DD7" w:rsidRPr="00AE7908" w:rsidRDefault="00275DD7" w:rsidP="00AE7908"/>
    <w:p w14:paraId="5C4E933E" w14:textId="76D367D0" w:rsidR="00C70B5E" w:rsidRPr="00AE7908" w:rsidRDefault="00C70B5E" w:rsidP="00AE7908">
      <w:r w:rsidRPr="00AE7908">
        <w:t xml:space="preserve">Following the formal grievance hearing held on [DATE HERE] I am now writing to you to inform you of the outcome of the hearing. I / The Governors Grievance Panel [DELETE AS APPROPRIATE] have determined that the grievances made against you, </w:t>
      </w:r>
      <w:bookmarkStart w:id="2" w:name="_Hlk111031570"/>
      <w:r w:rsidRPr="00AE7908">
        <w:t>namely that [DETAILS OF GRIEVANCE HERE] have/</w:t>
      </w:r>
      <w:r w:rsidR="00275DD7" w:rsidRPr="00AE7908">
        <w:t xml:space="preserve">have </w:t>
      </w:r>
      <w:r w:rsidRPr="00AE7908">
        <w:t>not been substantiated</w:t>
      </w:r>
      <w:bookmarkEnd w:id="2"/>
      <w:r w:rsidRPr="00AE7908">
        <w:t>.</w:t>
      </w:r>
    </w:p>
    <w:p w14:paraId="4D739D1F" w14:textId="77777777" w:rsidR="00C70B5E" w:rsidRPr="00AE7908" w:rsidRDefault="00C70B5E" w:rsidP="00AE7908">
      <w:r w:rsidRPr="00AE7908">
        <w:t>[ENTER COMMITTEE FINDINGS HERE]</w:t>
      </w:r>
    </w:p>
    <w:p w14:paraId="675F81CE" w14:textId="77777777" w:rsidR="00C70B5E" w:rsidRPr="00AE7908" w:rsidRDefault="00C70B5E" w:rsidP="00AE7908">
      <w:bookmarkStart w:id="3" w:name="_Hlk111032020"/>
      <w:r w:rsidRPr="00AE7908">
        <w:t xml:space="preserve">As a consequence of the Committee’s </w:t>
      </w:r>
      <w:proofErr w:type="gramStart"/>
      <w:r w:rsidRPr="00AE7908">
        <w:t>findings</w:t>
      </w:r>
      <w:proofErr w:type="gramEnd"/>
      <w:r w:rsidRPr="00AE7908">
        <w:t xml:space="preserve"> they have reached the decision that the following actions will take place;</w:t>
      </w:r>
    </w:p>
    <w:bookmarkEnd w:id="3"/>
    <w:p w14:paraId="5603A9FB" w14:textId="3EF42807" w:rsidR="00C70B5E" w:rsidRPr="00AE7908" w:rsidRDefault="00C70B5E" w:rsidP="00AE7908">
      <w:r w:rsidRPr="00AE7908">
        <w:t xml:space="preserve"> </w:t>
      </w:r>
      <w:bookmarkStart w:id="4" w:name="_Hlk111032366"/>
      <w:r w:rsidRPr="00AE7908">
        <w:t>[ENTER REMEDY</w:t>
      </w:r>
      <w:r w:rsidR="00B518D6" w:rsidRPr="00AE7908">
        <w:t>/</w:t>
      </w:r>
      <w:r w:rsidRPr="00AE7908">
        <w:t>IES</w:t>
      </w:r>
      <w:r w:rsidR="00B518D6" w:rsidRPr="00AE7908">
        <w:t xml:space="preserve"> </w:t>
      </w:r>
      <w:r w:rsidRPr="00AE7908">
        <w:t xml:space="preserve">HERE] </w:t>
      </w:r>
      <w:bookmarkEnd w:id="4"/>
    </w:p>
    <w:p w14:paraId="659CDC78" w14:textId="77777777" w:rsidR="00C70B5E" w:rsidRPr="00AE7908" w:rsidRDefault="00C70B5E" w:rsidP="00AE7908">
      <w:r w:rsidRPr="00AE7908">
        <w:t>If there is any aspect of this letter, or of the grievance procedure, to the extent that it applies to you that you do not understand, please contact me.</w:t>
      </w:r>
    </w:p>
    <w:p w14:paraId="4DC2E313" w14:textId="77777777" w:rsidR="00C70B5E" w:rsidRPr="00AE7908" w:rsidRDefault="00C70B5E" w:rsidP="00AE7908"/>
    <w:p w14:paraId="488E36EE" w14:textId="77777777" w:rsidR="00C70B5E" w:rsidRPr="00AE7908" w:rsidRDefault="00C70B5E" w:rsidP="00AE7908"/>
    <w:p w14:paraId="65A19FFF" w14:textId="6175AD22" w:rsidR="00C70B5E" w:rsidRPr="00AE7908" w:rsidRDefault="00C70B5E" w:rsidP="00AE7908">
      <w:r w:rsidRPr="00AE7908">
        <w:t>Yours sincerely</w:t>
      </w:r>
    </w:p>
    <w:p w14:paraId="0483E5C3" w14:textId="77777777" w:rsidR="00C70B5E" w:rsidRPr="00AE7908" w:rsidRDefault="00C70B5E" w:rsidP="00AE7908"/>
    <w:p w14:paraId="53122170" w14:textId="77777777" w:rsidR="00C70B5E" w:rsidRPr="00AE7908" w:rsidRDefault="00C70B5E" w:rsidP="00AE7908">
      <w:r w:rsidRPr="00AE7908">
        <w:t>(</w:t>
      </w:r>
      <w:proofErr w:type="gramStart"/>
      <w:r w:rsidRPr="00AE7908">
        <w:t>typed</w:t>
      </w:r>
      <w:proofErr w:type="gramEnd"/>
      <w:r w:rsidRPr="00AE7908">
        <w:t xml:space="preserve"> name)</w:t>
      </w:r>
    </w:p>
    <w:p w14:paraId="799996FB" w14:textId="77777777" w:rsidR="00C70B5E" w:rsidRPr="00AE7908" w:rsidRDefault="00C70B5E" w:rsidP="00AE7908">
      <w:r w:rsidRPr="00AE7908">
        <w:t>Executive/Headteacher/Head of School/ Chair of the Grievance Panel / Clerk to the Governing Body</w:t>
      </w:r>
    </w:p>
    <w:p w14:paraId="14421E76" w14:textId="77777777" w:rsidR="00C70B5E" w:rsidRPr="00AE7908" w:rsidRDefault="00C70B5E" w:rsidP="00AE7908">
      <w:r w:rsidRPr="00AE7908">
        <w:t xml:space="preserve"> [DELTE AS APPROPRIATE]</w:t>
      </w:r>
    </w:p>
    <w:p w14:paraId="3EF4BA0F" w14:textId="77777777" w:rsidR="00E46F92" w:rsidRDefault="00E46F92" w:rsidP="00BC0E49">
      <w:pPr>
        <w:pStyle w:val="Title"/>
      </w:pPr>
      <w:r w:rsidRPr="00AE7908">
        <w:lastRenderedPageBreak/>
        <w:t>Formal Grievance Appeal Hearing Notification</w:t>
      </w:r>
    </w:p>
    <w:p w14:paraId="094A4191" w14:textId="77777777" w:rsidR="00BC0E49" w:rsidRPr="00BC0E49" w:rsidRDefault="00BC0E49" w:rsidP="00BC0E49"/>
    <w:p w14:paraId="4D92AAEA" w14:textId="7E33337D" w:rsidR="00E46F92" w:rsidRPr="00AE7908" w:rsidRDefault="00BC0E49" w:rsidP="00BC0E49">
      <w:pPr>
        <w:pStyle w:val="Heading2"/>
      </w:pPr>
      <w:r w:rsidRPr="00AE7908">
        <w:t>Strictly Private &amp; Confidential</w:t>
      </w:r>
    </w:p>
    <w:p w14:paraId="0EB3A834" w14:textId="77777777" w:rsidR="00E46F92" w:rsidRPr="00AE7908" w:rsidRDefault="00E46F92" w:rsidP="00AE7908"/>
    <w:p w14:paraId="1D489A86" w14:textId="77777777" w:rsidR="00E46F92" w:rsidRPr="00AE7908" w:rsidRDefault="00E46F92" w:rsidP="00AE7908">
      <w:r w:rsidRPr="00AE7908">
        <w:t xml:space="preserve">Employee Name </w:t>
      </w:r>
    </w:p>
    <w:p w14:paraId="055CD309" w14:textId="77777777" w:rsidR="00E46F92" w:rsidRPr="00AE7908" w:rsidRDefault="00E46F92" w:rsidP="00AE7908">
      <w:r w:rsidRPr="00AE7908">
        <w:t>ADDRESS</w:t>
      </w:r>
    </w:p>
    <w:p w14:paraId="5518B744" w14:textId="77777777" w:rsidR="00E46F92" w:rsidRPr="00AE7908" w:rsidRDefault="00E46F92" w:rsidP="00AE7908"/>
    <w:p w14:paraId="303B91FB" w14:textId="77777777" w:rsidR="00E46F92" w:rsidRPr="00AE7908" w:rsidRDefault="00E46F92" w:rsidP="00AE7908">
      <w:r w:rsidRPr="00AE7908">
        <w:t>Date</w:t>
      </w:r>
    </w:p>
    <w:p w14:paraId="785C21B2" w14:textId="77777777" w:rsidR="00E46F92" w:rsidRPr="00AE7908" w:rsidRDefault="00E46F92" w:rsidP="00AE7908"/>
    <w:p w14:paraId="1E630F4A" w14:textId="77777777" w:rsidR="00E46F92" w:rsidRPr="00AE7908" w:rsidRDefault="00E46F92" w:rsidP="00AE7908"/>
    <w:p w14:paraId="0185AFDD" w14:textId="5A08CB10" w:rsidR="00E46F92" w:rsidRPr="00AE7908" w:rsidRDefault="00E46F92" w:rsidP="00AE7908">
      <w:r w:rsidRPr="00AE7908">
        <w:t xml:space="preserve">Dear </w:t>
      </w:r>
    </w:p>
    <w:p w14:paraId="00B8710E" w14:textId="77777777" w:rsidR="00E46F92" w:rsidRPr="00AE7908" w:rsidRDefault="00E46F92" w:rsidP="00AE7908"/>
    <w:p w14:paraId="3ED5C94E" w14:textId="77777777" w:rsidR="00E46F92" w:rsidRPr="00AE7908" w:rsidRDefault="00E46F92" w:rsidP="00AE7908">
      <w:r w:rsidRPr="00AE7908">
        <w:t xml:space="preserve">Re: Formal Grievance Appeal Hearing </w:t>
      </w:r>
    </w:p>
    <w:p w14:paraId="2A98828D" w14:textId="77777777" w:rsidR="00E46F92" w:rsidRPr="00AE7908" w:rsidRDefault="00E46F92" w:rsidP="00AE7908"/>
    <w:p w14:paraId="37D511D9" w14:textId="6018E192" w:rsidR="00E46F92" w:rsidRPr="00AE7908" w:rsidRDefault="00E46F92" w:rsidP="00AE7908">
      <w:r w:rsidRPr="00AE7908">
        <w:t xml:space="preserve">I am writing in response to your communication dated [ENTER DATE HERE] stating that you wish to appeal the decision of the grievance hearing that took place on the [ENTER DATE HERE] and the grounds for that appeal. I can now advise you that the hearing will take place on [DATE – within 15 </w:t>
      </w:r>
      <w:r w:rsidR="00A87EF5" w:rsidRPr="00AE7908">
        <w:t xml:space="preserve">SCHOOL </w:t>
      </w:r>
      <w:r w:rsidRPr="00AE7908">
        <w:t>DAYS from the receipt of the notice of appeal letter of Appeal letter</w:t>
      </w:r>
      <w:proofErr w:type="gramStart"/>
      <w:r w:rsidRPr="00AE7908">
        <w:t>] ]</w:t>
      </w:r>
      <w:proofErr w:type="gramEnd"/>
      <w:r w:rsidRPr="00AE7908">
        <w:t xml:space="preserve"> at [PLACE] at [TIME]. </w:t>
      </w:r>
    </w:p>
    <w:p w14:paraId="041A7545" w14:textId="77777777" w:rsidR="00E46F92" w:rsidRPr="00AE7908" w:rsidRDefault="00E46F92" w:rsidP="00AE7908"/>
    <w:p w14:paraId="06119DD4" w14:textId="4CF2D6BA" w:rsidR="00E46F92" w:rsidRPr="00AE7908" w:rsidRDefault="00E46F92" w:rsidP="00AE7908">
      <w:r w:rsidRPr="00AE7908">
        <w:t>It will be conducted by Executive Headteacher OR the Appeal Panel of the Governing Body [DELTE AS APPROPRIATE].  The members of the appeal panel are [NAMES OF GOVERNORS HERE], HERE]. A Human Resources representative will be present to support proceedings.</w:t>
      </w:r>
    </w:p>
    <w:p w14:paraId="7C72A954" w14:textId="77777777" w:rsidR="00E46F92" w:rsidRPr="00AE7908" w:rsidRDefault="00E46F92" w:rsidP="00AE7908"/>
    <w:p w14:paraId="55D6FEDD" w14:textId="614505F8" w:rsidR="00E46F92" w:rsidRPr="00AE7908" w:rsidRDefault="00E46F92" w:rsidP="00AE7908">
      <w:r w:rsidRPr="00AE7908">
        <w:t xml:space="preserve">You have the right to be accompanied by a companion, who may be another employee, or a representative of your trade union. If your representative is unable to attend the hearing at the time given above, you may propose another date and time for the meeting to take place.  Any alternative date must be on or before (date of the fifth working day after the (PROPOSED MEETING DATE). Only one postponement will be permitted.  </w:t>
      </w:r>
    </w:p>
    <w:p w14:paraId="33FC4E29" w14:textId="77777777" w:rsidR="00E46F92" w:rsidRPr="00AE7908" w:rsidRDefault="00E46F92" w:rsidP="00AE7908"/>
    <w:p w14:paraId="714F479E" w14:textId="77777777" w:rsidR="00E46F92" w:rsidRPr="00AE7908" w:rsidRDefault="00E46F92" w:rsidP="00AE7908">
      <w:r w:rsidRPr="00AE7908">
        <w:t>An indexed bundle of statements and other documents that have already been submitted during the grievance process, along with a copy of the school’s grievance procedure will be distributed 5 days before the hearing to give all parties time to review the appeal documentation.</w:t>
      </w:r>
    </w:p>
    <w:p w14:paraId="097B789B" w14:textId="77777777" w:rsidR="00E46F92" w:rsidRPr="00AE7908" w:rsidRDefault="00E46F92" w:rsidP="00AE7908"/>
    <w:p w14:paraId="60CE7DB1" w14:textId="2F2738D8" w:rsidR="00E46F92" w:rsidRPr="00AE7908" w:rsidRDefault="00E46F92" w:rsidP="00AE7908">
      <w:r w:rsidRPr="00AE7908">
        <w:lastRenderedPageBreak/>
        <w:t xml:space="preserve">The Executive/Headteacher/Chair of the Grievance Panel will attend the meeting, supported by a Human Resources representative. The records of the meeting shall be taken by myself.  </w:t>
      </w:r>
    </w:p>
    <w:p w14:paraId="6CB8CFA8" w14:textId="77777777" w:rsidR="00E46F92" w:rsidRPr="00AE7908" w:rsidRDefault="00E46F92" w:rsidP="00AE7908"/>
    <w:p w14:paraId="09035081" w14:textId="77777777" w:rsidR="00E46F92" w:rsidRPr="00AE7908" w:rsidRDefault="00E46F92" w:rsidP="00AE7908">
      <w:r w:rsidRPr="00AE7908">
        <w:t>If there is any aspect of this letter, or of the Grievance procedure, to the extent that it applies to you that you do not understand, please contact me.</w:t>
      </w:r>
    </w:p>
    <w:p w14:paraId="5F340AB3" w14:textId="77777777" w:rsidR="00E46F92" w:rsidRPr="00AE7908" w:rsidRDefault="00E46F92" w:rsidP="00AE7908"/>
    <w:p w14:paraId="6A8B6AD0" w14:textId="77777777" w:rsidR="00E46F92" w:rsidRPr="00AE7908" w:rsidRDefault="00E46F92" w:rsidP="00AE7908"/>
    <w:p w14:paraId="018D9C16" w14:textId="77777777" w:rsidR="00E46F92" w:rsidRPr="00AE7908" w:rsidRDefault="00E46F92" w:rsidP="00AE7908">
      <w:r w:rsidRPr="00AE7908">
        <w:t>Yours sincerely</w:t>
      </w:r>
    </w:p>
    <w:p w14:paraId="30A9A866" w14:textId="77777777" w:rsidR="00E46F92" w:rsidRPr="00AE7908" w:rsidRDefault="00E46F92" w:rsidP="00AE7908"/>
    <w:p w14:paraId="45DBB8D1" w14:textId="77777777" w:rsidR="00E46F92" w:rsidRPr="00AE7908" w:rsidRDefault="00E46F92" w:rsidP="00AE7908"/>
    <w:p w14:paraId="194E03C4" w14:textId="7C6759D9" w:rsidR="00E46F92" w:rsidRPr="00AE7908" w:rsidRDefault="00E46F92" w:rsidP="00AE7908">
      <w:r w:rsidRPr="00AE7908">
        <w:t>(</w:t>
      </w:r>
      <w:proofErr w:type="gramStart"/>
      <w:r w:rsidRPr="00AE7908">
        <w:t>typed</w:t>
      </w:r>
      <w:proofErr w:type="gramEnd"/>
      <w:r w:rsidRPr="00AE7908">
        <w:t xml:space="preserve"> name)</w:t>
      </w:r>
    </w:p>
    <w:p w14:paraId="23EEC954" w14:textId="1AAE59C9" w:rsidR="0080686E" w:rsidRPr="00AE7908" w:rsidRDefault="0080686E" w:rsidP="00AE7908"/>
    <w:p w14:paraId="2DB72553" w14:textId="09B18934" w:rsidR="0080686E" w:rsidRPr="00AE7908" w:rsidRDefault="0080686E" w:rsidP="00AE7908">
      <w:r w:rsidRPr="00AE7908">
        <w:t>Clerk to Governors</w:t>
      </w:r>
    </w:p>
    <w:p w14:paraId="51805988" w14:textId="43F7927E" w:rsidR="00E46F92" w:rsidRPr="00AE7908" w:rsidRDefault="00E46F92" w:rsidP="00AE7908"/>
    <w:p w14:paraId="0BBBCEAF" w14:textId="120CFF40" w:rsidR="00E46F92" w:rsidRDefault="00E46F92" w:rsidP="00AE7908"/>
    <w:p w14:paraId="1B4D1287" w14:textId="77777777" w:rsidR="00BC0E49" w:rsidRDefault="00BC0E49" w:rsidP="00AE7908"/>
    <w:p w14:paraId="1CF63AF7" w14:textId="77777777" w:rsidR="00BC0E49" w:rsidRDefault="00BC0E49" w:rsidP="00AE7908"/>
    <w:p w14:paraId="2C1A2968" w14:textId="77777777" w:rsidR="00BC0E49" w:rsidRDefault="00BC0E49" w:rsidP="00AE7908"/>
    <w:p w14:paraId="32AB817D" w14:textId="77777777" w:rsidR="00BC0E49" w:rsidRDefault="00BC0E49" w:rsidP="00AE7908"/>
    <w:p w14:paraId="4B64EBFE" w14:textId="77777777" w:rsidR="00BC0E49" w:rsidRDefault="00BC0E49" w:rsidP="00AE7908"/>
    <w:p w14:paraId="16BF4FEA" w14:textId="77777777" w:rsidR="00BC0E49" w:rsidRDefault="00BC0E49" w:rsidP="00AE7908"/>
    <w:p w14:paraId="1D0E223D" w14:textId="77777777" w:rsidR="00BC0E49" w:rsidRDefault="00BC0E49" w:rsidP="00AE7908"/>
    <w:p w14:paraId="4F983036" w14:textId="77777777" w:rsidR="00BC0E49" w:rsidRDefault="00BC0E49" w:rsidP="00AE7908"/>
    <w:p w14:paraId="376D972D" w14:textId="77777777" w:rsidR="00BC0E49" w:rsidRDefault="00BC0E49" w:rsidP="00AE7908"/>
    <w:p w14:paraId="70378AE2" w14:textId="77777777" w:rsidR="00BC0E49" w:rsidRDefault="00BC0E49" w:rsidP="00AE7908"/>
    <w:p w14:paraId="00743154" w14:textId="77777777" w:rsidR="00BC0E49" w:rsidRDefault="00BC0E49" w:rsidP="00AE7908"/>
    <w:p w14:paraId="66524370" w14:textId="77777777" w:rsidR="00BC0E49" w:rsidRDefault="00BC0E49" w:rsidP="00AE7908"/>
    <w:p w14:paraId="6B13B744" w14:textId="77777777" w:rsidR="00BC0E49" w:rsidRDefault="00BC0E49" w:rsidP="00AE7908"/>
    <w:p w14:paraId="08A5EAD5" w14:textId="77777777" w:rsidR="00BC0E49" w:rsidRDefault="00BC0E49" w:rsidP="00AE7908"/>
    <w:p w14:paraId="770ECC8A" w14:textId="77777777" w:rsidR="00BC0E49" w:rsidRDefault="00BC0E49" w:rsidP="00AE7908"/>
    <w:p w14:paraId="0FCBE95B" w14:textId="77777777" w:rsidR="00BC0E49" w:rsidRDefault="00BC0E49" w:rsidP="00AE7908"/>
    <w:p w14:paraId="28054C61" w14:textId="77777777" w:rsidR="00BC0E49" w:rsidRPr="00AE7908" w:rsidRDefault="00BC0E49" w:rsidP="00AE7908"/>
    <w:p w14:paraId="576E79DC" w14:textId="77777777" w:rsidR="00BE0335" w:rsidRPr="00AE7908" w:rsidRDefault="00BE0335" w:rsidP="00BC0E49">
      <w:pPr>
        <w:pStyle w:val="Title"/>
      </w:pPr>
      <w:r w:rsidRPr="00AE7908">
        <w:lastRenderedPageBreak/>
        <w:t>Formal Grievance Appeal Outcome Letter</w:t>
      </w:r>
    </w:p>
    <w:p w14:paraId="4445C8DC" w14:textId="77777777" w:rsidR="00BE0335" w:rsidRPr="00AE7908" w:rsidRDefault="00BE0335" w:rsidP="00AE7908"/>
    <w:p w14:paraId="443774E4" w14:textId="34CE3F22" w:rsidR="00BE0335" w:rsidRPr="00AE7908" w:rsidRDefault="00BC0E49" w:rsidP="00BC0E49">
      <w:pPr>
        <w:pStyle w:val="Heading2"/>
      </w:pPr>
      <w:r w:rsidRPr="00AE7908">
        <w:t>Strictly Private &amp; Confidential</w:t>
      </w:r>
    </w:p>
    <w:p w14:paraId="1E8C27EC" w14:textId="77777777" w:rsidR="00BE0335" w:rsidRPr="00AE7908" w:rsidRDefault="00BE0335" w:rsidP="00AE7908"/>
    <w:p w14:paraId="01E43B17" w14:textId="4A322907" w:rsidR="00BE0335" w:rsidRPr="00AE7908" w:rsidRDefault="00BE0335" w:rsidP="00AE7908">
      <w:r w:rsidRPr="00AE7908">
        <w:t>Employee Name</w:t>
      </w:r>
    </w:p>
    <w:p w14:paraId="2BBB973B" w14:textId="55EF58EC" w:rsidR="00BE0335" w:rsidRPr="00AE7908" w:rsidRDefault="00BE0335" w:rsidP="00AE7908">
      <w:r w:rsidRPr="00AE7908">
        <w:t>Address</w:t>
      </w:r>
    </w:p>
    <w:p w14:paraId="56A57CEA" w14:textId="77777777" w:rsidR="00BE0335" w:rsidRDefault="00BE0335" w:rsidP="00AE7908"/>
    <w:p w14:paraId="54D53789" w14:textId="77777777" w:rsidR="00BC0E49" w:rsidRPr="00AE7908" w:rsidRDefault="00BC0E49" w:rsidP="00AE7908"/>
    <w:p w14:paraId="25B5FC9E" w14:textId="77777777" w:rsidR="00BE0335" w:rsidRPr="00AE7908" w:rsidRDefault="00BE0335" w:rsidP="00AE7908">
      <w:r w:rsidRPr="00AE7908">
        <w:t>Date</w:t>
      </w:r>
    </w:p>
    <w:p w14:paraId="27160118" w14:textId="77777777" w:rsidR="00BE0335" w:rsidRPr="00AE7908" w:rsidRDefault="00BE0335" w:rsidP="00AE7908"/>
    <w:p w14:paraId="5D066BD5" w14:textId="7109FC03" w:rsidR="00BE0335" w:rsidRPr="00AE7908" w:rsidRDefault="00BE0335" w:rsidP="00AE7908">
      <w:r w:rsidRPr="00AE7908">
        <w:t xml:space="preserve">Dear </w:t>
      </w:r>
    </w:p>
    <w:p w14:paraId="5A63B573" w14:textId="77777777" w:rsidR="00BE0335" w:rsidRPr="00AE7908" w:rsidRDefault="00BE0335" w:rsidP="00AE7908"/>
    <w:p w14:paraId="3E34EC45" w14:textId="77777777" w:rsidR="00BE0335" w:rsidRPr="00AE7908" w:rsidRDefault="00BE0335" w:rsidP="00AE7908">
      <w:r w:rsidRPr="00AE7908">
        <w:t xml:space="preserve">Re: Outcome of the Grievance Appeal Hearing on [DATE HERE]  </w:t>
      </w:r>
    </w:p>
    <w:p w14:paraId="0F58F7B3" w14:textId="77777777" w:rsidR="00BE0335" w:rsidRPr="00AE7908" w:rsidRDefault="00BE0335" w:rsidP="00AE7908"/>
    <w:p w14:paraId="63233F54" w14:textId="77777777" w:rsidR="00BE0335" w:rsidRPr="00AE7908" w:rsidRDefault="00BE0335" w:rsidP="00AE7908">
      <w:r w:rsidRPr="00AE7908">
        <w:t xml:space="preserve">Following the formal grievance appeal hearing held on [DATE HERE] I am now writing to you to inform you of the outcome of the hearing.    The grounds of your appeal were that [DETAIL GROUNDS OF APPEAL HERE]. </w:t>
      </w:r>
    </w:p>
    <w:p w14:paraId="5A416749" w14:textId="77777777" w:rsidR="00BE0335" w:rsidRPr="00AE7908" w:rsidRDefault="00BE0335" w:rsidP="00AE7908">
      <w:r w:rsidRPr="00AE7908">
        <w:t>On the evidence presented to the Governors Appeal Panel] it was found that [ENTER FINDINGS HERE].</w:t>
      </w:r>
    </w:p>
    <w:p w14:paraId="1A243955" w14:textId="77777777" w:rsidR="00BE0335" w:rsidRPr="00AE7908" w:rsidRDefault="00BE0335" w:rsidP="00AE7908">
      <w:proofErr w:type="gramStart"/>
      <w:r w:rsidRPr="00AE7908">
        <w:t>As a consequence of</w:t>
      </w:r>
      <w:proofErr w:type="gramEnd"/>
      <w:r w:rsidRPr="00AE7908">
        <w:t xml:space="preserve"> these findings the Panel reached the decision that your appeal HAS/HAS NOT BEEN SUBSTANTIATED]. </w:t>
      </w:r>
    </w:p>
    <w:p w14:paraId="7AB8353C" w14:textId="77777777" w:rsidR="00BE0335" w:rsidRPr="00AE7908" w:rsidRDefault="00BE0335" w:rsidP="00AE7908"/>
    <w:p w14:paraId="1C32C14C" w14:textId="12C05665" w:rsidR="00BE0335" w:rsidRPr="00AE7908" w:rsidRDefault="00BE0335" w:rsidP="00AE7908">
      <w:r w:rsidRPr="00AE7908">
        <w:t>[ENTER ANY ACTIONS ARISING OR CLOSING COMMENTS]</w:t>
      </w:r>
    </w:p>
    <w:p w14:paraId="622E391B" w14:textId="77777777" w:rsidR="00BE0335" w:rsidRPr="00AE7908" w:rsidRDefault="00BE0335" w:rsidP="00AE7908">
      <w:r w:rsidRPr="00AE7908">
        <w:t>The decision of the Appeal Committee is final.</w:t>
      </w:r>
    </w:p>
    <w:p w14:paraId="22519900" w14:textId="77777777" w:rsidR="00BE0335" w:rsidRPr="00AE7908" w:rsidRDefault="00BE0335" w:rsidP="00AE7908"/>
    <w:p w14:paraId="2F6766D3" w14:textId="77777777" w:rsidR="00BE0335" w:rsidRPr="00AE7908" w:rsidRDefault="00BE0335" w:rsidP="00AE7908"/>
    <w:p w14:paraId="2CE06D9E" w14:textId="77777777" w:rsidR="00BE0335" w:rsidRPr="00AE7908" w:rsidRDefault="00BE0335" w:rsidP="00AE7908">
      <w:r w:rsidRPr="00AE7908">
        <w:t>Yours sincerely</w:t>
      </w:r>
    </w:p>
    <w:p w14:paraId="2019D81B" w14:textId="77777777" w:rsidR="00BE0335" w:rsidRPr="00AE7908" w:rsidRDefault="00BE0335" w:rsidP="00AE7908"/>
    <w:p w14:paraId="1A8448BF" w14:textId="77777777" w:rsidR="00BE0335" w:rsidRPr="00AE7908" w:rsidRDefault="00BE0335" w:rsidP="00AE7908">
      <w:r w:rsidRPr="00AE7908">
        <w:t>(</w:t>
      </w:r>
      <w:proofErr w:type="gramStart"/>
      <w:r w:rsidRPr="00AE7908">
        <w:t>typed</w:t>
      </w:r>
      <w:proofErr w:type="gramEnd"/>
      <w:r w:rsidRPr="00AE7908">
        <w:t xml:space="preserve"> name)</w:t>
      </w:r>
    </w:p>
    <w:p w14:paraId="5FE77F0F" w14:textId="77777777" w:rsidR="00BE0335" w:rsidRPr="00AE7908" w:rsidRDefault="00BE0335" w:rsidP="00AE7908">
      <w:r w:rsidRPr="00AE7908">
        <w:t>Chair of the Grievance Appeal Panel/ Clerk to the Governing Body [DELTE AS APPROPRIATE]</w:t>
      </w:r>
    </w:p>
    <w:p w14:paraId="4F023AB7" w14:textId="77777777" w:rsidR="00BE0335" w:rsidRPr="00AE7908" w:rsidRDefault="00BE0335" w:rsidP="00AE7908"/>
    <w:p w14:paraId="23935746" w14:textId="77777777" w:rsidR="00BE0335" w:rsidRPr="00AE7908" w:rsidRDefault="00BE0335" w:rsidP="00AE7908">
      <w:r w:rsidRPr="00AE7908">
        <w:t xml:space="preserve">CC HR FILE </w:t>
      </w:r>
    </w:p>
    <w:p w14:paraId="040DA4CB" w14:textId="30029A40" w:rsidR="00BE0335" w:rsidRPr="00AE7908" w:rsidRDefault="00BE0335" w:rsidP="00AE7908">
      <w:r w:rsidRPr="00AE7908">
        <w:t>Executive Head/ Headteacher/ Head of School</w:t>
      </w:r>
      <w:r w:rsidR="00BC0E49">
        <w:t xml:space="preserve">/ </w:t>
      </w:r>
      <w:r w:rsidRPr="00AE7908">
        <w:t xml:space="preserve">Chair of Governors </w:t>
      </w:r>
    </w:p>
    <w:p w14:paraId="24673FA1" w14:textId="77777777" w:rsidR="005F3AC3" w:rsidRPr="00417AA4" w:rsidRDefault="005F3AC3" w:rsidP="005F3AC3">
      <w:pPr>
        <w:pStyle w:val="paragraph"/>
        <w:spacing w:before="0" w:beforeAutospacing="0" w:after="0" w:afterAutospacing="0"/>
        <w:textAlignment w:val="baseline"/>
        <w:rPr>
          <w:rFonts w:ascii="Work Sans" w:hAnsi="Work Sans" w:cs="Segoe UI"/>
          <w:sz w:val="18"/>
          <w:szCs w:val="18"/>
        </w:rPr>
      </w:pPr>
      <w:r w:rsidRPr="00417AA4">
        <w:rPr>
          <w:rStyle w:val="normaltextrun"/>
          <w:rFonts w:ascii="Work Sans" w:eastAsia="Calibri" w:hAnsi="Work Sans" w:cs="Segoe UI"/>
          <w:sz w:val="18"/>
          <w:szCs w:val="18"/>
        </w:rPr>
        <w:lastRenderedPageBreak/>
        <w:t>© LDBS 2023</w:t>
      </w:r>
      <w:r w:rsidRPr="00417AA4">
        <w:rPr>
          <w:rStyle w:val="eop"/>
          <w:rFonts w:ascii="Work Sans" w:hAnsi="Work Sans" w:cs="Segoe UI"/>
          <w:sz w:val="18"/>
          <w:szCs w:val="18"/>
        </w:rPr>
        <w:t> </w:t>
      </w:r>
    </w:p>
    <w:p w14:paraId="2800C7E6" w14:textId="77777777" w:rsidR="005F3AC3" w:rsidRPr="000A12B1" w:rsidRDefault="005F3AC3" w:rsidP="005F3AC3">
      <w:pPr>
        <w:pStyle w:val="paragraph"/>
        <w:spacing w:before="0" w:beforeAutospacing="0" w:after="0" w:afterAutospacing="0"/>
        <w:textAlignment w:val="baseline"/>
        <w:rPr>
          <w:rFonts w:ascii="Work Sans" w:hAnsi="Work Sans" w:cs="Segoe UI"/>
          <w:sz w:val="18"/>
          <w:szCs w:val="18"/>
        </w:rPr>
      </w:pPr>
      <w:r w:rsidRPr="00417AA4">
        <w:rPr>
          <w:rStyle w:val="normaltextrun"/>
          <w:rFonts w:ascii="Work Sans" w:eastAsia="Calibri" w:hAnsi="Work Sans" w:cs="Segoe UI"/>
          <w:sz w:val="18"/>
          <w:szCs w:val="18"/>
        </w:rPr>
        <w:t xml:space="preserve">You can copy, download or print this document for use by your school or academy trust </w:t>
      </w:r>
      <w:proofErr w:type="gramStart"/>
      <w:r w:rsidRPr="00417AA4">
        <w:rPr>
          <w:rStyle w:val="normaltextrun"/>
          <w:rFonts w:ascii="Work Sans" w:eastAsia="Calibri" w:hAnsi="Work Sans" w:cs="Segoe UI"/>
          <w:sz w:val="18"/>
          <w:szCs w:val="18"/>
        </w:rPr>
        <w:t>as long as</w:t>
      </w:r>
      <w:proofErr w:type="gramEnd"/>
      <w:r w:rsidRPr="00417AA4">
        <w:rPr>
          <w:rStyle w:val="normaltextrun"/>
          <w:rFonts w:ascii="Work Sans" w:eastAsia="Calibri" w:hAnsi="Work Sans" w:cs="Segoe UI"/>
          <w:sz w:val="18"/>
          <w:szCs w:val="18"/>
        </w:rPr>
        <w:t xml:space="preserve"> you acknowledge the source. You must use the full </w:t>
      </w:r>
      <w:proofErr w:type="gramStart"/>
      <w:r w:rsidRPr="00417AA4">
        <w:rPr>
          <w:rStyle w:val="normaltextrun"/>
          <w:rFonts w:ascii="Work Sans" w:eastAsia="Calibri" w:hAnsi="Work Sans" w:cs="Segoe UI"/>
          <w:sz w:val="18"/>
          <w:szCs w:val="18"/>
        </w:rPr>
        <w:t>document,</w:t>
      </w:r>
      <w:proofErr w:type="gramEnd"/>
      <w:r w:rsidRPr="00417AA4">
        <w:rPr>
          <w:rStyle w:val="normaltextrun"/>
          <w:rFonts w:ascii="Work Sans" w:eastAsia="Calibri" w:hAnsi="Work Sans" w:cs="Segoe UI"/>
          <w:sz w:val="18"/>
          <w:szCs w:val="18"/>
        </w:rPr>
        <w:t xml:space="preserve"> you may not use excerpts or edit it. You may not distribute this document or use it for public or commercial purposes except with our express written permission; all enquiries to </w:t>
      </w:r>
      <w:hyperlink r:id="rId11" w:tgtFrame="_blank" w:history="1">
        <w:r w:rsidRPr="00417AA4">
          <w:rPr>
            <w:rStyle w:val="normaltextrun"/>
            <w:rFonts w:ascii="Work Sans" w:eastAsia="Calibri" w:hAnsi="Work Sans" w:cs="Segoe UI"/>
            <w:color w:val="0563C1"/>
            <w:sz w:val="18"/>
            <w:szCs w:val="18"/>
            <w:u w:val="single"/>
          </w:rPr>
          <w:t>LDBS</w:t>
        </w:r>
      </w:hyperlink>
      <w:r w:rsidRPr="00417AA4">
        <w:rPr>
          <w:rStyle w:val="normaltextrun"/>
          <w:rFonts w:ascii="Work Sans" w:eastAsia="Calibri" w:hAnsi="Work Sans" w:cs="Segoe UI"/>
          <w:sz w:val="18"/>
          <w:szCs w:val="18"/>
        </w:rPr>
        <w:t>.</w:t>
      </w:r>
      <w:r w:rsidRPr="00417AA4">
        <w:rPr>
          <w:rStyle w:val="eop"/>
          <w:rFonts w:ascii="Work Sans" w:hAnsi="Work Sans" w:cs="Segoe UI"/>
          <w:sz w:val="18"/>
          <w:szCs w:val="18"/>
        </w:rPr>
        <w:t> </w:t>
      </w:r>
    </w:p>
    <w:p w14:paraId="3C9721E0" w14:textId="0CFB72A2" w:rsidR="00BE0335" w:rsidRPr="00AE7908" w:rsidRDefault="00BE0335" w:rsidP="00AE7908"/>
    <w:p w14:paraId="256965AE" w14:textId="77777777" w:rsidR="00BE0335" w:rsidRPr="00AE7908" w:rsidRDefault="00BE0335" w:rsidP="00AE7908"/>
    <w:sectPr w:rsidR="00BE0335" w:rsidRPr="00AE7908" w:rsidSect="00D65109">
      <w:headerReference w:type="default" r:id="rId12"/>
      <w:footerReference w:type="default" r:id="rId13"/>
      <w:headerReference w:type="first" r:id="rId14"/>
      <w:footerReference w:type="first" r:id="rId15"/>
      <w:pgSz w:w="11906" w:h="16838"/>
      <w:pgMar w:top="1440" w:right="1440" w:bottom="1440" w:left="1440" w:header="2041" w:footer="708" w:gutter="0"/>
      <w:paperSrc w:first="9148" w:other="914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E92D1" w14:textId="77777777" w:rsidR="00E96B7A" w:rsidRDefault="00E96B7A" w:rsidP="00206FA5">
      <w:pPr>
        <w:spacing w:after="0" w:line="240" w:lineRule="auto"/>
      </w:pPr>
      <w:r>
        <w:separator/>
      </w:r>
    </w:p>
  </w:endnote>
  <w:endnote w:type="continuationSeparator" w:id="0">
    <w:p w14:paraId="467E31AC" w14:textId="77777777" w:rsidR="00E96B7A" w:rsidRDefault="00E96B7A" w:rsidP="00206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ork Sans 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ork Sans Light">
    <w:altName w:val="Calibri"/>
    <w:charset w:val="00"/>
    <w:family w:val="auto"/>
    <w:pitch w:val="variable"/>
    <w:sig w:usb0="A00000FF" w:usb1="5000E07B" w:usb2="00000000" w:usb3="00000000" w:csb0="00000193" w:csb1="00000000"/>
  </w:font>
  <w:font w:name="Work Sans SemiBold">
    <w:charset w:val="00"/>
    <w:family w:val="auto"/>
    <w:pitch w:val="variable"/>
    <w:sig w:usb0="A00000FF" w:usb1="5000E07B" w:usb2="00000000" w:usb3="00000000" w:csb0="00000193" w:csb1="00000000"/>
  </w:font>
  <w:font w:name="Tahoma">
    <w:panose1 w:val="020B0604030504040204"/>
    <w:charset w:val="00"/>
    <w:family w:val="swiss"/>
    <w:pitch w:val="variable"/>
    <w:sig w:usb0="E1002EFF" w:usb1="C000605B" w:usb2="00000029" w:usb3="00000000" w:csb0="000101FF" w:csb1="00000000"/>
  </w:font>
  <w:font w:name="Work Sans">
    <w:charset w:val="00"/>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5806"/>
      <w:docPartObj>
        <w:docPartGallery w:val="Page Numbers (Bottom of Page)"/>
        <w:docPartUnique/>
      </w:docPartObj>
    </w:sdtPr>
    <w:sdtContent>
      <w:p w14:paraId="4CB18C93" w14:textId="2322711B" w:rsidR="0095614B" w:rsidRDefault="0095614B">
        <w:pPr>
          <w:pStyle w:val="Footer"/>
        </w:pPr>
        <w:r>
          <w:fldChar w:fldCharType="begin"/>
        </w:r>
        <w:r>
          <w:instrText xml:space="preserve"> PAGE   \* MERGEFORMAT </w:instrText>
        </w:r>
        <w:r>
          <w:fldChar w:fldCharType="separate"/>
        </w:r>
        <w:r w:rsidR="008C02B4">
          <w:rPr>
            <w:noProof/>
          </w:rPr>
          <w:t>13</w:t>
        </w:r>
        <w:r>
          <w:rPr>
            <w:noProof/>
          </w:rPr>
          <w:fldChar w:fldCharType="end"/>
        </w:r>
      </w:p>
    </w:sdtContent>
  </w:sdt>
  <w:p w14:paraId="526AB35A" w14:textId="5381994F" w:rsidR="0095614B" w:rsidRDefault="00BA480A">
    <w:pPr>
      <w:pStyle w:val="Footer"/>
      <w:jc w:val="right"/>
    </w:pPr>
    <w:r>
      <w:rPr>
        <w:noProof/>
        <w:lang w:eastAsia="en-GB"/>
      </w:rPr>
      <mc:AlternateContent>
        <mc:Choice Requires="wps">
          <w:drawing>
            <wp:anchor distT="0" distB="0" distL="114300" distR="114300" simplePos="0" relativeHeight="251672576" behindDoc="0" locked="0" layoutInCell="1" allowOverlap="1" wp14:anchorId="3D525781" wp14:editId="37A25B25">
              <wp:simplePos x="0" y="0"/>
              <wp:positionH relativeFrom="margin">
                <wp:align>center</wp:align>
              </wp:positionH>
              <wp:positionV relativeFrom="page">
                <wp:posOffset>10441305</wp:posOffset>
              </wp:positionV>
              <wp:extent cx="9000000" cy="252000"/>
              <wp:effectExtent l="0" t="0" r="10795" b="15240"/>
              <wp:wrapNone/>
              <wp:docPr id="2045475808" name="Rectangle 1"/>
              <wp:cNvGraphicFramePr/>
              <a:graphic xmlns:a="http://schemas.openxmlformats.org/drawingml/2006/main">
                <a:graphicData uri="http://schemas.microsoft.com/office/word/2010/wordprocessingShape">
                  <wps:wsp>
                    <wps:cNvSpPr/>
                    <wps:spPr>
                      <a:xfrm>
                        <a:off x="0" y="0"/>
                        <a:ext cx="9000000" cy="252000"/>
                      </a:xfrm>
                      <a:prstGeom prst="rect">
                        <a:avLst/>
                      </a:prstGeom>
                      <a:solidFill>
                        <a:srgbClr val="FFCC32"/>
                      </a:solidFill>
                      <a:ln>
                        <a:solidFill>
                          <a:srgbClr val="FFCC3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511DA" id="Rectangle 1" o:spid="_x0000_s1026" style="position:absolute;margin-left:0;margin-top:822.15pt;width:708.65pt;height:19.8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" fillcolor="#ffcc32" strokecolor="#ffcc32" strokeweight="1pt">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02FC1" w14:textId="77777777" w:rsidR="0095614B" w:rsidRDefault="0095614B">
    <w:pPr>
      <w:pStyle w:val="Footer"/>
    </w:pPr>
    <w:r>
      <w:t xml:space="preserve">London Diocesan Board for Schools, 36 </w:t>
    </w:r>
    <w:proofErr w:type="spellStart"/>
    <w:r>
      <w:t>Causton</w:t>
    </w:r>
    <w:proofErr w:type="spellEnd"/>
    <w:r>
      <w:t xml:space="preserve"> Street, London, SW1P 4AU   Spring 2019</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066A1" w14:textId="77777777" w:rsidR="00E96B7A" w:rsidRDefault="00E96B7A" w:rsidP="00206FA5">
      <w:pPr>
        <w:spacing w:after="0" w:line="240" w:lineRule="auto"/>
      </w:pPr>
      <w:r>
        <w:separator/>
      </w:r>
    </w:p>
  </w:footnote>
  <w:footnote w:type="continuationSeparator" w:id="0">
    <w:p w14:paraId="3B5C3980" w14:textId="77777777" w:rsidR="00E96B7A" w:rsidRDefault="00E96B7A" w:rsidP="00206F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5330F" w14:textId="340589BB" w:rsidR="00D65109" w:rsidRDefault="00BA480A">
    <w:pPr>
      <w:pStyle w:val="Header"/>
    </w:pPr>
    <w:r>
      <w:rPr>
        <w:noProof/>
        <w:lang w:eastAsia="en-GB"/>
      </w:rPr>
      <mc:AlternateContent>
        <mc:Choice Requires="wps">
          <w:drawing>
            <wp:anchor distT="0" distB="0" distL="114300" distR="114300" simplePos="0" relativeHeight="251670528" behindDoc="0" locked="0" layoutInCell="1" allowOverlap="1" wp14:anchorId="09996E4B" wp14:editId="2DE34564">
              <wp:simplePos x="0" y="0"/>
              <wp:positionH relativeFrom="page">
                <wp:align>center</wp:align>
              </wp:positionH>
              <wp:positionV relativeFrom="page">
                <wp:posOffset>0</wp:posOffset>
              </wp:positionV>
              <wp:extent cx="9000000" cy="252000"/>
              <wp:effectExtent l="0" t="0" r="10795" b="15240"/>
              <wp:wrapNone/>
              <wp:docPr id="713726494" name="Rectangle 1"/>
              <wp:cNvGraphicFramePr/>
              <a:graphic xmlns:a="http://schemas.openxmlformats.org/drawingml/2006/main">
                <a:graphicData uri="http://schemas.microsoft.com/office/word/2010/wordprocessingShape">
                  <wps:wsp>
                    <wps:cNvSpPr/>
                    <wps:spPr>
                      <a:xfrm>
                        <a:off x="0" y="0"/>
                        <a:ext cx="9000000" cy="252000"/>
                      </a:xfrm>
                      <a:prstGeom prst="rect">
                        <a:avLst/>
                      </a:prstGeom>
                      <a:solidFill>
                        <a:srgbClr val="FFCC32"/>
                      </a:solidFill>
                      <a:ln>
                        <a:solidFill>
                          <a:srgbClr val="FFCC3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7339D" id="Rectangle 1" o:spid="_x0000_s1026" style="position:absolute;margin-left:0;margin-top:0;width:708.65pt;height:19.85pt;z-index:25167052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" fillcolor="#ffcc32" strokecolor="#ffcc32" strokeweight="1pt">
              <w10:wrap anchorx="page" anchory="page"/>
            </v:rect>
          </w:pict>
        </mc:Fallback>
      </mc:AlternateContent>
    </w:r>
  </w:p>
  <w:p w14:paraId="65E48D1B" w14:textId="77777777" w:rsidR="00D65109" w:rsidRDefault="00D65109">
    <w:pPr>
      <w:pStyle w:val="Header"/>
    </w:pPr>
    <w:r w:rsidRPr="000F34F1">
      <w:rPr>
        <w:noProof/>
        <w:lang w:eastAsia="en-GB"/>
      </w:rPr>
      <w:drawing>
        <wp:anchor distT="0" distB="0" distL="114300" distR="114300" simplePos="0" relativeHeight="251665408" behindDoc="0" locked="0" layoutInCell="1" allowOverlap="1" wp14:anchorId="0C06380D" wp14:editId="65A10C22">
          <wp:simplePos x="0" y="0"/>
          <wp:positionH relativeFrom="page">
            <wp:align>center</wp:align>
          </wp:positionH>
          <wp:positionV relativeFrom="page">
            <wp:posOffset>360045</wp:posOffset>
          </wp:positionV>
          <wp:extent cx="936000" cy="93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6000" cy="93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73EC7C" w14:textId="150D47A6" w:rsidR="00D65109" w:rsidRDefault="00D651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D4EFC" w14:textId="2A9A1E15" w:rsidR="0095614B" w:rsidRDefault="0095614B" w:rsidP="001A46E6">
    <w:pPr>
      <w:pStyle w:val="Header"/>
    </w:pPr>
  </w:p>
  <w:p w14:paraId="04DC030D" w14:textId="77777777" w:rsidR="0095614B" w:rsidRDefault="009561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43D8"/>
    <w:multiLevelType w:val="hybridMultilevel"/>
    <w:tmpl w:val="E73A4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9450C6"/>
    <w:multiLevelType w:val="hybridMultilevel"/>
    <w:tmpl w:val="231A0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F407CC"/>
    <w:multiLevelType w:val="hybridMultilevel"/>
    <w:tmpl w:val="9006AB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CD0309"/>
    <w:multiLevelType w:val="hybridMultilevel"/>
    <w:tmpl w:val="419C5378"/>
    <w:lvl w:ilvl="0" w:tplc="08090001">
      <w:start w:val="1"/>
      <w:numFmt w:val="bullet"/>
      <w:lvlText w:val=""/>
      <w:lvlJc w:val="left"/>
      <w:pPr>
        <w:ind w:left="791" w:hanging="360"/>
      </w:pPr>
      <w:rPr>
        <w:rFonts w:ascii="Symbol" w:hAnsi="Symbol"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4" w15:restartNumberingAfterBreak="0">
    <w:nsid w:val="130E3AFE"/>
    <w:multiLevelType w:val="hybridMultilevel"/>
    <w:tmpl w:val="C68A351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168229D6"/>
    <w:multiLevelType w:val="hybridMultilevel"/>
    <w:tmpl w:val="47FAD45E"/>
    <w:lvl w:ilvl="0" w:tplc="98DEE7F6">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F42590"/>
    <w:multiLevelType w:val="hybridMultilevel"/>
    <w:tmpl w:val="6A6E8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7014FD"/>
    <w:multiLevelType w:val="hybridMultilevel"/>
    <w:tmpl w:val="A4B66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052274"/>
    <w:multiLevelType w:val="hybridMultilevel"/>
    <w:tmpl w:val="C3820ECE"/>
    <w:lvl w:ilvl="0" w:tplc="8F1E0082">
      <w:start w:val="1"/>
      <w:numFmt w:val="bullet"/>
      <w:pStyle w:val="ListParagraph"/>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B48682A"/>
    <w:multiLevelType w:val="hybridMultilevel"/>
    <w:tmpl w:val="E3E68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3F5D58"/>
    <w:multiLevelType w:val="hybridMultilevel"/>
    <w:tmpl w:val="94E0C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9401BA"/>
    <w:multiLevelType w:val="multilevel"/>
    <w:tmpl w:val="96780B20"/>
    <w:lvl w:ilvl="0">
      <w:start w:val="1"/>
      <w:numFmt w:val="decimal"/>
      <w:lvlText w:val="%1."/>
      <w:lvlJc w:val="left"/>
      <w:pPr>
        <w:ind w:left="720" w:hanging="360"/>
      </w:pPr>
      <w:rPr>
        <w:rFonts w:hint="default"/>
      </w:rPr>
    </w:lvl>
    <w:lvl w:ilvl="1">
      <w:start w:val="3"/>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30B2C9F"/>
    <w:multiLevelType w:val="hybridMultilevel"/>
    <w:tmpl w:val="2DD24F3C"/>
    <w:lvl w:ilvl="0" w:tplc="08090001">
      <w:start w:val="1"/>
      <w:numFmt w:val="bullet"/>
      <w:lvlText w:val=""/>
      <w:lvlJc w:val="left"/>
      <w:pPr>
        <w:ind w:left="2585" w:hanging="360"/>
      </w:pPr>
      <w:rPr>
        <w:rFonts w:ascii="Symbol" w:hAnsi="Symbol" w:hint="default"/>
      </w:rPr>
    </w:lvl>
    <w:lvl w:ilvl="1" w:tplc="08090003">
      <w:start w:val="1"/>
      <w:numFmt w:val="bullet"/>
      <w:lvlText w:val="o"/>
      <w:lvlJc w:val="left"/>
      <w:pPr>
        <w:ind w:left="3305" w:hanging="360"/>
      </w:pPr>
      <w:rPr>
        <w:rFonts w:ascii="Courier New" w:hAnsi="Courier New" w:cs="Courier New" w:hint="default"/>
      </w:rPr>
    </w:lvl>
    <w:lvl w:ilvl="2" w:tplc="08090005">
      <w:start w:val="1"/>
      <w:numFmt w:val="bullet"/>
      <w:lvlText w:val=""/>
      <w:lvlJc w:val="left"/>
      <w:pPr>
        <w:ind w:left="4025" w:hanging="360"/>
      </w:pPr>
      <w:rPr>
        <w:rFonts w:ascii="Wingdings" w:hAnsi="Wingdings" w:hint="default"/>
      </w:rPr>
    </w:lvl>
    <w:lvl w:ilvl="3" w:tplc="08090001" w:tentative="1">
      <w:start w:val="1"/>
      <w:numFmt w:val="bullet"/>
      <w:lvlText w:val=""/>
      <w:lvlJc w:val="left"/>
      <w:pPr>
        <w:ind w:left="4745" w:hanging="360"/>
      </w:pPr>
      <w:rPr>
        <w:rFonts w:ascii="Symbol" w:hAnsi="Symbol" w:hint="default"/>
      </w:rPr>
    </w:lvl>
    <w:lvl w:ilvl="4" w:tplc="08090003" w:tentative="1">
      <w:start w:val="1"/>
      <w:numFmt w:val="bullet"/>
      <w:lvlText w:val="o"/>
      <w:lvlJc w:val="left"/>
      <w:pPr>
        <w:ind w:left="5465" w:hanging="360"/>
      </w:pPr>
      <w:rPr>
        <w:rFonts w:ascii="Courier New" w:hAnsi="Courier New" w:cs="Courier New" w:hint="default"/>
      </w:rPr>
    </w:lvl>
    <w:lvl w:ilvl="5" w:tplc="08090005" w:tentative="1">
      <w:start w:val="1"/>
      <w:numFmt w:val="bullet"/>
      <w:lvlText w:val=""/>
      <w:lvlJc w:val="left"/>
      <w:pPr>
        <w:ind w:left="6185" w:hanging="360"/>
      </w:pPr>
      <w:rPr>
        <w:rFonts w:ascii="Wingdings" w:hAnsi="Wingdings" w:hint="default"/>
      </w:rPr>
    </w:lvl>
    <w:lvl w:ilvl="6" w:tplc="08090001" w:tentative="1">
      <w:start w:val="1"/>
      <w:numFmt w:val="bullet"/>
      <w:lvlText w:val=""/>
      <w:lvlJc w:val="left"/>
      <w:pPr>
        <w:ind w:left="6905" w:hanging="360"/>
      </w:pPr>
      <w:rPr>
        <w:rFonts w:ascii="Symbol" w:hAnsi="Symbol" w:hint="default"/>
      </w:rPr>
    </w:lvl>
    <w:lvl w:ilvl="7" w:tplc="08090003" w:tentative="1">
      <w:start w:val="1"/>
      <w:numFmt w:val="bullet"/>
      <w:lvlText w:val="o"/>
      <w:lvlJc w:val="left"/>
      <w:pPr>
        <w:ind w:left="7625" w:hanging="360"/>
      </w:pPr>
      <w:rPr>
        <w:rFonts w:ascii="Courier New" w:hAnsi="Courier New" w:cs="Courier New" w:hint="default"/>
      </w:rPr>
    </w:lvl>
    <w:lvl w:ilvl="8" w:tplc="08090005" w:tentative="1">
      <w:start w:val="1"/>
      <w:numFmt w:val="bullet"/>
      <w:lvlText w:val=""/>
      <w:lvlJc w:val="left"/>
      <w:pPr>
        <w:ind w:left="8345" w:hanging="360"/>
      </w:pPr>
      <w:rPr>
        <w:rFonts w:ascii="Wingdings" w:hAnsi="Wingdings" w:hint="default"/>
      </w:rPr>
    </w:lvl>
  </w:abstractNum>
  <w:abstractNum w:abstractNumId="13" w15:restartNumberingAfterBreak="0">
    <w:nsid w:val="4556476D"/>
    <w:multiLevelType w:val="hybridMultilevel"/>
    <w:tmpl w:val="B6021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C737FE"/>
    <w:multiLevelType w:val="hybridMultilevel"/>
    <w:tmpl w:val="7320F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E943D0"/>
    <w:multiLevelType w:val="hybridMultilevel"/>
    <w:tmpl w:val="B0729F76"/>
    <w:lvl w:ilvl="0" w:tplc="04090001">
      <w:start w:val="1"/>
      <w:numFmt w:val="bullet"/>
      <w:lvlText w:val=""/>
      <w:lvlJc w:val="left"/>
      <w:pPr>
        <w:tabs>
          <w:tab w:val="num" w:pos="851"/>
        </w:tabs>
        <w:ind w:left="851" w:hanging="360"/>
      </w:pPr>
      <w:rPr>
        <w:rFonts w:ascii="Symbol" w:hAnsi="Symbol" w:hint="default"/>
      </w:rPr>
    </w:lvl>
    <w:lvl w:ilvl="1" w:tplc="FDE874DE">
      <w:start w:val="1"/>
      <w:numFmt w:val="bullet"/>
      <w:lvlText w:val="–"/>
      <w:lvlJc w:val="left"/>
      <w:pPr>
        <w:tabs>
          <w:tab w:val="num" w:pos="1571"/>
        </w:tabs>
        <w:ind w:left="1571" w:hanging="360"/>
      </w:pPr>
      <w:rPr>
        <w:rFonts w:ascii="Times New Roman" w:eastAsia="Times New Roman" w:hAnsi="Times New Roman" w:cs="Times New Roman" w:hint="default"/>
      </w:rPr>
    </w:lvl>
    <w:lvl w:ilvl="2" w:tplc="08090005">
      <w:start w:val="1"/>
      <w:numFmt w:val="bullet"/>
      <w:lvlText w:val=""/>
      <w:lvlJc w:val="left"/>
      <w:pPr>
        <w:tabs>
          <w:tab w:val="num" w:pos="2291"/>
        </w:tabs>
        <w:ind w:left="2291" w:hanging="360"/>
      </w:pPr>
      <w:rPr>
        <w:rFonts w:ascii="Wingdings" w:hAnsi="Wingdings" w:hint="default"/>
      </w:rPr>
    </w:lvl>
    <w:lvl w:ilvl="3" w:tplc="08090001" w:tentative="1">
      <w:start w:val="1"/>
      <w:numFmt w:val="bullet"/>
      <w:lvlText w:val=""/>
      <w:lvlJc w:val="left"/>
      <w:pPr>
        <w:tabs>
          <w:tab w:val="num" w:pos="3011"/>
        </w:tabs>
        <w:ind w:left="3011" w:hanging="360"/>
      </w:pPr>
      <w:rPr>
        <w:rFonts w:ascii="Symbol" w:hAnsi="Symbol" w:hint="default"/>
      </w:rPr>
    </w:lvl>
    <w:lvl w:ilvl="4" w:tplc="08090003" w:tentative="1">
      <w:start w:val="1"/>
      <w:numFmt w:val="bullet"/>
      <w:lvlText w:val="o"/>
      <w:lvlJc w:val="left"/>
      <w:pPr>
        <w:tabs>
          <w:tab w:val="num" w:pos="3731"/>
        </w:tabs>
        <w:ind w:left="3731" w:hanging="360"/>
      </w:pPr>
      <w:rPr>
        <w:rFonts w:ascii="Courier New" w:hAnsi="Courier New" w:cs="Courier New" w:hint="default"/>
      </w:rPr>
    </w:lvl>
    <w:lvl w:ilvl="5" w:tplc="08090005" w:tentative="1">
      <w:start w:val="1"/>
      <w:numFmt w:val="bullet"/>
      <w:lvlText w:val=""/>
      <w:lvlJc w:val="left"/>
      <w:pPr>
        <w:tabs>
          <w:tab w:val="num" w:pos="4451"/>
        </w:tabs>
        <w:ind w:left="4451" w:hanging="360"/>
      </w:pPr>
      <w:rPr>
        <w:rFonts w:ascii="Wingdings" w:hAnsi="Wingdings" w:hint="default"/>
      </w:rPr>
    </w:lvl>
    <w:lvl w:ilvl="6" w:tplc="08090001" w:tentative="1">
      <w:start w:val="1"/>
      <w:numFmt w:val="bullet"/>
      <w:lvlText w:val=""/>
      <w:lvlJc w:val="left"/>
      <w:pPr>
        <w:tabs>
          <w:tab w:val="num" w:pos="5171"/>
        </w:tabs>
        <w:ind w:left="5171" w:hanging="360"/>
      </w:pPr>
      <w:rPr>
        <w:rFonts w:ascii="Symbol" w:hAnsi="Symbol" w:hint="default"/>
      </w:rPr>
    </w:lvl>
    <w:lvl w:ilvl="7" w:tplc="08090003" w:tentative="1">
      <w:start w:val="1"/>
      <w:numFmt w:val="bullet"/>
      <w:lvlText w:val="o"/>
      <w:lvlJc w:val="left"/>
      <w:pPr>
        <w:tabs>
          <w:tab w:val="num" w:pos="5891"/>
        </w:tabs>
        <w:ind w:left="5891" w:hanging="360"/>
      </w:pPr>
      <w:rPr>
        <w:rFonts w:ascii="Courier New" w:hAnsi="Courier New" w:cs="Courier New" w:hint="default"/>
      </w:rPr>
    </w:lvl>
    <w:lvl w:ilvl="8" w:tplc="08090005" w:tentative="1">
      <w:start w:val="1"/>
      <w:numFmt w:val="bullet"/>
      <w:lvlText w:val=""/>
      <w:lvlJc w:val="left"/>
      <w:pPr>
        <w:tabs>
          <w:tab w:val="num" w:pos="6611"/>
        </w:tabs>
        <w:ind w:left="6611" w:hanging="360"/>
      </w:pPr>
      <w:rPr>
        <w:rFonts w:ascii="Wingdings" w:hAnsi="Wingdings" w:hint="default"/>
      </w:rPr>
    </w:lvl>
  </w:abstractNum>
  <w:abstractNum w:abstractNumId="16" w15:restartNumberingAfterBreak="0">
    <w:nsid w:val="4E276D27"/>
    <w:multiLevelType w:val="hybridMultilevel"/>
    <w:tmpl w:val="BCDCE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7670C2"/>
    <w:multiLevelType w:val="hybridMultilevel"/>
    <w:tmpl w:val="42A6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113276"/>
    <w:multiLevelType w:val="hybridMultilevel"/>
    <w:tmpl w:val="0AF83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3075CA"/>
    <w:multiLevelType w:val="hybridMultilevel"/>
    <w:tmpl w:val="AB5434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3E29E4"/>
    <w:multiLevelType w:val="hybridMultilevel"/>
    <w:tmpl w:val="8E3058DA"/>
    <w:lvl w:ilvl="0" w:tplc="4970AF0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557B03"/>
    <w:multiLevelType w:val="hybridMultilevel"/>
    <w:tmpl w:val="06869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CE75BF"/>
    <w:multiLevelType w:val="hybridMultilevel"/>
    <w:tmpl w:val="CF487D2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3" w15:restartNumberingAfterBreak="0">
    <w:nsid w:val="704960AA"/>
    <w:multiLevelType w:val="hybridMultilevel"/>
    <w:tmpl w:val="9648DA2C"/>
    <w:lvl w:ilvl="0" w:tplc="32F2FE12">
      <w:start w:val="2"/>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8A7FD3"/>
    <w:multiLevelType w:val="hybridMultilevel"/>
    <w:tmpl w:val="195C4222"/>
    <w:lvl w:ilvl="0" w:tplc="4970AF0A">
      <w:numFmt w:val="bullet"/>
      <w:lvlText w:val="-"/>
      <w:lvlJc w:val="left"/>
      <w:pPr>
        <w:ind w:left="2585" w:hanging="360"/>
      </w:pPr>
      <w:rPr>
        <w:rFonts w:ascii="Arial" w:eastAsia="Calibri" w:hAnsi="Arial" w:cs="Arial" w:hint="default"/>
      </w:rPr>
    </w:lvl>
    <w:lvl w:ilvl="1" w:tplc="08090003">
      <w:start w:val="1"/>
      <w:numFmt w:val="bullet"/>
      <w:lvlText w:val="o"/>
      <w:lvlJc w:val="left"/>
      <w:pPr>
        <w:ind w:left="3305" w:hanging="360"/>
      </w:pPr>
      <w:rPr>
        <w:rFonts w:ascii="Courier New" w:hAnsi="Courier New" w:cs="Courier New" w:hint="default"/>
      </w:rPr>
    </w:lvl>
    <w:lvl w:ilvl="2" w:tplc="08090005">
      <w:start w:val="1"/>
      <w:numFmt w:val="bullet"/>
      <w:lvlText w:val=""/>
      <w:lvlJc w:val="left"/>
      <w:pPr>
        <w:ind w:left="4025" w:hanging="360"/>
      </w:pPr>
      <w:rPr>
        <w:rFonts w:ascii="Wingdings" w:hAnsi="Wingdings" w:hint="default"/>
      </w:rPr>
    </w:lvl>
    <w:lvl w:ilvl="3" w:tplc="08090001" w:tentative="1">
      <w:start w:val="1"/>
      <w:numFmt w:val="bullet"/>
      <w:lvlText w:val=""/>
      <w:lvlJc w:val="left"/>
      <w:pPr>
        <w:ind w:left="4745" w:hanging="360"/>
      </w:pPr>
      <w:rPr>
        <w:rFonts w:ascii="Symbol" w:hAnsi="Symbol" w:hint="default"/>
      </w:rPr>
    </w:lvl>
    <w:lvl w:ilvl="4" w:tplc="08090003" w:tentative="1">
      <w:start w:val="1"/>
      <w:numFmt w:val="bullet"/>
      <w:lvlText w:val="o"/>
      <w:lvlJc w:val="left"/>
      <w:pPr>
        <w:ind w:left="5465" w:hanging="360"/>
      </w:pPr>
      <w:rPr>
        <w:rFonts w:ascii="Courier New" w:hAnsi="Courier New" w:cs="Courier New" w:hint="default"/>
      </w:rPr>
    </w:lvl>
    <w:lvl w:ilvl="5" w:tplc="08090005" w:tentative="1">
      <w:start w:val="1"/>
      <w:numFmt w:val="bullet"/>
      <w:lvlText w:val=""/>
      <w:lvlJc w:val="left"/>
      <w:pPr>
        <w:ind w:left="6185" w:hanging="360"/>
      </w:pPr>
      <w:rPr>
        <w:rFonts w:ascii="Wingdings" w:hAnsi="Wingdings" w:hint="default"/>
      </w:rPr>
    </w:lvl>
    <w:lvl w:ilvl="6" w:tplc="08090001" w:tentative="1">
      <w:start w:val="1"/>
      <w:numFmt w:val="bullet"/>
      <w:lvlText w:val=""/>
      <w:lvlJc w:val="left"/>
      <w:pPr>
        <w:ind w:left="6905" w:hanging="360"/>
      </w:pPr>
      <w:rPr>
        <w:rFonts w:ascii="Symbol" w:hAnsi="Symbol" w:hint="default"/>
      </w:rPr>
    </w:lvl>
    <w:lvl w:ilvl="7" w:tplc="08090003" w:tentative="1">
      <w:start w:val="1"/>
      <w:numFmt w:val="bullet"/>
      <w:lvlText w:val="o"/>
      <w:lvlJc w:val="left"/>
      <w:pPr>
        <w:ind w:left="7625" w:hanging="360"/>
      </w:pPr>
      <w:rPr>
        <w:rFonts w:ascii="Courier New" w:hAnsi="Courier New" w:cs="Courier New" w:hint="default"/>
      </w:rPr>
    </w:lvl>
    <w:lvl w:ilvl="8" w:tplc="08090005" w:tentative="1">
      <w:start w:val="1"/>
      <w:numFmt w:val="bullet"/>
      <w:lvlText w:val=""/>
      <w:lvlJc w:val="left"/>
      <w:pPr>
        <w:ind w:left="8345" w:hanging="360"/>
      </w:pPr>
      <w:rPr>
        <w:rFonts w:ascii="Wingdings" w:hAnsi="Wingdings" w:hint="default"/>
      </w:rPr>
    </w:lvl>
  </w:abstractNum>
  <w:abstractNum w:abstractNumId="25" w15:restartNumberingAfterBreak="0">
    <w:nsid w:val="7D00355D"/>
    <w:multiLevelType w:val="hybridMultilevel"/>
    <w:tmpl w:val="B728EE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DE62B90"/>
    <w:multiLevelType w:val="multilevel"/>
    <w:tmpl w:val="96780B20"/>
    <w:lvl w:ilvl="0">
      <w:start w:val="1"/>
      <w:numFmt w:val="decimal"/>
      <w:lvlText w:val="%1."/>
      <w:lvlJc w:val="left"/>
      <w:pPr>
        <w:ind w:left="720" w:hanging="360"/>
      </w:pPr>
      <w:rPr>
        <w:rFonts w:hint="default"/>
      </w:rPr>
    </w:lvl>
    <w:lvl w:ilvl="1">
      <w:start w:val="3"/>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2087191344">
    <w:abstractNumId w:val="5"/>
  </w:num>
  <w:num w:numId="2" w16cid:durableId="2037389435">
    <w:abstractNumId w:val="25"/>
  </w:num>
  <w:num w:numId="3" w16cid:durableId="1006975731">
    <w:abstractNumId w:val="0"/>
  </w:num>
  <w:num w:numId="4" w16cid:durableId="1687440867">
    <w:abstractNumId w:val="21"/>
  </w:num>
  <w:num w:numId="5" w16cid:durableId="566570320">
    <w:abstractNumId w:val="17"/>
  </w:num>
  <w:num w:numId="6" w16cid:durableId="1699890829">
    <w:abstractNumId w:val="10"/>
  </w:num>
  <w:num w:numId="7" w16cid:durableId="1885675971">
    <w:abstractNumId w:val="15"/>
  </w:num>
  <w:num w:numId="8" w16cid:durableId="384450440">
    <w:abstractNumId w:val="12"/>
  </w:num>
  <w:num w:numId="9" w16cid:durableId="916132561">
    <w:abstractNumId w:val="2"/>
  </w:num>
  <w:num w:numId="10" w16cid:durableId="166797705">
    <w:abstractNumId w:val="22"/>
  </w:num>
  <w:num w:numId="11" w16cid:durableId="68043589">
    <w:abstractNumId w:val="9"/>
  </w:num>
  <w:num w:numId="12" w16cid:durableId="119153889">
    <w:abstractNumId w:val="14"/>
  </w:num>
  <w:num w:numId="13" w16cid:durableId="555050249">
    <w:abstractNumId w:val="4"/>
  </w:num>
  <w:num w:numId="14" w16cid:durableId="626397218">
    <w:abstractNumId w:val="20"/>
  </w:num>
  <w:num w:numId="15" w16cid:durableId="1887064518">
    <w:abstractNumId w:val="1"/>
  </w:num>
  <w:num w:numId="16" w16cid:durableId="630748754">
    <w:abstractNumId w:val="18"/>
  </w:num>
  <w:num w:numId="17" w16cid:durableId="308632159">
    <w:abstractNumId w:val="6"/>
  </w:num>
  <w:num w:numId="18" w16cid:durableId="614556055">
    <w:abstractNumId w:val="19"/>
  </w:num>
  <w:num w:numId="19" w16cid:durableId="1130518087">
    <w:abstractNumId w:val="11"/>
  </w:num>
  <w:num w:numId="20" w16cid:durableId="374353168">
    <w:abstractNumId w:val="24"/>
  </w:num>
  <w:num w:numId="21" w16cid:durableId="1713071904">
    <w:abstractNumId w:val="3"/>
  </w:num>
  <w:num w:numId="22" w16cid:durableId="1929460748">
    <w:abstractNumId w:val="16"/>
  </w:num>
  <w:num w:numId="23" w16cid:durableId="112677416">
    <w:abstractNumId w:val="7"/>
  </w:num>
  <w:num w:numId="24" w16cid:durableId="869689169">
    <w:abstractNumId w:val="26"/>
  </w:num>
  <w:num w:numId="25" w16cid:durableId="1260992823">
    <w:abstractNumId w:val="13"/>
  </w:num>
  <w:num w:numId="26" w16cid:durableId="1049648985">
    <w:abstractNumId w:val="23"/>
  </w:num>
  <w:num w:numId="27" w16cid:durableId="687293121">
    <w:abstractNumId w:val="8"/>
  </w:num>
  <w:num w:numId="28" w16cid:durableId="19612591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FA5"/>
    <w:rsid w:val="00007F18"/>
    <w:rsid w:val="000204DB"/>
    <w:rsid w:val="00023662"/>
    <w:rsid w:val="00030598"/>
    <w:rsid w:val="00035917"/>
    <w:rsid w:val="00036E86"/>
    <w:rsid w:val="000438A8"/>
    <w:rsid w:val="00053EDB"/>
    <w:rsid w:val="00057972"/>
    <w:rsid w:val="00061480"/>
    <w:rsid w:val="00073095"/>
    <w:rsid w:val="00075421"/>
    <w:rsid w:val="00076014"/>
    <w:rsid w:val="00087CBC"/>
    <w:rsid w:val="00090050"/>
    <w:rsid w:val="000910C7"/>
    <w:rsid w:val="000A2040"/>
    <w:rsid w:val="000B2E0F"/>
    <w:rsid w:val="000B5E10"/>
    <w:rsid w:val="000C08DD"/>
    <w:rsid w:val="000C1D5E"/>
    <w:rsid w:val="000C20BE"/>
    <w:rsid w:val="000D3B19"/>
    <w:rsid w:val="000D6ABE"/>
    <w:rsid w:val="000F0431"/>
    <w:rsid w:val="000F0B59"/>
    <w:rsid w:val="000F1D5F"/>
    <w:rsid w:val="000F5FAE"/>
    <w:rsid w:val="00103A58"/>
    <w:rsid w:val="00113583"/>
    <w:rsid w:val="00113B81"/>
    <w:rsid w:val="00115325"/>
    <w:rsid w:val="0011681B"/>
    <w:rsid w:val="00132640"/>
    <w:rsid w:val="00141887"/>
    <w:rsid w:val="00143280"/>
    <w:rsid w:val="00157BDB"/>
    <w:rsid w:val="001673C5"/>
    <w:rsid w:val="00183627"/>
    <w:rsid w:val="00183EF1"/>
    <w:rsid w:val="00185707"/>
    <w:rsid w:val="00187BA7"/>
    <w:rsid w:val="00191E99"/>
    <w:rsid w:val="00192604"/>
    <w:rsid w:val="001A2B3C"/>
    <w:rsid w:val="001A46E6"/>
    <w:rsid w:val="001B120C"/>
    <w:rsid w:val="001C51A5"/>
    <w:rsid w:val="001D49AB"/>
    <w:rsid w:val="001E2305"/>
    <w:rsid w:val="001E5999"/>
    <w:rsid w:val="001E5E4B"/>
    <w:rsid w:val="00204B86"/>
    <w:rsid w:val="00206FA5"/>
    <w:rsid w:val="002244BA"/>
    <w:rsid w:val="002245BA"/>
    <w:rsid w:val="00225230"/>
    <w:rsid w:val="00231987"/>
    <w:rsid w:val="00237385"/>
    <w:rsid w:val="00242A36"/>
    <w:rsid w:val="002432DF"/>
    <w:rsid w:val="002471AE"/>
    <w:rsid w:val="00254057"/>
    <w:rsid w:val="00254AE3"/>
    <w:rsid w:val="00263F00"/>
    <w:rsid w:val="00275DD7"/>
    <w:rsid w:val="00281F0A"/>
    <w:rsid w:val="00286F58"/>
    <w:rsid w:val="002A590F"/>
    <w:rsid w:val="002A6B65"/>
    <w:rsid w:val="002C122A"/>
    <w:rsid w:val="002E2181"/>
    <w:rsid w:val="00304050"/>
    <w:rsid w:val="0031754C"/>
    <w:rsid w:val="00327F58"/>
    <w:rsid w:val="0033379C"/>
    <w:rsid w:val="003361C3"/>
    <w:rsid w:val="00345C2E"/>
    <w:rsid w:val="00354CE0"/>
    <w:rsid w:val="003629D7"/>
    <w:rsid w:val="003A149F"/>
    <w:rsid w:val="003A2208"/>
    <w:rsid w:val="003B3A7E"/>
    <w:rsid w:val="003D2CD4"/>
    <w:rsid w:val="003E5B26"/>
    <w:rsid w:val="003F3A6D"/>
    <w:rsid w:val="00426560"/>
    <w:rsid w:val="00431FA2"/>
    <w:rsid w:val="00434CB3"/>
    <w:rsid w:val="00436162"/>
    <w:rsid w:val="00436C95"/>
    <w:rsid w:val="004440A1"/>
    <w:rsid w:val="00446258"/>
    <w:rsid w:val="00451804"/>
    <w:rsid w:val="00471935"/>
    <w:rsid w:val="0049762D"/>
    <w:rsid w:val="004B0999"/>
    <w:rsid w:val="004B1AF8"/>
    <w:rsid w:val="004B60D4"/>
    <w:rsid w:val="004C0B1C"/>
    <w:rsid w:val="004C22B4"/>
    <w:rsid w:val="004C7BDC"/>
    <w:rsid w:val="004D0C88"/>
    <w:rsid w:val="004D1E39"/>
    <w:rsid w:val="004D27A9"/>
    <w:rsid w:val="00505B37"/>
    <w:rsid w:val="00516326"/>
    <w:rsid w:val="0053056B"/>
    <w:rsid w:val="00530CEF"/>
    <w:rsid w:val="00531119"/>
    <w:rsid w:val="00535B7F"/>
    <w:rsid w:val="005462E4"/>
    <w:rsid w:val="00551EDC"/>
    <w:rsid w:val="0055524F"/>
    <w:rsid w:val="00556080"/>
    <w:rsid w:val="00563854"/>
    <w:rsid w:val="00563FDA"/>
    <w:rsid w:val="0057256F"/>
    <w:rsid w:val="0057269D"/>
    <w:rsid w:val="005764A7"/>
    <w:rsid w:val="00576E5F"/>
    <w:rsid w:val="00594E74"/>
    <w:rsid w:val="005A5A21"/>
    <w:rsid w:val="005A5E6B"/>
    <w:rsid w:val="005A754D"/>
    <w:rsid w:val="005B1A4E"/>
    <w:rsid w:val="005B4455"/>
    <w:rsid w:val="005E25BB"/>
    <w:rsid w:val="005E2A88"/>
    <w:rsid w:val="005F3AC3"/>
    <w:rsid w:val="00605FCE"/>
    <w:rsid w:val="00652731"/>
    <w:rsid w:val="006675AD"/>
    <w:rsid w:val="00670BD3"/>
    <w:rsid w:val="00680F6F"/>
    <w:rsid w:val="00681B19"/>
    <w:rsid w:val="00685B21"/>
    <w:rsid w:val="006A04FB"/>
    <w:rsid w:val="006A1A9C"/>
    <w:rsid w:val="006B112F"/>
    <w:rsid w:val="006B3A5E"/>
    <w:rsid w:val="006B4678"/>
    <w:rsid w:val="006C1C44"/>
    <w:rsid w:val="006C3C81"/>
    <w:rsid w:val="006C69F3"/>
    <w:rsid w:val="006F5C9F"/>
    <w:rsid w:val="00725F41"/>
    <w:rsid w:val="00726EC9"/>
    <w:rsid w:val="00743E0D"/>
    <w:rsid w:val="0074431E"/>
    <w:rsid w:val="007448B7"/>
    <w:rsid w:val="007460A9"/>
    <w:rsid w:val="00746B68"/>
    <w:rsid w:val="007673CD"/>
    <w:rsid w:val="007747D1"/>
    <w:rsid w:val="00781800"/>
    <w:rsid w:val="007A6586"/>
    <w:rsid w:val="007B049B"/>
    <w:rsid w:val="007B0DE9"/>
    <w:rsid w:val="007B4696"/>
    <w:rsid w:val="007B70F5"/>
    <w:rsid w:val="007B73E7"/>
    <w:rsid w:val="007C4026"/>
    <w:rsid w:val="007E37EF"/>
    <w:rsid w:val="007E731A"/>
    <w:rsid w:val="007F226A"/>
    <w:rsid w:val="0080231E"/>
    <w:rsid w:val="00802B61"/>
    <w:rsid w:val="0080686E"/>
    <w:rsid w:val="00815D43"/>
    <w:rsid w:val="00821A07"/>
    <w:rsid w:val="00873B32"/>
    <w:rsid w:val="00884E4A"/>
    <w:rsid w:val="00894842"/>
    <w:rsid w:val="008C02B4"/>
    <w:rsid w:val="008C522B"/>
    <w:rsid w:val="008D15EB"/>
    <w:rsid w:val="008E29E0"/>
    <w:rsid w:val="009073E9"/>
    <w:rsid w:val="0093018E"/>
    <w:rsid w:val="0095614B"/>
    <w:rsid w:val="00960B52"/>
    <w:rsid w:val="0097439F"/>
    <w:rsid w:val="00975AED"/>
    <w:rsid w:val="00982DEC"/>
    <w:rsid w:val="00985763"/>
    <w:rsid w:val="00997149"/>
    <w:rsid w:val="009A2B42"/>
    <w:rsid w:val="009A6B0A"/>
    <w:rsid w:val="009A6E65"/>
    <w:rsid w:val="009C0712"/>
    <w:rsid w:val="009F0D99"/>
    <w:rsid w:val="009F7A0C"/>
    <w:rsid w:val="00A02219"/>
    <w:rsid w:val="00A30550"/>
    <w:rsid w:val="00A42D92"/>
    <w:rsid w:val="00A62CB5"/>
    <w:rsid w:val="00A74AED"/>
    <w:rsid w:val="00A83C04"/>
    <w:rsid w:val="00A87EF5"/>
    <w:rsid w:val="00AC18D7"/>
    <w:rsid w:val="00AC3C8A"/>
    <w:rsid w:val="00AD551E"/>
    <w:rsid w:val="00AE7908"/>
    <w:rsid w:val="00AF24E5"/>
    <w:rsid w:val="00AF7DC9"/>
    <w:rsid w:val="00B314FD"/>
    <w:rsid w:val="00B37E86"/>
    <w:rsid w:val="00B40D27"/>
    <w:rsid w:val="00B44DBE"/>
    <w:rsid w:val="00B518D6"/>
    <w:rsid w:val="00B6457C"/>
    <w:rsid w:val="00B90D7E"/>
    <w:rsid w:val="00B93DAB"/>
    <w:rsid w:val="00B93F48"/>
    <w:rsid w:val="00B94EAE"/>
    <w:rsid w:val="00BA2821"/>
    <w:rsid w:val="00BA480A"/>
    <w:rsid w:val="00BC0E49"/>
    <w:rsid w:val="00BC54B1"/>
    <w:rsid w:val="00BE0335"/>
    <w:rsid w:val="00BE5059"/>
    <w:rsid w:val="00BE621F"/>
    <w:rsid w:val="00BE6458"/>
    <w:rsid w:val="00BF282E"/>
    <w:rsid w:val="00BF5876"/>
    <w:rsid w:val="00C057AC"/>
    <w:rsid w:val="00C0620D"/>
    <w:rsid w:val="00C20BAE"/>
    <w:rsid w:val="00C32FCA"/>
    <w:rsid w:val="00C400B6"/>
    <w:rsid w:val="00C70B5E"/>
    <w:rsid w:val="00C714A8"/>
    <w:rsid w:val="00C71C5B"/>
    <w:rsid w:val="00C90E5D"/>
    <w:rsid w:val="00C96533"/>
    <w:rsid w:val="00C97CF4"/>
    <w:rsid w:val="00CA4387"/>
    <w:rsid w:val="00CB4039"/>
    <w:rsid w:val="00CC0259"/>
    <w:rsid w:val="00CC096F"/>
    <w:rsid w:val="00CC26A9"/>
    <w:rsid w:val="00CC4467"/>
    <w:rsid w:val="00CD1BC3"/>
    <w:rsid w:val="00CD4366"/>
    <w:rsid w:val="00CE216E"/>
    <w:rsid w:val="00CE22A1"/>
    <w:rsid w:val="00CF0A4D"/>
    <w:rsid w:val="00D1384E"/>
    <w:rsid w:val="00D205B5"/>
    <w:rsid w:val="00D3132A"/>
    <w:rsid w:val="00D46EFE"/>
    <w:rsid w:val="00D47035"/>
    <w:rsid w:val="00D5612B"/>
    <w:rsid w:val="00D57229"/>
    <w:rsid w:val="00D57B31"/>
    <w:rsid w:val="00D61F19"/>
    <w:rsid w:val="00D65109"/>
    <w:rsid w:val="00D65CCC"/>
    <w:rsid w:val="00D665B7"/>
    <w:rsid w:val="00D719DB"/>
    <w:rsid w:val="00D7792C"/>
    <w:rsid w:val="00D81257"/>
    <w:rsid w:val="00D842D0"/>
    <w:rsid w:val="00D85ACB"/>
    <w:rsid w:val="00D866B7"/>
    <w:rsid w:val="00D9354F"/>
    <w:rsid w:val="00D9713D"/>
    <w:rsid w:val="00DB04F5"/>
    <w:rsid w:val="00DD2536"/>
    <w:rsid w:val="00DE1707"/>
    <w:rsid w:val="00DF1AA9"/>
    <w:rsid w:val="00E035FC"/>
    <w:rsid w:val="00E10A2C"/>
    <w:rsid w:val="00E16310"/>
    <w:rsid w:val="00E16BBF"/>
    <w:rsid w:val="00E25190"/>
    <w:rsid w:val="00E431D0"/>
    <w:rsid w:val="00E46F92"/>
    <w:rsid w:val="00E503EF"/>
    <w:rsid w:val="00E65C1A"/>
    <w:rsid w:val="00E7232A"/>
    <w:rsid w:val="00E75EBA"/>
    <w:rsid w:val="00E776F8"/>
    <w:rsid w:val="00E828FE"/>
    <w:rsid w:val="00E915D7"/>
    <w:rsid w:val="00E96B7A"/>
    <w:rsid w:val="00EB08D8"/>
    <w:rsid w:val="00EB464F"/>
    <w:rsid w:val="00EB6060"/>
    <w:rsid w:val="00EC2D02"/>
    <w:rsid w:val="00EC502F"/>
    <w:rsid w:val="00EC5AC9"/>
    <w:rsid w:val="00EE4303"/>
    <w:rsid w:val="00EF0A60"/>
    <w:rsid w:val="00F020DA"/>
    <w:rsid w:val="00F023AF"/>
    <w:rsid w:val="00F052F3"/>
    <w:rsid w:val="00F06C5F"/>
    <w:rsid w:val="00F222F2"/>
    <w:rsid w:val="00F34AC8"/>
    <w:rsid w:val="00F42C2E"/>
    <w:rsid w:val="00F50311"/>
    <w:rsid w:val="00F60456"/>
    <w:rsid w:val="00F65F5A"/>
    <w:rsid w:val="00F84952"/>
    <w:rsid w:val="00F87B78"/>
    <w:rsid w:val="00F922D2"/>
    <w:rsid w:val="00FB3821"/>
    <w:rsid w:val="00FD1BF7"/>
    <w:rsid w:val="00FD4245"/>
    <w:rsid w:val="00FE2D7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39273"/>
  <w15:docId w15:val="{DC1606B8-59F2-4E3A-8861-D77AEFA50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908"/>
  </w:style>
  <w:style w:type="paragraph" w:styleId="Heading1">
    <w:name w:val="heading 1"/>
    <w:basedOn w:val="Normal"/>
    <w:next w:val="Normal"/>
    <w:link w:val="Heading1Char"/>
    <w:uiPriority w:val="9"/>
    <w:qFormat/>
    <w:rsid w:val="00AE7908"/>
    <w:pPr>
      <w:keepNext/>
      <w:keepLines/>
      <w:spacing w:before="240" w:after="0" w:line="240" w:lineRule="auto"/>
      <w:outlineLvl w:val="0"/>
    </w:pPr>
    <w:rPr>
      <w:rFonts w:ascii="Work Sans Light" w:eastAsiaTheme="majorEastAsia" w:hAnsi="Work Sans Light" w:cstheme="majorBidi"/>
      <w:color w:val="55345A" w:themeColor="text2"/>
      <w:sz w:val="44"/>
      <w:szCs w:val="32"/>
    </w:rPr>
  </w:style>
  <w:style w:type="paragraph" w:styleId="Heading2">
    <w:name w:val="heading 2"/>
    <w:basedOn w:val="Normal"/>
    <w:next w:val="Normal"/>
    <w:link w:val="Heading2Char"/>
    <w:uiPriority w:val="9"/>
    <w:unhideWhenUsed/>
    <w:qFormat/>
    <w:rsid w:val="00AE7908"/>
    <w:pPr>
      <w:keepNext/>
      <w:keepLines/>
      <w:spacing w:before="40" w:after="0"/>
      <w:outlineLvl w:val="1"/>
    </w:pPr>
    <w:rPr>
      <w:rFonts w:ascii="Work Sans SemiBold" w:eastAsiaTheme="majorEastAsia" w:hAnsi="Work Sans SemiBold" w:cstheme="majorBidi"/>
      <w:color w:val="55345A" w:themeColor="text2"/>
      <w:sz w:val="24"/>
      <w:szCs w:val="26"/>
    </w:rPr>
  </w:style>
  <w:style w:type="paragraph" w:styleId="Heading3">
    <w:name w:val="heading 3"/>
    <w:basedOn w:val="Normal"/>
    <w:next w:val="Normal"/>
    <w:link w:val="Heading3Char"/>
    <w:uiPriority w:val="9"/>
    <w:unhideWhenUsed/>
    <w:qFormat/>
    <w:rsid w:val="00AE7908"/>
    <w:pPr>
      <w:keepNext/>
      <w:keepLines/>
      <w:spacing w:before="40" w:after="0"/>
      <w:outlineLvl w:val="2"/>
    </w:pPr>
    <w:rPr>
      <w:rFonts w:asciiTheme="majorHAnsi" w:eastAsiaTheme="majorEastAsia" w:hAnsiTheme="majorHAnsi" w:cstheme="majorBidi"/>
      <w:color w:val="163F51" w:themeColor="accent1" w:themeShade="7F"/>
      <w:sz w:val="24"/>
      <w:szCs w:val="24"/>
    </w:rPr>
  </w:style>
  <w:style w:type="paragraph" w:styleId="Heading4">
    <w:name w:val="heading 4"/>
    <w:basedOn w:val="Normal"/>
    <w:next w:val="Normal"/>
    <w:link w:val="Heading4Char"/>
    <w:uiPriority w:val="9"/>
    <w:semiHidden/>
    <w:unhideWhenUsed/>
    <w:qFormat/>
    <w:rsid w:val="00AE7908"/>
    <w:pPr>
      <w:keepNext/>
      <w:keepLines/>
      <w:spacing w:before="40" w:after="0"/>
      <w:outlineLvl w:val="3"/>
    </w:pPr>
    <w:rPr>
      <w:rFonts w:asciiTheme="majorHAnsi" w:eastAsiaTheme="majorEastAsia" w:hAnsiTheme="majorHAnsi" w:cstheme="majorBidi"/>
      <w:i/>
      <w:iCs/>
      <w:color w:val="215F7B" w:themeColor="accent1" w:themeShade="BF"/>
    </w:rPr>
  </w:style>
  <w:style w:type="paragraph" w:styleId="Heading5">
    <w:name w:val="heading 5"/>
    <w:basedOn w:val="Normal"/>
    <w:next w:val="Normal"/>
    <w:link w:val="Heading5Char"/>
    <w:uiPriority w:val="9"/>
    <w:semiHidden/>
    <w:unhideWhenUsed/>
    <w:qFormat/>
    <w:rsid w:val="00AE7908"/>
    <w:pPr>
      <w:keepNext/>
      <w:keepLines/>
      <w:spacing w:before="40" w:after="0"/>
      <w:outlineLvl w:val="4"/>
    </w:pPr>
    <w:rPr>
      <w:rFonts w:asciiTheme="majorHAnsi" w:eastAsiaTheme="majorEastAsia" w:hAnsiTheme="majorHAnsi" w:cstheme="majorBidi"/>
      <w:color w:val="215F7B" w:themeColor="accent1" w:themeShade="BF"/>
    </w:rPr>
  </w:style>
  <w:style w:type="paragraph" w:styleId="Heading6">
    <w:name w:val="heading 6"/>
    <w:basedOn w:val="Normal"/>
    <w:next w:val="Normal"/>
    <w:link w:val="Heading6Char"/>
    <w:uiPriority w:val="9"/>
    <w:semiHidden/>
    <w:unhideWhenUsed/>
    <w:qFormat/>
    <w:rsid w:val="00AE7908"/>
    <w:pPr>
      <w:keepNext/>
      <w:keepLines/>
      <w:spacing w:before="40" w:after="0"/>
      <w:outlineLvl w:val="5"/>
    </w:pPr>
    <w:rPr>
      <w:rFonts w:asciiTheme="majorHAnsi" w:eastAsiaTheme="majorEastAsia" w:hAnsiTheme="majorHAnsi" w:cstheme="majorBidi"/>
      <w:color w:val="163F51" w:themeColor="accent1" w:themeShade="7F"/>
    </w:rPr>
  </w:style>
  <w:style w:type="paragraph" w:styleId="Heading7">
    <w:name w:val="heading 7"/>
    <w:basedOn w:val="Normal"/>
    <w:next w:val="Normal"/>
    <w:link w:val="Heading7Char"/>
    <w:uiPriority w:val="9"/>
    <w:semiHidden/>
    <w:unhideWhenUsed/>
    <w:qFormat/>
    <w:rsid w:val="00AE7908"/>
    <w:pPr>
      <w:keepNext/>
      <w:keepLines/>
      <w:spacing w:before="40" w:after="0"/>
      <w:outlineLvl w:val="6"/>
    </w:pPr>
    <w:rPr>
      <w:rFonts w:asciiTheme="majorHAnsi" w:eastAsiaTheme="majorEastAsia" w:hAnsiTheme="majorHAnsi" w:cstheme="majorBidi"/>
      <w:i/>
      <w:iCs/>
      <w:color w:val="163F51" w:themeColor="accent1" w:themeShade="7F"/>
    </w:rPr>
  </w:style>
  <w:style w:type="paragraph" w:styleId="Heading8">
    <w:name w:val="heading 8"/>
    <w:basedOn w:val="Normal"/>
    <w:next w:val="Normal"/>
    <w:link w:val="Heading8Char"/>
    <w:uiPriority w:val="9"/>
    <w:semiHidden/>
    <w:unhideWhenUsed/>
    <w:qFormat/>
    <w:rsid w:val="00AE790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E79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06FA5"/>
    <w:pPr>
      <w:autoSpaceDE w:val="0"/>
      <w:autoSpaceDN w:val="0"/>
      <w:adjustRightInd w:val="0"/>
      <w:spacing w:after="0" w:line="240" w:lineRule="auto"/>
    </w:pPr>
    <w:rPr>
      <w:rFonts w:ascii="Tahoma" w:hAnsi="Tahoma" w:cs="Tahoma"/>
      <w:color w:val="000000"/>
      <w:sz w:val="24"/>
      <w:szCs w:val="24"/>
    </w:rPr>
  </w:style>
  <w:style w:type="paragraph" w:styleId="Header">
    <w:name w:val="header"/>
    <w:basedOn w:val="Normal"/>
    <w:link w:val="HeaderChar"/>
    <w:uiPriority w:val="99"/>
    <w:unhideWhenUsed/>
    <w:rsid w:val="00206F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6FA5"/>
  </w:style>
  <w:style w:type="paragraph" w:styleId="Footer">
    <w:name w:val="footer"/>
    <w:basedOn w:val="Normal"/>
    <w:link w:val="FooterChar"/>
    <w:uiPriority w:val="99"/>
    <w:unhideWhenUsed/>
    <w:rsid w:val="00206F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6FA5"/>
  </w:style>
  <w:style w:type="paragraph" w:styleId="BalloonText">
    <w:name w:val="Balloon Text"/>
    <w:basedOn w:val="Normal"/>
    <w:link w:val="BalloonTextChar"/>
    <w:uiPriority w:val="99"/>
    <w:semiHidden/>
    <w:unhideWhenUsed/>
    <w:rsid w:val="00206F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FA5"/>
    <w:rPr>
      <w:rFonts w:ascii="Tahoma" w:hAnsi="Tahoma" w:cs="Tahoma"/>
      <w:sz w:val="16"/>
      <w:szCs w:val="16"/>
    </w:rPr>
  </w:style>
  <w:style w:type="paragraph" w:styleId="ListParagraph">
    <w:name w:val="List Paragraph"/>
    <w:basedOn w:val="Normal"/>
    <w:uiPriority w:val="34"/>
    <w:qFormat/>
    <w:rsid w:val="00AE7908"/>
    <w:pPr>
      <w:numPr>
        <w:numId w:val="28"/>
      </w:numPr>
      <w:spacing w:after="160" w:line="259" w:lineRule="auto"/>
      <w:contextualSpacing/>
    </w:pPr>
  </w:style>
  <w:style w:type="character" w:styleId="CommentReference">
    <w:name w:val="annotation reference"/>
    <w:basedOn w:val="DefaultParagraphFont"/>
    <w:uiPriority w:val="99"/>
    <w:semiHidden/>
    <w:unhideWhenUsed/>
    <w:rsid w:val="001E2305"/>
    <w:rPr>
      <w:sz w:val="16"/>
      <w:szCs w:val="16"/>
    </w:rPr>
  </w:style>
  <w:style w:type="paragraph" w:styleId="CommentText">
    <w:name w:val="annotation text"/>
    <w:basedOn w:val="Normal"/>
    <w:link w:val="CommentTextChar"/>
    <w:uiPriority w:val="99"/>
    <w:semiHidden/>
    <w:unhideWhenUsed/>
    <w:rsid w:val="001E2305"/>
    <w:pPr>
      <w:spacing w:line="240" w:lineRule="auto"/>
    </w:pPr>
  </w:style>
  <w:style w:type="character" w:customStyle="1" w:styleId="CommentTextChar">
    <w:name w:val="Comment Text Char"/>
    <w:basedOn w:val="DefaultParagraphFont"/>
    <w:link w:val="CommentText"/>
    <w:uiPriority w:val="99"/>
    <w:semiHidden/>
    <w:rsid w:val="001E2305"/>
    <w:rPr>
      <w:sz w:val="20"/>
      <w:szCs w:val="20"/>
    </w:rPr>
  </w:style>
  <w:style w:type="paragraph" w:styleId="CommentSubject">
    <w:name w:val="annotation subject"/>
    <w:basedOn w:val="CommentText"/>
    <w:next w:val="CommentText"/>
    <w:link w:val="CommentSubjectChar"/>
    <w:uiPriority w:val="99"/>
    <w:semiHidden/>
    <w:unhideWhenUsed/>
    <w:rsid w:val="001E2305"/>
    <w:rPr>
      <w:b/>
      <w:bCs/>
    </w:rPr>
  </w:style>
  <w:style w:type="character" w:customStyle="1" w:styleId="CommentSubjectChar">
    <w:name w:val="Comment Subject Char"/>
    <w:basedOn w:val="CommentTextChar"/>
    <w:link w:val="CommentSubject"/>
    <w:uiPriority w:val="99"/>
    <w:semiHidden/>
    <w:rsid w:val="001E2305"/>
    <w:rPr>
      <w:b/>
      <w:bCs/>
      <w:sz w:val="20"/>
      <w:szCs w:val="20"/>
    </w:rPr>
  </w:style>
  <w:style w:type="paragraph" w:styleId="Revision">
    <w:name w:val="Revision"/>
    <w:hidden/>
    <w:uiPriority w:val="99"/>
    <w:semiHidden/>
    <w:rsid w:val="00D47035"/>
    <w:pPr>
      <w:spacing w:after="0" w:line="240" w:lineRule="auto"/>
    </w:pPr>
  </w:style>
  <w:style w:type="character" w:styleId="Hyperlink">
    <w:name w:val="Hyperlink"/>
    <w:basedOn w:val="DefaultParagraphFont"/>
    <w:unhideWhenUsed/>
    <w:rsid w:val="00436162"/>
    <w:rPr>
      <w:color w:val="0563C1" w:themeColor="hyperlink"/>
      <w:u w:val="single"/>
    </w:rPr>
  </w:style>
  <w:style w:type="paragraph" w:customStyle="1" w:styleId="body">
    <w:name w:val="body"/>
    <w:basedOn w:val="Normal"/>
    <w:rsid w:val="00E776F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nhideWhenUsed/>
    <w:rsid w:val="00E776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E7908"/>
    <w:rPr>
      <w:rFonts w:ascii="Work Sans Light" w:eastAsiaTheme="majorEastAsia" w:hAnsi="Work Sans Light" w:cstheme="majorBidi"/>
      <w:color w:val="55345A" w:themeColor="text2"/>
      <w:sz w:val="44"/>
      <w:szCs w:val="32"/>
    </w:rPr>
  </w:style>
  <w:style w:type="character" w:customStyle="1" w:styleId="Heading2Char">
    <w:name w:val="Heading 2 Char"/>
    <w:basedOn w:val="DefaultParagraphFont"/>
    <w:link w:val="Heading2"/>
    <w:uiPriority w:val="9"/>
    <w:rsid w:val="00AE7908"/>
    <w:rPr>
      <w:rFonts w:ascii="Work Sans SemiBold" w:eastAsiaTheme="majorEastAsia" w:hAnsi="Work Sans SemiBold" w:cstheme="majorBidi"/>
      <w:color w:val="55345A" w:themeColor="text2"/>
      <w:sz w:val="24"/>
      <w:szCs w:val="26"/>
    </w:rPr>
  </w:style>
  <w:style w:type="character" w:customStyle="1" w:styleId="Heading3Char">
    <w:name w:val="Heading 3 Char"/>
    <w:basedOn w:val="DefaultParagraphFont"/>
    <w:link w:val="Heading3"/>
    <w:uiPriority w:val="9"/>
    <w:rsid w:val="00AE7908"/>
    <w:rPr>
      <w:rFonts w:asciiTheme="majorHAnsi" w:eastAsiaTheme="majorEastAsia" w:hAnsiTheme="majorHAnsi" w:cstheme="majorBidi"/>
      <w:color w:val="163F51" w:themeColor="accent1" w:themeShade="7F"/>
      <w:sz w:val="24"/>
      <w:szCs w:val="24"/>
    </w:rPr>
  </w:style>
  <w:style w:type="paragraph" w:styleId="Title">
    <w:name w:val="Title"/>
    <w:basedOn w:val="Normal"/>
    <w:next w:val="Normal"/>
    <w:link w:val="TitleChar"/>
    <w:uiPriority w:val="10"/>
    <w:qFormat/>
    <w:rsid w:val="00AE7908"/>
    <w:pPr>
      <w:spacing w:after="0" w:line="240" w:lineRule="auto"/>
      <w:contextualSpacing/>
      <w:jc w:val="center"/>
    </w:pPr>
    <w:rPr>
      <w:rFonts w:asciiTheme="majorHAnsi" w:eastAsiaTheme="majorEastAsia" w:hAnsiTheme="majorHAnsi" w:cstheme="majorBidi"/>
      <w:color w:val="55345A" w:themeColor="text2"/>
      <w:spacing w:val="-10"/>
      <w:kern w:val="28"/>
      <w:sz w:val="44"/>
      <w:szCs w:val="56"/>
    </w:rPr>
  </w:style>
  <w:style w:type="character" w:customStyle="1" w:styleId="TitleChar">
    <w:name w:val="Title Char"/>
    <w:basedOn w:val="DefaultParagraphFont"/>
    <w:link w:val="Title"/>
    <w:uiPriority w:val="10"/>
    <w:rsid w:val="00AE7908"/>
    <w:rPr>
      <w:rFonts w:asciiTheme="majorHAnsi" w:eastAsiaTheme="majorEastAsia" w:hAnsiTheme="majorHAnsi" w:cstheme="majorBidi"/>
      <w:color w:val="55345A" w:themeColor="text2"/>
      <w:spacing w:val="-10"/>
      <w:kern w:val="28"/>
      <w:sz w:val="44"/>
      <w:szCs w:val="56"/>
    </w:rPr>
  </w:style>
  <w:style w:type="character" w:styleId="Strong">
    <w:name w:val="Strong"/>
    <w:basedOn w:val="DefaultParagraphFont"/>
    <w:uiPriority w:val="22"/>
    <w:qFormat/>
    <w:rsid w:val="00AE7908"/>
    <w:rPr>
      <w:rFonts w:ascii="Work Sans SemiBold" w:hAnsi="Work Sans SemiBold"/>
      <w:b/>
      <w:bCs/>
      <w:sz w:val="20"/>
    </w:rPr>
  </w:style>
  <w:style w:type="paragraph" w:styleId="NoSpacing">
    <w:name w:val="No Spacing"/>
    <w:uiPriority w:val="1"/>
    <w:qFormat/>
    <w:rsid w:val="00AE7908"/>
    <w:pPr>
      <w:spacing w:after="0" w:line="240" w:lineRule="auto"/>
    </w:pPr>
  </w:style>
  <w:style w:type="character" w:styleId="BookTitle">
    <w:name w:val="Book Title"/>
    <w:basedOn w:val="DefaultParagraphFont"/>
    <w:uiPriority w:val="33"/>
    <w:qFormat/>
    <w:rsid w:val="00AE7908"/>
    <w:rPr>
      <w:b/>
      <w:bCs/>
      <w:i/>
      <w:iCs/>
      <w:spacing w:val="5"/>
    </w:rPr>
  </w:style>
  <w:style w:type="character" w:customStyle="1" w:styleId="Heading4Char">
    <w:name w:val="Heading 4 Char"/>
    <w:basedOn w:val="DefaultParagraphFont"/>
    <w:link w:val="Heading4"/>
    <w:uiPriority w:val="9"/>
    <w:semiHidden/>
    <w:rsid w:val="00AE7908"/>
    <w:rPr>
      <w:rFonts w:asciiTheme="majorHAnsi" w:eastAsiaTheme="majorEastAsia" w:hAnsiTheme="majorHAnsi" w:cstheme="majorBidi"/>
      <w:i/>
      <w:iCs/>
      <w:color w:val="215F7B" w:themeColor="accent1" w:themeShade="BF"/>
    </w:rPr>
  </w:style>
  <w:style w:type="character" w:customStyle="1" w:styleId="Heading5Char">
    <w:name w:val="Heading 5 Char"/>
    <w:basedOn w:val="DefaultParagraphFont"/>
    <w:link w:val="Heading5"/>
    <w:uiPriority w:val="9"/>
    <w:semiHidden/>
    <w:rsid w:val="00AE7908"/>
    <w:rPr>
      <w:rFonts w:asciiTheme="majorHAnsi" w:eastAsiaTheme="majorEastAsia" w:hAnsiTheme="majorHAnsi" w:cstheme="majorBidi"/>
      <w:color w:val="215F7B" w:themeColor="accent1" w:themeShade="BF"/>
    </w:rPr>
  </w:style>
  <w:style w:type="character" w:customStyle="1" w:styleId="Heading6Char">
    <w:name w:val="Heading 6 Char"/>
    <w:basedOn w:val="DefaultParagraphFont"/>
    <w:link w:val="Heading6"/>
    <w:uiPriority w:val="9"/>
    <w:semiHidden/>
    <w:rsid w:val="00AE7908"/>
    <w:rPr>
      <w:rFonts w:asciiTheme="majorHAnsi" w:eastAsiaTheme="majorEastAsia" w:hAnsiTheme="majorHAnsi" w:cstheme="majorBidi"/>
      <w:color w:val="163F51" w:themeColor="accent1" w:themeShade="7F"/>
    </w:rPr>
  </w:style>
  <w:style w:type="character" w:customStyle="1" w:styleId="Heading7Char">
    <w:name w:val="Heading 7 Char"/>
    <w:basedOn w:val="DefaultParagraphFont"/>
    <w:link w:val="Heading7"/>
    <w:uiPriority w:val="9"/>
    <w:semiHidden/>
    <w:rsid w:val="00AE7908"/>
    <w:rPr>
      <w:rFonts w:asciiTheme="majorHAnsi" w:eastAsiaTheme="majorEastAsia" w:hAnsiTheme="majorHAnsi" w:cstheme="majorBidi"/>
      <w:i/>
      <w:iCs/>
      <w:color w:val="163F51" w:themeColor="accent1" w:themeShade="7F"/>
    </w:rPr>
  </w:style>
  <w:style w:type="character" w:customStyle="1" w:styleId="Heading8Char">
    <w:name w:val="Heading 8 Char"/>
    <w:basedOn w:val="DefaultParagraphFont"/>
    <w:link w:val="Heading8"/>
    <w:uiPriority w:val="9"/>
    <w:semiHidden/>
    <w:rsid w:val="00AE790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E7908"/>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AE7908"/>
    <w:pPr>
      <w:spacing w:after="200" w:line="240" w:lineRule="auto"/>
    </w:pPr>
    <w:rPr>
      <w:i/>
      <w:iCs/>
      <w:color w:val="55345A" w:themeColor="text2"/>
      <w:sz w:val="18"/>
      <w:szCs w:val="18"/>
    </w:rPr>
  </w:style>
  <w:style w:type="paragraph" w:styleId="Subtitle">
    <w:name w:val="Subtitle"/>
    <w:basedOn w:val="Normal"/>
    <w:next w:val="Normal"/>
    <w:link w:val="SubtitleChar"/>
    <w:uiPriority w:val="11"/>
    <w:qFormat/>
    <w:rsid w:val="00AE7908"/>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E7908"/>
    <w:rPr>
      <w:rFonts w:eastAsiaTheme="minorEastAsia"/>
      <w:color w:val="5A5A5A" w:themeColor="text1" w:themeTint="A5"/>
      <w:spacing w:val="15"/>
      <w:sz w:val="22"/>
      <w:szCs w:val="22"/>
    </w:rPr>
  </w:style>
  <w:style w:type="character" w:styleId="Emphasis">
    <w:name w:val="Emphasis"/>
    <w:basedOn w:val="DefaultParagraphFont"/>
    <w:uiPriority w:val="20"/>
    <w:qFormat/>
    <w:rsid w:val="00AE7908"/>
    <w:rPr>
      <w:i/>
      <w:iCs/>
    </w:rPr>
  </w:style>
  <w:style w:type="paragraph" w:styleId="Quote">
    <w:name w:val="Quote"/>
    <w:basedOn w:val="Normal"/>
    <w:next w:val="Normal"/>
    <w:link w:val="QuoteChar"/>
    <w:uiPriority w:val="29"/>
    <w:qFormat/>
    <w:rsid w:val="00AE790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E7908"/>
    <w:rPr>
      <w:i/>
      <w:iCs/>
      <w:color w:val="404040" w:themeColor="text1" w:themeTint="BF"/>
    </w:rPr>
  </w:style>
  <w:style w:type="paragraph" w:styleId="IntenseQuote">
    <w:name w:val="Intense Quote"/>
    <w:basedOn w:val="Normal"/>
    <w:next w:val="Normal"/>
    <w:link w:val="IntenseQuoteChar"/>
    <w:uiPriority w:val="30"/>
    <w:qFormat/>
    <w:rsid w:val="00AE7908"/>
    <w:pPr>
      <w:pBdr>
        <w:top w:val="single" w:sz="4" w:space="10" w:color="2D80A5" w:themeColor="accent1"/>
        <w:bottom w:val="single" w:sz="4" w:space="10" w:color="2D80A5" w:themeColor="accent1"/>
      </w:pBdr>
      <w:spacing w:before="360" w:after="360"/>
      <w:ind w:left="864" w:right="864"/>
      <w:jc w:val="center"/>
    </w:pPr>
    <w:rPr>
      <w:i/>
      <w:iCs/>
      <w:color w:val="2D80A5" w:themeColor="accent1"/>
    </w:rPr>
  </w:style>
  <w:style w:type="character" w:customStyle="1" w:styleId="IntenseQuoteChar">
    <w:name w:val="Intense Quote Char"/>
    <w:basedOn w:val="DefaultParagraphFont"/>
    <w:link w:val="IntenseQuote"/>
    <w:uiPriority w:val="30"/>
    <w:rsid w:val="00AE7908"/>
    <w:rPr>
      <w:i/>
      <w:iCs/>
      <w:color w:val="2D80A5" w:themeColor="accent1"/>
    </w:rPr>
  </w:style>
  <w:style w:type="character" w:styleId="SubtleEmphasis">
    <w:name w:val="Subtle Emphasis"/>
    <w:basedOn w:val="DefaultParagraphFont"/>
    <w:uiPriority w:val="19"/>
    <w:qFormat/>
    <w:rsid w:val="00AE7908"/>
    <w:rPr>
      <w:i/>
      <w:iCs/>
      <w:color w:val="404040" w:themeColor="text1" w:themeTint="BF"/>
    </w:rPr>
  </w:style>
  <w:style w:type="character" w:styleId="IntenseEmphasis">
    <w:name w:val="Intense Emphasis"/>
    <w:basedOn w:val="DefaultParagraphFont"/>
    <w:uiPriority w:val="21"/>
    <w:qFormat/>
    <w:rsid w:val="00AE7908"/>
    <w:rPr>
      <w:i/>
      <w:iCs/>
      <w:color w:val="2D80A5" w:themeColor="accent1"/>
    </w:rPr>
  </w:style>
  <w:style w:type="character" w:styleId="SubtleReference">
    <w:name w:val="Subtle Reference"/>
    <w:basedOn w:val="DefaultParagraphFont"/>
    <w:uiPriority w:val="31"/>
    <w:qFormat/>
    <w:rsid w:val="00AE7908"/>
    <w:rPr>
      <w:smallCaps/>
      <w:color w:val="5A5A5A" w:themeColor="text1" w:themeTint="A5"/>
    </w:rPr>
  </w:style>
  <w:style w:type="character" w:styleId="IntenseReference">
    <w:name w:val="Intense Reference"/>
    <w:basedOn w:val="DefaultParagraphFont"/>
    <w:uiPriority w:val="32"/>
    <w:qFormat/>
    <w:rsid w:val="00AE7908"/>
    <w:rPr>
      <w:b/>
      <w:bCs/>
      <w:smallCaps/>
      <w:color w:val="2D80A5" w:themeColor="accent1"/>
      <w:spacing w:val="5"/>
    </w:rPr>
  </w:style>
  <w:style w:type="paragraph" w:styleId="TOCHeading">
    <w:name w:val="TOC Heading"/>
    <w:basedOn w:val="Heading1"/>
    <w:next w:val="Normal"/>
    <w:uiPriority w:val="39"/>
    <w:semiHidden/>
    <w:unhideWhenUsed/>
    <w:qFormat/>
    <w:rsid w:val="00AE7908"/>
    <w:pPr>
      <w:spacing w:line="276" w:lineRule="auto"/>
      <w:outlineLvl w:val="9"/>
    </w:pPr>
    <w:rPr>
      <w:rFonts w:asciiTheme="majorHAnsi" w:hAnsiTheme="majorHAnsi"/>
      <w:color w:val="215F7B" w:themeColor="accent1" w:themeShade="BF"/>
      <w:sz w:val="32"/>
    </w:rPr>
  </w:style>
  <w:style w:type="paragraph" w:customStyle="1" w:styleId="paragraph">
    <w:name w:val="paragraph"/>
    <w:basedOn w:val="Normal"/>
    <w:rsid w:val="005F3AC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F3AC3"/>
  </w:style>
  <w:style w:type="character" w:customStyle="1" w:styleId="eop">
    <w:name w:val="eop"/>
    <w:basedOn w:val="DefaultParagraphFont"/>
    <w:rsid w:val="005F3A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08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bigail.chand@london.anglican.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ila.ingram-smith\Documents\Leila's%20Work%20folder\AAAA%20style%20set!!!!.dotx" TargetMode="External"/></Relationships>
</file>

<file path=word/theme/theme1.xml><?xml version="1.0" encoding="utf-8"?>
<a:theme xmlns:a="http://schemas.openxmlformats.org/drawingml/2006/main" name="Theme LDBS take 5">
  <a:themeElements>
    <a:clrScheme name="Custom 1">
      <a:dk1>
        <a:sysClr val="windowText" lastClr="000000"/>
      </a:dk1>
      <a:lt1>
        <a:sysClr val="window" lastClr="FFFFFF"/>
      </a:lt1>
      <a:dk2>
        <a:srgbClr val="55345A"/>
      </a:dk2>
      <a:lt2>
        <a:srgbClr val="EFE8F0"/>
      </a:lt2>
      <a:accent1>
        <a:srgbClr val="2D80A5"/>
      </a:accent1>
      <a:accent2>
        <a:srgbClr val="9FCFE5"/>
      </a:accent2>
      <a:accent3>
        <a:srgbClr val="CDB2D2"/>
      </a:accent3>
      <a:accent4>
        <a:srgbClr val="4D4D4D"/>
      </a:accent4>
      <a:accent5>
        <a:srgbClr val="BCBCBC"/>
      </a:accent5>
      <a:accent6>
        <a:srgbClr val="EEEEEE"/>
      </a:accent6>
      <a:hlink>
        <a:srgbClr val="0563C1"/>
      </a:hlink>
      <a:folHlink>
        <a:srgbClr val="954F72"/>
      </a:folHlink>
    </a:clrScheme>
    <a:fontScheme name="LDBS new">
      <a:majorFont>
        <a:latin typeface="Work Sans Light"/>
        <a:ea typeface=""/>
        <a:cs typeface=""/>
      </a:majorFont>
      <a:minorFont>
        <a:latin typeface="Work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DAF56D4AD6384F96B146D93B217379" ma:contentTypeVersion="14" ma:contentTypeDescription="Create a new document." ma:contentTypeScope="" ma:versionID="a5363c03300b68fb97a71965782e1f92">
  <xsd:schema xmlns:xsd="http://www.w3.org/2001/XMLSchema" xmlns:xs="http://www.w3.org/2001/XMLSchema" xmlns:p="http://schemas.microsoft.com/office/2006/metadata/properties" xmlns:ns2="54847bee-ce4d-47b8-81a5-46788634d856" xmlns:ns3="680bad5d-b82e-4f19-b675-614634d732ec" targetNamespace="http://schemas.microsoft.com/office/2006/metadata/properties" ma:root="true" ma:fieldsID="fa8d9871c31520ffb0d1d88255449ad1" ns2:_="" ns3:_="">
    <xsd:import namespace="54847bee-ce4d-47b8-81a5-46788634d856"/>
    <xsd:import namespace="680bad5d-b82e-4f19-b675-614634d732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47bee-ce4d-47b8-81a5-46788634d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56acc64-6845-4a0f-a249-d12a5ba8c6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0bad5d-b82e-4f19-b675-614634d732e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12c4990-d404-4526-9214-90afc0e05169}" ma:internalName="TaxCatchAll" ma:showField="CatchAllData" ma:web="680bad5d-b82e-4f19-b675-614634d732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80bad5d-b82e-4f19-b675-614634d732ec" xsi:nil="true"/>
    <lcf76f155ced4ddcb4097134ff3c332f xmlns="54847bee-ce4d-47b8-81a5-46788634d85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ACC68-4E88-4890-95D9-BE6DF96AB336}"/>
</file>

<file path=customXml/itemProps2.xml><?xml version="1.0" encoding="utf-8"?>
<ds:datastoreItem xmlns:ds="http://schemas.openxmlformats.org/officeDocument/2006/customXml" ds:itemID="{42ADE6A1-8534-4F5C-8C60-203FFE52CCF6}">
  <ds:schemaRefs>
    <ds:schemaRef ds:uri="http://schemas.microsoft.com/sharepoint/v3/contenttype/forms"/>
  </ds:schemaRefs>
</ds:datastoreItem>
</file>

<file path=customXml/itemProps3.xml><?xml version="1.0" encoding="utf-8"?>
<ds:datastoreItem xmlns:ds="http://schemas.openxmlformats.org/officeDocument/2006/customXml" ds:itemID="{CDFB4EFB-AD90-4ABC-8FF8-F24F6FC516C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6A86FA8-3BD7-E340-868E-87F9CB8DE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AAAA style set!!!!</Template>
  <TotalTime>0</TotalTime>
  <Pages>16</Pages>
  <Words>2281</Words>
  <Characters>13006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Bakaszynsky</dc:creator>
  <cp:lastModifiedBy>Leila Ingram-Smith</cp:lastModifiedBy>
  <cp:revision>2</cp:revision>
  <cp:lastPrinted>2023-07-28T11:21:00Z</cp:lastPrinted>
  <dcterms:created xsi:type="dcterms:W3CDTF">2023-07-28T12:17:00Z</dcterms:created>
  <dcterms:modified xsi:type="dcterms:W3CDTF">2023-07-28T12:17:00Z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W_docref">
    <vt:lpwstr>C:\Users\1413\AppData\Local\Microsoft\Windows\Temporary Internet Files\Content.Outlook\Y8WQKCES\Disciplinary Procedure- April 2017 (2).docx</vt:lpwstr>
  </property>
  <property fmtid="{D5CDD505-2E9C-101B-9397-08002B2CF9AE}" pid="3" name="VW_docdate">
    <vt:lpwstr>04/05/2017 18:23:56</vt:lpwstr>
  </property>
  <property fmtid="{D5CDD505-2E9C-101B-9397-08002B2CF9AE}" pid="4" name="ContentTypeId">
    <vt:lpwstr>0x010100C5DAF56D4AD6384F96B146D93B217379</vt:lpwstr>
  </property>
</Properties>
</file>