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3CC7A" w14:textId="1B041071" w:rsidR="00E408B4" w:rsidRPr="00E408B4" w:rsidRDefault="00E408B4" w:rsidP="00540F54">
      <w:pPr>
        <w:pStyle w:val="Default"/>
        <w:jc w:val="center"/>
      </w:pPr>
      <w:r w:rsidRPr="00E408B4">
        <w:t>Disciplinary Procedure</w:t>
      </w:r>
    </w:p>
    <w:p w14:paraId="070837CB" w14:textId="16356F85" w:rsidR="00E408B4" w:rsidRPr="00E408B4" w:rsidRDefault="00E408B4" w:rsidP="00540F54">
      <w:pPr>
        <w:pStyle w:val="Default"/>
        <w:jc w:val="center"/>
      </w:pPr>
      <w:r w:rsidRPr="00E408B4">
        <w:t>Model Letters</w:t>
      </w:r>
    </w:p>
    <w:p w14:paraId="0167775D" w14:textId="77777777" w:rsidR="00E408B4" w:rsidRDefault="00E408B4" w:rsidP="00540F54">
      <w:pPr>
        <w:jc w:val="center"/>
      </w:pPr>
    </w:p>
    <w:p w14:paraId="2D4A0ACF" w14:textId="5756B6FB" w:rsidR="00E408B4" w:rsidRDefault="00E408B4" w:rsidP="00540F54">
      <w:pPr>
        <w:pStyle w:val="Heading2"/>
        <w:jc w:val="center"/>
      </w:pPr>
      <w:r>
        <w:t>For Employees in Voluntary Aided Schools</w:t>
      </w:r>
    </w:p>
    <w:p w14:paraId="0C8D7175" w14:textId="77777777" w:rsidR="00E408B4" w:rsidRPr="00E408B4" w:rsidRDefault="00E408B4" w:rsidP="00E408B4">
      <w:pPr>
        <w:pStyle w:val="Heading2"/>
        <w:jc w:val="center"/>
        <w:rPr>
          <w:szCs w:val="24"/>
        </w:rPr>
      </w:pPr>
      <w:r w:rsidRPr="00E408B4">
        <w:rPr>
          <w:szCs w:val="24"/>
        </w:rPr>
        <w:t>Version Autumn 2022</w:t>
      </w:r>
    </w:p>
    <w:p w14:paraId="254D9737" w14:textId="77777777" w:rsidR="001E5999" w:rsidRDefault="001E5999" w:rsidP="00C15CB8"/>
    <w:p w14:paraId="6EC4E6DE" w14:textId="77777777" w:rsidR="00957DBF" w:rsidRDefault="00957DBF" w:rsidP="00C15CB8"/>
    <w:p w14:paraId="488C319A" w14:textId="77777777" w:rsidR="00957DBF" w:rsidRDefault="00957DBF" w:rsidP="00C15CB8"/>
    <w:p w14:paraId="5118A907" w14:textId="77777777" w:rsidR="00957DBF" w:rsidRDefault="00957DBF" w:rsidP="00C15CB8"/>
    <w:p w14:paraId="78E08F96" w14:textId="77777777" w:rsidR="00957DBF" w:rsidRDefault="00957DBF" w:rsidP="00C15CB8"/>
    <w:p w14:paraId="1ECAAED3" w14:textId="77777777" w:rsidR="00957DBF" w:rsidRDefault="00957DBF" w:rsidP="00C15CB8"/>
    <w:p w14:paraId="30D34172" w14:textId="77777777" w:rsidR="00957DBF" w:rsidRDefault="00957DBF" w:rsidP="00C15CB8"/>
    <w:p w14:paraId="2F6E6C44" w14:textId="77777777" w:rsidR="00957DBF" w:rsidRDefault="00957DBF" w:rsidP="00C15CB8"/>
    <w:p w14:paraId="31DBDD2A" w14:textId="77777777" w:rsidR="00957DBF" w:rsidRDefault="00957DBF" w:rsidP="00C15CB8"/>
    <w:p w14:paraId="2388E40A" w14:textId="77777777" w:rsidR="00957DBF" w:rsidRDefault="00957DBF" w:rsidP="00C15CB8"/>
    <w:p w14:paraId="21D07E59" w14:textId="77777777" w:rsidR="00957DBF" w:rsidRDefault="00957DBF" w:rsidP="00C15CB8"/>
    <w:p w14:paraId="50BDBB2F" w14:textId="77777777" w:rsidR="00957DBF" w:rsidRDefault="00957DBF" w:rsidP="00C15CB8"/>
    <w:p w14:paraId="637C1BD7" w14:textId="77777777" w:rsidR="00957DBF" w:rsidRDefault="00957DBF" w:rsidP="00C15CB8"/>
    <w:p w14:paraId="0F4DB4DF" w14:textId="77777777" w:rsidR="00957DBF" w:rsidRDefault="00957DBF" w:rsidP="00C15CB8"/>
    <w:p w14:paraId="0023F3A1" w14:textId="77777777" w:rsidR="00957DBF" w:rsidRDefault="00957DBF" w:rsidP="00C15CB8"/>
    <w:p w14:paraId="64DE0C5F" w14:textId="77777777" w:rsidR="00957DBF" w:rsidRDefault="00957DBF" w:rsidP="00C15CB8"/>
    <w:p w14:paraId="13A9FBD8" w14:textId="77777777" w:rsidR="00957DBF" w:rsidRDefault="00957DBF" w:rsidP="00C15CB8"/>
    <w:p w14:paraId="62F76640" w14:textId="77777777" w:rsidR="00957DBF" w:rsidRDefault="00957DBF" w:rsidP="00C15CB8"/>
    <w:p w14:paraId="3F673A8A" w14:textId="77777777" w:rsidR="00957DBF" w:rsidRDefault="00957DBF" w:rsidP="00C15CB8"/>
    <w:p w14:paraId="347C74CD" w14:textId="77777777" w:rsidR="00957DBF" w:rsidRDefault="00957DBF" w:rsidP="00C15CB8"/>
    <w:p w14:paraId="1544691E" w14:textId="77777777" w:rsidR="00957DBF" w:rsidRDefault="00957DBF" w:rsidP="00C15CB8"/>
    <w:p w14:paraId="08E510D8" w14:textId="77777777" w:rsidR="00957DBF" w:rsidRDefault="00957DBF" w:rsidP="00C15CB8"/>
    <w:p w14:paraId="341BCE73" w14:textId="77777777" w:rsidR="00957DBF" w:rsidRDefault="00957DBF" w:rsidP="00C15CB8"/>
    <w:p w14:paraId="0C85BBD2" w14:textId="77777777" w:rsidR="00957DBF" w:rsidRDefault="00957DBF" w:rsidP="00C15CB8"/>
    <w:p w14:paraId="5DA20047" w14:textId="77777777" w:rsidR="00540F54" w:rsidRDefault="00540F54" w:rsidP="00C15CB8"/>
    <w:p w14:paraId="10C05B3F" w14:textId="77777777" w:rsidR="00540F54" w:rsidRDefault="00540F54" w:rsidP="00C15CB8"/>
    <w:p w14:paraId="4BCDFBC8" w14:textId="77777777" w:rsidR="00540F54" w:rsidRDefault="00540F54" w:rsidP="00C15CB8"/>
    <w:p w14:paraId="3389984A" w14:textId="77777777" w:rsidR="00540F54" w:rsidRPr="00C15CB8" w:rsidRDefault="00540F54" w:rsidP="00C15CB8"/>
    <w:p w14:paraId="2CAED9A5" w14:textId="6A8EA0EF" w:rsidR="00D842D0" w:rsidRPr="00C15CB8" w:rsidRDefault="004D1E39" w:rsidP="00E408B4">
      <w:pPr>
        <w:pStyle w:val="Heading2"/>
      </w:pPr>
      <w:r w:rsidRPr="00C15CB8">
        <w:lastRenderedPageBreak/>
        <w:t xml:space="preserve">Model </w:t>
      </w:r>
      <w:r w:rsidR="00D842D0" w:rsidRPr="00C15CB8">
        <w:t>Suspension</w:t>
      </w:r>
      <w:r w:rsidRPr="00C15CB8">
        <w:t xml:space="preserve"> Letter</w:t>
      </w:r>
      <w:r w:rsidR="00957DBF">
        <w:t>:</w:t>
      </w:r>
    </w:p>
    <w:p w14:paraId="4AE05F6A" w14:textId="77777777" w:rsidR="004D1E39" w:rsidRPr="00C15CB8" w:rsidRDefault="004D1E39" w:rsidP="00957DBF">
      <w:pPr>
        <w:pStyle w:val="Subtitle"/>
      </w:pPr>
    </w:p>
    <w:p w14:paraId="1CB9427F" w14:textId="23CA0F22" w:rsidR="004D1E39" w:rsidRPr="00957DBF" w:rsidRDefault="00E408B4" w:rsidP="00957DBF">
      <w:pPr>
        <w:pStyle w:val="Subtitle"/>
      </w:pPr>
      <w:r w:rsidRPr="00957DBF">
        <w:t>Strictly Private &amp; Confidential</w:t>
      </w:r>
    </w:p>
    <w:p w14:paraId="0A38C593" w14:textId="77777777" w:rsidR="004D1E39" w:rsidRPr="00C15CB8" w:rsidRDefault="004D1E39" w:rsidP="00C15CB8"/>
    <w:p w14:paraId="3F005E29" w14:textId="578C9C41" w:rsidR="004D1E39" w:rsidRPr="00957DBF" w:rsidRDefault="00375D2F" w:rsidP="00957DBF">
      <w:pPr>
        <w:pStyle w:val="Heading3"/>
      </w:pPr>
      <w:r w:rsidRPr="00957DBF">
        <w:t xml:space="preserve">EMPLOYEE </w:t>
      </w:r>
      <w:r w:rsidR="004D1E39" w:rsidRPr="00957DBF">
        <w:t>NAME</w:t>
      </w:r>
    </w:p>
    <w:p w14:paraId="0C2928DC" w14:textId="77777777" w:rsidR="004D1E39" w:rsidRPr="00957DBF" w:rsidRDefault="004D1E39" w:rsidP="00957DBF">
      <w:pPr>
        <w:pStyle w:val="Heading3"/>
      </w:pPr>
      <w:r w:rsidRPr="00957DBF">
        <w:t>ADDRESS</w:t>
      </w:r>
    </w:p>
    <w:p w14:paraId="1DC1357B" w14:textId="77777777" w:rsidR="004D1E39" w:rsidRPr="00957DBF" w:rsidRDefault="004D1E39" w:rsidP="00957DBF">
      <w:pPr>
        <w:pStyle w:val="Heading3"/>
      </w:pPr>
    </w:p>
    <w:p w14:paraId="182D66E9" w14:textId="77777777" w:rsidR="004D1E39" w:rsidRPr="00957DBF" w:rsidRDefault="004D1E39" w:rsidP="00957DBF">
      <w:pPr>
        <w:pStyle w:val="Heading3"/>
      </w:pPr>
      <w:r w:rsidRPr="00957DBF">
        <w:t>Date</w:t>
      </w:r>
    </w:p>
    <w:p w14:paraId="20D1A71A" w14:textId="77777777" w:rsidR="004D1E39" w:rsidRPr="00957DBF" w:rsidRDefault="004D1E39" w:rsidP="00957DBF">
      <w:pPr>
        <w:pStyle w:val="Heading3"/>
      </w:pPr>
    </w:p>
    <w:p w14:paraId="26045B9A" w14:textId="02DA3BC5" w:rsidR="004D1E39" w:rsidRPr="00957DBF" w:rsidRDefault="004D1E39" w:rsidP="00957DBF">
      <w:pPr>
        <w:pStyle w:val="Heading3"/>
      </w:pPr>
      <w:r w:rsidRPr="00957DBF">
        <w:t xml:space="preserve">Dear </w:t>
      </w:r>
    </w:p>
    <w:p w14:paraId="103ADD8B" w14:textId="77777777" w:rsidR="004D1E39" w:rsidRPr="00957DBF" w:rsidRDefault="004D1E39" w:rsidP="00957DBF">
      <w:pPr>
        <w:pStyle w:val="Heading3"/>
      </w:pPr>
    </w:p>
    <w:p w14:paraId="3D51D29F" w14:textId="1B6F7A71" w:rsidR="004D1E39" w:rsidRPr="00957DBF" w:rsidRDefault="004D1E39" w:rsidP="00957DBF">
      <w:pPr>
        <w:pStyle w:val="Heading3"/>
      </w:pPr>
      <w:r w:rsidRPr="00957DBF">
        <w:t xml:space="preserve">Re: Notification </w:t>
      </w:r>
      <w:proofErr w:type="gramStart"/>
      <w:r w:rsidR="00375D2F" w:rsidRPr="00957DBF">
        <w:t>O</w:t>
      </w:r>
      <w:r w:rsidRPr="00957DBF">
        <w:t>f</w:t>
      </w:r>
      <w:proofErr w:type="gramEnd"/>
      <w:r w:rsidRPr="00957DBF">
        <w:t xml:space="preserve"> Suspension</w:t>
      </w:r>
    </w:p>
    <w:p w14:paraId="0709EF4A" w14:textId="77777777" w:rsidR="004D1E39" w:rsidRPr="00C15CB8" w:rsidRDefault="004D1E39" w:rsidP="00957DBF">
      <w:pPr>
        <w:pStyle w:val="Heading3"/>
      </w:pPr>
    </w:p>
    <w:p w14:paraId="232D8EF9" w14:textId="3D920D55" w:rsidR="004D1E39" w:rsidRPr="00C15CB8" w:rsidRDefault="004D1E39" w:rsidP="00C15CB8">
      <w:r w:rsidRPr="00C15CB8">
        <w:t xml:space="preserve">I write to inform you that you have been suspended from your work at the school with effect from </w:t>
      </w:r>
      <w:r w:rsidR="00375D2F" w:rsidRPr="00C15CB8">
        <w:t>[INSERT DATE]</w:t>
      </w:r>
      <w:r w:rsidR="00F42C2E" w:rsidRPr="00C15CB8">
        <w:t xml:space="preserve">.   This suspension will continue until further notice to enable an investigation to take place into the </w:t>
      </w:r>
      <w:r w:rsidRPr="00C15CB8">
        <w:t>following allegations made against you</w:t>
      </w:r>
      <w:r w:rsidR="00F42C2E" w:rsidRPr="00C15CB8">
        <w:t xml:space="preserve"> </w:t>
      </w:r>
      <w:r w:rsidRPr="00C15CB8">
        <w:t>/</w:t>
      </w:r>
      <w:r w:rsidR="00F42C2E" w:rsidRPr="00C15CB8">
        <w:t xml:space="preserve"> the </w:t>
      </w:r>
      <w:r w:rsidRPr="00C15CB8">
        <w:t>incident</w:t>
      </w:r>
      <w:r w:rsidR="00F42C2E" w:rsidRPr="00C15CB8">
        <w:t>(s)</w:t>
      </w:r>
      <w:r w:rsidRPr="00C15CB8">
        <w:t xml:space="preserve"> in which you were involved</w:t>
      </w:r>
      <w:r w:rsidR="00F42C2E" w:rsidRPr="00C15CB8">
        <w:t xml:space="preserve"> on </w:t>
      </w:r>
      <w:proofErr w:type="gramStart"/>
      <w:r w:rsidR="00F42C2E" w:rsidRPr="00C15CB8">
        <w:t>the</w:t>
      </w:r>
      <w:r w:rsidR="00375D2F" w:rsidRPr="00C15CB8">
        <w:t>[</w:t>
      </w:r>
      <w:proofErr w:type="gramEnd"/>
      <w:r w:rsidR="00375D2F" w:rsidRPr="00C15CB8">
        <w:t>INSERT DATE]</w:t>
      </w:r>
      <w:r w:rsidRPr="00C15CB8">
        <w:t xml:space="preserve"> </w:t>
      </w:r>
      <w:r w:rsidR="00F42C2E" w:rsidRPr="00C15CB8">
        <w:t>in which you [OUTLINE DETAILS HERE].  These are a breach of the school’s [ENTER POLICY DETAILS HERE]</w:t>
      </w:r>
    </w:p>
    <w:p w14:paraId="25D2BCED" w14:textId="77777777" w:rsidR="004D1E39" w:rsidRPr="00C15CB8" w:rsidRDefault="004D1E39" w:rsidP="00C15CB8"/>
    <w:p w14:paraId="20A69B1A" w14:textId="64B8982C" w:rsidR="00F42C2E" w:rsidRPr="00C15CB8" w:rsidRDefault="00F42C2E" w:rsidP="00C15CB8">
      <w:r w:rsidRPr="00C15CB8">
        <w:t>I shall keep you informed of the progress of the investigations and notify you once they are completed and invite you to a meeting where you will be informed of the next steps. You may be accompanied by a companion at that meeting</w:t>
      </w:r>
      <w:r w:rsidR="00375D2F" w:rsidRPr="00C15CB8">
        <w:t xml:space="preserve"> who may be either a colleague or </w:t>
      </w:r>
      <w:r w:rsidR="0093444A" w:rsidRPr="00C15CB8">
        <w:t xml:space="preserve">a </w:t>
      </w:r>
      <w:r w:rsidR="00375D2F" w:rsidRPr="00C15CB8">
        <w:t>trade union representative.</w:t>
      </w:r>
    </w:p>
    <w:p w14:paraId="32990778" w14:textId="77777777" w:rsidR="00F42C2E" w:rsidRPr="00C15CB8" w:rsidRDefault="00F42C2E" w:rsidP="00C15CB8"/>
    <w:p w14:paraId="33C043F6" w14:textId="310AE62D" w:rsidR="00F42C2E" w:rsidRPr="00C15CB8" w:rsidRDefault="004D1E39" w:rsidP="00C15CB8">
      <w:r w:rsidRPr="00C15CB8">
        <w:t xml:space="preserve">Your suspension is a neutral act and does not imply that any decisions have been taken regarding the allegations made against you. However we advise you to arrange for a member of </w:t>
      </w:r>
      <w:proofErr w:type="gramStart"/>
      <w:r w:rsidRPr="00C15CB8">
        <w:t xml:space="preserve">your </w:t>
      </w:r>
      <w:r w:rsidR="00375D2F" w:rsidRPr="00C15CB8">
        <w:t xml:space="preserve"> trade</w:t>
      </w:r>
      <w:proofErr w:type="gramEnd"/>
      <w:r w:rsidR="00375D2F" w:rsidRPr="00C15CB8">
        <w:t xml:space="preserve"> </w:t>
      </w:r>
      <w:r w:rsidR="0093444A" w:rsidRPr="00C15CB8">
        <w:t>union to</w:t>
      </w:r>
      <w:r w:rsidRPr="00C15CB8">
        <w:t xml:space="preserve"> support you during the suspension period</w:t>
      </w:r>
      <w:r w:rsidR="00F42C2E" w:rsidRPr="00C15CB8">
        <w:t>.  You will receive your full salary and benefits throughout your suspension.</w:t>
      </w:r>
    </w:p>
    <w:p w14:paraId="71FC0523" w14:textId="77777777" w:rsidR="004D1E39" w:rsidRDefault="004D1E39" w:rsidP="00C15CB8"/>
    <w:p w14:paraId="2EE327A7" w14:textId="77777777" w:rsidR="00E408B4" w:rsidRPr="00C15CB8" w:rsidRDefault="00E408B4" w:rsidP="00C15CB8"/>
    <w:p w14:paraId="6C5E0892" w14:textId="77777777" w:rsidR="00F42C2E" w:rsidRPr="00C15CB8" w:rsidRDefault="00F42C2E" w:rsidP="00C15CB8">
      <w:r w:rsidRPr="00C15CB8">
        <w:t>During your suspension, y</w:t>
      </w:r>
      <w:r w:rsidR="004D1E39" w:rsidRPr="00C15CB8">
        <w:t xml:space="preserve">ou are not permitted under any circumstances </w:t>
      </w:r>
      <w:proofErr w:type="gramStart"/>
      <w:r w:rsidR="004D1E39" w:rsidRPr="00C15CB8">
        <w:t>to</w:t>
      </w:r>
      <w:r w:rsidRPr="00C15CB8">
        <w:t>;</w:t>
      </w:r>
      <w:proofErr w:type="gramEnd"/>
    </w:p>
    <w:p w14:paraId="6E7BC8CA" w14:textId="77777777" w:rsidR="00F42C2E" w:rsidRPr="00C15CB8" w:rsidRDefault="004D1E39" w:rsidP="00E408B4">
      <w:pPr>
        <w:pStyle w:val="ListParagraph"/>
      </w:pPr>
      <w:r w:rsidRPr="00C15CB8">
        <w:t xml:space="preserve">visit the school without the prior permission of the headteacher or chair of the governing body. </w:t>
      </w:r>
    </w:p>
    <w:p w14:paraId="1DD2E20C" w14:textId="77777777" w:rsidR="00F42C2E" w:rsidRPr="00C15CB8" w:rsidRDefault="00F42C2E" w:rsidP="00E408B4">
      <w:pPr>
        <w:pStyle w:val="ListParagraph"/>
      </w:pPr>
      <w:r w:rsidRPr="00C15CB8">
        <w:t xml:space="preserve">Contact any pupils, parents, staff or contractors without the prior permission of the headteacher or chair of the governing body. </w:t>
      </w:r>
    </w:p>
    <w:p w14:paraId="3E36B928" w14:textId="77777777" w:rsidR="00F42C2E" w:rsidRPr="00C15CB8" w:rsidRDefault="00F42C2E" w:rsidP="00C15CB8"/>
    <w:p w14:paraId="546A025B" w14:textId="0A2D1170" w:rsidR="004D1E39" w:rsidRPr="00C15CB8" w:rsidRDefault="005462E4" w:rsidP="00C15CB8">
      <w:r w:rsidRPr="00C15CB8">
        <w:t xml:space="preserve">As part of your </w:t>
      </w:r>
      <w:proofErr w:type="gramStart"/>
      <w:r w:rsidRPr="00C15CB8">
        <w:t>suspension</w:t>
      </w:r>
      <w:proofErr w:type="gramEnd"/>
      <w:r w:rsidRPr="00C15CB8">
        <w:t xml:space="preserve"> you must relinquish to school leaders all school keys and any assets belonging to the school.  </w:t>
      </w:r>
      <w:r w:rsidR="004D1E39" w:rsidRPr="00C15CB8">
        <w:t xml:space="preserve">If any of your personal possessions </w:t>
      </w:r>
      <w:proofErr w:type="gramStart"/>
      <w:r w:rsidR="004D1E39" w:rsidRPr="00C15CB8">
        <w:t>still remain</w:t>
      </w:r>
      <w:proofErr w:type="gramEnd"/>
      <w:r w:rsidR="004D1E39" w:rsidRPr="00C15CB8">
        <w:t xml:space="preserve"> on the site, you should make a convenient appointment to come into school to collect them.</w:t>
      </w:r>
    </w:p>
    <w:p w14:paraId="48E640D5" w14:textId="77777777" w:rsidR="0093444A" w:rsidRPr="00C15CB8" w:rsidRDefault="0093444A" w:rsidP="00C15CB8"/>
    <w:p w14:paraId="3557E039" w14:textId="38CA6DE2" w:rsidR="0093444A" w:rsidRPr="00C15CB8" w:rsidRDefault="0093444A" w:rsidP="00C15CB8">
      <w:r w:rsidRPr="00C15CB8">
        <w:lastRenderedPageBreak/>
        <w:t xml:space="preserve">I understand this may be an unsettling time and therefore if you would like clarification on any of the details in this letter or anything else around this subject, please do contact me.as soon as possible to discuss. </w:t>
      </w:r>
    </w:p>
    <w:p w14:paraId="0741C932" w14:textId="77777777" w:rsidR="0093444A" w:rsidRPr="00C15CB8" w:rsidRDefault="0093444A" w:rsidP="00C15CB8"/>
    <w:p w14:paraId="01D03884" w14:textId="77777777" w:rsidR="0093444A" w:rsidRPr="00C15CB8" w:rsidRDefault="0093444A" w:rsidP="00C15CB8">
      <w:r w:rsidRPr="00C15CB8">
        <w:t xml:space="preserve">As this matter is currently under investigation, please keep it confidential and do not discuss it with your </w:t>
      </w:r>
      <w:proofErr w:type="gramStart"/>
      <w:r w:rsidRPr="00C15CB8">
        <w:t>colleagues</w:t>
      </w:r>
      <w:proofErr w:type="gramEnd"/>
    </w:p>
    <w:p w14:paraId="2C14E005" w14:textId="77777777" w:rsidR="0093444A" w:rsidRPr="00C15CB8" w:rsidRDefault="0093444A" w:rsidP="00C15CB8"/>
    <w:p w14:paraId="158E58E1" w14:textId="6F0119A7" w:rsidR="0093444A" w:rsidRPr="00C15CB8" w:rsidRDefault="0093444A" w:rsidP="00C15CB8">
      <w:r w:rsidRPr="00C15CB8">
        <w:t xml:space="preserve">I would also like to let you know that </w:t>
      </w:r>
      <w:proofErr w:type="gramStart"/>
      <w:r w:rsidRPr="00C15CB8">
        <w:t>www.educationsupport.org.uk  provide</w:t>
      </w:r>
      <w:proofErr w:type="gramEnd"/>
      <w:r w:rsidRPr="00C15CB8">
        <w:t xml:space="preserve"> advice and emotional support to all education staff and have a free, confidential helpline available on 08000 562 561.</w:t>
      </w:r>
    </w:p>
    <w:p w14:paraId="01E93A33" w14:textId="77777777" w:rsidR="004D1E39" w:rsidRPr="00C15CB8" w:rsidRDefault="004D1E39" w:rsidP="00C15CB8"/>
    <w:p w14:paraId="6B2CA8A6" w14:textId="77777777" w:rsidR="004D1E39" w:rsidRPr="00C15CB8" w:rsidRDefault="004D1E39" w:rsidP="00C15CB8"/>
    <w:p w14:paraId="2B4EDE05" w14:textId="77777777" w:rsidR="004D1E39" w:rsidRPr="00C15CB8" w:rsidRDefault="004D1E39" w:rsidP="00C15CB8">
      <w:r w:rsidRPr="00C15CB8">
        <w:t>Yours sincerely</w:t>
      </w:r>
    </w:p>
    <w:p w14:paraId="0BA82715" w14:textId="77777777" w:rsidR="004D1E39" w:rsidRPr="00C15CB8" w:rsidRDefault="004D1E39" w:rsidP="00C15CB8"/>
    <w:p w14:paraId="4CF00C1F" w14:textId="77777777" w:rsidR="004D1E39" w:rsidRPr="00C15CB8" w:rsidRDefault="004D1E39" w:rsidP="00C15CB8"/>
    <w:p w14:paraId="1FE2F760" w14:textId="5C309E00" w:rsidR="004D1E39" w:rsidRPr="00C15CB8" w:rsidRDefault="004D1E39" w:rsidP="00C15CB8">
      <w:r w:rsidRPr="00C15CB8">
        <w:t>Executive/Headteacher/Head of School</w:t>
      </w:r>
    </w:p>
    <w:p w14:paraId="6BAD8B55" w14:textId="01830F15" w:rsidR="00375D2F" w:rsidRPr="00C15CB8" w:rsidRDefault="0093444A" w:rsidP="00957DBF">
      <w:r w:rsidRPr="00C15CB8">
        <w:br w:type="page"/>
      </w:r>
    </w:p>
    <w:p w14:paraId="6138EDD2" w14:textId="7CC0E855" w:rsidR="00D842D0" w:rsidRDefault="005462E4" w:rsidP="00957DBF">
      <w:pPr>
        <w:pStyle w:val="Heading2"/>
      </w:pPr>
      <w:r w:rsidRPr="00C15CB8">
        <w:lastRenderedPageBreak/>
        <w:t>Investigation Meeting Model Letter</w:t>
      </w:r>
      <w:r w:rsidR="00957DBF">
        <w:t>:</w:t>
      </w:r>
    </w:p>
    <w:p w14:paraId="5675ADA6" w14:textId="77777777" w:rsidR="00957DBF" w:rsidRPr="00957DBF" w:rsidRDefault="00957DBF" w:rsidP="00957DBF"/>
    <w:p w14:paraId="60088A39" w14:textId="03255503" w:rsidR="005462E4" w:rsidRPr="00957DBF" w:rsidRDefault="00957DBF" w:rsidP="00957DBF">
      <w:pPr>
        <w:pStyle w:val="Subtitle"/>
      </w:pPr>
      <w:r w:rsidRPr="00957DBF">
        <w:t>Strictly Private &amp; Confidential</w:t>
      </w:r>
    </w:p>
    <w:p w14:paraId="42AB8CFD" w14:textId="77777777" w:rsidR="005462E4" w:rsidRPr="00C15CB8" w:rsidRDefault="005462E4" w:rsidP="00957DBF">
      <w:pPr>
        <w:pStyle w:val="Heading3"/>
      </w:pPr>
    </w:p>
    <w:p w14:paraId="4A4CAF69" w14:textId="7AA66C05" w:rsidR="005462E4" w:rsidRPr="00C15CB8" w:rsidRDefault="00961510" w:rsidP="00957DBF">
      <w:pPr>
        <w:pStyle w:val="Heading3"/>
      </w:pPr>
      <w:r w:rsidRPr="00C15CB8">
        <w:t xml:space="preserve">EMPLOYEE </w:t>
      </w:r>
      <w:r w:rsidR="005462E4" w:rsidRPr="00C15CB8">
        <w:t>NAME</w:t>
      </w:r>
    </w:p>
    <w:p w14:paraId="7AF21F64" w14:textId="77777777" w:rsidR="005462E4" w:rsidRPr="00C15CB8" w:rsidRDefault="005462E4" w:rsidP="00957DBF">
      <w:pPr>
        <w:pStyle w:val="Heading3"/>
      </w:pPr>
      <w:r w:rsidRPr="00C15CB8">
        <w:t>ADDRESS</w:t>
      </w:r>
    </w:p>
    <w:p w14:paraId="38264CFC" w14:textId="77777777" w:rsidR="005462E4" w:rsidRPr="00C15CB8" w:rsidRDefault="005462E4" w:rsidP="00957DBF">
      <w:pPr>
        <w:pStyle w:val="Heading3"/>
      </w:pPr>
    </w:p>
    <w:p w14:paraId="306439B0" w14:textId="77777777" w:rsidR="005462E4" w:rsidRPr="00C15CB8" w:rsidRDefault="005462E4" w:rsidP="00957DBF">
      <w:pPr>
        <w:pStyle w:val="Heading3"/>
      </w:pPr>
      <w:r w:rsidRPr="00C15CB8">
        <w:t>Date</w:t>
      </w:r>
    </w:p>
    <w:p w14:paraId="1005DC1F" w14:textId="77777777" w:rsidR="005462E4" w:rsidRPr="00C15CB8" w:rsidRDefault="005462E4" w:rsidP="00957DBF">
      <w:pPr>
        <w:pStyle w:val="Heading3"/>
      </w:pPr>
    </w:p>
    <w:p w14:paraId="4BDA5A2B" w14:textId="14652C88" w:rsidR="005462E4" w:rsidRPr="00C15CB8" w:rsidRDefault="005462E4" w:rsidP="00957DBF">
      <w:pPr>
        <w:pStyle w:val="Heading3"/>
      </w:pPr>
      <w:r w:rsidRPr="00C15CB8">
        <w:t xml:space="preserve">Dear </w:t>
      </w:r>
    </w:p>
    <w:p w14:paraId="12C1F359" w14:textId="77777777" w:rsidR="005462E4" w:rsidRPr="00C15CB8" w:rsidRDefault="005462E4" w:rsidP="00957DBF">
      <w:pPr>
        <w:pStyle w:val="Heading3"/>
      </w:pPr>
    </w:p>
    <w:p w14:paraId="35A15B00" w14:textId="77777777" w:rsidR="005462E4" w:rsidRPr="00C15CB8" w:rsidRDefault="005462E4" w:rsidP="00957DBF">
      <w:pPr>
        <w:pStyle w:val="Heading3"/>
      </w:pPr>
      <w:r w:rsidRPr="00C15CB8">
        <w:t xml:space="preserve">Re: Disciplinary Investigation Meeting </w:t>
      </w:r>
    </w:p>
    <w:p w14:paraId="0A2CD549" w14:textId="77777777" w:rsidR="005462E4" w:rsidRPr="00C15CB8" w:rsidRDefault="005462E4" w:rsidP="00C15CB8"/>
    <w:p w14:paraId="74FF1387" w14:textId="3027313F" w:rsidR="005462E4" w:rsidRPr="00C15CB8" w:rsidRDefault="005462E4" w:rsidP="00C15CB8">
      <w:r w:rsidRPr="00C15CB8">
        <w:t xml:space="preserve">I am writing to inform you that I </w:t>
      </w:r>
      <w:r w:rsidR="00C32184" w:rsidRPr="00C15CB8">
        <w:t xml:space="preserve">have been assigned </w:t>
      </w:r>
      <w:r w:rsidR="003D2BBE" w:rsidRPr="00C15CB8">
        <w:t xml:space="preserve">by the Executive/ Headteacher/ Head of School </w:t>
      </w:r>
      <w:r w:rsidR="00C32184" w:rsidRPr="00C15CB8">
        <w:t xml:space="preserve">to </w:t>
      </w:r>
      <w:r w:rsidRPr="00C15CB8">
        <w:t xml:space="preserve">conduct an investigation under the </w:t>
      </w:r>
      <w:r w:rsidR="00C32184" w:rsidRPr="00C15CB8">
        <w:t>Schools Disciplinary</w:t>
      </w:r>
      <w:r w:rsidRPr="00C15CB8">
        <w:t xml:space="preserve"> Procedure (</w:t>
      </w:r>
      <w:r w:rsidR="006F5EE9" w:rsidRPr="00C15CB8">
        <w:t>enclosed) into</w:t>
      </w:r>
      <w:r w:rsidRPr="00C15CB8">
        <w:t xml:space="preserve"> allegation</w:t>
      </w:r>
      <w:r w:rsidR="00AA16D0" w:rsidRPr="00C15CB8">
        <w:t>/</w:t>
      </w:r>
      <w:r w:rsidRPr="00C15CB8">
        <w:t>s made</w:t>
      </w:r>
      <w:r w:rsidR="002C1729" w:rsidRPr="00C15CB8">
        <w:t xml:space="preserve"> in relation to your conduct</w:t>
      </w:r>
      <w:proofErr w:type="gramStart"/>
      <w:r w:rsidR="002C1729" w:rsidRPr="00C15CB8">
        <w:t>. .</w:t>
      </w:r>
      <w:proofErr w:type="gramEnd"/>
    </w:p>
    <w:p w14:paraId="748CCBE5" w14:textId="77777777" w:rsidR="002C1729" w:rsidRPr="00C15CB8" w:rsidRDefault="002C1729" w:rsidP="00C15CB8">
      <w:r w:rsidRPr="00C15CB8">
        <w:t>The allegation(s) is/are as follows:</w:t>
      </w:r>
    </w:p>
    <w:p w14:paraId="58770E4B" w14:textId="77777777" w:rsidR="002C1729" w:rsidRPr="00C15CB8" w:rsidRDefault="002C1729" w:rsidP="00C15CB8"/>
    <w:p w14:paraId="6A6C480F" w14:textId="18DE77EE" w:rsidR="002C1729" w:rsidRPr="00C15CB8" w:rsidRDefault="00D74E40" w:rsidP="00C15CB8">
      <w:r w:rsidRPr="00C15CB8">
        <w:t xml:space="preserve"> </w:t>
      </w:r>
      <w:r w:rsidR="002C1729" w:rsidRPr="00C15CB8">
        <w:fldChar w:fldCharType="begin"/>
      </w:r>
      <w:r w:rsidR="002C1729" w:rsidRPr="00C15CB8">
        <w:instrText xml:space="preserve"> MACROBUTTON NoMacro [Summarise details of the allegations in bullet points]</w:instrText>
      </w:r>
      <w:r w:rsidR="002C1729" w:rsidRPr="00C15CB8">
        <w:fldChar w:fldCharType="end"/>
      </w:r>
    </w:p>
    <w:p w14:paraId="29ABB603" w14:textId="462936E9" w:rsidR="00D74E40" w:rsidRPr="00C15CB8" w:rsidRDefault="00D74E40" w:rsidP="00C15CB8">
      <w:r w:rsidRPr="00C15CB8">
        <w:t xml:space="preserve">[School Policies breached} </w:t>
      </w:r>
    </w:p>
    <w:p w14:paraId="4CD01156" w14:textId="77777777" w:rsidR="005462E4" w:rsidRPr="00C15CB8" w:rsidRDefault="005462E4" w:rsidP="00C15CB8"/>
    <w:p w14:paraId="6250630E" w14:textId="1BE6370D" w:rsidR="005462E4" w:rsidRPr="00C15CB8" w:rsidRDefault="005462E4" w:rsidP="00C15CB8">
      <w:r w:rsidRPr="00C15CB8">
        <w:t xml:space="preserve">I propose that we meet at [TIME] </w:t>
      </w:r>
      <w:r w:rsidR="006F5EE9" w:rsidRPr="00C15CB8">
        <w:t>on [</w:t>
      </w:r>
      <w:r w:rsidRPr="00C15CB8">
        <w:t>DATE} at [SCHOOL</w:t>
      </w:r>
      <w:r w:rsidR="00961510" w:rsidRPr="00C15CB8">
        <w:t xml:space="preserve"> OR OTHER SUITABLE</w:t>
      </w:r>
      <w:r w:rsidR="00FC5DD6" w:rsidRPr="00C15CB8">
        <w:t xml:space="preserve"> VENUE</w:t>
      </w:r>
      <w:r w:rsidRPr="00C15CB8">
        <w:t xml:space="preserve">]. You may be accompanied by </w:t>
      </w:r>
      <w:bookmarkStart w:id="0" w:name="_Hlk111041703"/>
      <w:r w:rsidRPr="00C15CB8">
        <w:t xml:space="preserve">a </w:t>
      </w:r>
      <w:r w:rsidR="0030436E" w:rsidRPr="00C15CB8">
        <w:t xml:space="preserve">work </w:t>
      </w:r>
      <w:r w:rsidRPr="00C15CB8">
        <w:t>colleague or trade union representative.</w:t>
      </w:r>
      <w:bookmarkEnd w:id="0"/>
      <w:r w:rsidRPr="00C15CB8">
        <w:t xml:space="preserve"> I shall be accompanied by [</w:t>
      </w:r>
      <w:r w:rsidR="00FC5DD6" w:rsidRPr="00C15CB8">
        <w:t>NAME/</w:t>
      </w:r>
      <w:r w:rsidR="006F5EE9" w:rsidRPr="00C15CB8">
        <w:t>ROLE} –</w:t>
      </w:r>
      <w:r w:rsidR="00FC5DD6" w:rsidRPr="00C15CB8">
        <w:t xml:space="preserve"> HR Adviser and</w:t>
      </w:r>
      <w:r w:rsidR="00BF023C" w:rsidRPr="00C15CB8">
        <w:t xml:space="preserve">/ or Notetaker – dependent on the complexity of the case. </w:t>
      </w:r>
    </w:p>
    <w:p w14:paraId="4AB6A374" w14:textId="6DBB275D" w:rsidR="002C1729" w:rsidRPr="00C15CB8" w:rsidRDefault="002C1729" w:rsidP="00C15CB8">
      <w:r w:rsidRPr="00C15CB8">
        <w:t xml:space="preserve">Please be assured that at this stage I am seeking information only and this meeting has been arranged for fact-finding purposes. </w:t>
      </w:r>
      <w:r w:rsidR="00AA16D0" w:rsidRPr="00C15CB8">
        <w:t xml:space="preserve">It would be helpful if you could bring with you any information that might be useful to the investigation. </w:t>
      </w:r>
    </w:p>
    <w:p w14:paraId="7B17C86A" w14:textId="77777777" w:rsidR="00AA16D0" w:rsidRPr="00C15CB8" w:rsidRDefault="00AA16D0" w:rsidP="00C15CB8">
      <w:r w:rsidRPr="00C15CB8">
        <w:t xml:space="preserve">Once I have completed the investigation, you will be informed of the outcome in writing. </w:t>
      </w:r>
    </w:p>
    <w:p w14:paraId="3E3BE1A3" w14:textId="69DABDD2" w:rsidR="00AA16D0" w:rsidRPr="00C15CB8" w:rsidRDefault="002C1729" w:rsidP="00C15CB8">
      <w:r w:rsidRPr="00C15CB8">
        <w:t>If</w:t>
      </w:r>
      <w:r w:rsidR="00AA16D0" w:rsidRPr="00C15CB8">
        <w:t xml:space="preserve"> </w:t>
      </w:r>
      <w:r w:rsidRPr="00C15CB8">
        <w:t xml:space="preserve">it is found that there is a case to answer, you will be invited to attend a formal disciplinary hearing.  </w:t>
      </w:r>
    </w:p>
    <w:p w14:paraId="3E2304FD" w14:textId="07B10D4D" w:rsidR="00154DC5" w:rsidRPr="00C15CB8" w:rsidRDefault="00154DC5" w:rsidP="00C15CB8">
      <w:r w:rsidRPr="00C15CB8">
        <w:t xml:space="preserve">I understand this may be an unsettling time and therefore if you would like clarification on any of the details in this letter or anything else around this subject, please do contact me.as soon as possible to discuss. </w:t>
      </w:r>
    </w:p>
    <w:p w14:paraId="3F70F955" w14:textId="2E580343" w:rsidR="006F5EE9" w:rsidRPr="00C15CB8" w:rsidRDefault="00154DC5" w:rsidP="00C15CB8">
      <w:r w:rsidRPr="00C15CB8">
        <w:t>As this matter is currently under investigation, please keep it confidential and do not discuss it with your colleagues</w:t>
      </w:r>
      <w:r w:rsidR="006F5EE9" w:rsidRPr="00C15CB8">
        <w:t>.</w:t>
      </w:r>
    </w:p>
    <w:p w14:paraId="20A10AE8" w14:textId="0181F557" w:rsidR="005462E4" w:rsidRPr="00C15CB8" w:rsidRDefault="00154DC5" w:rsidP="00C15CB8">
      <w:r w:rsidRPr="00C15CB8">
        <w:t xml:space="preserve"> I would also like to let you know that www.educationsupport.org.uk provide advice and emotional support to all education staff and have a free, confidential helpline available on 08000 562 561.</w:t>
      </w:r>
    </w:p>
    <w:p w14:paraId="5D2C18DB" w14:textId="3E0C1025" w:rsidR="005462E4" w:rsidRPr="00C15CB8" w:rsidRDefault="005462E4" w:rsidP="00C15CB8">
      <w:r w:rsidRPr="00C15CB8">
        <w:t>Yours sincerel</w:t>
      </w:r>
      <w:r w:rsidR="0030436E" w:rsidRPr="00C15CB8">
        <w:t>y</w:t>
      </w:r>
    </w:p>
    <w:p w14:paraId="7FC27AB2" w14:textId="77777777" w:rsidR="005462E4" w:rsidRPr="00C15CB8" w:rsidRDefault="005462E4" w:rsidP="00C15CB8"/>
    <w:p w14:paraId="62EA0981" w14:textId="77777777" w:rsidR="005462E4" w:rsidRPr="00C15CB8" w:rsidRDefault="005462E4" w:rsidP="00C15CB8"/>
    <w:p w14:paraId="696B2B85" w14:textId="3784B9CF" w:rsidR="005462E4" w:rsidRPr="00C15CB8" w:rsidRDefault="0030436E" w:rsidP="00C15CB8">
      <w:r w:rsidRPr="00C15CB8">
        <w:t>Appropriate SLT Member</w:t>
      </w:r>
      <w:r w:rsidR="00330265" w:rsidRPr="00C15CB8">
        <w:t xml:space="preserve"> </w:t>
      </w:r>
      <w:r w:rsidRPr="00C15CB8">
        <w:t>/ I</w:t>
      </w:r>
      <w:r w:rsidR="00BF023C" w:rsidRPr="00C15CB8">
        <w:t xml:space="preserve">nvestigation Officer </w:t>
      </w:r>
    </w:p>
    <w:p w14:paraId="4F718C9E" w14:textId="5B0C0E57" w:rsidR="003D2BBE" w:rsidRPr="00C15CB8" w:rsidRDefault="005462E4" w:rsidP="00C15CB8">
      <w:r w:rsidRPr="00C15CB8">
        <w:lastRenderedPageBreak/>
        <w:tab/>
      </w:r>
    </w:p>
    <w:p w14:paraId="0BC0D0FE" w14:textId="1D1B46FF" w:rsidR="00183EF1" w:rsidRDefault="00330265" w:rsidP="00957DBF">
      <w:pPr>
        <w:pStyle w:val="Heading2"/>
      </w:pPr>
      <w:r w:rsidRPr="00C15CB8">
        <w:t xml:space="preserve">Notice of </w:t>
      </w:r>
      <w:r w:rsidR="00183EF1" w:rsidRPr="00C15CB8">
        <w:t>F</w:t>
      </w:r>
      <w:r w:rsidRPr="00C15CB8">
        <w:t>ormal</w:t>
      </w:r>
      <w:r w:rsidR="00183EF1" w:rsidRPr="00C15CB8">
        <w:t xml:space="preserve"> </w:t>
      </w:r>
      <w:r w:rsidR="00505B37" w:rsidRPr="00C15CB8">
        <w:t>D</w:t>
      </w:r>
      <w:r w:rsidRPr="00C15CB8">
        <w:t>isciplinary</w:t>
      </w:r>
      <w:r w:rsidR="00505B37" w:rsidRPr="00C15CB8">
        <w:t xml:space="preserve"> H</w:t>
      </w:r>
      <w:r w:rsidRPr="00C15CB8">
        <w:t>earing</w:t>
      </w:r>
    </w:p>
    <w:p w14:paraId="7710895F" w14:textId="77777777" w:rsidR="00957DBF" w:rsidRPr="00957DBF" w:rsidRDefault="00957DBF" w:rsidP="00957DBF"/>
    <w:p w14:paraId="7F1E492E" w14:textId="43268997" w:rsidR="00183EF1" w:rsidRPr="00C15CB8" w:rsidRDefault="00957DBF" w:rsidP="00957DBF">
      <w:pPr>
        <w:pStyle w:val="Subtitle"/>
      </w:pPr>
      <w:r w:rsidRPr="00C15CB8">
        <w:t>Strictly Private &amp; Confidential</w:t>
      </w:r>
    </w:p>
    <w:p w14:paraId="47EA70A8" w14:textId="77777777" w:rsidR="00183EF1" w:rsidRPr="00C15CB8" w:rsidRDefault="00183EF1" w:rsidP="00C15CB8"/>
    <w:p w14:paraId="07F0BC1E" w14:textId="48BDD673" w:rsidR="00183EF1" w:rsidRPr="00C15CB8" w:rsidRDefault="00961510" w:rsidP="00957DBF">
      <w:pPr>
        <w:pStyle w:val="Heading3"/>
      </w:pPr>
      <w:r w:rsidRPr="00C15CB8">
        <w:t xml:space="preserve">EMPLOYEE </w:t>
      </w:r>
      <w:r w:rsidR="00183EF1" w:rsidRPr="00C15CB8">
        <w:t>NAME</w:t>
      </w:r>
    </w:p>
    <w:p w14:paraId="396D91A2" w14:textId="77777777" w:rsidR="00183EF1" w:rsidRPr="00C15CB8" w:rsidRDefault="00183EF1" w:rsidP="00957DBF">
      <w:pPr>
        <w:pStyle w:val="Heading3"/>
      </w:pPr>
      <w:r w:rsidRPr="00C15CB8">
        <w:t>ADDRESS</w:t>
      </w:r>
    </w:p>
    <w:p w14:paraId="340950E8" w14:textId="77777777" w:rsidR="00183EF1" w:rsidRPr="00C15CB8" w:rsidRDefault="00183EF1" w:rsidP="00957DBF">
      <w:pPr>
        <w:pStyle w:val="Heading3"/>
      </w:pPr>
    </w:p>
    <w:p w14:paraId="64719ED5" w14:textId="77777777" w:rsidR="00183EF1" w:rsidRPr="00C15CB8" w:rsidRDefault="00183EF1" w:rsidP="00957DBF">
      <w:pPr>
        <w:pStyle w:val="Heading3"/>
      </w:pPr>
      <w:r w:rsidRPr="00C15CB8">
        <w:t>Date</w:t>
      </w:r>
    </w:p>
    <w:p w14:paraId="75E74750" w14:textId="77777777" w:rsidR="00183EF1" w:rsidRPr="00C15CB8" w:rsidRDefault="00183EF1" w:rsidP="00957DBF">
      <w:pPr>
        <w:pStyle w:val="Heading3"/>
      </w:pPr>
    </w:p>
    <w:p w14:paraId="44A7C485" w14:textId="0ADB59C6" w:rsidR="00183EF1" w:rsidRPr="00C15CB8" w:rsidRDefault="00183EF1" w:rsidP="00957DBF">
      <w:pPr>
        <w:pStyle w:val="Heading3"/>
      </w:pPr>
      <w:r w:rsidRPr="00C15CB8">
        <w:t xml:space="preserve">Dear </w:t>
      </w:r>
    </w:p>
    <w:p w14:paraId="732AF0EA" w14:textId="77777777" w:rsidR="00183EF1" w:rsidRPr="00C15CB8" w:rsidRDefault="00183EF1" w:rsidP="00957DBF">
      <w:pPr>
        <w:pStyle w:val="Heading3"/>
      </w:pPr>
    </w:p>
    <w:p w14:paraId="51692F9A" w14:textId="77777777" w:rsidR="00183EF1" w:rsidRPr="00C15CB8" w:rsidRDefault="00505B37" w:rsidP="00957DBF">
      <w:pPr>
        <w:pStyle w:val="Heading3"/>
      </w:pPr>
      <w:r w:rsidRPr="00C15CB8">
        <w:t xml:space="preserve">Re: Formal Disciplinary Hearing </w:t>
      </w:r>
    </w:p>
    <w:p w14:paraId="0E500726" w14:textId="77777777" w:rsidR="006C2F58" w:rsidRPr="00C15CB8" w:rsidRDefault="006C2F58" w:rsidP="00C15CB8"/>
    <w:p w14:paraId="62A28AF9" w14:textId="0C4A67F0" w:rsidR="006C2F58" w:rsidRPr="00C15CB8" w:rsidRDefault="001609DC" w:rsidP="00C15CB8">
      <w:r w:rsidRPr="00C15CB8">
        <w:t xml:space="preserve">I am writing to advise you that as a result of the </w:t>
      </w:r>
      <w:r w:rsidR="006C2F58" w:rsidRPr="00C15CB8">
        <w:t xml:space="preserve"> recent disciplinary investigation you have been invited to attend a formal disciplinary hearing on </w:t>
      </w:r>
      <w:r w:rsidR="006C2F58" w:rsidRPr="00C15CB8">
        <w:fldChar w:fldCharType="begin"/>
      </w:r>
      <w:r w:rsidR="006C2F58" w:rsidRPr="00C15CB8">
        <w:instrText xml:space="preserve"> MACROBUTTON NoMacro [date of the hearing]</w:instrText>
      </w:r>
      <w:r w:rsidR="006C2F58" w:rsidRPr="00C15CB8">
        <w:fldChar w:fldCharType="end"/>
      </w:r>
      <w:r w:rsidR="006C2F58" w:rsidRPr="00C15CB8">
        <w:t xml:space="preserve"> at </w:t>
      </w:r>
      <w:r w:rsidR="006C2F58" w:rsidRPr="00C15CB8">
        <w:fldChar w:fldCharType="begin"/>
      </w:r>
      <w:r w:rsidR="006C2F58" w:rsidRPr="00C15CB8">
        <w:instrText xml:space="preserve"> MACROBUTTON NoMacro [time of the hearing]</w:instrText>
      </w:r>
      <w:r w:rsidR="006C2F58" w:rsidRPr="00C15CB8">
        <w:fldChar w:fldCharType="end"/>
      </w:r>
      <w:r w:rsidR="006C2F58" w:rsidRPr="00C15CB8">
        <w:t xml:space="preserve"> </w:t>
      </w:r>
      <w:proofErr w:type="spellStart"/>
      <w:r w:rsidR="006C2F58" w:rsidRPr="00C15CB8">
        <w:t>at</w:t>
      </w:r>
      <w:proofErr w:type="spellEnd"/>
      <w:r w:rsidR="006C2F58" w:rsidRPr="00C15CB8">
        <w:t xml:space="preserve"> </w:t>
      </w:r>
      <w:r w:rsidR="006C2F58" w:rsidRPr="00C15CB8">
        <w:fldChar w:fldCharType="begin"/>
      </w:r>
      <w:r w:rsidR="006C2F58" w:rsidRPr="00C15CB8">
        <w:instrText xml:space="preserve"> MACROBUTTON NoMacro [location of the hearing]</w:instrText>
      </w:r>
      <w:r w:rsidR="006C2F58" w:rsidRPr="00C15CB8">
        <w:fldChar w:fldCharType="end"/>
      </w:r>
      <w:r w:rsidR="006C2F58" w:rsidRPr="00C15CB8">
        <w:t xml:space="preserve">. </w:t>
      </w:r>
      <w:bookmarkStart w:id="1" w:name="_Hlk111219202"/>
      <w:r w:rsidR="006C2F58" w:rsidRPr="00C15CB8">
        <w:t xml:space="preserve">The hearing will be chaired by </w:t>
      </w:r>
      <w:r w:rsidR="006C2F58" w:rsidRPr="00C15CB8">
        <w:fldChar w:fldCharType="begin"/>
      </w:r>
      <w:r w:rsidR="006C2F58" w:rsidRPr="00C15CB8">
        <w:instrText xml:space="preserve"> MACROBUTTON NoMacro [name, position of Chair]</w:instrText>
      </w:r>
      <w:r w:rsidR="006C2F58" w:rsidRPr="00C15CB8">
        <w:fldChar w:fldCharType="end"/>
      </w:r>
      <w:r w:rsidR="006C2F58" w:rsidRPr="00C15CB8">
        <w:t xml:space="preserve">, </w:t>
      </w:r>
      <w:r w:rsidR="006C2F58" w:rsidRPr="00C15CB8">
        <w:fldChar w:fldCharType="begin"/>
      </w:r>
      <w:r w:rsidR="006C2F58" w:rsidRPr="00C15CB8">
        <w:instrText xml:space="preserve"> MACROBUTTON NoMacro [name, position of panel member]</w:instrText>
      </w:r>
      <w:r w:rsidR="006C2F58" w:rsidRPr="00C15CB8">
        <w:fldChar w:fldCharType="end"/>
      </w:r>
      <w:r w:rsidRPr="00C15CB8">
        <w:t xml:space="preserve"> </w:t>
      </w:r>
      <w:r w:rsidR="006C2F58" w:rsidRPr="00C15CB8">
        <w:t xml:space="preserve">will also be present and </w:t>
      </w:r>
      <w:r w:rsidR="006C2F58" w:rsidRPr="00C15CB8">
        <w:fldChar w:fldCharType="begin"/>
      </w:r>
      <w:r w:rsidR="006C2F58" w:rsidRPr="00C15CB8">
        <w:instrText xml:space="preserve"> MACROBUTTON NoMacro [name, position of minute taker]</w:instrText>
      </w:r>
      <w:r w:rsidR="006C2F58" w:rsidRPr="00C15CB8">
        <w:fldChar w:fldCharType="end"/>
      </w:r>
      <w:r w:rsidR="006C2F58" w:rsidRPr="00C15CB8">
        <w:t xml:space="preserve"> will take minutes. A Human Resources representative will be present to support proceedings.</w:t>
      </w:r>
    </w:p>
    <w:p w14:paraId="0838762B" w14:textId="360FD58F" w:rsidR="005068CB" w:rsidRPr="00C15CB8" w:rsidRDefault="005068CB" w:rsidP="00C15CB8">
      <w:r w:rsidRPr="00C15CB8">
        <w:t>This meeting has been arranged to discuss allegations of misconduct</w:t>
      </w:r>
      <w:r w:rsidR="00417E58" w:rsidRPr="00C15CB8">
        <w:t xml:space="preserve">/gross </w:t>
      </w:r>
      <w:r w:rsidR="00371D06" w:rsidRPr="00C15CB8">
        <w:t>misconduct [</w:t>
      </w:r>
      <w:r w:rsidR="00417E58" w:rsidRPr="00C15CB8">
        <w:t xml:space="preserve">DELETE AS </w:t>
      </w:r>
      <w:r w:rsidR="00371D06" w:rsidRPr="00C15CB8">
        <w:t>APPROPRIATE] as</w:t>
      </w:r>
      <w:r w:rsidRPr="00C15CB8">
        <w:t xml:space="preserve"> detailed in the investigation report, which has been enclosed. This report provides details of your conduct that has been deemed to be unsatisfactory </w:t>
      </w:r>
      <w:proofErr w:type="gramStart"/>
      <w:r w:rsidRPr="00C15CB8">
        <w:t>in light of</w:t>
      </w:r>
      <w:proofErr w:type="gramEnd"/>
      <w:r w:rsidRPr="00C15CB8">
        <w:t xml:space="preserve"> the Schools Disciplinary Procedure. </w:t>
      </w:r>
      <w:bookmarkEnd w:id="1"/>
    </w:p>
    <w:p w14:paraId="168A08D5" w14:textId="6C19F589" w:rsidR="006C2F58" w:rsidRPr="00C15CB8" w:rsidRDefault="005068CB" w:rsidP="00C15CB8">
      <w:r w:rsidRPr="00C15CB8">
        <w:t>The allegation(s) is/are as follows:</w:t>
      </w:r>
    </w:p>
    <w:p w14:paraId="48819A90" w14:textId="77777777" w:rsidR="006C2F58" w:rsidRPr="00C15CB8" w:rsidRDefault="006C2F58" w:rsidP="00C15CB8">
      <w:r w:rsidRPr="00C15CB8">
        <w:fldChar w:fldCharType="begin"/>
      </w:r>
      <w:r w:rsidRPr="00C15CB8">
        <w:instrText xml:space="preserve"> MACROBUTTON NoMacro [Summarise details of the allegations in bullet points]</w:instrText>
      </w:r>
      <w:r w:rsidRPr="00C15CB8">
        <w:fldChar w:fldCharType="end"/>
      </w:r>
    </w:p>
    <w:p w14:paraId="3D44D20D" w14:textId="522B4AA1" w:rsidR="00876461" w:rsidRPr="00C15CB8" w:rsidRDefault="00876461" w:rsidP="00C15CB8"/>
    <w:p w14:paraId="47D16192" w14:textId="442918AB" w:rsidR="005068CB" w:rsidRPr="00C15CB8" w:rsidRDefault="005068CB" w:rsidP="00C15CB8">
      <w:r w:rsidRPr="00C15CB8">
        <w:t xml:space="preserve">You have the right to be accompanied by a trade union representative or a colleague that has not formed part of the investigation. Your companion will be able to put your case forward, sum up your case and respond on your behalf to views expressed in the hearing. Your companion will not be able to answer questions on your </w:t>
      </w:r>
      <w:proofErr w:type="gramStart"/>
      <w:r w:rsidRPr="00C15CB8">
        <w:t>behalf</w:t>
      </w:r>
      <w:proofErr w:type="gramEnd"/>
    </w:p>
    <w:p w14:paraId="7318EE36" w14:textId="77777777" w:rsidR="005068CB" w:rsidRPr="00C15CB8" w:rsidRDefault="005068CB" w:rsidP="00C15CB8"/>
    <w:p w14:paraId="7F5E4C1C" w14:textId="3B9B04AF" w:rsidR="00183EF1" w:rsidRPr="00C15CB8" w:rsidRDefault="00183EF1" w:rsidP="00C15CB8">
      <w:r w:rsidRPr="00C15CB8">
        <w:t>If your representative is unable to attend the hearing at the time given above, you may propose another date and time for the meeting to take place.  Any alternative date must be on or before (date of the fifth working day after the (</w:t>
      </w:r>
      <w:r w:rsidR="00652731" w:rsidRPr="00C15CB8">
        <w:t>PROPOSED MEETING DATE</w:t>
      </w:r>
      <w:r w:rsidRPr="00C15CB8">
        <w:t>).</w:t>
      </w:r>
      <w:r w:rsidR="00652731" w:rsidRPr="00C15CB8">
        <w:t xml:space="preserve">  Only one postponement will be permitted.  Please note that failure to attend without notice or prior reason may constitute a disciplinary offence, and the hearing may take place </w:t>
      </w:r>
      <w:r w:rsidR="00876461" w:rsidRPr="00C15CB8">
        <w:t xml:space="preserve">in your or your representative’s absence. </w:t>
      </w:r>
      <w:r w:rsidR="00652731" w:rsidRPr="00C15CB8">
        <w:t xml:space="preserve"> </w:t>
      </w:r>
    </w:p>
    <w:p w14:paraId="5F9AC41B" w14:textId="77777777" w:rsidR="00183EF1" w:rsidRPr="00C15CB8" w:rsidRDefault="00183EF1" w:rsidP="00C15CB8"/>
    <w:p w14:paraId="4F623C6A" w14:textId="29F69B7D" w:rsidR="00183EF1" w:rsidRPr="00C15CB8" w:rsidRDefault="00183EF1" w:rsidP="00C15CB8">
      <w:r w:rsidRPr="00C15CB8">
        <w:t xml:space="preserve">You also have the right to produce written statements and to invite witnesses to give evidence in support of your case.  You should ensure that copies of any written statements upon which you wish to rely at the hearing are given to me </w:t>
      </w:r>
      <w:r w:rsidR="00106E9B" w:rsidRPr="00C15CB8">
        <w:t xml:space="preserve">at least </w:t>
      </w:r>
      <w:r w:rsidR="00652731" w:rsidRPr="00C15CB8">
        <w:t>3</w:t>
      </w:r>
      <w:r w:rsidRPr="00C15CB8">
        <w:t xml:space="preserve"> </w:t>
      </w:r>
      <w:r w:rsidR="00106E9B" w:rsidRPr="00C15CB8">
        <w:t xml:space="preserve">working </w:t>
      </w:r>
      <w:r w:rsidRPr="00C15CB8">
        <w:t>days before the hearing, together with the names of any witnesses that w</w:t>
      </w:r>
      <w:r w:rsidR="00652731" w:rsidRPr="00C15CB8">
        <w:t>ill be attending on your behalf, and the name of your representative.</w:t>
      </w:r>
    </w:p>
    <w:p w14:paraId="06B48AF9" w14:textId="77777777" w:rsidR="00183EF1" w:rsidRPr="00C15CB8" w:rsidRDefault="00183EF1" w:rsidP="00C15CB8"/>
    <w:p w14:paraId="57442B7A" w14:textId="77777777" w:rsidR="00183EF1" w:rsidRPr="00C15CB8" w:rsidRDefault="00183EF1" w:rsidP="00C15CB8">
      <w:r w:rsidRPr="00C15CB8">
        <w:lastRenderedPageBreak/>
        <w:t>I (</w:t>
      </w:r>
      <w:r w:rsidR="001C51A5" w:rsidRPr="00C15CB8">
        <w:t>THE HEADTEACHER/LINE MANAGER IF IT IS A GOVERNORS HEARING</w:t>
      </w:r>
      <w:r w:rsidRPr="00C15CB8">
        <w:t>) will be calling the foll</w:t>
      </w:r>
      <w:r w:rsidR="001C51A5" w:rsidRPr="00C15CB8">
        <w:t xml:space="preserve">owing witnesses to the hearing </w:t>
      </w:r>
      <w:r w:rsidRPr="00C15CB8">
        <w:t>(</w:t>
      </w:r>
      <w:r w:rsidR="001C51A5" w:rsidRPr="00C15CB8">
        <w:t xml:space="preserve">NAMES HERE).  I shall be accompanied by [NAME/DETAILS/ROLE HERE].  The records of the meeting shall be taken by [NAME/DETAILS/ROLE HERE].  </w:t>
      </w:r>
    </w:p>
    <w:p w14:paraId="6D44C9EC" w14:textId="77777777" w:rsidR="00183EF1" w:rsidRPr="00C15CB8" w:rsidRDefault="00183EF1" w:rsidP="00C15CB8"/>
    <w:p w14:paraId="03036470" w14:textId="77777777" w:rsidR="00183EF1" w:rsidRPr="00C15CB8" w:rsidRDefault="00183EF1" w:rsidP="00C15CB8">
      <w:r w:rsidRPr="00C15CB8">
        <w:t>I enclose an indexed bundle of statements and other documents on which I (</w:t>
      </w:r>
      <w:r w:rsidR="001C51A5" w:rsidRPr="00C15CB8">
        <w:t>THE HEADTEACHER/LINE MANAGER IF A GOVERNORS HEARING</w:t>
      </w:r>
      <w:r w:rsidRPr="00C15CB8">
        <w:t>)</w:t>
      </w:r>
      <w:r w:rsidR="001C51A5" w:rsidRPr="00C15CB8">
        <w:t xml:space="preserve"> will be relying at the hearing, along with a copy of the school’s disciplinary procedure.</w:t>
      </w:r>
    </w:p>
    <w:p w14:paraId="3430E059" w14:textId="6ADDA18F" w:rsidR="00183EF1" w:rsidRPr="00C15CB8" w:rsidRDefault="00183EF1" w:rsidP="00C15CB8"/>
    <w:p w14:paraId="15B9A47B" w14:textId="65DCDACF" w:rsidR="004B6249" w:rsidRPr="00C15CB8" w:rsidRDefault="004B6249" w:rsidP="00C15CB8">
      <w:r w:rsidRPr="00C15CB8">
        <w:t xml:space="preserve">If, after considering the evidence, where the allegation (s) of misconduct is/are found to be proven, this may result in you being issued with a written warning, final written </w:t>
      </w:r>
      <w:r w:rsidR="00330265" w:rsidRPr="00C15CB8">
        <w:t>warning, or</w:t>
      </w:r>
      <w:r w:rsidRPr="00C15CB8">
        <w:t xml:space="preserve"> in serious cases of gross misconduct or where a final written warning is already in place, </w:t>
      </w:r>
      <w:r w:rsidR="0033560C" w:rsidRPr="00C15CB8">
        <w:t>dismissal.</w:t>
      </w:r>
    </w:p>
    <w:p w14:paraId="3621A046" w14:textId="2B0002DA" w:rsidR="006742D3" w:rsidRPr="00C15CB8" w:rsidRDefault="006742D3" w:rsidP="00C15CB8"/>
    <w:p w14:paraId="4D9F3E19" w14:textId="64C33082" w:rsidR="004B6249" w:rsidRPr="00C15CB8" w:rsidRDefault="004B6249" w:rsidP="00C15CB8">
      <w:r w:rsidRPr="00C15CB8">
        <w:t>Once a decision has been made regarding the allegations of misconduct, you will be informed of the outcome in writing.</w:t>
      </w:r>
    </w:p>
    <w:p w14:paraId="521B90FF" w14:textId="77777777" w:rsidR="00183EF1" w:rsidRPr="00C15CB8" w:rsidRDefault="00183EF1" w:rsidP="00C15CB8">
      <w:r w:rsidRPr="00C15CB8">
        <w:t>If there is any aspect of this letter, or of the disciplinary procedure, to the extent that it applies to you that you do not understand, please contact me.</w:t>
      </w:r>
    </w:p>
    <w:p w14:paraId="06966F3E" w14:textId="77777777" w:rsidR="00183EF1" w:rsidRPr="00C15CB8" w:rsidRDefault="00183EF1" w:rsidP="00C15CB8"/>
    <w:p w14:paraId="38C425EE" w14:textId="77777777" w:rsidR="00183EF1" w:rsidRPr="00C15CB8" w:rsidRDefault="00183EF1" w:rsidP="00C15CB8"/>
    <w:p w14:paraId="57EFE3FE" w14:textId="77777777" w:rsidR="00183EF1" w:rsidRPr="00C15CB8" w:rsidRDefault="00183EF1" w:rsidP="00C15CB8">
      <w:r w:rsidRPr="00C15CB8">
        <w:t>Yours sincerely</w:t>
      </w:r>
    </w:p>
    <w:p w14:paraId="290A5A85" w14:textId="77777777" w:rsidR="00183EF1" w:rsidRPr="00C15CB8" w:rsidRDefault="00183EF1" w:rsidP="00C15CB8"/>
    <w:p w14:paraId="0D3F7297" w14:textId="77777777" w:rsidR="00183EF1" w:rsidRPr="00C15CB8" w:rsidRDefault="00183EF1" w:rsidP="00C15CB8"/>
    <w:p w14:paraId="03EB3754" w14:textId="2EDC5820" w:rsidR="00183EF1" w:rsidRPr="00C15CB8" w:rsidRDefault="00183EF1" w:rsidP="00C15CB8">
      <w:r w:rsidRPr="00C15CB8">
        <w:t>Executive/Headteacher/Head of School</w:t>
      </w:r>
      <w:r w:rsidR="008273A5" w:rsidRPr="00C15CB8">
        <w:t>/SLT Member</w:t>
      </w:r>
    </w:p>
    <w:p w14:paraId="71B639E6" w14:textId="77777777" w:rsidR="005462E4" w:rsidRPr="00C15CB8" w:rsidRDefault="005462E4" w:rsidP="00C15CB8"/>
    <w:p w14:paraId="76D82915" w14:textId="77777777" w:rsidR="005462E4" w:rsidRPr="00C15CB8" w:rsidRDefault="005462E4" w:rsidP="00C15CB8"/>
    <w:p w14:paraId="533BE4A1" w14:textId="3DE2C102" w:rsidR="00F508EE" w:rsidRPr="00C15CB8" w:rsidRDefault="00F508EE" w:rsidP="00C15CB8">
      <w:r w:rsidRPr="00C15CB8">
        <w:t xml:space="preserve">. </w:t>
      </w:r>
    </w:p>
    <w:p w14:paraId="3BBED320" w14:textId="77777777" w:rsidR="00F508EE" w:rsidRPr="00C15CB8" w:rsidRDefault="00F508EE" w:rsidP="00C15CB8"/>
    <w:p w14:paraId="0E88696F" w14:textId="77777777" w:rsidR="00F508EE" w:rsidRPr="00C15CB8" w:rsidRDefault="00F508EE" w:rsidP="00C15CB8"/>
    <w:p w14:paraId="5DAD06A2" w14:textId="77777777" w:rsidR="005462E4" w:rsidRPr="00C15CB8" w:rsidRDefault="005462E4" w:rsidP="00C15CB8"/>
    <w:p w14:paraId="51E4665E" w14:textId="77777777" w:rsidR="005462E4" w:rsidRPr="00C15CB8" w:rsidRDefault="005462E4" w:rsidP="00C15CB8"/>
    <w:p w14:paraId="4238051B" w14:textId="77777777" w:rsidR="00505B37" w:rsidRPr="00C15CB8" w:rsidRDefault="00505B37" w:rsidP="00C15CB8"/>
    <w:p w14:paraId="7A28B84B" w14:textId="77777777" w:rsidR="00505B37" w:rsidRPr="00C15CB8" w:rsidRDefault="00505B37" w:rsidP="00C15CB8"/>
    <w:p w14:paraId="07330D23" w14:textId="77777777" w:rsidR="00505B37" w:rsidRPr="00C15CB8" w:rsidRDefault="00505B37" w:rsidP="00C15CB8"/>
    <w:p w14:paraId="4C8B9CCE" w14:textId="77777777" w:rsidR="00505B37" w:rsidRPr="00C15CB8" w:rsidRDefault="00505B37" w:rsidP="00C15CB8"/>
    <w:p w14:paraId="230B614E" w14:textId="77777777" w:rsidR="00505B37" w:rsidRPr="00C15CB8" w:rsidRDefault="00505B37" w:rsidP="00C15CB8"/>
    <w:p w14:paraId="06A0B858" w14:textId="77777777" w:rsidR="00505B37" w:rsidRPr="00C15CB8" w:rsidRDefault="00505B37" w:rsidP="00C15CB8"/>
    <w:p w14:paraId="5ECCB4A0" w14:textId="3AED89CC" w:rsidR="00505B37" w:rsidRPr="00C15CB8" w:rsidRDefault="00505B37" w:rsidP="00C15CB8"/>
    <w:p w14:paraId="45CC28DB" w14:textId="77777777" w:rsidR="006F5EE9" w:rsidRDefault="006F5EE9" w:rsidP="00C15CB8"/>
    <w:p w14:paraId="6321C8C0" w14:textId="77777777" w:rsidR="00957DBF" w:rsidRDefault="00957DBF" w:rsidP="00C15CB8"/>
    <w:p w14:paraId="24F05EB1" w14:textId="77777777" w:rsidR="00957DBF" w:rsidRPr="00C15CB8" w:rsidRDefault="00957DBF" w:rsidP="00C15CB8"/>
    <w:p w14:paraId="1A4155E2" w14:textId="1F828670" w:rsidR="00505B37" w:rsidRPr="00C15CB8" w:rsidRDefault="00505B37" w:rsidP="00C15CB8"/>
    <w:p w14:paraId="57887EB7" w14:textId="3F839D4E" w:rsidR="00505B37" w:rsidRPr="00C15CB8" w:rsidRDefault="00957DBF" w:rsidP="00957DBF">
      <w:pPr>
        <w:pStyle w:val="Heading2"/>
      </w:pPr>
      <w:r w:rsidRPr="00C15CB8">
        <w:lastRenderedPageBreak/>
        <w:t>Formal Disciplinary Outcome Letter - Sanctions Lesser Than Dismissal</w:t>
      </w:r>
    </w:p>
    <w:p w14:paraId="2A72147D" w14:textId="77777777" w:rsidR="00505B37" w:rsidRPr="00C15CB8" w:rsidRDefault="00505B37" w:rsidP="00C15CB8"/>
    <w:p w14:paraId="7588C95D" w14:textId="497E3763" w:rsidR="00505B37" w:rsidRPr="00C15CB8" w:rsidRDefault="00957DBF" w:rsidP="00957DBF">
      <w:pPr>
        <w:pStyle w:val="Subtitle"/>
      </w:pPr>
      <w:bookmarkStart w:id="2" w:name="_Hlk111215944"/>
      <w:r w:rsidRPr="00C15CB8">
        <w:t>Strictly Private &amp; Confidential</w:t>
      </w:r>
    </w:p>
    <w:p w14:paraId="1BA1D957" w14:textId="77777777" w:rsidR="00505B37" w:rsidRPr="00C15CB8" w:rsidRDefault="00505B37" w:rsidP="00957DBF">
      <w:pPr>
        <w:pStyle w:val="Heading3"/>
      </w:pPr>
    </w:p>
    <w:p w14:paraId="2B1BAF74" w14:textId="3A51F5AC" w:rsidR="00505B37" w:rsidRPr="00C15CB8" w:rsidRDefault="00346E5D" w:rsidP="00957DBF">
      <w:pPr>
        <w:pStyle w:val="Heading3"/>
      </w:pPr>
      <w:r w:rsidRPr="00C15CB8">
        <w:t xml:space="preserve">EMPLOYEE </w:t>
      </w:r>
      <w:r w:rsidR="00505B37" w:rsidRPr="00C15CB8">
        <w:t>NAME</w:t>
      </w:r>
    </w:p>
    <w:p w14:paraId="6026CE9A" w14:textId="77777777" w:rsidR="00505B37" w:rsidRPr="00C15CB8" w:rsidRDefault="00505B37" w:rsidP="00957DBF">
      <w:pPr>
        <w:pStyle w:val="Heading3"/>
      </w:pPr>
      <w:r w:rsidRPr="00C15CB8">
        <w:t>ADDRESS</w:t>
      </w:r>
    </w:p>
    <w:p w14:paraId="010611C6" w14:textId="77777777" w:rsidR="00505B37" w:rsidRPr="00C15CB8" w:rsidRDefault="00505B37" w:rsidP="00957DBF">
      <w:pPr>
        <w:pStyle w:val="Heading3"/>
      </w:pPr>
    </w:p>
    <w:p w14:paraId="60E498D8" w14:textId="77777777" w:rsidR="00505B37" w:rsidRPr="00C15CB8" w:rsidRDefault="00505B37" w:rsidP="00957DBF">
      <w:pPr>
        <w:pStyle w:val="Heading3"/>
      </w:pPr>
      <w:r w:rsidRPr="00C15CB8">
        <w:t>Date</w:t>
      </w:r>
    </w:p>
    <w:p w14:paraId="3CC86DFD" w14:textId="77777777" w:rsidR="00505B37" w:rsidRPr="00C15CB8" w:rsidRDefault="00505B37" w:rsidP="00957DBF">
      <w:pPr>
        <w:pStyle w:val="Heading3"/>
      </w:pPr>
    </w:p>
    <w:bookmarkEnd w:id="2"/>
    <w:p w14:paraId="703047D7" w14:textId="77777777" w:rsidR="00505B37" w:rsidRPr="00C15CB8" w:rsidRDefault="00505B37" w:rsidP="00957DBF">
      <w:pPr>
        <w:pStyle w:val="Heading3"/>
      </w:pPr>
      <w:r w:rsidRPr="00C15CB8">
        <w:t>Dear .........................</w:t>
      </w:r>
    </w:p>
    <w:p w14:paraId="07410782" w14:textId="77777777" w:rsidR="00505B37" w:rsidRPr="00C15CB8" w:rsidRDefault="00505B37" w:rsidP="00957DBF">
      <w:pPr>
        <w:pStyle w:val="Heading3"/>
      </w:pPr>
    </w:p>
    <w:p w14:paraId="64C9B834" w14:textId="2F5A9FB3" w:rsidR="00505B37" w:rsidRPr="00C15CB8" w:rsidRDefault="00505B37" w:rsidP="00957DBF">
      <w:pPr>
        <w:pStyle w:val="Heading3"/>
      </w:pPr>
      <w:bookmarkStart w:id="3" w:name="_Hlk111217510"/>
      <w:r w:rsidRPr="00C15CB8">
        <w:t xml:space="preserve">Re: Outcome of the Disciplinary Hearing on [DATE HERE]  </w:t>
      </w:r>
    </w:p>
    <w:bookmarkEnd w:id="3"/>
    <w:p w14:paraId="67A8598C" w14:textId="0DA26090" w:rsidR="00EE75DF" w:rsidRPr="00C15CB8" w:rsidRDefault="00EE75DF" w:rsidP="00C15CB8"/>
    <w:p w14:paraId="45C01C63" w14:textId="0ED2B083" w:rsidR="00EE75DF" w:rsidRPr="00C15CB8" w:rsidRDefault="00EE75DF" w:rsidP="00C15CB8">
      <w:r w:rsidRPr="00C15CB8">
        <w:t xml:space="preserve">I am writing to confirm the outcome of the formal disciplinary meeting held on in relation to your conduct in the workplace. At the meeting you were accompanied by </w:t>
      </w:r>
      <w:r w:rsidRPr="00C15CB8">
        <w:fldChar w:fldCharType="begin"/>
      </w:r>
      <w:r w:rsidRPr="00C15CB8">
        <w:instrText xml:space="preserve"> MACROBUTTON NoMacro [name]</w:instrText>
      </w:r>
      <w:r w:rsidRPr="00C15CB8">
        <w:fldChar w:fldCharType="end"/>
      </w:r>
      <w:r w:rsidRPr="00C15CB8">
        <w:t xml:space="preserve">, the meeting was chaired by </w:t>
      </w:r>
      <w:r w:rsidRPr="00C15CB8">
        <w:fldChar w:fldCharType="begin"/>
      </w:r>
      <w:r w:rsidRPr="00C15CB8">
        <w:instrText xml:space="preserve"> MACROBUTTON NoMacro [Chair]</w:instrText>
      </w:r>
      <w:r w:rsidRPr="00C15CB8">
        <w:fldChar w:fldCharType="end"/>
      </w:r>
      <w:r w:rsidRPr="00C15CB8">
        <w:t xml:space="preserve">. </w:t>
      </w:r>
      <w:r w:rsidRPr="00C15CB8">
        <w:fldChar w:fldCharType="begin"/>
      </w:r>
      <w:r w:rsidRPr="00C15CB8">
        <w:instrText xml:space="preserve"> MACROBUTTON NoMacro [List other attendees]</w:instrText>
      </w:r>
      <w:r w:rsidRPr="00C15CB8">
        <w:fldChar w:fldCharType="end"/>
      </w:r>
      <w:r w:rsidRPr="00C15CB8">
        <w:t xml:space="preserve"> were also present. The minutes were taken by </w:t>
      </w:r>
      <w:r w:rsidRPr="00C15CB8">
        <w:fldChar w:fldCharType="begin"/>
      </w:r>
      <w:r w:rsidRPr="00C15CB8">
        <w:instrText xml:space="preserve"> MACROBUTTON NoMacro [name]</w:instrText>
      </w:r>
      <w:r w:rsidRPr="00C15CB8">
        <w:fldChar w:fldCharType="end"/>
      </w:r>
      <w:r w:rsidRPr="00C15CB8">
        <w:t xml:space="preserve"> and a representative from Human Resources was present to support proceedings. </w:t>
      </w:r>
    </w:p>
    <w:p w14:paraId="0C74227C" w14:textId="5939D1C8" w:rsidR="00EE75DF" w:rsidRPr="00C15CB8" w:rsidRDefault="00EE75DF" w:rsidP="00C15CB8">
      <w:r w:rsidRPr="00C15CB8">
        <w:t xml:space="preserve">This meeting considered the following points: </w:t>
      </w:r>
    </w:p>
    <w:p w14:paraId="5E5BB434" w14:textId="77777777" w:rsidR="00EE75DF" w:rsidRPr="00C15CB8" w:rsidRDefault="00EE75DF" w:rsidP="00C15CB8">
      <w:r w:rsidRPr="00C15CB8">
        <w:t>Reason for meeting</w:t>
      </w:r>
    </w:p>
    <w:p w14:paraId="7F1D21D4" w14:textId="77777777" w:rsidR="00EE75DF" w:rsidRPr="00C15CB8" w:rsidRDefault="00EE75DF" w:rsidP="00C15CB8">
      <w:r w:rsidRPr="00C15CB8">
        <w:fldChar w:fldCharType="begin"/>
      </w:r>
      <w:r w:rsidRPr="00C15CB8">
        <w:instrText xml:space="preserve"> MACROBUTTON NoMacro [Summary of the allegations]</w:instrText>
      </w:r>
      <w:r w:rsidRPr="00C15CB8">
        <w:fldChar w:fldCharType="end"/>
      </w:r>
    </w:p>
    <w:p w14:paraId="1BA7B449" w14:textId="77777777" w:rsidR="00EE75DF" w:rsidRPr="00C15CB8" w:rsidRDefault="00EE75DF" w:rsidP="00C15CB8"/>
    <w:p w14:paraId="0BBC0826" w14:textId="77777777" w:rsidR="00EE75DF" w:rsidRPr="00C15CB8" w:rsidRDefault="00EE75DF" w:rsidP="00C15CB8">
      <w:r w:rsidRPr="00C15CB8">
        <w:t>Management view</w:t>
      </w:r>
    </w:p>
    <w:p w14:paraId="4791530D" w14:textId="77777777" w:rsidR="00EE75DF" w:rsidRPr="00C15CB8" w:rsidRDefault="00EE75DF" w:rsidP="00C15CB8">
      <w:r w:rsidRPr="00C15CB8">
        <w:fldChar w:fldCharType="begin"/>
      </w:r>
      <w:r w:rsidRPr="00C15CB8">
        <w:instrText xml:space="preserve"> MACROBUTTON NoMacro [Main argument by management]</w:instrText>
      </w:r>
      <w:r w:rsidRPr="00C15CB8">
        <w:fldChar w:fldCharType="end"/>
      </w:r>
      <w:r w:rsidRPr="00C15CB8">
        <w:t xml:space="preserve"> </w:t>
      </w:r>
    </w:p>
    <w:p w14:paraId="2D2BEADF" w14:textId="77777777" w:rsidR="00EE75DF" w:rsidRPr="00C15CB8" w:rsidRDefault="00EE75DF" w:rsidP="00C15CB8"/>
    <w:p w14:paraId="08DE3BFD" w14:textId="77777777" w:rsidR="00EE75DF" w:rsidRPr="00C15CB8" w:rsidRDefault="00EE75DF" w:rsidP="00C15CB8">
      <w:r w:rsidRPr="00C15CB8">
        <w:t xml:space="preserve">Employee response </w:t>
      </w:r>
    </w:p>
    <w:p w14:paraId="50B01D9E" w14:textId="77777777" w:rsidR="00EE75DF" w:rsidRPr="00C15CB8" w:rsidRDefault="00EE75DF" w:rsidP="00C15CB8">
      <w:r w:rsidRPr="00C15CB8">
        <w:fldChar w:fldCharType="begin"/>
      </w:r>
      <w:r w:rsidRPr="00C15CB8">
        <w:instrText xml:space="preserve"> MACROBUTTON NoMacro [Main points of response from employee]</w:instrText>
      </w:r>
      <w:r w:rsidRPr="00C15CB8">
        <w:fldChar w:fldCharType="end"/>
      </w:r>
    </w:p>
    <w:p w14:paraId="2872A23E" w14:textId="77777777" w:rsidR="003B3201" w:rsidRPr="00C15CB8" w:rsidRDefault="003B3201" w:rsidP="00C15CB8"/>
    <w:p w14:paraId="2F41F67A" w14:textId="2CCE4041" w:rsidR="00254B6A" w:rsidRPr="00C15CB8" w:rsidRDefault="003B3201" w:rsidP="00C15CB8">
      <w:bookmarkStart w:id="4" w:name="_Hlk111218187"/>
      <w:r w:rsidRPr="00C15CB8">
        <w:t xml:space="preserve">Panel Findings </w:t>
      </w:r>
    </w:p>
    <w:p w14:paraId="29556021" w14:textId="6A929CC7" w:rsidR="003B3201" w:rsidRPr="00C15CB8" w:rsidRDefault="003B3201" w:rsidP="00C15CB8">
      <w:r w:rsidRPr="00C15CB8">
        <w:t xml:space="preserve">Detail main findings  </w:t>
      </w:r>
    </w:p>
    <w:p w14:paraId="0A65865C" w14:textId="77777777" w:rsidR="003B3201" w:rsidRPr="00C15CB8" w:rsidRDefault="003B3201" w:rsidP="00C15CB8"/>
    <w:bookmarkEnd w:id="4"/>
    <w:p w14:paraId="5A1CF963" w14:textId="22F2C56F" w:rsidR="00C057AC" w:rsidRPr="00C15CB8" w:rsidRDefault="00A623E8" w:rsidP="00C15CB8">
      <w:r w:rsidRPr="00C15CB8">
        <w:t xml:space="preserve">After careful consideration of the evidence presented </w:t>
      </w:r>
      <w:r w:rsidR="00505B37" w:rsidRPr="00C15CB8">
        <w:t>I / The Governors Disciplinary Panel [DELETE AS APPROPRIATE] have determined that the allegations made against you, namely that [DE</w:t>
      </w:r>
      <w:r w:rsidR="00C057AC" w:rsidRPr="00C15CB8">
        <w:t>TAILS OF ALLEGATIONS HERE] have/</w:t>
      </w:r>
      <w:r w:rsidRPr="00C15CB8">
        <w:t xml:space="preserve">have </w:t>
      </w:r>
      <w:r w:rsidR="00C057AC" w:rsidRPr="00C15CB8">
        <w:t>not been substantiated.</w:t>
      </w:r>
    </w:p>
    <w:p w14:paraId="6C4BE8BA" w14:textId="1DBF1DEC" w:rsidR="00A623E8" w:rsidRPr="00C15CB8" w:rsidRDefault="00A623E8" w:rsidP="00C15CB8"/>
    <w:p w14:paraId="28C9BD86" w14:textId="428BFE2A" w:rsidR="00A623E8" w:rsidRPr="00C15CB8" w:rsidRDefault="00A623E8" w:rsidP="00C15CB8">
      <w:bookmarkStart w:id="5" w:name="_Hlk111217856"/>
      <w:r w:rsidRPr="00C15CB8">
        <w:t>OUTCOME OPTIONS</w:t>
      </w:r>
      <w:bookmarkEnd w:id="5"/>
      <w:r w:rsidRPr="00C15CB8">
        <w:t xml:space="preserve">: </w:t>
      </w:r>
    </w:p>
    <w:p w14:paraId="0F007617" w14:textId="5EF64534" w:rsidR="00F43052" w:rsidRPr="00C15CB8" w:rsidRDefault="00F43052" w:rsidP="00C15CB8">
      <w:r w:rsidRPr="00C15CB8">
        <w:t xml:space="preserve">No action to be </w:t>
      </w:r>
      <w:proofErr w:type="gramStart"/>
      <w:r w:rsidRPr="00C15CB8">
        <w:t>taken</w:t>
      </w:r>
      <w:proofErr w:type="gramEnd"/>
    </w:p>
    <w:p w14:paraId="3B2009F0" w14:textId="49D517D7" w:rsidR="00F9161F" w:rsidRPr="00C15CB8" w:rsidRDefault="00F9161F" w:rsidP="00C15CB8">
      <w:r w:rsidRPr="00C15CB8">
        <w:t xml:space="preserve">No disciplinary sanctions will be issued on this occasion. </w:t>
      </w:r>
    </w:p>
    <w:p w14:paraId="1782C3C3" w14:textId="7200DFCC" w:rsidR="00F9161F" w:rsidRPr="00C15CB8" w:rsidRDefault="00F9161F" w:rsidP="00C15CB8">
      <w:r w:rsidRPr="00C15CB8">
        <w:lastRenderedPageBreak/>
        <w:t xml:space="preserve">Your conduct will continue to be monitored on an ongoing basis in line with management practice. Should another allegation of misconduct be made against you, I must inform you that this could lead to formal disciplinary action if allegations on that occasion are substantiated. </w:t>
      </w:r>
    </w:p>
    <w:p w14:paraId="2FAA4457" w14:textId="3CC62AF1" w:rsidR="00F9161F" w:rsidRPr="00C15CB8" w:rsidRDefault="00F9161F" w:rsidP="00C15CB8">
      <w:r w:rsidRPr="00C15CB8">
        <w:t xml:space="preserve">Or </w:t>
      </w:r>
    </w:p>
    <w:p w14:paraId="257A205A" w14:textId="3E702DAC" w:rsidR="00F9161F" w:rsidRPr="00C15CB8" w:rsidRDefault="00F9161F" w:rsidP="00C15CB8">
      <w:r w:rsidRPr="00C15CB8">
        <w:t>Formal written warning</w:t>
      </w:r>
    </w:p>
    <w:p w14:paraId="4DF1F161" w14:textId="12ACEE60" w:rsidR="00F9161F" w:rsidRPr="00C15CB8" w:rsidRDefault="00F9161F" w:rsidP="00C15CB8">
      <w:r w:rsidRPr="00C15CB8">
        <w:t>You are hereby issued with a formal written warning</w:t>
      </w:r>
      <w:r w:rsidR="00A031FA" w:rsidRPr="00C15CB8">
        <w:t xml:space="preserve"> and required to </w:t>
      </w:r>
      <w:r w:rsidRPr="00C15CB8">
        <w:t xml:space="preserve">improve your conduct in the workplace to ensure there is no further misconduct on your part. </w:t>
      </w:r>
      <w:proofErr w:type="gramStart"/>
      <w:r w:rsidRPr="00C15CB8">
        <w:t>In particular it</w:t>
      </w:r>
      <w:proofErr w:type="gramEnd"/>
      <w:r w:rsidRPr="00C15CB8">
        <w:t xml:space="preserve"> was discussed that you should: </w:t>
      </w:r>
    </w:p>
    <w:p w14:paraId="0A5D3ECC" w14:textId="25FBE4AD" w:rsidR="00A031FA" w:rsidRPr="00C15CB8" w:rsidRDefault="00F9161F" w:rsidP="00C15CB8">
      <w:r w:rsidRPr="00C15CB8">
        <w:fldChar w:fldCharType="begin"/>
      </w:r>
      <w:r w:rsidRPr="00C15CB8">
        <w:instrText xml:space="preserve"> MACROBUTTON NoMacro [Details of improvements required]</w:instrText>
      </w:r>
      <w:r w:rsidRPr="00C15CB8">
        <w:fldChar w:fldCharType="end"/>
      </w:r>
    </w:p>
    <w:p w14:paraId="4B8086AE" w14:textId="77777777" w:rsidR="00330265" w:rsidRPr="00C15CB8" w:rsidRDefault="00330265" w:rsidP="00C15CB8"/>
    <w:p w14:paraId="4AAD1018" w14:textId="34A3C8DB" w:rsidR="00F9161F" w:rsidRPr="00C15CB8" w:rsidRDefault="00F9161F" w:rsidP="00C15CB8">
      <w:r w:rsidRPr="00C15CB8">
        <w:t xml:space="preserve">This warning will remain in effect for a period of 12 months and a copy held on your personal file for this period. A failure to improve your conduct, a repeat of the misconduct or any other instance of misconduct could result in further disciplinary action being instigated. </w:t>
      </w:r>
    </w:p>
    <w:p w14:paraId="37D03896" w14:textId="5F9C7340" w:rsidR="00F9161F" w:rsidRPr="00C15CB8" w:rsidRDefault="00F9161F" w:rsidP="00C15CB8">
      <w:r w:rsidRPr="00C15CB8">
        <w:t>Or</w:t>
      </w:r>
    </w:p>
    <w:p w14:paraId="09FE81C3" w14:textId="160D3D01" w:rsidR="00F9161F" w:rsidRPr="00C15CB8" w:rsidRDefault="00F9161F" w:rsidP="00C15CB8">
      <w:r w:rsidRPr="00C15CB8">
        <w:t>Final written warning</w:t>
      </w:r>
    </w:p>
    <w:p w14:paraId="2D9A4F0D" w14:textId="2CA3C16F" w:rsidR="00F9161F" w:rsidRPr="00C15CB8" w:rsidRDefault="00F9161F" w:rsidP="00C15CB8">
      <w:r w:rsidRPr="00C15CB8">
        <w:t xml:space="preserve">You are hereby issued with a final written warning. Should you fail to improve your conduct in the </w:t>
      </w:r>
      <w:r w:rsidR="00E12DB1" w:rsidRPr="00C15CB8">
        <w:t>workplace or</w:t>
      </w:r>
      <w:r w:rsidRPr="00C15CB8">
        <w:t xml:space="preserve"> ensure there is no further misconduct on your part, this may result in dismissal. </w:t>
      </w:r>
    </w:p>
    <w:p w14:paraId="49C4B155" w14:textId="51BA51A2" w:rsidR="00F9161F" w:rsidRPr="00C15CB8" w:rsidRDefault="00F9161F" w:rsidP="00C15CB8">
      <w:r w:rsidRPr="00C15CB8">
        <w:t xml:space="preserve">In the meeting it was agreed that you should take </w:t>
      </w:r>
      <w:proofErr w:type="gramStart"/>
      <w:r w:rsidRPr="00C15CB8">
        <w:t>particular steps</w:t>
      </w:r>
      <w:proofErr w:type="gramEnd"/>
      <w:r w:rsidRPr="00C15CB8">
        <w:t xml:space="preserve"> to improve the following: </w:t>
      </w:r>
    </w:p>
    <w:p w14:paraId="19D3F70D" w14:textId="77777777" w:rsidR="00F9161F" w:rsidRPr="00C15CB8" w:rsidRDefault="00F9161F" w:rsidP="00C15CB8">
      <w:r w:rsidRPr="00C15CB8">
        <w:fldChar w:fldCharType="begin"/>
      </w:r>
      <w:r w:rsidRPr="00C15CB8">
        <w:instrText xml:space="preserve"> MACROBUTTON NoMacro [Details of improvements required]</w:instrText>
      </w:r>
      <w:r w:rsidRPr="00C15CB8">
        <w:fldChar w:fldCharType="end"/>
      </w:r>
    </w:p>
    <w:p w14:paraId="73B97A26" w14:textId="77777777" w:rsidR="00F9161F" w:rsidRPr="00C15CB8" w:rsidRDefault="00F9161F" w:rsidP="00C15CB8"/>
    <w:p w14:paraId="7EAB8344" w14:textId="1CBBA624" w:rsidR="00C057AC" w:rsidRPr="00C15CB8" w:rsidRDefault="00F9161F" w:rsidP="00C15CB8">
      <w:r w:rsidRPr="00C15CB8">
        <w:t xml:space="preserve">This warning will remain in effect for a period of </w:t>
      </w:r>
      <w:r w:rsidR="00A031FA" w:rsidRPr="00C15CB8">
        <w:t xml:space="preserve">24 months </w:t>
      </w:r>
      <w:r w:rsidRPr="00C15CB8">
        <w:t xml:space="preserve">and a copy held on your personal file for this period. </w:t>
      </w:r>
    </w:p>
    <w:p w14:paraId="2F973274" w14:textId="46CEC8DD" w:rsidR="00516326" w:rsidRPr="00C15CB8" w:rsidRDefault="00516326" w:rsidP="00C15CB8">
      <w:r w:rsidRPr="00C15CB8">
        <w:t xml:space="preserve">You have the right to appeal against this decision.  If you wish to </w:t>
      </w:r>
      <w:r w:rsidR="00330265" w:rsidRPr="00C15CB8">
        <w:t>appeal,</w:t>
      </w:r>
      <w:r w:rsidRPr="00C15CB8">
        <w:t xml:space="preserve"> you must submit the grounds of your appeal to the Clerk to Governors by the [ENTER DATE HERE – 10 school days from the date of the letter] by either email to [ENTER ADDRESS HERE] or by post to [ENTER DETAILS HERE].  Any appeal will be heard by the </w:t>
      </w:r>
      <w:proofErr w:type="spellStart"/>
      <w:r w:rsidRPr="00C15CB8">
        <w:t>the</w:t>
      </w:r>
      <w:proofErr w:type="spellEnd"/>
      <w:r w:rsidRPr="00C15CB8">
        <w:t xml:space="preserve"> Governing Body’s Appeal Committee.</w:t>
      </w:r>
    </w:p>
    <w:p w14:paraId="1474F1D6" w14:textId="444839EB" w:rsidR="00516326" w:rsidRPr="00C15CB8" w:rsidRDefault="00516326" w:rsidP="00C15CB8">
      <w:r w:rsidRPr="00C15CB8">
        <w:t>If there is any aspect of this letter, or of the disciplinary procedure, to the extent that it applies to you that you do not understand, please contact me.</w:t>
      </w:r>
    </w:p>
    <w:p w14:paraId="656E63C0" w14:textId="77777777" w:rsidR="00516326" w:rsidRPr="00C15CB8" w:rsidRDefault="00516326" w:rsidP="00C15CB8"/>
    <w:p w14:paraId="56F5A1C1" w14:textId="77777777" w:rsidR="00516326" w:rsidRPr="00C15CB8" w:rsidRDefault="00516326" w:rsidP="00C15CB8">
      <w:r w:rsidRPr="00C15CB8">
        <w:t>Yours sincerely</w:t>
      </w:r>
    </w:p>
    <w:p w14:paraId="284B3D42" w14:textId="77777777" w:rsidR="00516326" w:rsidRPr="00C15CB8" w:rsidRDefault="00516326" w:rsidP="00C15CB8"/>
    <w:p w14:paraId="6979E624" w14:textId="77777777" w:rsidR="00516326" w:rsidRPr="00C15CB8" w:rsidRDefault="00516326" w:rsidP="00C15CB8"/>
    <w:p w14:paraId="6AA315B8" w14:textId="272CB766" w:rsidR="00516326" w:rsidRPr="00C15CB8" w:rsidRDefault="00516326" w:rsidP="00C15CB8">
      <w:bookmarkStart w:id="6" w:name="_Hlk111219162"/>
      <w:r w:rsidRPr="00C15CB8">
        <w:t>Executive/Headteacher/Head of School/ Chair of the Disciplinary Panel</w:t>
      </w:r>
      <w:bookmarkEnd w:id="6"/>
      <w:r w:rsidRPr="00C15CB8">
        <w:t xml:space="preserve"> </w:t>
      </w:r>
    </w:p>
    <w:p w14:paraId="79849DBE" w14:textId="77777777" w:rsidR="006F5EE9" w:rsidRDefault="006F5EE9" w:rsidP="00C15CB8"/>
    <w:p w14:paraId="1126FC96" w14:textId="77777777" w:rsidR="00957DBF" w:rsidRDefault="00957DBF" w:rsidP="00C15CB8"/>
    <w:p w14:paraId="7426D56E" w14:textId="77777777" w:rsidR="00957DBF" w:rsidRDefault="00957DBF" w:rsidP="00C15CB8"/>
    <w:p w14:paraId="1E00A53B" w14:textId="77777777" w:rsidR="00957DBF" w:rsidRDefault="00957DBF" w:rsidP="00C15CB8"/>
    <w:p w14:paraId="4AD6A887" w14:textId="77777777" w:rsidR="00957DBF" w:rsidRDefault="00957DBF" w:rsidP="00C15CB8"/>
    <w:p w14:paraId="7443F5B1" w14:textId="77777777" w:rsidR="00957DBF" w:rsidRDefault="00957DBF" w:rsidP="00C15CB8"/>
    <w:p w14:paraId="1643158C" w14:textId="77777777" w:rsidR="00957DBF" w:rsidRDefault="00957DBF" w:rsidP="00C15CB8"/>
    <w:p w14:paraId="242DD2B5" w14:textId="77777777" w:rsidR="00957DBF" w:rsidRDefault="00957DBF" w:rsidP="00C15CB8"/>
    <w:p w14:paraId="4E055988" w14:textId="77777777" w:rsidR="00957DBF" w:rsidRPr="00C15CB8" w:rsidRDefault="00957DBF" w:rsidP="00C15CB8"/>
    <w:p w14:paraId="5C2175B5" w14:textId="1B4CB05F" w:rsidR="000C64EE" w:rsidRPr="00C15CB8" w:rsidRDefault="00957DBF" w:rsidP="00957DBF">
      <w:pPr>
        <w:pStyle w:val="Heading2"/>
      </w:pPr>
      <w:r w:rsidRPr="00C15CB8">
        <w:lastRenderedPageBreak/>
        <w:t xml:space="preserve">New: Formal Notice </w:t>
      </w:r>
      <w:proofErr w:type="gramStart"/>
      <w:r w:rsidRPr="00C15CB8">
        <w:t>Of</w:t>
      </w:r>
      <w:proofErr w:type="gramEnd"/>
      <w:r w:rsidRPr="00C15CB8">
        <w:t xml:space="preserve"> Dismissal Letter </w:t>
      </w:r>
    </w:p>
    <w:p w14:paraId="5FDDEC09" w14:textId="77777777" w:rsidR="004F21F1" w:rsidRPr="00C15CB8" w:rsidRDefault="004F21F1" w:rsidP="00C15CB8"/>
    <w:p w14:paraId="0AAD9113" w14:textId="6816E814" w:rsidR="000C64EE" w:rsidRPr="00C15CB8" w:rsidRDefault="004F21F1" w:rsidP="00C15CB8">
      <w:r w:rsidRPr="00C15CB8">
        <w:t>[PLEASE NOTE *** Schools are advised to ensure they have received LDBS HR and Legal advice before confirming a dismissal]</w:t>
      </w:r>
    </w:p>
    <w:p w14:paraId="1A4F40C0" w14:textId="0B533784" w:rsidR="00346E5D" w:rsidRPr="00C15CB8" w:rsidRDefault="00957DBF" w:rsidP="00957DBF">
      <w:pPr>
        <w:pStyle w:val="Subtitle"/>
      </w:pPr>
      <w:r w:rsidRPr="00C15CB8">
        <w:t>Strictly Private &amp; Confidential</w:t>
      </w:r>
    </w:p>
    <w:p w14:paraId="6D73CA4F" w14:textId="77777777" w:rsidR="00346E5D" w:rsidRPr="00C15CB8" w:rsidRDefault="00346E5D" w:rsidP="00C15CB8"/>
    <w:p w14:paraId="0E251A42" w14:textId="77777777" w:rsidR="00346E5D" w:rsidRPr="00C15CB8" w:rsidRDefault="00346E5D" w:rsidP="00957DBF">
      <w:pPr>
        <w:pStyle w:val="Heading3"/>
      </w:pPr>
      <w:r w:rsidRPr="00C15CB8">
        <w:t>EMPLOYEE NAME</w:t>
      </w:r>
    </w:p>
    <w:p w14:paraId="406D1CA2" w14:textId="77777777" w:rsidR="00346E5D" w:rsidRPr="00C15CB8" w:rsidRDefault="00346E5D" w:rsidP="00957DBF">
      <w:pPr>
        <w:pStyle w:val="Heading3"/>
      </w:pPr>
      <w:r w:rsidRPr="00C15CB8">
        <w:t>ADDRESS</w:t>
      </w:r>
    </w:p>
    <w:p w14:paraId="34F057B5" w14:textId="77777777" w:rsidR="00346E5D" w:rsidRPr="00C15CB8" w:rsidRDefault="00346E5D" w:rsidP="00957DBF">
      <w:pPr>
        <w:pStyle w:val="Heading3"/>
      </w:pPr>
    </w:p>
    <w:p w14:paraId="036180F7" w14:textId="77777777" w:rsidR="00346E5D" w:rsidRPr="00C15CB8" w:rsidRDefault="00346E5D" w:rsidP="00957DBF">
      <w:pPr>
        <w:pStyle w:val="Heading3"/>
      </w:pPr>
      <w:r w:rsidRPr="00C15CB8">
        <w:t>Date</w:t>
      </w:r>
    </w:p>
    <w:p w14:paraId="0E3134E2" w14:textId="77777777" w:rsidR="000C64EE" w:rsidRPr="00C15CB8" w:rsidRDefault="000C64EE" w:rsidP="00957DBF">
      <w:pPr>
        <w:pStyle w:val="Heading3"/>
      </w:pPr>
    </w:p>
    <w:p w14:paraId="79B90F84" w14:textId="228B51DF" w:rsidR="000C64EE" w:rsidRPr="00C15CB8" w:rsidRDefault="000C64EE" w:rsidP="00957DBF">
      <w:pPr>
        <w:pStyle w:val="Heading3"/>
      </w:pPr>
      <w:r w:rsidRPr="00C15CB8">
        <w:t xml:space="preserve">Dear </w:t>
      </w:r>
    </w:p>
    <w:p w14:paraId="4311E28C" w14:textId="77777777" w:rsidR="00C358EB" w:rsidRPr="00C15CB8" w:rsidRDefault="00C358EB" w:rsidP="00957DBF">
      <w:pPr>
        <w:pStyle w:val="Heading3"/>
      </w:pPr>
      <w:r w:rsidRPr="00C15CB8">
        <w:t xml:space="preserve">Re: Outcome of the Disciplinary Hearing on [DATE HERE]  </w:t>
      </w:r>
    </w:p>
    <w:p w14:paraId="34539E93" w14:textId="77777777" w:rsidR="000C64EE" w:rsidRPr="00C15CB8" w:rsidRDefault="000C64EE" w:rsidP="00C15CB8"/>
    <w:p w14:paraId="58693C34" w14:textId="49A29235" w:rsidR="000C64EE" w:rsidRPr="00C15CB8" w:rsidRDefault="000C64EE" w:rsidP="00C15CB8">
      <w:r w:rsidRPr="00C15CB8">
        <w:t xml:space="preserve">I am writing to confirm the outcome of the formal disciplinary hearing in relation to your conduct in the workplace. At the hearing you were accompanied by </w:t>
      </w:r>
      <w:r w:rsidRPr="00C15CB8">
        <w:fldChar w:fldCharType="begin"/>
      </w:r>
      <w:r w:rsidRPr="00C15CB8">
        <w:instrText xml:space="preserve"> MACROBUTTON NoMacro [name]</w:instrText>
      </w:r>
      <w:r w:rsidRPr="00C15CB8">
        <w:fldChar w:fldCharType="end"/>
      </w:r>
      <w:r w:rsidRPr="00C15CB8">
        <w:t xml:space="preserve">, the meeting was chaired by </w:t>
      </w:r>
      <w:r w:rsidRPr="00C15CB8">
        <w:fldChar w:fldCharType="begin"/>
      </w:r>
      <w:r w:rsidRPr="00C15CB8">
        <w:instrText xml:space="preserve"> MACROBUTTON NoMacro [Chair]</w:instrText>
      </w:r>
      <w:r w:rsidRPr="00C15CB8">
        <w:fldChar w:fldCharType="end"/>
      </w:r>
      <w:r w:rsidRPr="00C15CB8">
        <w:t xml:space="preserve">. </w:t>
      </w:r>
      <w:r w:rsidRPr="00C15CB8">
        <w:fldChar w:fldCharType="begin"/>
      </w:r>
      <w:r w:rsidRPr="00C15CB8">
        <w:instrText xml:space="preserve"> MACROBUTTON NoMacro [List other attendees]</w:instrText>
      </w:r>
      <w:r w:rsidRPr="00C15CB8">
        <w:fldChar w:fldCharType="end"/>
      </w:r>
      <w:r w:rsidRPr="00C15CB8">
        <w:t xml:space="preserve"> were also present. The minutes were taken by </w:t>
      </w:r>
      <w:r w:rsidRPr="00C15CB8">
        <w:fldChar w:fldCharType="begin"/>
      </w:r>
      <w:r w:rsidRPr="00C15CB8">
        <w:instrText xml:space="preserve"> MACROBUTTON NoMacro [name]</w:instrText>
      </w:r>
      <w:r w:rsidRPr="00C15CB8">
        <w:fldChar w:fldCharType="end"/>
      </w:r>
      <w:r w:rsidRPr="00C15CB8">
        <w:t xml:space="preserve"> and a representative from Human Resources was present to support proceedings. </w:t>
      </w:r>
    </w:p>
    <w:p w14:paraId="611AB10B" w14:textId="40FD657C" w:rsidR="000C64EE" w:rsidRPr="00C15CB8" w:rsidRDefault="000C64EE" w:rsidP="00C15CB8">
      <w:r w:rsidRPr="00C15CB8">
        <w:t xml:space="preserve">This meeting considered the following points: </w:t>
      </w:r>
    </w:p>
    <w:p w14:paraId="5806ECAE" w14:textId="77777777" w:rsidR="000C64EE" w:rsidRPr="00C15CB8" w:rsidRDefault="000C64EE" w:rsidP="00C15CB8">
      <w:r w:rsidRPr="00C15CB8">
        <w:t>Reason for meeting</w:t>
      </w:r>
    </w:p>
    <w:p w14:paraId="1CB2A874" w14:textId="77777777" w:rsidR="000C64EE" w:rsidRPr="00C15CB8" w:rsidRDefault="000C64EE" w:rsidP="00C15CB8">
      <w:r w:rsidRPr="00C15CB8">
        <w:fldChar w:fldCharType="begin"/>
      </w:r>
      <w:r w:rsidRPr="00C15CB8">
        <w:instrText xml:space="preserve"> MACROBUTTON NoMacro [Summary of the allegations]</w:instrText>
      </w:r>
      <w:r w:rsidRPr="00C15CB8">
        <w:fldChar w:fldCharType="end"/>
      </w:r>
    </w:p>
    <w:p w14:paraId="0CF52A6F" w14:textId="77777777" w:rsidR="000C64EE" w:rsidRPr="00C15CB8" w:rsidRDefault="000C64EE" w:rsidP="00C15CB8"/>
    <w:p w14:paraId="346991F5" w14:textId="77777777" w:rsidR="000C64EE" w:rsidRPr="00C15CB8" w:rsidRDefault="000C64EE" w:rsidP="00C15CB8">
      <w:r w:rsidRPr="00C15CB8">
        <w:t>Management view</w:t>
      </w:r>
    </w:p>
    <w:p w14:paraId="51112F3B" w14:textId="77777777" w:rsidR="000C64EE" w:rsidRPr="00C15CB8" w:rsidRDefault="000C64EE" w:rsidP="00C15CB8">
      <w:r w:rsidRPr="00C15CB8">
        <w:fldChar w:fldCharType="begin"/>
      </w:r>
      <w:r w:rsidRPr="00C15CB8">
        <w:instrText xml:space="preserve"> MACROBUTTON NoMacro [Main argument by management]</w:instrText>
      </w:r>
      <w:r w:rsidRPr="00C15CB8">
        <w:fldChar w:fldCharType="end"/>
      </w:r>
      <w:r w:rsidRPr="00C15CB8">
        <w:t xml:space="preserve"> </w:t>
      </w:r>
    </w:p>
    <w:p w14:paraId="1B4DD25D" w14:textId="77777777" w:rsidR="000C64EE" w:rsidRPr="00C15CB8" w:rsidRDefault="000C64EE" w:rsidP="00C15CB8"/>
    <w:p w14:paraId="138BEACB" w14:textId="77777777" w:rsidR="000C64EE" w:rsidRPr="00C15CB8" w:rsidRDefault="000C64EE" w:rsidP="00C15CB8">
      <w:r w:rsidRPr="00C15CB8">
        <w:t xml:space="preserve">Employee response </w:t>
      </w:r>
    </w:p>
    <w:p w14:paraId="79BB1947" w14:textId="302E81DA" w:rsidR="000C64EE" w:rsidRPr="00C15CB8" w:rsidRDefault="000C64EE" w:rsidP="00C15CB8">
      <w:r w:rsidRPr="00C15CB8">
        <w:fldChar w:fldCharType="begin"/>
      </w:r>
      <w:r w:rsidRPr="00C15CB8">
        <w:instrText xml:space="preserve"> MACROBUTTON NoMacro [Main points of response from employee]</w:instrText>
      </w:r>
      <w:r w:rsidRPr="00C15CB8">
        <w:fldChar w:fldCharType="end"/>
      </w:r>
    </w:p>
    <w:p w14:paraId="03384F3B" w14:textId="0015087F" w:rsidR="003B3201" w:rsidRPr="00C15CB8" w:rsidRDefault="003B3201" w:rsidP="00C15CB8"/>
    <w:p w14:paraId="41F3A483" w14:textId="77777777" w:rsidR="003B3201" w:rsidRPr="00C15CB8" w:rsidRDefault="003B3201" w:rsidP="00C15CB8"/>
    <w:p w14:paraId="22E32FD0" w14:textId="77777777" w:rsidR="003B3201" w:rsidRPr="00C15CB8" w:rsidRDefault="003B3201" w:rsidP="00C15CB8">
      <w:r w:rsidRPr="00C15CB8">
        <w:t xml:space="preserve">Panel Findings </w:t>
      </w:r>
    </w:p>
    <w:p w14:paraId="00AE0513" w14:textId="77777777" w:rsidR="003B3201" w:rsidRPr="00C15CB8" w:rsidRDefault="003B3201" w:rsidP="00C15CB8">
      <w:r w:rsidRPr="00C15CB8">
        <w:t xml:space="preserve">Detail main findings  </w:t>
      </w:r>
    </w:p>
    <w:p w14:paraId="7BAB69B3" w14:textId="2756BFB7" w:rsidR="00C358EB" w:rsidRPr="00C15CB8" w:rsidRDefault="00C358EB" w:rsidP="00C15CB8"/>
    <w:p w14:paraId="46059C95" w14:textId="48DD4C3C" w:rsidR="00C358EB" w:rsidRPr="00C15CB8" w:rsidRDefault="00C358EB" w:rsidP="00C15CB8"/>
    <w:p w14:paraId="1231DF46" w14:textId="6FA46C1F" w:rsidR="003B3201" w:rsidRPr="00C15CB8" w:rsidRDefault="00254B6A" w:rsidP="00C15CB8">
      <w:r w:rsidRPr="00C15CB8">
        <w:t xml:space="preserve">After careful consideration of the evidence presented I / The Governors Disciplinary Panel [DELETE AS APPROPRIATE] have determined that the </w:t>
      </w:r>
      <w:r w:rsidR="003B3201" w:rsidRPr="00C15CB8">
        <w:t xml:space="preserve">serious </w:t>
      </w:r>
      <w:r w:rsidRPr="00C15CB8">
        <w:t>allegations made against you, namely that [DETAILS OF ALLEGATIONS HERE] have been substantiated.</w:t>
      </w:r>
    </w:p>
    <w:p w14:paraId="357B28E1" w14:textId="203F6B69" w:rsidR="00D171F3" w:rsidRPr="00C15CB8" w:rsidRDefault="00D171F3" w:rsidP="00C15CB8">
      <w:r w:rsidRPr="00C15CB8">
        <w:t xml:space="preserve">SPECIFY </w:t>
      </w:r>
      <w:r w:rsidR="003B3201" w:rsidRPr="00C15CB8">
        <w:t xml:space="preserve">DISMISSAL </w:t>
      </w:r>
      <w:r w:rsidR="00254B6A" w:rsidRPr="00C15CB8">
        <w:t>OPTIONS</w:t>
      </w:r>
    </w:p>
    <w:p w14:paraId="22AC4408" w14:textId="4A254FD0" w:rsidR="00D171F3" w:rsidRPr="00C15CB8" w:rsidRDefault="00D171F3" w:rsidP="00C15CB8">
      <w:r w:rsidRPr="00C15CB8">
        <w:t>Either:</w:t>
      </w:r>
    </w:p>
    <w:p w14:paraId="2A4598BE" w14:textId="77777777" w:rsidR="006F5EE9" w:rsidRPr="00C15CB8" w:rsidRDefault="006F5EE9" w:rsidP="00C15CB8"/>
    <w:p w14:paraId="192B3439" w14:textId="11D4C2E5" w:rsidR="000C64EE" w:rsidRPr="00C15CB8" w:rsidRDefault="000C64EE" w:rsidP="00C15CB8">
      <w:r w:rsidRPr="00C15CB8">
        <w:lastRenderedPageBreak/>
        <w:t xml:space="preserve">Dismissal with notice following prior </w:t>
      </w:r>
      <w:proofErr w:type="gramStart"/>
      <w:r w:rsidRPr="00C15CB8">
        <w:t>misconduct</w:t>
      </w:r>
      <w:proofErr w:type="gramEnd"/>
    </w:p>
    <w:p w14:paraId="0F65DEB2" w14:textId="05A2EEEB" w:rsidR="000C64EE" w:rsidRPr="00C15CB8" w:rsidRDefault="000C64EE" w:rsidP="00C15CB8">
      <w:r w:rsidRPr="00C15CB8">
        <w:t xml:space="preserve">Having reviewed all the </w:t>
      </w:r>
      <w:r w:rsidR="0012305E" w:rsidRPr="00C15CB8">
        <w:t>evidence</w:t>
      </w:r>
      <w:r w:rsidRPr="00C15CB8">
        <w:t xml:space="preserve"> presented, the panel concluded to issue a dismissal with notice effective from the date of notification of this decision. </w:t>
      </w:r>
    </w:p>
    <w:p w14:paraId="3E8CE43C" w14:textId="66AE5142" w:rsidR="000C64EE" w:rsidRPr="00C15CB8" w:rsidRDefault="000C64EE" w:rsidP="00C15CB8">
      <w:r w:rsidRPr="00C15CB8">
        <w:t xml:space="preserve">You are being dismissed on the grounds of your misconduct </w:t>
      </w:r>
      <w:r w:rsidRPr="00C15CB8">
        <w:fldChar w:fldCharType="begin"/>
      </w:r>
      <w:r w:rsidRPr="00C15CB8">
        <w:instrText xml:space="preserve"> MACROBUTTON NoMacro [state what this is]</w:instrText>
      </w:r>
      <w:r w:rsidRPr="00C15CB8">
        <w:fldChar w:fldCharType="end"/>
      </w:r>
      <w:r w:rsidRPr="00C15CB8">
        <w:t>. Following the</w:t>
      </w:r>
      <w:r w:rsidR="0012305E" w:rsidRPr="00C15CB8">
        <w:t xml:space="preserve"> final written warning</w:t>
      </w:r>
      <w:r w:rsidRPr="00C15CB8">
        <w:t xml:space="preserve"> issued on </w:t>
      </w:r>
      <w:r w:rsidRPr="00C15CB8">
        <w:fldChar w:fldCharType="begin"/>
      </w:r>
      <w:r w:rsidRPr="00C15CB8">
        <w:instrText xml:space="preserve"> MACROBUTTON NoMacro [date of warning]</w:instrText>
      </w:r>
      <w:r w:rsidRPr="00C15CB8">
        <w:fldChar w:fldCharType="end"/>
      </w:r>
      <w:r w:rsidRPr="00C15CB8">
        <w:t xml:space="preserve">, you were informed that any further instances of misconduct could result in further disciplinary action being instigated. This has resulted in a situation sufficiently serious enough to allow us to dismiss you. </w:t>
      </w:r>
    </w:p>
    <w:p w14:paraId="24CE1FF6" w14:textId="6B328C71" w:rsidR="000C64EE" w:rsidRPr="00C15CB8" w:rsidRDefault="000C64EE" w:rsidP="00C15CB8">
      <w:r w:rsidRPr="00C15CB8">
        <w:t xml:space="preserve">You will be entitled to pay in lieu of your notice period. </w:t>
      </w:r>
    </w:p>
    <w:p w14:paraId="29985507" w14:textId="1E6861D5" w:rsidR="000C64EE" w:rsidRPr="00C15CB8" w:rsidRDefault="000C64EE" w:rsidP="00C15CB8">
      <w:r w:rsidRPr="00C15CB8">
        <w:t xml:space="preserve">Or </w:t>
      </w:r>
    </w:p>
    <w:p w14:paraId="0513010B" w14:textId="687EC393" w:rsidR="000C64EE" w:rsidRPr="00C15CB8" w:rsidRDefault="000C64EE" w:rsidP="00C15CB8">
      <w:r w:rsidRPr="00C15CB8">
        <w:t xml:space="preserve">Dismissal without notice after gross </w:t>
      </w:r>
      <w:proofErr w:type="gramStart"/>
      <w:r w:rsidRPr="00C15CB8">
        <w:t>misconduct</w:t>
      </w:r>
      <w:proofErr w:type="gramEnd"/>
      <w:r w:rsidRPr="00C15CB8">
        <w:t xml:space="preserve"> </w:t>
      </w:r>
    </w:p>
    <w:p w14:paraId="5225DDC9" w14:textId="5023B890" w:rsidR="000C64EE" w:rsidRPr="00C15CB8" w:rsidRDefault="000C64EE" w:rsidP="00C15CB8">
      <w:r w:rsidRPr="00C15CB8">
        <w:t xml:space="preserve">Having reviewed all the points presented, the panel concluded to issue a dismissal without notice effective from the date of notification of this decision. </w:t>
      </w:r>
    </w:p>
    <w:p w14:paraId="11BA4529" w14:textId="77777777" w:rsidR="000C64EE" w:rsidRPr="00C15CB8" w:rsidRDefault="000C64EE" w:rsidP="00C15CB8">
      <w:r w:rsidRPr="00C15CB8">
        <w:t xml:space="preserve">You are being dismissed on the grounds of your gross misconduct </w:t>
      </w:r>
      <w:r w:rsidRPr="00C15CB8">
        <w:fldChar w:fldCharType="begin"/>
      </w:r>
      <w:r w:rsidRPr="00C15CB8">
        <w:instrText xml:space="preserve"> MACROBUTTON NoMacro [state what this is]</w:instrText>
      </w:r>
      <w:r w:rsidRPr="00C15CB8">
        <w:fldChar w:fldCharType="end"/>
      </w:r>
      <w:r w:rsidRPr="00C15CB8">
        <w:t xml:space="preserve">. This has been deemed sufficiently serious enough to allow us to dismiss you without notice or pay in lieu of notice. </w:t>
      </w:r>
    </w:p>
    <w:p w14:paraId="4043EE3C" w14:textId="4B018ACA" w:rsidR="00D171F3" w:rsidRPr="00C15CB8" w:rsidRDefault="00D171F3" w:rsidP="00C15CB8">
      <w:r w:rsidRPr="00C15CB8">
        <w:t xml:space="preserve">You have the right to appeal against this decision.  If you wish to </w:t>
      </w:r>
      <w:proofErr w:type="gramStart"/>
      <w:r w:rsidRPr="00C15CB8">
        <w:t>appeal</w:t>
      </w:r>
      <w:proofErr w:type="gramEnd"/>
      <w:r w:rsidRPr="00C15CB8">
        <w:t xml:space="preserve"> you must submit the grounds of your appeal to the Clerk to Governors by the [ENTER DATE HERE – 10 school days from the date of the letter] by either email to [ENTER ADDRESS HERE] or by post to [ENTER DETAILS HERE].  Any appeal will be heard by the Governing Body’s Appeal Committee.</w:t>
      </w:r>
    </w:p>
    <w:p w14:paraId="610628C2" w14:textId="77777777" w:rsidR="00D171F3" w:rsidRPr="00C15CB8" w:rsidRDefault="00D171F3" w:rsidP="00C15CB8"/>
    <w:p w14:paraId="44568E51" w14:textId="77777777" w:rsidR="00D171F3" w:rsidRPr="00C15CB8" w:rsidRDefault="00D171F3" w:rsidP="00C15CB8">
      <w:r w:rsidRPr="00C15CB8">
        <w:t>Yours sincerely</w:t>
      </w:r>
    </w:p>
    <w:p w14:paraId="479E8C39" w14:textId="77777777" w:rsidR="00D171F3" w:rsidRPr="00C15CB8" w:rsidRDefault="00D171F3" w:rsidP="00C15CB8"/>
    <w:p w14:paraId="28763589" w14:textId="77777777" w:rsidR="00D171F3" w:rsidRPr="00C15CB8" w:rsidRDefault="00D171F3" w:rsidP="00C15CB8"/>
    <w:p w14:paraId="7A59C8DD" w14:textId="4CC834A8" w:rsidR="00D171F3" w:rsidRPr="00C15CB8" w:rsidRDefault="00D171F3" w:rsidP="00C15CB8">
      <w:r w:rsidRPr="00C15CB8">
        <w:t xml:space="preserve">Executive/Headteacher/Head of School/ Chair of the Disciplinary Panel </w:t>
      </w:r>
    </w:p>
    <w:p w14:paraId="617BD087" w14:textId="32B4870F" w:rsidR="00D171F3" w:rsidRPr="00C15CB8" w:rsidRDefault="00D171F3" w:rsidP="00C15CB8">
      <w:r w:rsidRPr="00C15CB8">
        <w:t xml:space="preserve"> [DELETE AS APPROPRIATE]</w:t>
      </w:r>
    </w:p>
    <w:p w14:paraId="2043FD90" w14:textId="108F371F" w:rsidR="00D171F3" w:rsidRPr="00C15CB8" w:rsidRDefault="00D171F3" w:rsidP="00C15CB8"/>
    <w:p w14:paraId="177430A8" w14:textId="77777777" w:rsidR="000C64EE" w:rsidRPr="00C15CB8" w:rsidRDefault="000C64EE" w:rsidP="00C15CB8"/>
    <w:p w14:paraId="3ADCEF4B" w14:textId="77777777" w:rsidR="00516326" w:rsidRDefault="00516326" w:rsidP="00957DBF">
      <w:pPr>
        <w:pStyle w:val="Heading2"/>
      </w:pPr>
    </w:p>
    <w:p w14:paraId="70F21F23" w14:textId="77777777" w:rsidR="00957DBF" w:rsidRDefault="00957DBF" w:rsidP="00957DBF"/>
    <w:p w14:paraId="34725805" w14:textId="77777777" w:rsidR="00957DBF" w:rsidRDefault="00957DBF" w:rsidP="00957DBF"/>
    <w:p w14:paraId="3415D102" w14:textId="77777777" w:rsidR="00957DBF" w:rsidRDefault="00957DBF" w:rsidP="00957DBF"/>
    <w:p w14:paraId="4E7D7B91" w14:textId="77777777" w:rsidR="00957DBF" w:rsidRDefault="00957DBF" w:rsidP="00957DBF"/>
    <w:p w14:paraId="24447660" w14:textId="77777777" w:rsidR="00957DBF" w:rsidRDefault="00957DBF" w:rsidP="00957DBF"/>
    <w:p w14:paraId="091F4658" w14:textId="77777777" w:rsidR="00957DBF" w:rsidRDefault="00957DBF" w:rsidP="00957DBF"/>
    <w:p w14:paraId="45735416" w14:textId="77777777" w:rsidR="00957DBF" w:rsidRDefault="00957DBF" w:rsidP="00957DBF"/>
    <w:p w14:paraId="2E07E2D4" w14:textId="77777777" w:rsidR="00957DBF" w:rsidRDefault="00957DBF" w:rsidP="00957DBF"/>
    <w:p w14:paraId="2BC5138C" w14:textId="77777777" w:rsidR="00957DBF" w:rsidRDefault="00957DBF" w:rsidP="00957DBF"/>
    <w:p w14:paraId="0100C981" w14:textId="77777777" w:rsidR="00957DBF" w:rsidRDefault="00957DBF" w:rsidP="00957DBF"/>
    <w:p w14:paraId="0A1269C0" w14:textId="77777777" w:rsidR="00957DBF" w:rsidRDefault="00957DBF" w:rsidP="00957DBF"/>
    <w:p w14:paraId="78C6B0C9" w14:textId="77777777" w:rsidR="00957DBF" w:rsidRPr="00957DBF" w:rsidRDefault="00957DBF" w:rsidP="00957DBF"/>
    <w:p w14:paraId="48D4D242" w14:textId="50F1A987" w:rsidR="00516326" w:rsidRDefault="00957DBF" w:rsidP="00957DBF">
      <w:pPr>
        <w:pStyle w:val="Heading2"/>
      </w:pPr>
      <w:r w:rsidRPr="00C15CB8">
        <w:lastRenderedPageBreak/>
        <w:t>Formal Disciplinary Appeal Hearing</w:t>
      </w:r>
    </w:p>
    <w:p w14:paraId="339D5737" w14:textId="77777777" w:rsidR="00957DBF" w:rsidRPr="00957DBF" w:rsidRDefault="00957DBF" w:rsidP="00957DBF"/>
    <w:p w14:paraId="279308CB" w14:textId="12F9B370" w:rsidR="00516326" w:rsidRPr="00957DBF" w:rsidRDefault="00957DBF" w:rsidP="00957DBF">
      <w:pPr>
        <w:pStyle w:val="Subtitle"/>
      </w:pPr>
      <w:r w:rsidRPr="00957DBF">
        <w:t>Strictly Private &amp; Confidential</w:t>
      </w:r>
    </w:p>
    <w:p w14:paraId="4EC50CEA" w14:textId="77777777" w:rsidR="00516326" w:rsidRPr="00C15CB8" w:rsidRDefault="00516326" w:rsidP="00C15CB8"/>
    <w:p w14:paraId="788D5D8C" w14:textId="77777777" w:rsidR="00516326" w:rsidRPr="00C15CB8" w:rsidRDefault="00516326" w:rsidP="00957DBF">
      <w:pPr>
        <w:pStyle w:val="Heading3"/>
      </w:pPr>
      <w:r w:rsidRPr="00C15CB8">
        <w:t>NAME</w:t>
      </w:r>
    </w:p>
    <w:p w14:paraId="624ABD51" w14:textId="77777777" w:rsidR="00516326" w:rsidRPr="00C15CB8" w:rsidRDefault="00516326" w:rsidP="00957DBF">
      <w:pPr>
        <w:pStyle w:val="Heading3"/>
      </w:pPr>
      <w:r w:rsidRPr="00C15CB8">
        <w:t>ADDRESS</w:t>
      </w:r>
    </w:p>
    <w:p w14:paraId="2D0168C1" w14:textId="77777777" w:rsidR="00516326" w:rsidRPr="00C15CB8" w:rsidRDefault="00516326" w:rsidP="00957DBF">
      <w:pPr>
        <w:pStyle w:val="Heading3"/>
      </w:pPr>
    </w:p>
    <w:p w14:paraId="2A1C899C" w14:textId="77777777" w:rsidR="00516326" w:rsidRPr="00C15CB8" w:rsidRDefault="00516326" w:rsidP="00957DBF">
      <w:pPr>
        <w:pStyle w:val="Heading3"/>
      </w:pPr>
      <w:r w:rsidRPr="00C15CB8">
        <w:t>Date</w:t>
      </w:r>
    </w:p>
    <w:p w14:paraId="23D7E2D1" w14:textId="77777777" w:rsidR="00516326" w:rsidRPr="00C15CB8" w:rsidRDefault="00516326" w:rsidP="00957DBF">
      <w:pPr>
        <w:pStyle w:val="Heading3"/>
      </w:pPr>
    </w:p>
    <w:p w14:paraId="2C2527CC" w14:textId="6CC55E33" w:rsidR="00516326" w:rsidRPr="00C15CB8" w:rsidRDefault="00516326" w:rsidP="00957DBF">
      <w:pPr>
        <w:pStyle w:val="Heading3"/>
      </w:pPr>
      <w:r w:rsidRPr="00C15CB8">
        <w:t xml:space="preserve">Dear </w:t>
      </w:r>
    </w:p>
    <w:p w14:paraId="2874759B" w14:textId="77777777" w:rsidR="00516326" w:rsidRPr="00C15CB8" w:rsidRDefault="00516326" w:rsidP="00957DBF">
      <w:pPr>
        <w:pStyle w:val="Heading3"/>
      </w:pPr>
    </w:p>
    <w:p w14:paraId="16D09381" w14:textId="5CB285BE" w:rsidR="00516326" w:rsidRPr="00C15CB8" w:rsidRDefault="00516326" w:rsidP="00957DBF">
      <w:pPr>
        <w:pStyle w:val="Heading3"/>
      </w:pPr>
      <w:r w:rsidRPr="00C15CB8">
        <w:t xml:space="preserve">Re: Disciplinary </w:t>
      </w:r>
      <w:r w:rsidR="00236C33" w:rsidRPr="00C15CB8">
        <w:t xml:space="preserve">Appeal </w:t>
      </w:r>
      <w:r w:rsidRPr="00C15CB8">
        <w:t xml:space="preserve">Hearing </w:t>
      </w:r>
    </w:p>
    <w:p w14:paraId="5AB76752" w14:textId="77777777" w:rsidR="00516326" w:rsidRPr="00C15CB8" w:rsidRDefault="00516326" w:rsidP="00C15CB8"/>
    <w:p w14:paraId="49039C1D" w14:textId="481FC31B" w:rsidR="00516326" w:rsidRPr="00C15CB8" w:rsidRDefault="00516326" w:rsidP="00C15CB8">
      <w:r w:rsidRPr="00C15CB8">
        <w:t xml:space="preserve">I am writing in response to your communication dated [ENTER DATE HERE] stating that you wish to appeal the decision of the disciplinary hearing that took place on the [ENTER DATE HERE] and the grounds for that appeal.  I can now advise you that </w:t>
      </w:r>
      <w:r w:rsidR="00815D43" w:rsidRPr="00C15CB8">
        <w:t>t</w:t>
      </w:r>
      <w:r w:rsidRPr="00C15CB8">
        <w:t xml:space="preserve">he hearing will take place on [DATE – AT LEAST 10 DAYS FROM THE DATE OF THE LETTER] at [PLACE] at [TIME]. It will be conducted by </w:t>
      </w:r>
      <w:r w:rsidR="00815D43" w:rsidRPr="00C15CB8">
        <w:t xml:space="preserve">the </w:t>
      </w:r>
      <w:r w:rsidR="00236C33" w:rsidRPr="00C15CB8">
        <w:t>A</w:t>
      </w:r>
      <w:r w:rsidR="00815D43" w:rsidRPr="00C15CB8">
        <w:t>ppeal panel</w:t>
      </w:r>
      <w:r w:rsidRPr="00C15CB8">
        <w:t xml:space="preserve"> of the governing </w:t>
      </w:r>
      <w:proofErr w:type="gramStart"/>
      <w:r w:rsidRPr="00C15CB8">
        <w:t>body</w:t>
      </w:r>
      <w:proofErr w:type="gramEnd"/>
      <w:r w:rsidRPr="00C15CB8">
        <w:t xml:space="preserve"> </w:t>
      </w:r>
    </w:p>
    <w:p w14:paraId="0D1331EB" w14:textId="77777777" w:rsidR="00236C33" w:rsidRPr="00C15CB8" w:rsidRDefault="00236C33" w:rsidP="00C15CB8">
      <w:r w:rsidRPr="00C15CB8">
        <w:t xml:space="preserve">The hearing will be chaired by </w:t>
      </w:r>
      <w:r w:rsidRPr="00C15CB8">
        <w:fldChar w:fldCharType="begin"/>
      </w:r>
      <w:r w:rsidRPr="00C15CB8">
        <w:instrText xml:space="preserve"> MACROBUTTON NoMacro [name, position of Chair]</w:instrText>
      </w:r>
      <w:r w:rsidRPr="00C15CB8">
        <w:fldChar w:fldCharType="end"/>
      </w:r>
      <w:r w:rsidRPr="00C15CB8">
        <w:t xml:space="preserve">, </w:t>
      </w:r>
      <w:r w:rsidRPr="00C15CB8">
        <w:fldChar w:fldCharType="begin"/>
      </w:r>
      <w:r w:rsidRPr="00C15CB8">
        <w:instrText xml:space="preserve"> MACROBUTTON NoMacro [name, position of panel member]</w:instrText>
      </w:r>
      <w:r w:rsidRPr="00C15CB8">
        <w:fldChar w:fldCharType="end"/>
      </w:r>
      <w:r w:rsidRPr="00C15CB8">
        <w:t xml:space="preserve"> will also be present and </w:t>
      </w:r>
      <w:r w:rsidRPr="00C15CB8">
        <w:fldChar w:fldCharType="begin"/>
      </w:r>
      <w:r w:rsidRPr="00C15CB8">
        <w:instrText xml:space="preserve"> MACROBUTTON NoMacro [name, position of minute taker]</w:instrText>
      </w:r>
      <w:r w:rsidRPr="00C15CB8">
        <w:fldChar w:fldCharType="end"/>
      </w:r>
      <w:r w:rsidRPr="00C15CB8">
        <w:t xml:space="preserve"> will take minutes. A Human Resources representative will be present to support proceedings.</w:t>
      </w:r>
    </w:p>
    <w:p w14:paraId="23196723" w14:textId="3D6CAB51" w:rsidR="00B66B86" w:rsidRPr="00C15CB8" w:rsidRDefault="00236C33" w:rsidP="00C15CB8">
      <w:r w:rsidRPr="00C15CB8">
        <w:t>.</w:t>
      </w:r>
      <w:r w:rsidR="00B66B86" w:rsidRPr="00C15CB8">
        <w:t xml:space="preserve"> You have the right to be accompanied by a trade union representative or a colleague that has not formed part of the investigation.  If your representative is unable to attend the hearing at the time given above, you may propose another date and time for the meeting to take place.  Any alternative date must be on or before (date of the fifth working day after the (PROPOSED MEETING DATE).  Only one postponement will be permitted.  </w:t>
      </w:r>
    </w:p>
    <w:p w14:paraId="7708313D" w14:textId="77777777" w:rsidR="00815D43" w:rsidRPr="00C15CB8" w:rsidRDefault="00815D43" w:rsidP="00C15CB8"/>
    <w:p w14:paraId="4CBA474A" w14:textId="5EE98A76" w:rsidR="00516326" w:rsidRPr="00C15CB8" w:rsidRDefault="00516326" w:rsidP="00C15CB8">
      <w:r w:rsidRPr="00C15CB8">
        <w:t xml:space="preserve">You also have the right to produce written statements and to invite witnesses to give evidence in support of your </w:t>
      </w:r>
      <w:r w:rsidR="00815D43" w:rsidRPr="00C15CB8">
        <w:t>appeal</w:t>
      </w:r>
      <w:r w:rsidRPr="00C15CB8">
        <w:t xml:space="preserve">.  You should ensure that copies of any written statements upon which you wish to rely at the hearing are given to me </w:t>
      </w:r>
      <w:r w:rsidR="00854CA2" w:rsidRPr="00C15CB8">
        <w:t xml:space="preserve">at least 3 </w:t>
      </w:r>
      <w:r w:rsidRPr="00C15CB8">
        <w:t>days before the hearing, together with the names of any witnesses that will be attending on your behalf, and the name of your representative.</w:t>
      </w:r>
      <w:r w:rsidR="00206427" w:rsidRPr="00C15CB8">
        <w:t xml:space="preserve"> </w:t>
      </w:r>
    </w:p>
    <w:p w14:paraId="3F0A8FAA" w14:textId="4071B4E6" w:rsidR="00516326" w:rsidRPr="00C15CB8" w:rsidRDefault="00815D43" w:rsidP="00C15CB8">
      <w:r w:rsidRPr="00C15CB8">
        <w:t xml:space="preserve">The Executive/Headteacher/Chair of the Disciplinary Panel will </w:t>
      </w:r>
      <w:proofErr w:type="gramStart"/>
      <w:r w:rsidRPr="00C15CB8">
        <w:t>be in attendance at</w:t>
      </w:r>
      <w:proofErr w:type="gramEnd"/>
      <w:r w:rsidRPr="00C15CB8">
        <w:t xml:space="preserve"> the meeting, supported by </w:t>
      </w:r>
      <w:r w:rsidR="00516326" w:rsidRPr="00C15CB8">
        <w:t>[NAME/DETAILS/ROLE HERE].  The records of the meeting shall be taken by</w:t>
      </w:r>
      <w:r w:rsidRPr="00C15CB8">
        <w:t xml:space="preserve"> myself</w:t>
      </w:r>
      <w:r w:rsidR="00516326" w:rsidRPr="00C15CB8">
        <w:t xml:space="preserve">.  </w:t>
      </w:r>
    </w:p>
    <w:p w14:paraId="21622E3C" w14:textId="6535A1D6" w:rsidR="00516326" w:rsidRPr="00C15CB8" w:rsidRDefault="00815D43" w:rsidP="00C15CB8">
      <w:r w:rsidRPr="00C15CB8">
        <w:t>A</w:t>
      </w:r>
      <w:r w:rsidR="00516326" w:rsidRPr="00C15CB8">
        <w:t xml:space="preserve">n indexed bundle of statements and other documents </w:t>
      </w:r>
      <w:r w:rsidRPr="00C15CB8">
        <w:t xml:space="preserve">for the </w:t>
      </w:r>
      <w:r w:rsidR="00516326" w:rsidRPr="00C15CB8">
        <w:t>hearing, along with a copy of the school’s disc</w:t>
      </w:r>
      <w:r w:rsidRPr="00C15CB8">
        <w:t>iplinary procedure will be distributed before the hearing to give all parties time to review the appeal documentation.</w:t>
      </w:r>
    </w:p>
    <w:p w14:paraId="307B40E2" w14:textId="558E771E" w:rsidR="00516326" w:rsidRPr="00C15CB8" w:rsidRDefault="00516326" w:rsidP="00C15CB8">
      <w:r w:rsidRPr="00C15CB8">
        <w:t>If there is any aspect of this letter, or of the disciplinary procedure, to the extent that it applies to you that you do not understand, please contact me.</w:t>
      </w:r>
    </w:p>
    <w:p w14:paraId="360FEF91" w14:textId="77777777" w:rsidR="00516326" w:rsidRPr="00C15CB8" w:rsidRDefault="00516326" w:rsidP="00C15CB8">
      <w:r w:rsidRPr="00C15CB8">
        <w:t>Yours sincerely</w:t>
      </w:r>
    </w:p>
    <w:p w14:paraId="1C665C34" w14:textId="77777777" w:rsidR="00516326" w:rsidRPr="00C15CB8" w:rsidRDefault="00516326" w:rsidP="00C15CB8"/>
    <w:p w14:paraId="1DEBF828" w14:textId="77777777" w:rsidR="00516326" w:rsidRPr="00C15CB8" w:rsidRDefault="00516326" w:rsidP="00C15CB8"/>
    <w:p w14:paraId="32F34523" w14:textId="557C94B6" w:rsidR="00516326" w:rsidRPr="00C15CB8" w:rsidRDefault="00815D43" w:rsidP="00C15CB8">
      <w:r w:rsidRPr="00C15CB8">
        <w:t>Clerk to the Governing Body</w:t>
      </w:r>
    </w:p>
    <w:p w14:paraId="39B024AF" w14:textId="6690DFE0" w:rsidR="00516326" w:rsidRDefault="00957DBF" w:rsidP="00957DBF">
      <w:pPr>
        <w:pStyle w:val="Heading2"/>
      </w:pPr>
      <w:r w:rsidRPr="00C15CB8">
        <w:lastRenderedPageBreak/>
        <w:t>Formal Disciplinary Appeal Outcome Letter</w:t>
      </w:r>
    </w:p>
    <w:p w14:paraId="724D75D8" w14:textId="77777777" w:rsidR="00957DBF" w:rsidRPr="00957DBF" w:rsidRDefault="00957DBF" w:rsidP="00957DBF"/>
    <w:p w14:paraId="5B797126" w14:textId="77777777" w:rsidR="004F21F1" w:rsidRPr="00C15CB8" w:rsidRDefault="004F21F1" w:rsidP="00C15CB8">
      <w:r w:rsidRPr="00C15CB8">
        <w:t>[PLEASE NOTE *** Schools are advised to ensure they have received LDBS HR and Legal advice before confirming a dismissal]</w:t>
      </w:r>
    </w:p>
    <w:p w14:paraId="357C26AA" w14:textId="77777777" w:rsidR="00516326" w:rsidRPr="00C15CB8" w:rsidRDefault="00516326" w:rsidP="00C15CB8"/>
    <w:p w14:paraId="76E42078" w14:textId="1F769449" w:rsidR="00516326" w:rsidRPr="00C15CB8" w:rsidRDefault="00957DBF" w:rsidP="00957DBF">
      <w:pPr>
        <w:pStyle w:val="Subtitle"/>
      </w:pPr>
      <w:r w:rsidRPr="00C15CB8">
        <w:t>Strictly Private &amp; Confidential</w:t>
      </w:r>
    </w:p>
    <w:p w14:paraId="28BE9E32" w14:textId="77777777" w:rsidR="00516326" w:rsidRPr="00C15CB8" w:rsidRDefault="00516326" w:rsidP="00C15CB8"/>
    <w:p w14:paraId="33C7AEB8" w14:textId="77777777" w:rsidR="00516326" w:rsidRPr="00C15CB8" w:rsidRDefault="00516326" w:rsidP="00957DBF">
      <w:pPr>
        <w:pStyle w:val="Heading3"/>
      </w:pPr>
      <w:r w:rsidRPr="00C15CB8">
        <w:t>NAME</w:t>
      </w:r>
    </w:p>
    <w:p w14:paraId="0E86986C" w14:textId="77777777" w:rsidR="00516326" w:rsidRPr="00C15CB8" w:rsidRDefault="00516326" w:rsidP="00957DBF">
      <w:pPr>
        <w:pStyle w:val="Heading3"/>
      </w:pPr>
      <w:r w:rsidRPr="00C15CB8">
        <w:t>ADDRESS</w:t>
      </w:r>
    </w:p>
    <w:p w14:paraId="31004718" w14:textId="77777777" w:rsidR="00516326" w:rsidRPr="00C15CB8" w:rsidRDefault="00516326" w:rsidP="00957DBF">
      <w:pPr>
        <w:pStyle w:val="Heading3"/>
      </w:pPr>
    </w:p>
    <w:p w14:paraId="72B426B4" w14:textId="77777777" w:rsidR="00516326" w:rsidRPr="00C15CB8" w:rsidRDefault="00516326" w:rsidP="00957DBF">
      <w:pPr>
        <w:pStyle w:val="Heading3"/>
      </w:pPr>
      <w:r w:rsidRPr="00C15CB8">
        <w:t>Date</w:t>
      </w:r>
    </w:p>
    <w:p w14:paraId="043DB012" w14:textId="77777777" w:rsidR="00516326" w:rsidRPr="00C15CB8" w:rsidRDefault="00516326" w:rsidP="00957DBF">
      <w:pPr>
        <w:pStyle w:val="Heading3"/>
      </w:pPr>
    </w:p>
    <w:p w14:paraId="4D984C93" w14:textId="1603B176" w:rsidR="00516326" w:rsidRPr="00C15CB8" w:rsidRDefault="00516326" w:rsidP="00957DBF">
      <w:pPr>
        <w:pStyle w:val="Heading3"/>
      </w:pPr>
      <w:r w:rsidRPr="00C15CB8">
        <w:t xml:space="preserve">Dear </w:t>
      </w:r>
    </w:p>
    <w:p w14:paraId="66BE796B" w14:textId="77777777" w:rsidR="00516326" w:rsidRPr="00C15CB8" w:rsidRDefault="00516326" w:rsidP="00957DBF">
      <w:pPr>
        <w:pStyle w:val="Heading3"/>
      </w:pPr>
    </w:p>
    <w:p w14:paraId="3444EBCB" w14:textId="77777777" w:rsidR="00516326" w:rsidRPr="00C15CB8" w:rsidRDefault="00516326" w:rsidP="00957DBF">
      <w:pPr>
        <w:pStyle w:val="Heading3"/>
      </w:pPr>
      <w:r w:rsidRPr="00C15CB8">
        <w:t>Re: Outcome of the Disciplinary</w:t>
      </w:r>
      <w:r w:rsidR="00815D43" w:rsidRPr="00C15CB8">
        <w:t xml:space="preserve"> Appeal</w:t>
      </w:r>
      <w:r w:rsidRPr="00C15CB8">
        <w:t xml:space="preserve"> Hearing on [DATE HERE]  </w:t>
      </w:r>
    </w:p>
    <w:p w14:paraId="53169021" w14:textId="77777777" w:rsidR="00516326" w:rsidRPr="00C15CB8" w:rsidRDefault="00516326" w:rsidP="00C15CB8"/>
    <w:p w14:paraId="4E04C248" w14:textId="603B467F" w:rsidR="006A0498" w:rsidRPr="00C15CB8" w:rsidRDefault="00516326" w:rsidP="00C15CB8">
      <w:r w:rsidRPr="00C15CB8">
        <w:t>Following the formal disciplinary</w:t>
      </w:r>
      <w:r w:rsidR="00815D43" w:rsidRPr="00C15CB8">
        <w:t xml:space="preserve"> appeal</w:t>
      </w:r>
      <w:r w:rsidRPr="00C15CB8">
        <w:t xml:space="preserve"> hearing held on</w:t>
      </w:r>
      <w:r w:rsidR="00815D43" w:rsidRPr="00C15CB8">
        <w:t xml:space="preserve"> [DATE HERE] I </w:t>
      </w:r>
      <w:r w:rsidRPr="00C15CB8">
        <w:t>writ</w:t>
      </w:r>
      <w:r w:rsidR="00854CA2" w:rsidRPr="00C15CB8">
        <w:t xml:space="preserve">e </w:t>
      </w:r>
      <w:r w:rsidRPr="00C15CB8">
        <w:t>to formally inform you of the outcome of the hearing</w:t>
      </w:r>
      <w:r w:rsidR="006A0498" w:rsidRPr="00C15CB8">
        <w:t xml:space="preserve">.  At the hearing you were accompanied by </w:t>
      </w:r>
      <w:r w:rsidR="006A0498" w:rsidRPr="00C15CB8">
        <w:fldChar w:fldCharType="begin"/>
      </w:r>
      <w:r w:rsidR="006A0498" w:rsidRPr="00C15CB8">
        <w:instrText xml:space="preserve"> MACROBUTTON NoMacro [name]</w:instrText>
      </w:r>
      <w:r w:rsidR="006A0498" w:rsidRPr="00C15CB8">
        <w:fldChar w:fldCharType="end"/>
      </w:r>
      <w:r w:rsidR="006A0498" w:rsidRPr="00C15CB8">
        <w:t xml:space="preserve">, the meeting was chaired by </w:t>
      </w:r>
      <w:r w:rsidR="006A0498" w:rsidRPr="00C15CB8">
        <w:fldChar w:fldCharType="begin"/>
      </w:r>
      <w:r w:rsidR="006A0498" w:rsidRPr="00C15CB8">
        <w:instrText xml:space="preserve"> MACROBUTTON NoMacro [Chair]</w:instrText>
      </w:r>
      <w:r w:rsidR="006A0498" w:rsidRPr="00C15CB8">
        <w:fldChar w:fldCharType="end"/>
      </w:r>
      <w:r w:rsidR="006A0498" w:rsidRPr="00C15CB8">
        <w:t xml:space="preserve">. </w:t>
      </w:r>
      <w:r w:rsidR="006A0498" w:rsidRPr="00C15CB8">
        <w:fldChar w:fldCharType="begin"/>
      </w:r>
      <w:r w:rsidR="006A0498" w:rsidRPr="00C15CB8">
        <w:instrText xml:space="preserve"> MACROBUTTON NoMacro [List other attendees]</w:instrText>
      </w:r>
      <w:r w:rsidR="006A0498" w:rsidRPr="00C15CB8">
        <w:fldChar w:fldCharType="end"/>
      </w:r>
      <w:r w:rsidR="006A0498" w:rsidRPr="00C15CB8">
        <w:t xml:space="preserve"> were also present. The minutes were taken by </w:t>
      </w:r>
      <w:r w:rsidR="006A0498" w:rsidRPr="00C15CB8">
        <w:fldChar w:fldCharType="begin"/>
      </w:r>
      <w:r w:rsidR="006A0498" w:rsidRPr="00C15CB8">
        <w:instrText xml:space="preserve"> MACROBUTTON NoMacro [name]</w:instrText>
      </w:r>
      <w:r w:rsidR="006A0498" w:rsidRPr="00C15CB8">
        <w:fldChar w:fldCharType="end"/>
      </w:r>
      <w:r w:rsidR="006A0498" w:rsidRPr="00C15CB8">
        <w:t xml:space="preserve"> and a representative from Human Resources was present to support </w:t>
      </w:r>
      <w:proofErr w:type="gramStart"/>
      <w:r w:rsidR="006A0498" w:rsidRPr="00C15CB8">
        <w:t>proceedings</w:t>
      </w:r>
      <w:proofErr w:type="gramEnd"/>
    </w:p>
    <w:p w14:paraId="23A42379" w14:textId="6C2E2A1D" w:rsidR="00815D43" w:rsidRPr="00C15CB8" w:rsidRDefault="00815D43" w:rsidP="00C15CB8">
      <w:r w:rsidRPr="00C15CB8">
        <w:t>The grounds of your appeal were that [DETAIL GROUNDS OF APPEAL HERE]</w:t>
      </w:r>
      <w:r w:rsidR="00E65C1A" w:rsidRPr="00C15CB8">
        <w:t>.</w:t>
      </w:r>
      <w:r w:rsidRPr="00C15CB8">
        <w:t xml:space="preserve"> </w:t>
      </w:r>
    </w:p>
    <w:p w14:paraId="50943F5E" w14:textId="1EB6E06D" w:rsidR="00E87B34" w:rsidRPr="00C15CB8" w:rsidRDefault="00E87B34" w:rsidP="00C15CB8">
      <w:r w:rsidRPr="00C15CB8">
        <w:t xml:space="preserve">After careful consideration of the evidence presented and your account of the circumstances surrounding the case, the Appeal Panel have determined </w:t>
      </w:r>
      <w:proofErr w:type="gramStart"/>
      <w:r w:rsidRPr="00C15CB8">
        <w:t>that</w:t>
      </w:r>
      <w:proofErr w:type="gramEnd"/>
      <w:r w:rsidRPr="00C15CB8">
        <w:t xml:space="preserve"> </w:t>
      </w:r>
    </w:p>
    <w:p w14:paraId="7F125CAA" w14:textId="442126F6" w:rsidR="00555040" w:rsidRPr="00C15CB8" w:rsidRDefault="00555040" w:rsidP="00C15CB8">
      <w:r w:rsidRPr="00C15CB8">
        <w:t>ENTER FINDINGS HERE]</w:t>
      </w:r>
    </w:p>
    <w:p w14:paraId="7A8B7C8D" w14:textId="4E715265" w:rsidR="00336DCB" w:rsidRPr="00C15CB8" w:rsidRDefault="00336DCB" w:rsidP="00C15CB8">
      <w:r w:rsidRPr="00C15CB8">
        <w:t xml:space="preserve">OUTCOME OPTIONS </w:t>
      </w:r>
    </w:p>
    <w:p w14:paraId="75515767" w14:textId="0057A60B" w:rsidR="00555040" w:rsidRPr="00C15CB8" w:rsidRDefault="004619AC" w:rsidP="00C15CB8">
      <w:r w:rsidRPr="00C15CB8">
        <w:t>U</w:t>
      </w:r>
      <w:r w:rsidR="00555040" w:rsidRPr="00C15CB8">
        <w:t xml:space="preserve">phold the appeal and remove the </w:t>
      </w:r>
      <w:r w:rsidR="000F4D45" w:rsidRPr="00C15CB8">
        <w:t>sanction</w:t>
      </w:r>
      <w:r w:rsidR="00555040" w:rsidRPr="00C15CB8">
        <w:t xml:space="preserve"> </w:t>
      </w:r>
      <w:proofErr w:type="gramStart"/>
      <w:r w:rsidR="00555040" w:rsidRPr="00C15CB8">
        <w:t>imposed</w:t>
      </w:r>
      <w:proofErr w:type="gramEnd"/>
      <w:r w:rsidRPr="00C15CB8">
        <w:t xml:space="preserve"> </w:t>
      </w:r>
      <w:r w:rsidR="00555040" w:rsidRPr="00C15CB8">
        <w:t xml:space="preserve"> </w:t>
      </w:r>
    </w:p>
    <w:p w14:paraId="4C930573" w14:textId="4A9A2B5A" w:rsidR="00555040" w:rsidRPr="00C15CB8" w:rsidRDefault="004619AC" w:rsidP="00C15CB8">
      <w:r w:rsidRPr="00C15CB8">
        <w:t xml:space="preserve">Reject the </w:t>
      </w:r>
      <w:r w:rsidR="00555040" w:rsidRPr="00C15CB8">
        <w:t xml:space="preserve">appeal but impose a lesser </w:t>
      </w:r>
      <w:proofErr w:type="gramStart"/>
      <w:r w:rsidR="000F4D45" w:rsidRPr="00C15CB8">
        <w:t>sanction</w:t>
      </w:r>
      <w:proofErr w:type="gramEnd"/>
    </w:p>
    <w:p w14:paraId="3F44F082" w14:textId="34A48D1B" w:rsidR="00555040" w:rsidRPr="00C15CB8" w:rsidRDefault="00555040" w:rsidP="00C15CB8">
      <w:r w:rsidRPr="00C15CB8">
        <w:t xml:space="preserve">Reject the appeal and confirm the </w:t>
      </w:r>
      <w:proofErr w:type="gramStart"/>
      <w:r w:rsidR="000F4D45" w:rsidRPr="00C15CB8">
        <w:t>sanction</w:t>
      </w:r>
      <w:proofErr w:type="gramEnd"/>
    </w:p>
    <w:p w14:paraId="52CB7C00" w14:textId="77777777" w:rsidR="00555040" w:rsidRPr="00C15CB8" w:rsidRDefault="00555040" w:rsidP="00C15CB8">
      <w:r w:rsidRPr="00C15CB8">
        <w:t>Recommend a re-hearing.</w:t>
      </w:r>
    </w:p>
    <w:p w14:paraId="2C719785" w14:textId="3FA0B064" w:rsidR="00E65C1A" w:rsidRPr="00C15CB8" w:rsidRDefault="00E65C1A" w:rsidP="00C15CB8"/>
    <w:p w14:paraId="34D4A95E" w14:textId="26938CB3" w:rsidR="004619AC" w:rsidRPr="00C15CB8" w:rsidRDefault="004619AC" w:rsidP="00C15CB8">
      <w:r w:rsidRPr="00C15CB8">
        <w:t>[Confirm the sanction or dismissal here</w:t>
      </w:r>
      <w:r w:rsidR="00125CCC" w:rsidRPr="00C15CB8">
        <w:t xml:space="preserve"> - written warning/final written warning/dismissal with notice/dismissal without notice]. </w:t>
      </w:r>
    </w:p>
    <w:p w14:paraId="6A5FB9D5" w14:textId="77777777" w:rsidR="004619AC" w:rsidRPr="00C15CB8" w:rsidRDefault="004619AC" w:rsidP="00C15CB8"/>
    <w:p w14:paraId="7608F1A9" w14:textId="08AF229E" w:rsidR="00516326" w:rsidRPr="00C15CB8" w:rsidRDefault="00E65C1A" w:rsidP="00C15CB8">
      <w:r w:rsidRPr="00C15CB8">
        <w:t>The decision of the Appeal Committee is final.</w:t>
      </w:r>
    </w:p>
    <w:p w14:paraId="035DF77D" w14:textId="77777777" w:rsidR="006F5EE9" w:rsidRPr="00C15CB8" w:rsidRDefault="006F5EE9" w:rsidP="00C15CB8"/>
    <w:p w14:paraId="502BCE2A" w14:textId="058967C1" w:rsidR="00516326" w:rsidRPr="00C15CB8" w:rsidRDefault="00516326" w:rsidP="00C15CB8">
      <w:r w:rsidRPr="00C15CB8">
        <w:t>Yours sincerely</w:t>
      </w:r>
    </w:p>
    <w:p w14:paraId="3B90FF25" w14:textId="77777777" w:rsidR="00516326" w:rsidRPr="00C15CB8" w:rsidRDefault="00516326" w:rsidP="00C15CB8"/>
    <w:p w14:paraId="1F5D6608" w14:textId="76F4C0C0" w:rsidR="00C400B6" w:rsidRDefault="00516326" w:rsidP="00C15CB8">
      <w:r w:rsidRPr="00C15CB8">
        <w:t>Executive/Headteacher/Head of School/ Chair of the Disciplinary</w:t>
      </w:r>
      <w:r w:rsidR="00854CA2" w:rsidRPr="00C15CB8">
        <w:t xml:space="preserve">/ </w:t>
      </w:r>
      <w:r w:rsidR="006F5EE9" w:rsidRPr="00C15CB8">
        <w:t>Appeal Panel</w:t>
      </w:r>
      <w:proofErr w:type="gramStart"/>
      <w:r w:rsidR="00E65C1A" w:rsidRPr="00C15CB8">
        <w:t>/</w:t>
      </w:r>
      <w:r w:rsidRPr="00C15CB8">
        <w:t>[</w:t>
      </w:r>
      <w:proofErr w:type="gramEnd"/>
      <w:r w:rsidRPr="00C15CB8">
        <w:t>DEL</w:t>
      </w:r>
      <w:r w:rsidR="000F4D45" w:rsidRPr="00C15CB8">
        <w:t>E</w:t>
      </w:r>
      <w:r w:rsidRPr="00C15CB8">
        <w:t>TE AS APPROPRIATE</w:t>
      </w:r>
      <w:r w:rsidR="00854CA2" w:rsidRPr="00C15CB8">
        <w:t>].</w:t>
      </w:r>
    </w:p>
    <w:p w14:paraId="59727AB4" w14:textId="77777777" w:rsidR="00E8097F" w:rsidRPr="004D4378" w:rsidRDefault="00E8097F" w:rsidP="00E8097F">
      <w:pPr>
        <w:pStyle w:val="paragraph"/>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lastRenderedPageBreak/>
        <w:t>© LDBS 2023</w:t>
      </w:r>
      <w:r w:rsidRPr="004D4378">
        <w:rPr>
          <w:rStyle w:val="eop"/>
          <w:rFonts w:ascii="Work Sans" w:hAnsi="Work Sans" w:cs="Segoe UI"/>
          <w:sz w:val="18"/>
          <w:szCs w:val="18"/>
        </w:rPr>
        <w:t> </w:t>
      </w:r>
    </w:p>
    <w:p w14:paraId="17DA217C" w14:textId="77777777" w:rsidR="00E8097F" w:rsidRPr="00505AA5" w:rsidRDefault="00E8097F" w:rsidP="00E8097F">
      <w:pPr>
        <w:pStyle w:val="paragraph"/>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t xml:space="preserve">You can copy, download or print this document for use by your school or academy trust </w:t>
      </w:r>
      <w:proofErr w:type="gramStart"/>
      <w:r w:rsidRPr="004D4378">
        <w:rPr>
          <w:rStyle w:val="normaltextrun"/>
          <w:rFonts w:ascii="Work Sans" w:hAnsi="Work Sans" w:cs="Segoe UI"/>
          <w:sz w:val="18"/>
          <w:szCs w:val="18"/>
        </w:rPr>
        <w:t>as long as</w:t>
      </w:r>
      <w:proofErr w:type="gramEnd"/>
      <w:r w:rsidRPr="004D4378">
        <w:rPr>
          <w:rStyle w:val="normaltextrun"/>
          <w:rFonts w:ascii="Work Sans" w:hAnsi="Work Sans" w:cs="Segoe UI"/>
          <w:sz w:val="18"/>
          <w:szCs w:val="18"/>
        </w:rPr>
        <w:t xml:space="preserve"> you acknowledge the source. You must use the full </w:t>
      </w:r>
      <w:proofErr w:type="gramStart"/>
      <w:r w:rsidRPr="004D4378">
        <w:rPr>
          <w:rStyle w:val="normaltextrun"/>
          <w:rFonts w:ascii="Work Sans" w:hAnsi="Work Sans" w:cs="Segoe UI"/>
          <w:sz w:val="18"/>
          <w:szCs w:val="18"/>
        </w:rPr>
        <w:t>document,</w:t>
      </w:r>
      <w:proofErr w:type="gramEnd"/>
      <w:r w:rsidRPr="004D4378">
        <w:rPr>
          <w:rStyle w:val="normaltextrun"/>
          <w:rFonts w:ascii="Work Sans" w:hAnsi="Work Sans" w:cs="Segoe UI"/>
          <w:sz w:val="18"/>
          <w:szCs w:val="18"/>
        </w:rPr>
        <w:t xml:space="preserve"> you may not use excerpts or edit it. You may not distribute this document or use it for public or commercial purposes except with our express written permission; all enquiries to </w:t>
      </w:r>
      <w:hyperlink r:id="rId8" w:tgtFrame="_blank" w:history="1">
        <w:r w:rsidRPr="004D4378">
          <w:rPr>
            <w:rStyle w:val="normaltextrun"/>
            <w:rFonts w:ascii="Work Sans" w:hAnsi="Work Sans" w:cs="Segoe UI"/>
            <w:color w:val="0563C1"/>
            <w:sz w:val="18"/>
            <w:szCs w:val="18"/>
            <w:u w:val="single"/>
          </w:rPr>
          <w:t>LDBS</w:t>
        </w:r>
      </w:hyperlink>
      <w:r w:rsidRPr="004D4378">
        <w:rPr>
          <w:rStyle w:val="normaltextrun"/>
          <w:rFonts w:ascii="Work Sans" w:hAnsi="Work Sans" w:cs="Segoe UI"/>
          <w:sz w:val="18"/>
          <w:szCs w:val="18"/>
        </w:rPr>
        <w:t>.</w:t>
      </w:r>
      <w:r w:rsidRPr="004D4378">
        <w:rPr>
          <w:rStyle w:val="eop"/>
          <w:rFonts w:ascii="Work Sans" w:hAnsi="Work Sans" w:cs="Segoe UI"/>
          <w:sz w:val="18"/>
          <w:szCs w:val="18"/>
        </w:rPr>
        <w:t> </w:t>
      </w:r>
    </w:p>
    <w:p w14:paraId="6BBD54FE" w14:textId="77777777" w:rsidR="00E8097F" w:rsidRPr="00C15CB8" w:rsidRDefault="00E8097F" w:rsidP="00C15CB8"/>
    <w:sectPr w:rsidR="00E8097F" w:rsidRPr="00C15CB8" w:rsidSect="00E408B4">
      <w:footerReference w:type="default" r:id="rId9"/>
      <w:headerReference w:type="first" r:id="rId10"/>
      <w:footerReference w:type="first" r:id="rId11"/>
      <w:pgSz w:w="11906" w:h="16838"/>
      <w:pgMar w:top="851" w:right="991" w:bottom="1135" w:left="1134" w:header="2041" w:footer="708" w:gutter="0"/>
      <w:paperSrc w:first="9148" w:other="914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69AB7" w14:textId="77777777" w:rsidR="005C63E7" w:rsidRDefault="005C63E7" w:rsidP="00206FA5">
      <w:pPr>
        <w:spacing w:after="0" w:line="240" w:lineRule="auto"/>
      </w:pPr>
      <w:r>
        <w:separator/>
      </w:r>
    </w:p>
  </w:endnote>
  <w:endnote w:type="continuationSeparator" w:id="0">
    <w:p w14:paraId="226CD3FC" w14:textId="77777777" w:rsidR="005C63E7" w:rsidRDefault="005C63E7" w:rsidP="00206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ork Sans 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ork Sans Light">
    <w:altName w:val="Calibri"/>
    <w:charset w:val="00"/>
    <w:family w:val="auto"/>
    <w:pitch w:val="variable"/>
    <w:sig w:usb0="A00000FF" w:usb1="5000E07B" w:usb2="00000000" w:usb3="00000000" w:csb0="00000193" w:csb1="00000000"/>
  </w:font>
  <w:font w:name="Work Sans SemiBold">
    <w:charset w:val="00"/>
    <w:family w:val="auto"/>
    <w:pitch w:val="variable"/>
    <w:sig w:usb0="A00000FF" w:usb1="5000E07B" w:usb2="00000000" w:usb3="00000000" w:csb0="00000193" w:csb1="00000000"/>
  </w:font>
  <w:font w:name="Work Sans">
    <w:charset w:val="00"/>
    <w:family w:val="auto"/>
    <w:pitch w:val="variable"/>
    <w:sig w:usb0="A00000FF" w:usb1="5000E07B" w:usb2="00000000" w:usb3="00000000" w:csb0="00000193"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5806"/>
      <w:docPartObj>
        <w:docPartGallery w:val="Page Numbers (Bottom of Page)"/>
        <w:docPartUnique/>
      </w:docPartObj>
    </w:sdtPr>
    <w:sdtContent>
      <w:p w14:paraId="256D1155" w14:textId="77777777" w:rsidR="00D866B7" w:rsidRDefault="00BE5059">
        <w:pPr>
          <w:pStyle w:val="Footer"/>
        </w:pPr>
        <w:r>
          <w:fldChar w:fldCharType="begin"/>
        </w:r>
        <w:r>
          <w:instrText xml:space="preserve"> PAGE   \* MERGEFORMAT </w:instrText>
        </w:r>
        <w:r>
          <w:fldChar w:fldCharType="separate"/>
        </w:r>
        <w:r w:rsidR="00E65C1A">
          <w:rPr>
            <w:noProof/>
          </w:rPr>
          <w:t>10</w:t>
        </w:r>
        <w:r>
          <w:rPr>
            <w:noProof/>
          </w:rPr>
          <w:fldChar w:fldCharType="end"/>
        </w:r>
      </w:p>
    </w:sdtContent>
  </w:sdt>
  <w:p w14:paraId="643EBAF3" w14:textId="77777777" w:rsidR="00286F58" w:rsidRDefault="00286F5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5B24B" w14:textId="5B24569F" w:rsidR="00286F58" w:rsidRDefault="00D866B7">
    <w:pPr>
      <w:pStyle w:val="Footer"/>
    </w:pPr>
    <w:r>
      <w:t>London Diocesan Board for School</w:t>
    </w:r>
    <w:r w:rsidR="00087CBC">
      <w:t>s</w:t>
    </w:r>
    <w:r w:rsidR="001A46E6">
      <w:t xml:space="preserve">, 36 </w:t>
    </w:r>
    <w:proofErr w:type="spellStart"/>
    <w:r w:rsidR="001A46E6">
      <w:t>Causton</w:t>
    </w:r>
    <w:proofErr w:type="spellEnd"/>
    <w:r w:rsidR="001A46E6">
      <w:t xml:space="preserve"> Street, London, SW1P 4AU</w:t>
    </w:r>
    <w:r>
      <w:t xml:space="preserve">   </w:t>
    </w:r>
    <w:r w:rsidR="000F4D45">
      <w:t>Autumn 2022</w:t>
    </w:r>
    <w:r w:rsidR="00286F5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3184B" w14:textId="77777777" w:rsidR="005C63E7" w:rsidRDefault="005C63E7" w:rsidP="00206FA5">
      <w:pPr>
        <w:spacing w:after="0" w:line="240" w:lineRule="auto"/>
      </w:pPr>
      <w:r>
        <w:separator/>
      </w:r>
    </w:p>
  </w:footnote>
  <w:footnote w:type="continuationSeparator" w:id="0">
    <w:p w14:paraId="051A39E8" w14:textId="77777777" w:rsidR="005C63E7" w:rsidRDefault="005C63E7" w:rsidP="00206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AB7C0" w14:textId="77777777" w:rsidR="00E408B4" w:rsidRDefault="00E408B4">
    <w:pPr>
      <w:pStyle w:val="Header"/>
    </w:pPr>
  </w:p>
  <w:p w14:paraId="43162678" w14:textId="3E1A7FA2" w:rsidR="001A46E6" w:rsidRDefault="00E408B4">
    <w:pPr>
      <w:pStyle w:val="Header"/>
    </w:pPr>
    <w:r w:rsidRPr="000F34F1">
      <w:rPr>
        <w:noProof/>
        <w:lang w:eastAsia="en-GB"/>
      </w:rPr>
      <w:drawing>
        <wp:anchor distT="0" distB="0" distL="114300" distR="114300" simplePos="0" relativeHeight="251659264" behindDoc="0" locked="0" layoutInCell="1" allowOverlap="1" wp14:anchorId="35C46C4A" wp14:editId="4B7B16FE">
          <wp:simplePos x="0" y="0"/>
          <wp:positionH relativeFrom="page">
            <wp:align>center</wp:align>
          </wp:positionH>
          <wp:positionV relativeFrom="page">
            <wp:posOffset>360045</wp:posOffset>
          </wp:positionV>
          <wp:extent cx="936000" cy="93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43D8"/>
    <w:multiLevelType w:val="hybridMultilevel"/>
    <w:tmpl w:val="E73A4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450C6"/>
    <w:multiLevelType w:val="hybridMultilevel"/>
    <w:tmpl w:val="231A0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407CC"/>
    <w:multiLevelType w:val="hybridMultilevel"/>
    <w:tmpl w:val="9006A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CD0309"/>
    <w:multiLevelType w:val="hybridMultilevel"/>
    <w:tmpl w:val="419C5378"/>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4" w15:restartNumberingAfterBreak="0">
    <w:nsid w:val="130E3AFE"/>
    <w:multiLevelType w:val="hybridMultilevel"/>
    <w:tmpl w:val="C68A351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68229D6"/>
    <w:multiLevelType w:val="hybridMultilevel"/>
    <w:tmpl w:val="47FAD45E"/>
    <w:lvl w:ilvl="0" w:tplc="98DEE7F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F42590"/>
    <w:multiLevelType w:val="hybridMultilevel"/>
    <w:tmpl w:val="6A6E8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48682A"/>
    <w:multiLevelType w:val="hybridMultilevel"/>
    <w:tmpl w:val="E3E6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3F5D58"/>
    <w:multiLevelType w:val="hybridMultilevel"/>
    <w:tmpl w:val="94E0C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9401BA"/>
    <w:multiLevelType w:val="multilevel"/>
    <w:tmpl w:val="96780B20"/>
    <w:lvl w:ilvl="0">
      <w:start w:val="1"/>
      <w:numFmt w:val="decimal"/>
      <w:lvlText w:val="%1."/>
      <w:lvlJc w:val="left"/>
      <w:pPr>
        <w:ind w:left="720" w:hanging="360"/>
      </w:pPr>
      <w:rPr>
        <w:rFonts w:hint="default"/>
      </w:rPr>
    </w:lvl>
    <w:lvl w:ilvl="1">
      <w:start w:val="3"/>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30B2C9F"/>
    <w:multiLevelType w:val="hybridMultilevel"/>
    <w:tmpl w:val="2DD24F3C"/>
    <w:lvl w:ilvl="0" w:tplc="08090001">
      <w:start w:val="1"/>
      <w:numFmt w:val="bullet"/>
      <w:lvlText w:val=""/>
      <w:lvlJc w:val="left"/>
      <w:pPr>
        <w:ind w:left="2585" w:hanging="360"/>
      </w:pPr>
      <w:rPr>
        <w:rFonts w:ascii="Symbol" w:hAnsi="Symbol" w:hint="default"/>
      </w:rPr>
    </w:lvl>
    <w:lvl w:ilvl="1" w:tplc="08090003">
      <w:start w:val="1"/>
      <w:numFmt w:val="bullet"/>
      <w:lvlText w:val="o"/>
      <w:lvlJc w:val="left"/>
      <w:pPr>
        <w:ind w:left="3305" w:hanging="360"/>
      </w:pPr>
      <w:rPr>
        <w:rFonts w:ascii="Courier New" w:hAnsi="Courier New" w:cs="Courier New" w:hint="default"/>
      </w:rPr>
    </w:lvl>
    <w:lvl w:ilvl="2" w:tplc="08090005">
      <w:start w:val="1"/>
      <w:numFmt w:val="bullet"/>
      <w:lvlText w:val=""/>
      <w:lvlJc w:val="left"/>
      <w:pPr>
        <w:ind w:left="4025" w:hanging="360"/>
      </w:pPr>
      <w:rPr>
        <w:rFonts w:ascii="Wingdings" w:hAnsi="Wingdings" w:hint="default"/>
      </w:rPr>
    </w:lvl>
    <w:lvl w:ilvl="3" w:tplc="08090001" w:tentative="1">
      <w:start w:val="1"/>
      <w:numFmt w:val="bullet"/>
      <w:lvlText w:val=""/>
      <w:lvlJc w:val="left"/>
      <w:pPr>
        <w:ind w:left="4745" w:hanging="360"/>
      </w:pPr>
      <w:rPr>
        <w:rFonts w:ascii="Symbol" w:hAnsi="Symbol" w:hint="default"/>
      </w:rPr>
    </w:lvl>
    <w:lvl w:ilvl="4" w:tplc="08090003" w:tentative="1">
      <w:start w:val="1"/>
      <w:numFmt w:val="bullet"/>
      <w:lvlText w:val="o"/>
      <w:lvlJc w:val="left"/>
      <w:pPr>
        <w:ind w:left="5465" w:hanging="360"/>
      </w:pPr>
      <w:rPr>
        <w:rFonts w:ascii="Courier New" w:hAnsi="Courier New" w:cs="Courier New" w:hint="default"/>
      </w:rPr>
    </w:lvl>
    <w:lvl w:ilvl="5" w:tplc="08090005" w:tentative="1">
      <w:start w:val="1"/>
      <w:numFmt w:val="bullet"/>
      <w:lvlText w:val=""/>
      <w:lvlJc w:val="left"/>
      <w:pPr>
        <w:ind w:left="6185" w:hanging="360"/>
      </w:pPr>
      <w:rPr>
        <w:rFonts w:ascii="Wingdings" w:hAnsi="Wingdings" w:hint="default"/>
      </w:rPr>
    </w:lvl>
    <w:lvl w:ilvl="6" w:tplc="08090001" w:tentative="1">
      <w:start w:val="1"/>
      <w:numFmt w:val="bullet"/>
      <w:lvlText w:val=""/>
      <w:lvlJc w:val="left"/>
      <w:pPr>
        <w:ind w:left="6905" w:hanging="360"/>
      </w:pPr>
      <w:rPr>
        <w:rFonts w:ascii="Symbol" w:hAnsi="Symbol" w:hint="default"/>
      </w:rPr>
    </w:lvl>
    <w:lvl w:ilvl="7" w:tplc="08090003" w:tentative="1">
      <w:start w:val="1"/>
      <w:numFmt w:val="bullet"/>
      <w:lvlText w:val="o"/>
      <w:lvlJc w:val="left"/>
      <w:pPr>
        <w:ind w:left="7625" w:hanging="360"/>
      </w:pPr>
      <w:rPr>
        <w:rFonts w:ascii="Courier New" w:hAnsi="Courier New" w:cs="Courier New" w:hint="default"/>
      </w:rPr>
    </w:lvl>
    <w:lvl w:ilvl="8" w:tplc="08090005" w:tentative="1">
      <w:start w:val="1"/>
      <w:numFmt w:val="bullet"/>
      <w:lvlText w:val=""/>
      <w:lvlJc w:val="left"/>
      <w:pPr>
        <w:ind w:left="8345" w:hanging="360"/>
      </w:pPr>
      <w:rPr>
        <w:rFonts w:ascii="Wingdings" w:hAnsi="Wingdings" w:hint="default"/>
      </w:rPr>
    </w:lvl>
  </w:abstractNum>
  <w:abstractNum w:abstractNumId="11" w15:restartNumberingAfterBreak="0">
    <w:nsid w:val="4556476D"/>
    <w:multiLevelType w:val="hybridMultilevel"/>
    <w:tmpl w:val="B6021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C737FE"/>
    <w:multiLevelType w:val="hybridMultilevel"/>
    <w:tmpl w:val="7320F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E943D0"/>
    <w:multiLevelType w:val="hybridMultilevel"/>
    <w:tmpl w:val="B0729F76"/>
    <w:lvl w:ilvl="0" w:tplc="04090001">
      <w:start w:val="1"/>
      <w:numFmt w:val="bullet"/>
      <w:lvlText w:val=""/>
      <w:lvlJc w:val="left"/>
      <w:pPr>
        <w:tabs>
          <w:tab w:val="num" w:pos="851"/>
        </w:tabs>
        <w:ind w:left="851" w:hanging="360"/>
      </w:pPr>
      <w:rPr>
        <w:rFonts w:ascii="Symbol" w:hAnsi="Symbol" w:hint="default"/>
      </w:rPr>
    </w:lvl>
    <w:lvl w:ilvl="1" w:tplc="FDE874DE">
      <w:start w:val="1"/>
      <w:numFmt w:val="bullet"/>
      <w:lvlText w:val="–"/>
      <w:lvlJc w:val="left"/>
      <w:pPr>
        <w:tabs>
          <w:tab w:val="num" w:pos="1571"/>
        </w:tabs>
        <w:ind w:left="1571" w:hanging="360"/>
      </w:pPr>
      <w:rPr>
        <w:rFonts w:ascii="Times New Roman" w:eastAsia="Times New Roman" w:hAnsi="Times New Roman" w:cs="Times New Roman" w:hint="default"/>
      </w:rPr>
    </w:lvl>
    <w:lvl w:ilvl="2" w:tplc="08090005">
      <w:start w:val="1"/>
      <w:numFmt w:val="bullet"/>
      <w:lvlText w:val=""/>
      <w:lvlJc w:val="left"/>
      <w:pPr>
        <w:tabs>
          <w:tab w:val="num" w:pos="2291"/>
        </w:tabs>
        <w:ind w:left="2291" w:hanging="360"/>
      </w:pPr>
      <w:rPr>
        <w:rFonts w:ascii="Wingdings" w:hAnsi="Wingdings" w:hint="default"/>
      </w:rPr>
    </w:lvl>
    <w:lvl w:ilvl="3" w:tplc="08090001" w:tentative="1">
      <w:start w:val="1"/>
      <w:numFmt w:val="bullet"/>
      <w:lvlText w:val=""/>
      <w:lvlJc w:val="left"/>
      <w:pPr>
        <w:tabs>
          <w:tab w:val="num" w:pos="3011"/>
        </w:tabs>
        <w:ind w:left="3011" w:hanging="360"/>
      </w:pPr>
      <w:rPr>
        <w:rFonts w:ascii="Symbol" w:hAnsi="Symbol" w:hint="default"/>
      </w:rPr>
    </w:lvl>
    <w:lvl w:ilvl="4" w:tplc="08090003" w:tentative="1">
      <w:start w:val="1"/>
      <w:numFmt w:val="bullet"/>
      <w:lvlText w:val="o"/>
      <w:lvlJc w:val="left"/>
      <w:pPr>
        <w:tabs>
          <w:tab w:val="num" w:pos="3731"/>
        </w:tabs>
        <w:ind w:left="3731" w:hanging="360"/>
      </w:pPr>
      <w:rPr>
        <w:rFonts w:ascii="Courier New" w:hAnsi="Courier New" w:cs="Courier New" w:hint="default"/>
      </w:rPr>
    </w:lvl>
    <w:lvl w:ilvl="5" w:tplc="08090005" w:tentative="1">
      <w:start w:val="1"/>
      <w:numFmt w:val="bullet"/>
      <w:lvlText w:val=""/>
      <w:lvlJc w:val="left"/>
      <w:pPr>
        <w:tabs>
          <w:tab w:val="num" w:pos="4451"/>
        </w:tabs>
        <w:ind w:left="4451" w:hanging="360"/>
      </w:pPr>
      <w:rPr>
        <w:rFonts w:ascii="Wingdings" w:hAnsi="Wingdings" w:hint="default"/>
      </w:rPr>
    </w:lvl>
    <w:lvl w:ilvl="6" w:tplc="08090001" w:tentative="1">
      <w:start w:val="1"/>
      <w:numFmt w:val="bullet"/>
      <w:lvlText w:val=""/>
      <w:lvlJc w:val="left"/>
      <w:pPr>
        <w:tabs>
          <w:tab w:val="num" w:pos="5171"/>
        </w:tabs>
        <w:ind w:left="5171" w:hanging="360"/>
      </w:pPr>
      <w:rPr>
        <w:rFonts w:ascii="Symbol" w:hAnsi="Symbol" w:hint="default"/>
      </w:rPr>
    </w:lvl>
    <w:lvl w:ilvl="7" w:tplc="08090003" w:tentative="1">
      <w:start w:val="1"/>
      <w:numFmt w:val="bullet"/>
      <w:lvlText w:val="o"/>
      <w:lvlJc w:val="left"/>
      <w:pPr>
        <w:tabs>
          <w:tab w:val="num" w:pos="5891"/>
        </w:tabs>
        <w:ind w:left="5891" w:hanging="360"/>
      </w:pPr>
      <w:rPr>
        <w:rFonts w:ascii="Courier New" w:hAnsi="Courier New" w:cs="Courier New" w:hint="default"/>
      </w:rPr>
    </w:lvl>
    <w:lvl w:ilvl="8" w:tplc="08090005" w:tentative="1">
      <w:start w:val="1"/>
      <w:numFmt w:val="bullet"/>
      <w:lvlText w:val=""/>
      <w:lvlJc w:val="left"/>
      <w:pPr>
        <w:tabs>
          <w:tab w:val="num" w:pos="6611"/>
        </w:tabs>
        <w:ind w:left="6611" w:hanging="360"/>
      </w:pPr>
      <w:rPr>
        <w:rFonts w:ascii="Wingdings" w:hAnsi="Wingdings" w:hint="default"/>
      </w:rPr>
    </w:lvl>
  </w:abstractNum>
  <w:abstractNum w:abstractNumId="14" w15:restartNumberingAfterBreak="0">
    <w:nsid w:val="4E276D27"/>
    <w:multiLevelType w:val="hybridMultilevel"/>
    <w:tmpl w:val="BCDCE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7670C2"/>
    <w:multiLevelType w:val="hybridMultilevel"/>
    <w:tmpl w:val="42A6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113276"/>
    <w:multiLevelType w:val="hybridMultilevel"/>
    <w:tmpl w:val="0AF83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3075CA"/>
    <w:multiLevelType w:val="hybridMultilevel"/>
    <w:tmpl w:val="AB543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BF1391"/>
    <w:multiLevelType w:val="hybridMultilevel"/>
    <w:tmpl w:val="A5B0BC8E"/>
    <w:lvl w:ilvl="0" w:tplc="F12A6926">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23E29E4"/>
    <w:multiLevelType w:val="hybridMultilevel"/>
    <w:tmpl w:val="8E3058DA"/>
    <w:lvl w:ilvl="0" w:tplc="4970AF0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557B03"/>
    <w:multiLevelType w:val="hybridMultilevel"/>
    <w:tmpl w:val="06869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CE75BF"/>
    <w:multiLevelType w:val="hybridMultilevel"/>
    <w:tmpl w:val="CF487D2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718A7FD3"/>
    <w:multiLevelType w:val="hybridMultilevel"/>
    <w:tmpl w:val="195C4222"/>
    <w:lvl w:ilvl="0" w:tplc="4970AF0A">
      <w:numFmt w:val="bullet"/>
      <w:lvlText w:val="-"/>
      <w:lvlJc w:val="left"/>
      <w:pPr>
        <w:ind w:left="2585" w:hanging="360"/>
      </w:pPr>
      <w:rPr>
        <w:rFonts w:ascii="Arial" w:eastAsia="Calibri" w:hAnsi="Arial" w:cs="Arial" w:hint="default"/>
      </w:rPr>
    </w:lvl>
    <w:lvl w:ilvl="1" w:tplc="08090003">
      <w:start w:val="1"/>
      <w:numFmt w:val="bullet"/>
      <w:lvlText w:val="o"/>
      <w:lvlJc w:val="left"/>
      <w:pPr>
        <w:ind w:left="3305" w:hanging="360"/>
      </w:pPr>
      <w:rPr>
        <w:rFonts w:ascii="Courier New" w:hAnsi="Courier New" w:cs="Courier New" w:hint="default"/>
      </w:rPr>
    </w:lvl>
    <w:lvl w:ilvl="2" w:tplc="08090005">
      <w:start w:val="1"/>
      <w:numFmt w:val="bullet"/>
      <w:lvlText w:val=""/>
      <w:lvlJc w:val="left"/>
      <w:pPr>
        <w:ind w:left="4025" w:hanging="360"/>
      </w:pPr>
      <w:rPr>
        <w:rFonts w:ascii="Wingdings" w:hAnsi="Wingdings" w:hint="default"/>
      </w:rPr>
    </w:lvl>
    <w:lvl w:ilvl="3" w:tplc="08090001" w:tentative="1">
      <w:start w:val="1"/>
      <w:numFmt w:val="bullet"/>
      <w:lvlText w:val=""/>
      <w:lvlJc w:val="left"/>
      <w:pPr>
        <w:ind w:left="4745" w:hanging="360"/>
      </w:pPr>
      <w:rPr>
        <w:rFonts w:ascii="Symbol" w:hAnsi="Symbol" w:hint="default"/>
      </w:rPr>
    </w:lvl>
    <w:lvl w:ilvl="4" w:tplc="08090003" w:tentative="1">
      <w:start w:val="1"/>
      <w:numFmt w:val="bullet"/>
      <w:lvlText w:val="o"/>
      <w:lvlJc w:val="left"/>
      <w:pPr>
        <w:ind w:left="5465" w:hanging="360"/>
      </w:pPr>
      <w:rPr>
        <w:rFonts w:ascii="Courier New" w:hAnsi="Courier New" w:cs="Courier New" w:hint="default"/>
      </w:rPr>
    </w:lvl>
    <w:lvl w:ilvl="5" w:tplc="08090005" w:tentative="1">
      <w:start w:val="1"/>
      <w:numFmt w:val="bullet"/>
      <w:lvlText w:val=""/>
      <w:lvlJc w:val="left"/>
      <w:pPr>
        <w:ind w:left="6185" w:hanging="360"/>
      </w:pPr>
      <w:rPr>
        <w:rFonts w:ascii="Wingdings" w:hAnsi="Wingdings" w:hint="default"/>
      </w:rPr>
    </w:lvl>
    <w:lvl w:ilvl="6" w:tplc="08090001" w:tentative="1">
      <w:start w:val="1"/>
      <w:numFmt w:val="bullet"/>
      <w:lvlText w:val=""/>
      <w:lvlJc w:val="left"/>
      <w:pPr>
        <w:ind w:left="6905" w:hanging="360"/>
      </w:pPr>
      <w:rPr>
        <w:rFonts w:ascii="Symbol" w:hAnsi="Symbol" w:hint="default"/>
      </w:rPr>
    </w:lvl>
    <w:lvl w:ilvl="7" w:tplc="08090003" w:tentative="1">
      <w:start w:val="1"/>
      <w:numFmt w:val="bullet"/>
      <w:lvlText w:val="o"/>
      <w:lvlJc w:val="left"/>
      <w:pPr>
        <w:ind w:left="7625" w:hanging="360"/>
      </w:pPr>
      <w:rPr>
        <w:rFonts w:ascii="Courier New" w:hAnsi="Courier New" w:cs="Courier New" w:hint="default"/>
      </w:rPr>
    </w:lvl>
    <w:lvl w:ilvl="8" w:tplc="08090005" w:tentative="1">
      <w:start w:val="1"/>
      <w:numFmt w:val="bullet"/>
      <w:lvlText w:val=""/>
      <w:lvlJc w:val="left"/>
      <w:pPr>
        <w:ind w:left="8345" w:hanging="360"/>
      </w:pPr>
      <w:rPr>
        <w:rFonts w:ascii="Wingdings" w:hAnsi="Wingdings" w:hint="default"/>
      </w:rPr>
    </w:lvl>
  </w:abstractNum>
  <w:abstractNum w:abstractNumId="23" w15:restartNumberingAfterBreak="0">
    <w:nsid w:val="7D00355D"/>
    <w:multiLevelType w:val="hybridMultilevel"/>
    <w:tmpl w:val="B728E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2257720">
    <w:abstractNumId w:val="5"/>
  </w:num>
  <w:num w:numId="2" w16cid:durableId="285352740">
    <w:abstractNumId w:val="23"/>
  </w:num>
  <w:num w:numId="3" w16cid:durableId="252587931">
    <w:abstractNumId w:val="0"/>
  </w:num>
  <w:num w:numId="4" w16cid:durableId="1623658563">
    <w:abstractNumId w:val="20"/>
  </w:num>
  <w:num w:numId="5" w16cid:durableId="1413821119">
    <w:abstractNumId w:val="15"/>
  </w:num>
  <w:num w:numId="6" w16cid:durableId="583611251">
    <w:abstractNumId w:val="8"/>
  </w:num>
  <w:num w:numId="7" w16cid:durableId="2085300550">
    <w:abstractNumId w:val="13"/>
  </w:num>
  <w:num w:numId="8" w16cid:durableId="1102411592">
    <w:abstractNumId w:val="10"/>
  </w:num>
  <w:num w:numId="9" w16cid:durableId="1273391809">
    <w:abstractNumId w:val="2"/>
  </w:num>
  <w:num w:numId="10" w16cid:durableId="1028481322">
    <w:abstractNumId w:val="21"/>
  </w:num>
  <w:num w:numId="11" w16cid:durableId="1937521643">
    <w:abstractNumId w:val="7"/>
  </w:num>
  <w:num w:numId="12" w16cid:durableId="1322463861">
    <w:abstractNumId w:val="12"/>
  </w:num>
  <w:num w:numId="13" w16cid:durableId="1841462602">
    <w:abstractNumId w:val="4"/>
  </w:num>
  <w:num w:numId="14" w16cid:durableId="1499077386">
    <w:abstractNumId w:val="19"/>
  </w:num>
  <w:num w:numId="15" w16cid:durableId="1926575864">
    <w:abstractNumId w:val="1"/>
  </w:num>
  <w:num w:numId="16" w16cid:durableId="1274510343">
    <w:abstractNumId w:val="16"/>
  </w:num>
  <w:num w:numId="17" w16cid:durableId="1805848398">
    <w:abstractNumId w:val="6"/>
  </w:num>
  <w:num w:numId="18" w16cid:durableId="233709716">
    <w:abstractNumId w:val="17"/>
  </w:num>
  <w:num w:numId="19" w16cid:durableId="403379859">
    <w:abstractNumId w:val="9"/>
  </w:num>
  <w:num w:numId="20" w16cid:durableId="1909922378">
    <w:abstractNumId w:val="22"/>
  </w:num>
  <w:num w:numId="21" w16cid:durableId="230162866">
    <w:abstractNumId w:val="3"/>
  </w:num>
  <w:num w:numId="22" w16cid:durableId="593324318">
    <w:abstractNumId w:val="14"/>
  </w:num>
  <w:num w:numId="23" w16cid:durableId="1359576212">
    <w:abstractNumId w:val="11"/>
  </w:num>
  <w:num w:numId="24" w16cid:durableId="8086652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FA5"/>
    <w:rsid w:val="00007F18"/>
    <w:rsid w:val="000204DB"/>
    <w:rsid w:val="00023662"/>
    <w:rsid w:val="00035917"/>
    <w:rsid w:val="00053EDB"/>
    <w:rsid w:val="00061480"/>
    <w:rsid w:val="00073095"/>
    <w:rsid w:val="00075421"/>
    <w:rsid w:val="00087CBC"/>
    <w:rsid w:val="00090050"/>
    <w:rsid w:val="000910C7"/>
    <w:rsid w:val="000B2E0F"/>
    <w:rsid w:val="000B5E10"/>
    <w:rsid w:val="000C20BE"/>
    <w:rsid w:val="000C64EE"/>
    <w:rsid w:val="000F0431"/>
    <w:rsid w:val="000F1D5F"/>
    <w:rsid w:val="000F4D45"/>
    <w:rsid w:val="000F5FAE"/>
    <w:rsid w:val="00103A58"/>
    <w:rsid w:val="00106E9B"/>
    <w:rsid w:val="00113583"/>
    <w:rsid w:val="00113B81"/>
    <w:rsid w:val="00115325"/>
    <w:rsid w:val="0011681B"/>
    <w:rsid w:val="0012305E"/>
    <w:rsid w:val="00125CCC"/>
    <w:rsid w:val="00143280"/>
    <w:rsid w:val="00154DC5"/>
    <w:rsid w:val="00157BDB"/>
    <w:rsid w:val="001609DC"/>
    <w:rsid w:val="00183EF1"/>
    <w:rsid w:val="00185707"/>
    <w:rsid w:val="00191E99"/>
    <w:rsid w:val="00192604"/>
    <w:rsid w:val="001A2B3C"/>
    <w:rsid w:val="001A46E6"/>
    <w:rsid w:val="001B120C"/>
    <w:rsid w:val="001C41A8"/>
    <w:rsid w:val="001C51A5"/>
    <w:rsid w:val="001D0B67"/>
    <w:rsid w:val="001D3445"/>
    <w:rsid w:val="001D49AB"/>
    <w:rsid w:val="001E2305"/>
    <w:rsid w:val="001E5999"/>
    <w:rsid w:val="0020475E"/>
    <w:rsid w:val="00204B86"/>
    <w:rsid w:val="00206427"/>
    <w:rsid w:val="00206FA5"/>
    <w:rsid w:val="00225230"/>
    <w:rsid w:val="00236C33"/>
    <w:rsid w:val="00237385"/>
    <w:rsid w:val="00242A36"/>
    <w:rsid w:val="002471AE"/>
    <w:rsid w:val="00254057"/>
    <w:rsid w:val="00254B6A"/>
    <w:rsid w:val="00281F0A"/>
    <w:rsid w:val="00286F58"/>
    <w:rsid w:val="00293C3F"/>
    <w:rsid w:val="002C1729"/>
    <w:rsid w:val="0030436E"/>
    <w:rsid w:val="003119AC"/>
    <w:rsid w:val="00330265"/>
    <w:rsid w:val="0033560C"/>
    <w:rsid w:val="00336DCB"/>
    <w:rsid w:val="00345C2E"/>
    <w:rsid w:val="00346E5D"/>
    <w:rsid w:val="00354CE0"/>
    <w:rsid w:val="00371D06"/>
    <w:rsid w:val="00375D2F"/>
    <w:rsid w:val="003A149F"/>
    <w:rsid w:val="003B3201"/>
    <w:rsid w:val="003D2BBE"/>
    <w:rsid w:val="003E5B26"/>
    <w:rsid w:val="003F3A6D"/>
    <w:rsid w:val="00417E58"/>
    <w:rsid w:val="00431FA2"/>
    <w:rsid w:val="00436162"/>
    <w:rsid w:val="00451804"/>
    <w:rsid w:val="004619AC"/>
    <w:rsid w:val="00471935"/>
    <w:rsid w:val="004B0999"/>
    <w:rsid w:val="004B1AF8"/>
    <w:rsid w:val="004B60D4"/>
    <w:rsid w:val="004B6249"/>
    <w:rsid w:val="004C7BDC"/>
    <w:rsid w:val="004D0C88"/>
    <w:rsid w:val="004D1E39"/>
    <w:rsid w:val="004D27A9"/>
    <w:rsid w:val="004F21F1"/>
    <w:rsid w:val="004F2C28"/>
    <w:rsid w:val="00505B37"/>
    <w:rsid w:val="005068CB"/>
    <w:rsid w:val="00516326"/>
    <w:rsid w:val="0053056B"/>
    <w:rsid w:val="00531119"/>
    <w:rsid w:val="00540F54"/>
    <w:rsid w:val="005462E4"/>
    <w:rsid w:val="00551EDC"/>
    <w:rsid w:val="005522DB"/>
    <w:rsid w:val="00555040"/>
    <w:rsid w:val="0055524F"/>
    <w:rsid w:val="00563FDA"/>
    <w:rsid w:val="0057256F"/>
    <w:rsid w:val="00582421"/>
    <w:rsid w:val="00594E74"/>
    <w:rsid w:val="005A5A21"/>
    <w:rsid w:val="005C63E7"/>
    <w:rsid w:val="00652731"/>
    <w:rsid w:val="006604A4"/>
    <w:rsid w:val="006675AD"/>
    <w:rsid w:val="006742D3"/>
    <w:rsid w:val="00680F6F"/>
    <w:rsid w:val="00697803"/>
    <w:rsid w:val="006A0498"/>
    <w:rsid w:val="006A04FB"/>
    <w:rsid w:val="006A1A9C"/>
    <w:rsid w:val="006B3A5E"/>
    <w:rsid w:val="006C1C44"/>
    <w:rsid w:val="006C2F58"/>
    <w:rsid w:val="006C3C81"/>
    <w:rsid w:val="006F5C9F"/>
    <w:rsid w:val="006F5EE9"/>
    <w:rsid w:val="007166EE"/>
    <w:rsid w:val="00725F41"/>
    <w:rsid w:val="00726EC9"/>
    <w:rsid w:val="00743E0D"/>
    <w:rsid w:val="0074431E"/>
    <w:rsid w:val="007673CD"/>
    <w:rsid w:val="007747D1"/>
    <w:rsid w:val="007A6586"/>
    <w:rsid w:val="007B049B"/>
    <w:rsid w:val="007B70F5"/>
    <w:rsid w:val="007B73E7"/>
    <w:rsid w:val="007C4026"/>
    <w:rsid w:val="007E37EF"/>
    <w:rsid w:val="007E731A"/>
    <w:rsid w:val="007F226A"/>
    <w:rsid w:val="0080231E"/>
    <w:rsid w:val="00805716"/>
    <w:rsid w:val="00815D43"/>
    <w:rsid w:val="008273A5"/>
    <w:rsid w:val="00844071"/>
    <w:rsid w:val="00854CA2"/>
    <w:rsid w:val="00876461"/>
    <w:rsid w:val="00894842"/>
    <w:rsid w:val="008C522B"/>
    <w:rsid w:val="008D15EB"/>
    <w:rsid w:val="009073E9"/>
    <w:rsid w:val="0093444A"/>
    <w:rsid w:val="00957DBF"/>
    <w:rsid w:val="00960B52"/>
    <w:rsid w:val="00961510"/>
    <w:rsid w:val="0097439F"/>
    <w:rsid w:val="00982DEC"/>
    <w:rsid w:val="00985763"/>
    <w:rsid w:val="009A6B0A"/>
    <w:rsid w:val="009B6223"/>
    <w:rsid w:val="009C0712"/>
    <w:rsid w:val="009F0D99"/>
    <w:rsid w:val="00A031FA"/>
    <w:rsid w:val="00A623E8"/>
    <w:rsid w:val="00A62CB5"/>
    <w:rsid w:val="00A74AED"/>
    <w:rsid w:val="00A83C04"/>
    <w:rsid w:val="00AA16D0"/>
    <w:rsid w:val="00AC18D7"/>
    <w:rsid w:val="00AC3C8A"/>
    <w:rsid w:val="00AF7DC9"/>
    <w:rsid w:val="00B314FD"/>
    <w:rsid w:val="00B37E86"/>
    <w:rsid w:val="00B66B86"/>
    <w:rsid w:val="00B94EAE"/>
    <w:rsid w:val="00BA2821"/>
    <w:rsid w:val="00BC2A1E"/>
    <w:rsid w:val="00BC54B1"/>
    <w:rsid w:val="00BE5059"/>
    <w:rsid w:val="00BE621F"/>
    <w:rsid w:val="00BE6458"/>
    <w:rsid w:val="00BF023C"/>
    <w:rsid w:val="00BF5876"/>
    <w:rsid w:val="00C04C0C"/>
    <w:rsid w:val="00C057AC"/>
    <w:rsid w:val="00C15CB8"/>
    <w:rsid w:val="00C32184"/>
    <w:rsid w:val="00C358EB"/>
    <w:rsid w:val="00C400B6"/>
    <w:rsid w:val="00C82E20"/>
    <w:rsid w:val="00C96533"/>
    <w:rsid w:val="00CA1374"/>
    <w:rsid w:val="00CA4387"/>
    <w:rsid w:val="00CC0259"/>
    <w:rsid w:val="00CC096F"/>
    <w:rsid w:val="00CC4467"/>
    <w:rsid w:val="00CD1BC3"/>
    <w:rsid w:val="00CE216E"/>
    <w:rsid w:val="00D171F3"/>
    <w:rsid w:val="00D205B5"/>
    <w:rsid w:val="00D3132A"/>
    <w:rsid w:val="00D46EFE"/>
    <w:rsid w:val="00D47035"/>
    <w:rsid w:val="00D5612B"/>
    <w:rsid w:val="00D57229"/>
    <w:rsid w:val="00D57B31"/>
    <w:rsid w:val="00D74E40"/>
    <w:rsid w:val="00D81257"/>
    <w:rsid w:val="00D842D0"/>
    <w:rsid w:val="00D84AF6"/>
    <w:rsid w:val="00D85ACB"/>
    <w:rsid w:val="00D866B7"/>
    <w:rsid w:val="00D9713D"/>
    <w:rsid w:val="00DB0EA3"/>
    <w:rsid w:val="00E035FC"/>
    <w:rsid w:val="00E10A2C"/>
    <w:rsid w:val="00E12DB1"/>
    <w:rsid w:val="00E16310"/>
    <w:rsid w:val="00E16BBF"/>
    <w:rsid w:val="00E25190"/>
    <w:rsid w:val="00E408B4"/>
    <w:rsid w:val="00E4207A"/>
    <w:rsid w:val="00E65C1A"/>
    <w:rsid w:val="00E7232A"/>
    <w:rsid w:val="00E75EBA"/>
    <w:rsid w:val="00E8097F"/>
    <w:rsid w:val="00E828FE"/>
    <w:rsid w:val="00E87B34"/>
    <w:rsid w:val="00EB6060"/>
    <w:rsid w:val="00EC5AC9"/>
    <w:rsid w:val="00ED7D77"/>
    <w:rsid w:val="00EE75DF"/>
    <w:rsid w:val="00F020DA"/>
    <w:rsid w:val="00F046E3"/>
    <w:rsid w:val="00F052F3"/>
    <w:rsid w:val="00F222F2"/>
    <w:rsid w:val="00F42C2E"/>
    <w:rsid w:val="00F43052"/>
    <w:rsid w:val="00F50311"/>
    <w:rsid w:val="00F508EE"/>
    <w:rsid w:val="00F56694"/>
    <w:rsid w:val="00F60456"/>
    <w:rsid w:val="00F65F5A"/>
    <w:rsid w:val="00F9161F"/>
    <w:rsid w:val="00F922D2"/>
    <w:rsid w:val="00FC5DD6"/>
    <w:rsid w:val="00FD1BF7"/>
    <w:rsid w:val="00FE2D76"/>
    <w:rsid w:val="00FF44B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12E58"/>
  <w15:docId w15:val="{6E503F3D-6B7A-4F31-9884-D78132660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CB8"/>
  </w:style>
  <w:style w:type="paragraph" w:styleId="Heading1">
    <w:name w:val="heading 1"/>
    <w:basedOn w:val="Normal"/>
    <w:next w:val="Normal"/>
    <w:link w:val="Heading1Char"/>
    <w:uiPriority w:val="9"/>
    <w:qFormat/>
    <w:rsid w:val="00C15CB8"/>
    <w:pPr>
      <w:keepNext/>
      <w:keepLines/>
      <w:spacing w:before="240" w:after="0" w:line="240" w:lineRule="auto"/>
      <w:outlineLvl w:val="0"/>
    </w:pPr>
    <w:rPr>
      <w:rFonts w:ascii="Work Sans Light" w:eastAsiaTheme="majorEastAsia" w:hAnsi="Work Sans Light" w:cstheme="majorBidi"/>
      <w:b/>
      <w:color w:val="55345A" w:themeColor="text2"/>
      <w:sz w:val="44"/>
      <w:szCs w:val="32"/>
    </w:rPr>
  </w:style>
  <w:style w:type="paragraph" w:styleId="Heading2">
    <w:name w:val="heading 2"/>
    <w:basedOn w:val="Normal"/>
    <w:next w:val="Normal"/>
    <w:link w:val="Heading2Char"/>
    <w:uiPriority w:val="9"/>
    <w:unhideWhenUsed/>
    <w:qFormat/>
    <w:rsid w:val="00C15CB8"/>
    <w:pPr>
      <w:keepNext/>
      <w:keepLines/>
      <w:spacing w:before="40" w:after="0"/>
      <w:outlineLvl w:val="1"/>
    </w:pPr>
    <w:rPr>
      <w:rFonts w:ascii="Work Sans SemiBold" w:eastAsiaTheme="majorEastAsia" w:hAnsi="Work Sans SemiBold" w:cstheme="majorBidi"/>
      <w:color w:val="55345A" w:themeColor="text2"/>
      <w:sz w:val="24"/>
      <w:szCs w:val="26"/>
    </w:rPr>
  </w:style>
  <w:style w:type="paragraph" w:styleId="Heading3">
    <w:name w:val="heading 3"/>
    <w:basedOn w:val="Normal"/>
    <w:next w:val="Normal"/>
    <w:link w:val="Heading3Char"/>
    <w:uiPriority w:val="9"/>
    <w:unhideWhenUsed/>
    <w:qFormat/>
    <w:rsid w:val="00957DBF"/>
    <w:pPr>
      <w:keepNext/>
      <w:keepLines/>
      <w:spacing w:before="160"/>
      <w:ind w:left="397"/>
      <w:outlineLvl w:val="2"/>
    </w:pPr>
    <w:rPr>
      <w:rFonts w:ascii="Work Sans" w:eastAsiaTheme="majorEastAsia" w:hAnsi="Work Sans" w:cstheme="majorBidi"/>
      <w:szCs w:val="24"/>
    </w:rPr>
  </w:style>
  <w:style w:type="paragraph" w:styleId="Heading4">
    <w:name w:val="heading 4"/>
    <w:basedOn w:val="Normal"/>
    <w:next w:val="Normal"/>
    <w:link w:val="Heading4Char"/>
    <w:uiPriority w:val="9"/>
    <w:semiHidden/>
    <w:unhideWhenUsed/>
    <w:qFormat/>
    <w:rsid w:val="00C15CB8"/>
    <w:pPr>
      <w:keepNext/>
      <w:keepLines/>
      <w:spacing w:before="40" w:after="0"/>
      <w:outlineLvl w:val="3"/>
    </w:pPr>
    <w:rPr>
      <w:rFonts w:asciiTheme="majorHAnsi" w:eastAsiaTheme="majorEastAsia" w:hAnsiTheme="majorHAnsi" w:cstheme="majorBidi"/>
      <w:i/>
      <w:iCs/>
      <w:color w:val="215F7B" w:themeColor="accent1" w:themeShade="BF"/>
    </w:rPr>
  </w:style>
  <w:style w:type="paragraph" w:styleId="Heading5">
    <w:name w:val="heading 5"/>
    <w:basedOn w:val="Normal"/>
    <w:next w:val="Normal"/>
    <w:link w:val="Heading5Char"/>
    <w:uiPriority w:val="9"/>
    <w:semiHidden/>
    <w:unhideWhenUsed/>
    <w:qFormat/>
    <w:rsid w:val="00C15CB8"/>
    <w:pPr>
      <w:keepNext/>
      <w:keepLines/>
      <w:spacing w:before="40" w:after="0"/>
      <w:outlineLvl w:val="4"/>
    </w:pPr>
    <w:rPr>
      <w:rFonts w:asciiTheme="majorHAnsi" w:eastAsiaTheme="majorEastAsia" w:hAnsiTheme="majorHAnsi" w:cstheme="majorBidi"/>
      <w:color w:val="215F7B" w:themeColor="accent1" w:themeShade="BF"/>
    </w:rPr>
  </w:style>
  <w:style w:type="paragraph" w:styleId="Heading6">
    <w:name w:val="heading 6"/>
    <w:basedOn w:val="Normal"/>
    <w:next w:val="Normal"/>
    <w:link w:val="Heading6Char"/>
    <w:uiPriority w:val="9"/>
    <w:semiHidden/>
    <w:unhideWhenUsed/>
    <w:qFormat/>
    <w:rsid w:val="00C15CB8"/>
    <w:pPr>
      <w:keepNext/>
      <w:keepLines/>
      <w:spacing w:before="40" w:after="0"/>
      <w:outlineLvl w:val="5"/>
    </w:pPr>
    <w:rPr>
      <w:rFonts w:asciiTheme="majorHAnsi" w:eastAsiaTheme="majorEastAsia" w:hAnsiTheme="majorHAnsi" w:cstheme="majorBidi"/>
      <w:color w:val="163F51" w:themeColor="accent1" w:themeShade="7F"/>
    </w:rPr>
  </w:style>
  <w:style w:type="paragraph" w:styleId="Heading7">
    <w:name w:val="heading 7"/>
    <w:basedOn w:val="Normal"/>
    <w:next w:val="Normal"/>
    <w:link w:val="Heading7Char"/>
    <w:uiPriority w:val="9"/>
    <w:semiHidden/>
    <w:unhideWhenUsed/>
    <w:qFormat/>
    <w:rsid w:val="00C15CB8"/>
    <w:pPr>
      <w:keepNext/>
      <w:keepLines/>
      <w:spacing w:before="40" w:after="0"/>
      <w:outlineLvl w:val="6"/>
    </w:pPr>
    <w:rPr>
      <w:rFonts w:asciiTheme="majorHAnsi" w:eastAsiaTheme="majorEastAsia" w:hAnsiTheme="majorHAnsi" w:cstheme="majorBidi"/>
      <w:i/>
      <w:iCs/>
      <w:color w:val="163F51" w:themeColor="accent1" w:themeShade="7F"/>
    </w:rPr>
  </w:style>
  <w:style w:type="paragraph" w:styleId="Heading8">
    <w:name w:val="heading 8"/>
    <w:basedOn w:val="Normal"/>
    <w:next w:val="Normal"/>
    <w:link w:val="Heading8Char"/>
    <w:uiPriority w:val="9"/>
    <w:semiHidden/>
    <w:unhideWhenUsed/>
    <w:qFormat/>
    <w:rsid w:val="00C15CB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15CB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5CB8"/>
    <w:pPr>
      <w:autoSpaceDE w:val="0"/>
      <w:autoSpaceDN w:val="0"/>
      <w:adjustRightInd w:val="0"/>
      <w:spacing w:after="0" w:line="240" w:lineRule="auto"/>
    </w:pPr>
    <w:rPr>
      <w:rFonts w:asciiTheme="majorHAnsi" w:hAnsiTheme="majorHAnsi" w:cs="Tahoma"/>
      <w:color w:val="55345A" w:themeColor="text2"/>
      <w:sz w:val="44"/>
      <w:szCs w:val="24"/>
    </w:rPr>
  </w:style>
  <w:style w:type="paragraph" w:styleId="Header">
    <w:name w:val="header"/>
    <w:basedOn w:val="Normal"/>
    <w:link w:val="HeaderChar"/>
    <w:uiPriority w:val="99"/>
    <w:unhideWhenUsed/>
    <w:rsid w:val="00206F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FA5"/>
  </w:style>
  <w:style w:type="paragraph" w:styleId="Footer">
    <w:name w:val="footer"/>
    <w:basedOn w:val="Normal"/>
    <w:link w:val="FooterChar"/>
    <w:uiPriority w:val="99"/>
    <w:unhideWhenUsed/>
    <w:rsid w:val="00206F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FA5"/>
  </w:style>
  <w:style w:type="paragraph" w:styleId="BalloonText">
    <w:name w:val="Balloon Text"/>
    <w:basedOn w:val="Normal"/>
    <w:link w:val="BalloonTextChar"/>
    <w:uiPriority w:val="99"/>
    <w:semiHidden/>
    <w:unhideWhenUsed/>
    <w:rsid w:val="00206F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FA5"/>
    <w:rPr>
      <w:rFonts w:ascii="Tahoma" w:hAnsi="Tahoma" w:cs="Tahoma"/>
      <w:sz w:val="16"/>
      <w:szCs w:val="16"/>
    </w:rPr>
  </w:style>
  <w:style w:type="paragraph" w:styleId="ListParagraph">
    <w:name w:val="List Paragraph"/>
    <w:basedOn w:val="Normal"/>
    <w:uiPriority w:val="34"/>
    <w:qFormat/>
    <w:rsid w:val="00E408B4"/>
    <w:pPr>
      <w:numPr>
        <w:numId w:val="24"/>
      </w:numPr>
      <w:spacing w:after="160" w:line="259" w:lineRule="auto"/>
      <w:ind w:left="754" w:hanging="357"/>
      <w:contextualSpacing/>
    </w:pPr>
  </w:style>
  <w:style w:type="character" w:styleId="CommentReference">
    <w:name w:val="annotation reference"/>
    <w:basedOn w:val="DefaultParagraphFont"/>
    <w:uiPriority w:val="99"/>
    <w:semiHidden/>
    <w:unhideWhenUsed/>
    <w:rsid w:val="001E2305"/>
    <w:rPr>
      <w:sz w:val="16"/>
      <w:szCs w:val="16"/>
    </w:rPr>
  </w:style>
  <w:style w:type="paragraph" w:styleId="CommentText">
    <w:name w:val="annotation text"/>
    <w:basedOn w:val="Normal"/>
    <w:link w:val="CommentTextChar"/>
    <w:uiPriority w:val="99"/>
    <w:semiHidden/>
    <w:unhideWhenUsed/>
    <w:rsid w:val="001E2305"/>
    <w:pPr>
      <w:spacing w:line="240" w:lineRule="auto"/>
    </w:pPr>
  </w:style>
  <w:style w:type="character" w:customStyle="1" w:styleId="CommentTextChar">
    <w:name w:val="Comment Text Char"/>
    <w:basedOn w:val="DefaultParagraphFont"/>
    <w:link w:val="CommentText"/>
    <w:uiPriority w:val="99"/>
    <w:semiHidden/>
    <w:rsid w:val="001E2305"/>
    <w:rPr>
      <w:sz w:val="20"/>
      <w:szCs w:val="20"/>
    </w:rPr>
  </w:style>
  <w:style w:type="paragraph" w:styleId="CommentSubject">
    <w:name w:val="annotation subject"/>
    <w:basedOn w:val="CommentText"/>
    <w:next w:val="CommentText"/>
    <w:link w:val="CommentSubjectChar"/>
    <w:uiPriority w:val="99"/>
    <w:semiHidden/>
    <w:unhideWhenUsed/>
    <w:rsid w:val="001E2305"/>
    <w:rPr>
      <w:b/>
      <w:bCs/>
    </w:rPr>
  </w:style>
  <w:style w:type="character" w:customStyle="1" w:styleId="CommentSubjectChar">
    <w:name w:val="Comment Subject Char"/>
    <w:basedOn w:val="CommentTextChar"/>
    <w:link w:val="CommentSubject"/>
    <w:uiPriority w:val="99"/>
    <w:semiHidden/>
    <w:rsid w:val="001E2305"/>
    <w:rPr>
      <w:b/>
      <w:bCs/>
      <w:sz w:val="20"/>
      <w:szCs w:val="20"/>
    </w:rPr>
  </w:style>
  <w:style w:type="paragraph" w:styleId="Revision">
    <w:name w:val="Revision"/>
    <w:hidden/>
    <w:uiPriority w:val="99"/>
    <w:semiHidden/>
    <w:rsid w:val="00D47035"/>
    <w:pPr>
      <w:spacing w:after="0" w:line="240" w:lineRule="auto"/>
    </w:pPr>
  </w:style>
  <w:style w:type="character" w:styleId="Hyperlink">
    <w:name w:val="Hyperlink"/>
    <w:basedOn w:val="DefaultParagraphFont"/>
    <w:uiPriority w:val="99"/>
    <w:unhideWhenUsed/>
    <w:rsid w:val="00436162"/>
    <w:rPr>
      <w:color w:val="0563C1" w:themeColor="hyperlink"/>
      <w:u w:val="single"/>
    </w:rPr>
  </w:style>
  <w:style w:type="paragraph" w:styleId="NormalWeb">
    <w:name w:val="Normal (Web)"/>
    <w:basedOn w:val="Normal"/>
    <w:uiPriority w:val="99"/>
    <w:unhideWhenUsed/>
    <w:rsid w:val="009344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tterheading">
    <w:name w:val="letter heading"/>
    <w:basedOn w:val="Heading1"/>
    <w:next w:val="Normal"/>
    <w:rsid w:val="000C64EE"/>
    <w:pPr>
      <w:keepLines w:val="0"/>
      <w:overflowPunct w:val="0"/>
      <w:autoSpaceDE w:val="0"/>
      <w:autoSpaceDN w:val="0"/>
      <w:adjustRightInd w:val="0"/>
      <w:spacing w:after="60"/>
      <w:textAlignment w:val="baseline"/>
    </w:pPr>
    <w:rPr>
      <w:rFonts w:ascii="Arial Black" w:eastAsia="Times New Roman" w:hAnsi="Arial Black" w:cs="Times New Roman"/>
      <w:color w:val="auto"/>
      <w:kern w:val="32"/>
      <w:sz w:val="22"/>
      <w:szCs w:val="20"/>
    </w:rPr>
  </w:style>
  <w:style w:type="character" w:customStyle="1" w:styleId="Heading1Char">
    <w:name w:val="Heading 1 Char"/>
    <w:basedOn w:val="DefaultParagraphFont"/>
    <w:link w:val="Heading1"/>
    <w:uiPriority w:val="9"/>
    <w:rsid w:val="00C15CB8"/>
    <w:rPr>
      <w:rFonts w:ascii="Work Sans Light" w:eastAsiaTheme="majorEastAsia" w:hAnsi="Work Sans Light" w:cstheme="majorBidi"/>
      <w:b/>
      <w:color w:val="55345A" w:themeColor="text2"/>
      <w:sz w:val="44"/>
      <w:szCs w:val="32"/>
    </w:rPr>
  </w:style>
  <w:style w:type="character" w:customStyle="1" w:styleId="Heading2Char">
    <w:name w:val="Heading 2 Char"/>
    <w:basedOn w:val="DefaultParagraphFont"/>
    <w:link w:val="Heading2"/>
    <w:uiPriority w:val="9"/>
    <w:rsid w:val="00C15CB8"/>
    <w:rPr>
      <w:rFonts w:ascii="Work Sans SemiBold" w:eastAsiaTheme="majorEastAsia" w:hAnsi="Work Sans SemiBold" w:cstheme="majorBidi"/>
      <w:color w:val="55345A" w:themeColor="text2"/>
      <w:sz w:val="24"/>
      <w:szCs w:val="26"/>
    </w:rPr>
  </w:style>
  <w:style w:type="character" w:customStyle="1" w:styleId="Heading3Char">
    <w:name w:val="Heading 3 Char"/>
    <w:basedOn w:val="DefaultParagraphFont"/>
    <w:link w:val="Heading3"/>
    <w:uiPriority w:val="9"/>
    <w:rsid w:val="00957DBF"/>
    <w:rPr>
      <w:rFonts w:ascii="Work Sans" w:eastAsiaTheme="majorEastAsia" w:hAnsi="Work Sans" w:cstheme="majorBidi"/>
      <w:szCs w:val="24"/>
    </w:rPr>
  </w:style>
  <w:style w:type="character" w:customStyle="1" w:styleId="Heading4Char">
    <w:name w:val="Heading 4 Char"/>
    <w:basedOn w:val="DefaultParagraphFont"/>
    <w:link w:val="Heading4"/>
    <w:uiPriority w:val="9"/>
    <w:semiHidden/>
    <w:rsid w:val="00C15CB8"/>
    <w:rPr>
      <w:rFonts w:asciiTheme="majorHAnsi" w:eastAsiaTheme="majorEastAsia" w:hAnsiTheme="majorHAnsi" w:cstheme="majorBidi"/>
      <w:i/>
      <w:iCs/>
      <w:color w:val="215F7B" w:themeColor="accent1" w:themeShade="BF"/>
    </w:rPr>
  </w:style>
  <w:style w:type="character" w:customStyle="1" w:styleId="Heading5Char">
    <w:name w:val="Heading 5 Char"/>
    <w:basedOn w:val="DefaultParagraphFont"/>
    <w:link w:val="Heading5"/>
    <w:uiPriority w:val="9"/>
    <w:semiHidden/>
    <w:rsid w:val="00C15CB8"/>
    <w:rPr>
      <w:rFonts w:asciiTheme="majorHAnsi" w:eastAsiaTheme="majorEastAsia" w:hAnsiTheme="majorHAnsi" w:cstheme="majorBidi"/>
      <w:color w:val="215F7B" w:themeColor="accent1" w:themeShade="BF"/>
    </w:rPr>
  </w:style>
  <w:style w:type="character" w:customStyle="1" w:styleId="Heading6Char">
    <w:name w:val="Heading 6 Char"/>
    <w:basedOn w:val="DefaultParagraphFont"/>
    <w:link w:val="Heading6"/>
    <w:uiPriority w:val="9"/>
    <w:semiHidden/>
    <w:rsid w:val="00C15CB8"/>
    <w:rPr>
      <w:rFonts w:asciiTheme="majorHAnsi" w:eastAsiaTheme="majorEastAsia" w:hAnsiTheme="majorHAnsi" w:cstheme="majorBidi"/>
      <w:color w:val="163F51" w:themeColor="accent1" w:themeShade="7F"/>
    </w:rPr>
  </w:style>
  <w:style w:type="character" w:customStyle="1" w:styleId="Heading7Char">
    <w:name w:val="Heading 7 Char"/>
    <w:basedOn w:val="DefaultParagraphFont"/>
    <w:link w:val="Heading7"/>
    <w:uiPriority w:val="9"/>
    <w:semiHidden/>
    <w:rsid w:val="00C15CB8"/>
    <w:rPr>
      <w:rFonts w:asciiTheme="majorHAnsi" w:eastAsiaTheme="majorEastAsia" w:hAnsiTheme="majorHAnsi" w:cstheme="majorBidi"/>
      <w:i/>
      <w:iCs/>
      <w:color w:val="163F51" w:themeColor="accent1" w:themeShade="7F"/>
    </w:rPr>
  </w:style>
  <w:style w:type="character" w:customStyle="1" w:styleId="Heading8Char">
    <w:name w:val="Heading 8 Char"/>
    <w:basedOn w:val="DefaultParagraphFont"/>
    <w:link w:val="Heading8"/>
    <w:uiPriority w:val="9"/>
    <w:semiHidden/>
    <w:rsid w:val="00C15CB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15CB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C15CB8"/>
    <w:pPr>
      <w:spacing w:line="240" w:lineRule="auto"/>
    </w:pPr>
    <w:rPr>
      <w:i/>
      <w:iCs/>
      <w:color w:val="55345A" w:themeColor="text2"/>
      <w:sz w:val="18"/>
      <w:szCs w:val="18"/>
    </w:rPr>
  </w:style>
  <w:style w:type="paragraph" w:styleId="Title">
    <w:name w:val="Title"/>
    <w:basedOn w:val="Normal"/>
    <w:next w:val="Normal"/>
    <w:link w:val="TitleChar"/>
    <w:uiPriority w:val="10"/>
    <w:qFormat/>
    <w:rsid w:val="00C15CB8"/>
    <w:pPr>
      <w:spacing w:after="0" w:line="240" w:lineRule="auto"/>
      <w:contextualSpacing/>
    </w:pPr>
    <w:rPr>
      <w:rFonts w:asciiTheme="majorHAnsi" w:eastAsiaTheme="majorEastAsia" w:hAnsiTheme="majorHAnsi" w:cstheme="majorBidi"/>
      <w:color w:val="55345A" w:themeColor="text2"/>
      <w:spacing w:val="-10"/>
      <w:kern w:val="28"/>
      <w:sz w:val="44"/>
      <w:szCs w:val="56"/>
    </w:rPr>
  </w:style>
  <w:style w:type="character" w:customStyle="1" w:styleId="TitleChar">
    <w:name w:val="Title Char"/>
    <w:basedOn w:val="DefaultParagraphFont"/>
    <w:link w:val="Title"/>
    <w:uiPriority w:val="10"/>
    <w:rsid w:val="00C15CB8"/>
    <w:rPr>
      <w:rFonts w:asciiTheme="majorHAnsi" w:eastAsiaTheme="majorEastAsia" w:hAnsiTheme="majorHAnsi" w:cstheme="majorBidi"/>
      <w:color w:val="55345A" w:themeColor="text2"/>
      <w:spacing w:val="-10"/>
      <w:kern w:val="28"/>
      <w:sz w:val="44"/>
      <w:szCs w:val="56"/>
    </w:rPr>
  </w:style>
  <w:style w:type="paragraph" w:styleId="Subtitle">
    <w:name w:val="Subtitle"/>
    <w:basedOn w:val="Normal"/>
    <w:next w:val="Normal"/>
    <w:link w:val="SubtitleChar"/>
    <w:uiPriority w:val="11"/>
    <w:qFormat/>
    <w:rsid w:val="00957DBF"/>
    <w:pPr>
      <w:numPr>
        <w:ilvl w:val="1"/>
      </w:numPr>
      <w:spacing w:after="160"/>
    </w:pPr>
    <w:rPr>
      <w:rFonts w:ascii="Work Sans SemiBold" w:eastAsiaTheme="minorEastAsia" w:hAnsi="Work Sans SemiBold"/>
      <w:color w:val="55345A" w:themeColor="text2"/>
      <w:spacing w:val="15"/>
      <w:szCs w:val="22"/>
    </w:rPr>
  </w:style>
  <w:style w:type="character" w:customStyle="1" w:styleId="SubtitleChar">
    <w:name w:val="Subtitle Char"/>
    <w:basedOn w:val="DefaultParagraphFont"/>
    <w:link w:val="Subtitle"/>
    <w:uiPriority w:val="11"/>
    <w:rsid w:val="00957DBF"/>
    <w:rPr>
      <w:rFonts w:ascii="Work Sans SemiBold" w:eastAsiaTheme="minorEastAsia" w:hAnsi="Work Sans SemiBold"/>
      <w:color w:val="55345A" w:themeColor="text2"/>
      <w:spacing w:val="15"/>
      <w:szCs w:val="22"/>
    </w:rPr>
  </w:style>
  <w:style w:type="character" w:styleId="Strong">
    <w:name w:val="Strong"/>
    <w:basedOn w:val="DefaultParagraphFont"/>
    <w:uiPriority w:val="22"/>
    <w:qFormat/>
    <w:rsid w:val="00C15CB8"/>
    <w:rPr>
      <w:rFonts w:ascii="Work Sans SemiBold" w:hAnsi="Work Sans SemiBold"/>
      <w:b/>
      <w:bCs/>
      <w:sz w:val="20"/>
    </w:rPr>
  </w:style>
  <w:style w:type="character" w:styleId="Emphasis">
    <w:name w:val="Emphasis"/>
    <w:basedOn w:val="DefaultParagraphFont"/>
    <w:uiPriority w:val="20"/>
    <w:qFormat/>
    <w:rsid w:val="00C15CB8"/>
    <w:rPr>
      <w:i/>
      <w:iCs/>
    </w:rPr>
  </w:style>
  <w:style w:type="paragraph" w:styleId="NoSpacing">
    <w:name w:val="No Spacing"/>
    <w:uiPriority w:val="1"/>
    <w:qFormat/>
    <w:rsid w:val="00C15CB8"/>
    <w:pPr>
      <w:spacing w:after="0" w:line="240" w:lineRule="auto"/>
    </w:pPr>
  </w:style>
  <w:style w:type="paragraph" w:styleId="Quote">
    <w:name w:val="Quote"/>
    <w:basedOn w:val="Normal"/>
    <w:next w:val="Normal"/>
    <w:link w:val="QuoteChar"/>
    <w:uiPriority w:val="29"/>
    <w:qFormat/>
    <w:rsid w:val="00C15CB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15CB8"/>
    <w:rPr>
      <w:i/>
      <w:iCs/>
      <w:color w:val="404040" w:themeColor="text1" w:themeTint="BF"/>
    </w:rPr>
  </w:style>
  <w:style w:type="paragraph" w:styleId="IntenseQuote">
    <w:name w:val="Intense Quote"/>
    <w:basedOn w:val="Normal"/>
    <w:next w:val="Normal"/>
    <w:link w:val="IntenseQuoteChar"/>
    <w:uiPriority w:val="30"/>
    <w:qFormat/>
    <w:rsid w:val="00C15CB8"/>
    <w:pPr>
      <w:pBdr>
        <w:top w:val="single" w:sz="4" w:space="10" w:color="2D80A5" w:themeColor="accent1"/>
        <w:bottom w:val="single" w:sz="4" w:space="10" w:color="2D80A5" w:themeColor="accent1"/>
      </w:pBdr>
      <w:spacing w:before="360" w:after="360"/>
      <w:ind w:left="864" w:right="864"/>
      <w:jc w:val="center"/>
    </w:pPr>
    <w:rPr>
      <w:i/>
      <w:iCs/>
      <w:color w:val="2D80A5" w:themeColor="accent1"/>
    </w:rPr>
  </w:style>
  <w:style w:type="character" w:customStyle="1" w:styleId="IntenseQuoteChar">
    <w:name w:val="Intense Quote Char"/>
    <w:basedOn w:val="DefaultParagraphFont"/>
    <w:link w:val="IntenseQuote"/>
    <w:uiPriority w:val="30"/>
    <w:rsid w:val="00C15CB8"/>
    <w:rPr>
      <w:i/>
      <w:iCs/>
      <w:color w:val="2D80A5" w:themeColor="accent1"/>
    </w:rPr>
  </w:style>
  <w:style w:type="character" w:styleId="SubtleEmphasis">
    <w:name w:val="Subtle Emphasis"/>
    <w:basedOn w:val="DefaultParagraphFont"/>
    <w:uiPriority w:val="19"/>
    <w:qFormat/>
    <w:rsid w:val="00C15CB8"/>
    <w:rPr>
      <w:i/>
      <w:iCs/>
      <w:color w:val="404040" w:themeColor="text1" w:themeTint="BF"/>
    </w:rPr>
  </w:style>
  <w:style w:type="character" w:styleId="IntenseEmphasis">
    <w:name w:val="Intense Emphasis"/>
    <w:basedOn w:val="DefaultParagraphFont"/>
    <w:uiPriority w:val="21"/>
    <w:qFormat/>
    <w:rsid w:val="00C15CB8"/>
    <w:rPr>
      <w:i/>
      <w:iCs/>
      <w:color w:val="2D80A5" w:themeColor="accent1"/>
    </w:rPr>
  </w:style>
  <w:style w:type="character" w:styleId="SubtleReference">
    <w:name w:val="Subtle Reference"/>
    <w:basedOn w:val="DefaultParagraphFont"/>
    <w:uiPriority w:val="31"/>
    <w:qFormat/>
    <w:rsid w:val="00C15CB8"/>
    <w:rPr>
      <w:smallCaps/>
      <w:color w:val="5A5A5A" w:themeColor="text1" w:themeTint="A5"/>
    </w:rPr>
  </w:style>
  <w:style w:type="character" w:styleId="IntenseReference">
    <w:name w:val="Intense Reference"/>
    <w:basedOn w:val="DefaultParagraphFont"/>
    <w:uiPriority w:val="32"/>
    <w:qFormat/>
    <w:rsid w:val="00C15CB8"/>
    <w:rPr>
      <w:b/>
      <w:bCs/>
      <w:smallCaps/>
      <w:color w:val="2D80A5" w:themeColor="accent1"/>
      <w:spacing w:val="5"/>
    </w:rPr>
  </w:style>
  <w:style w:type="character" w:styleId="BookTitle">
    <w:name w:val="Book Title"/>
    <w:basedOn w:val="DefaultParagraphFont"/>
    <w:uiPriority w:val="33"/>
    <w:qFormat/>
    <w:rsid w:val="00C15CB8"/>
    <w:rPr>
      <w:b/>
      <w:bCs/>
      <w:i/>
      <w:iCs/>
      <w:spacing w:val="5"/>
    </w:rPr>
  </w:style>
  <w:style w:type="paragraph" w:styleId="TOCHeading">
    <w:name w:val="TOC Heading"/>
    <w:basedOn w:val="Heading1"/>
    <w:next w:val="Normal"/>
    <w:uiPriority w:val="39"/>
    <w:semiHidden/>
    <w:unhideWhenUsed/>
    <w:qFormat/>
    <w:rsid w:val="00C15CB8"/>
    <w:pPr>
      <w:spacing w:line="276" w:lineRule="auto"/>
      <w:outlineLvl w:val="9"/>
    </w:pPr>
    <w:rPr>
      <w:rFonts w:asciiTheme="majorHAnsi" w:hAnsiTheme="majorHAnsi"/>
      <w:b w:val="0"/>
      <w:color w:val="215F7B" w:themeColor="accent1" w:themeShade="BF"/>
      <w:sz w:val="32"/>
    </w:rPr>
  </w:style>
  <w:style w:type="paragraph" w:customStyle="1" w:styleId="paragraph">
    <w:name w:val="paragraph"/>
    <w:basedOn w:val="Normal"/>
    <w:rsid w:val="00E8097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8097F"/>
  </w:style>
  <w:style w:type="character" w:customStyle="1" w:styleId="eop">
    <w:name w:val="eop"/>
    <w:basedOn w:val="DefaultParagraphFont"/>
    <w:rsid w:val="00E80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43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igail.chand@london.anglican.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style%20set%20take%207.dotx" TargetMode="External"/></Relationships>
</file>

<file path=word/theme/theme1.xml><?xml version="1.0" encoding="utf-8"?>
<a:theme xmlns:a="http://schemas.openxmlformats.org/drawingml/2006/main" name="Theme LDBS take 5">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14" ma:contentTypeDescription="Create a new document." ma:contentTypeScope="" ma:versionID="a5363c03300b68fb97a71965782e1f92">
  <xsd:schema xmlns:xsd="http://www.w3.org/2001/XMLSchema" xmlns:xs="http://www.w3.org/2001/XMLSchema" xmlns:p="http://schemas.microsoft.com/office/2006/metadata/properties" xmlns:ns2="54847bee-ce4d-47b8-81a5-46788634d856" xmlns:ns3="680bad5d-b82e-4f19-b675-614634d732ec" targetNamespace="http://schemas.microsoft.com/office/2006/metadata/properties" ma:root="true" ma:fieldsID="fa8d9871c31520ffb0d1d88255449ad1" ns2:_="" ns3:_="">
    <xsd:import namespace="54847bee-ce4d-47b8-81a5-46788634d856"/>
    <xsd:import namespace="680bad5d-b82e-4f19-b675-614634d73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0bad5d-b82e-4f19-b675-614634d732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12c4990-d404-4526-9214-90afc0e05169}" ma:internalName="TaxCatchAll" ma:showField="CatchAllData" ma:web="680bad5d-b82e-4f19-b675-614634d73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80bad5d-b82e-4f19-b675-614634d732ec" xsi:nil="true"/>
    <lcf76f155ced4ddcb4097134ff3c332f xmlns="54847bee-ce4d-47b8-81a5-46788634d8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0D71F85-A283-7B46-8085-0C7EE1457B1A}">
  <ds:schemaRefs>
    <ds:schemaRef ds:uri="http://schemas.openxmlformats.org/officeDocument/2006/bibliography"/>
  </ds:schemaRefs>
</ds:datastoreItem>
</file>

<file path=customXml/itemProps2.xml><?xml version="1.0" encoding="utf-8"?>
<ds:datastoreItem xmlns:ds="http://schemas.openxmlformats.org/officeDocument/2006/customXml" ds:itemID="{B0B8D69C-2301-430C-9F70-C61A9DE75233}"/>
</file>

<file path=customXml/itemProps3.xml><?xml version="1.0" encoding="utf-8"?>
<ds:datastoreItem xmlns:ds="http://schemas.openxmlformats.org/officeDocument/2006/customXml" ds:itemID="{31C5A125-5CAB-4FE2-AFE5-D4096534F7F9}"/>
</file>

<file path=customXml/itemProps4.xml><?xml version="1.0" encoding="utf-8"?>
<ds:datastoreItem xmlns:ds="http://schemas.openxmlformats.org/officeDocument/2006/customXml" ds:itemID="{2F4784B4-9B6E-4D09-82FA-0FEDC75957CA}"/>
</file>

<file path=docProps/app.xml><?xml version="1.0" encoding="utf-8"?>
<Properties xmlns="http://schemas.openxmlformats.org/officeDocument/2006/extended-properties" xmlns:vt="http://schemas.openxmlformats.org/officeDocument/2006/docPropsVTypes">
  <Template>style set take 7</Template>
  <TotalTime>2</TotalTime>
  <Pages>13</Pages>
  <Words>2721</Words>
  <Characters>15514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Piers Winrow</dc:creator>
  <cp:lastModifiedBy>Leila Ingram-Smith</cp:lastModifiedBy>
  <cp:revision>3</cp:revision>
  <cp:lastPrinted>2023-07-28T09:12:00Z</cp:lastPrinted>
  <dcterms:created xsi:type="dcterms:W3CDTF">2023-07-28T09:09:00Z</dcterms:created>
  <dcterms:modified xsi:type="dcterms:W3CDTF">2023-07-28T09:12:00Z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W_docref">
    <vt:lpwstr>C:\Users\1413\AppData\Local\Microsoft\Windows\Temporary Internet Files\Content.Outlook\Y8WQKCES\Disciplinary Procedure- April 2017 (2).docx</vt:lpwstr>
  </property>
  <property fmtid="{D5CDD505-2E9C-101B-9397-08002B2CF9AE}" pid="3" name="VW_docdate">
    <vt:lpwstr>04/05/2017 18:23:56</vt:lpwstr>
  </property>
  <property fmtid="{D5CDD505-2E9C-101B-9397-08002B2CF9AE}" pid="4" name="ContentTypeId">
    <vt:lpwstr>0x010100C5DAF56D4AD6384F96B146D93B217379</vt:lpwstr>
  </property>
</Properties>
</file>