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17C45" w14:textId="77777777" w:rsidR="00C7340E" w:rsidRPr="00A749B5" w:rsidRDefault="00EB62D3" w:rsidP="00C7340E">
      <w:pPr>
        <w:jc w:val="center"/>
        <w:rPr>
          <w:rFonts w:asciiTheme="majorHAnsi" w:hAnsiTheme="majorHAnsi"/>
          <w:bCs/>
          <w:color w:val="55345A"/>
          <w:sz w:val="44"/>
          <w:szCs w:val="44"/>
        </w:rPr>
      </w:pPr>
      <w:r w:rsidRPr="00A749B5">
        <w:rPr>
          <w:rFonts w:asciiTheme="majorHAnsi" w:hAnsiTheme="majorHAnsi"/>
          <w:bCs/>
          <w:color w:val="55345A"/>
          <w:sz w:val="44"/>
          <w:szCs w:val="44"/>
        </w:rPr>
        <w:t>Risk Assessment for Volunteers as noted in KCSiE 2018</w:t>
      </w:r>
    </w:p>
    <w:p w14:paraId="15FF736E" w14:textId="77777777" w:rsidR="00C7340E" w:rsidRPr="00A749B5" w:rsidRDefault="00C7340E" w:rsidP="00C7340E">
      <w:pPr>
        <w:jc w:val="center"/>
        <w:rPr>
          <w:rFonts w:asciiTheme="majorHAnsi" w:hAnsiTheme="majorHAnsi"/>
          <w:bCs/>
          <w:color w:val="55345A"/>
          <w:sz w:val="44"/>
          <w:szCs w:val="44"/>
        </w:rPr>
      </w:pPr>
    </w:p>
    <w:p w14:paraId="3241BBFB" w14:textId="64290DB3" w:rsidR="00BE060D" w:rsidRPr="00A749B5" w:rsidRDefault="00C7340E" w:rsidP="00C7340E">
      <w:pPr>
        <w:jc w:val="center"/>
        <w:rPr>
          <w:rFonts w:asciiTheme="majorHAnsi" w:hAnsiTheme="majorHAnsi"/>
          <w:bCs/>
          <w:color w:val="55345A"/>
          <w:sz w:val="44"/>
          <w:szCs w:val="44"/>
        </w:rPr>
      </w:pPr>
      <w:r w:rsidRPr="00A749B5">
        <w:rPr>
          <w:rFonts w:asciiTheme="majorHAnsi" w:hAnsiTheme="majorHAnsi"/>
          <w:bCs/>
          <w:color w:val="55345A"/>
          <w:sz w:val="44"/>
          <w:szCs w:val="44"/>
        </w:rPr>
        <w:t>Example</w:t>
      </w:r>
    </w:p>
    <w:p w14:paraId="77FB4C63" w14:textId="77777777" w:rsidR="00C7340E" w:rsidRPr="00A749B5" w:rsidRDefault="00C7340E" w:rsidP="00C7340E">
      <w:pPr>
        <w:jc w:val="center"/>
        <w:rPr>
          <w:rFonts w:asciiTheme="majorHAnsi" w:hAnsiTheme="majorHAnsi"/>
          <w:bCs/>
          <w:color w:val="55345A"/>
          <w:sz w:val="44"/>
          <w:szCs w:val="44"/>
        </w:rPr>
      </w:pPr>
    </w:p>
    <w:p w14:paraId="1ED55504" w14:textId="77777777" w:rsidR="00D35C82" w:rsidRPr="00C7340E" w:rsidRDefault="00D35C82">
      <w:pPr>
        <w:rPr>
          <w:sz w:val="26"/>
          <w:szCs w:val="22"/>
        </w:rPr>
      </w:pPr>
    </w:p>
    <w:p w14:paraId="792B4335" w14:textId="77777777" w:rsidR="00EB62D3" w:rsidRPr="00C7340E" w:rsidRDefault="00EB62D3">
      <w:pPr>
        <w:rPr>
          <w:sz w:val="20"/>
          <w:szCs w:val="22"/>
        </w:rPr>
      </w:pPr>
      <w:r w:rsidRPr="00C7340E">
        <w:rPr>
          <w:sz w:val="20"/>
          <w:szCs w:val="22"/>
        </w:rPr>
        <w:t xml:space="preserve">This risk assessment should be completed when considering whether a person applying to be a volunteer at the school should be asked to apply for an enhanced DBS certificate. </w:t>
      </w:r>
    </w:p>
    <w:p w14:paraId="0BBE3068" w14:textId="77777777" w:rsidR="00EB62D3" w:rsidRPr="00C7340E" w:rsidRDefault="00EB62D3">
      <w:pPr>
        <w:rPr>
          <w:sz w:val="20"/>
          <w:szCs w:val="22"/>
        </w:rPr>
      </w:pPr>
    </w:p>
    <w:p w14:paraId="1A53CBD8" w14:textId="77777777" w:rsidR="00EB62D3" w:rsidRPr="00C7340E" w:rsidRDefault="00B2342E">
      <w:pPr>
        <w:rPr>
          <w:sz w:val="20"/>
          <w:szCs w:val="22"/>
        </w:rPr>
      </w:pPr>
      <w:r w:rsidRPr="00C7340E">
        <w:rPr>
          <w:sz w:val="20"/>
          <w:szCs w:val="22"/>
        </w:rPr>
        <w:t>Name of p</w:t>
      </w:r>
      <w:r w:rsidR="00EB62D3" w:rsidRPr="00C7340E">
        <w:rPr>
          <w:sz w:val="20"/>
          <w:szCs w:val="22"/>
        </w:rPr>
        <w:t xml:space="preserve">erson applying to be a volunteer: </w:t>
      </w:r>
      <w:r w:rsidRPr="00C7340E">
        <w:rPr>
          <w:sz w:val="20"/>
          <w:szCs w:val="22"/>
        </w:rPr>
        <w:t>___________________________</w:t>
      </w:r>
    </w:p>
    <w:p w14:paraId="1BBFCA94" w14:textId="77777777" w:rsidR="00EB62D3" w:rsidRPr="00C7340E" w:rsidRDefault="00EB62D3">
      <w:pPr>
        <w:rPr>
          <w:sz w:val="20"/>
          <w:szCs w:val="22"/>
        </w:rPr>
      </w:pPr>
    </w:p>
    <w:p w14:paraId="27CB5095" w14:textId="77777777" w:rsidR="00EB62D3" w:rsidRPr="00C7340E" w:rsidRDefault="00110DAA">
      <w:pPr>
        <w:rPr>
          <w:sz w:val="20"/>
          <w:szCs w:val="22"/>
        </w:rPr>
      </w:pPr>
      <w:r w:rsidRPr="00C7340E">
        <w:rPr>
          <w:sz w:val="20"/>
          <w:szCs w:val="22"/>
        </w:rPr>
        <w:t>Will the person be in ‘R</w:t>
      </w:r>
      <w:r w:rsidR="00EB62D3" w:rsidRPr="00C7340E">
        <w:rPr>
          <w:sz w:val="20"/>
          <w:szCs w:val="22"/>
        </w:rPr>
        <w:t>egulated</w:t>
      </w:r>
      <w:r w:rsidRPr="00C7340E">
        <w:rPr>
          <w:sz w:val="20"/>
          <w:szCs w:val="22"/>
        </w:rPr>
        <w:t>’</w:t>
      </w:r>
      <w:r w:rsidR="00EB62D3" w:rsidRPr="00C7340E">
        <w:rPr>
          <w:sz w:val="20"/>
          <w:szCs w:val="22"/>
        </w:rPr>
        <w:t xml:space="preserve"> activity?   Y    N </w:t>
      </w:r>
    </w:p>
    <w:p w14:paraId="3DDF1C2D" w14:textId="77777777" w:rsidR="00EB62D3" w:rsidRPr="00C7340E" w:rsidRDefault="00B2342E">
      <w:pPr>
        <w:rPr>
          <w:sz w:val="20"/>
          <w:szCs w:val="22"/>
        </w:rPr>
      </w:pPr>
      <w:r w:rsidRPr="00C7340E">
        <w:rPr>
          <w:sz w:val="20"/>
          <w:szCs w:val="22"/>
        </w:rPr>
        <w:t xml:space="preserve">If yes, </w:t>
      </w:r>
      <w:r w:rsidR="00EB62D3" w:rsidRPr="00C7340E">
        <w:rPr>
          <w:sz w:val="20"/>
          <w:szCs w:val="22"/>
        </w:rPr>
        <w:t xml:space="preserve">an enhanced DBS with Barred list check is </w:t>
      </w:r>
      <w:r w:rsidRPr="00C7340E">
        <w:rPr>
          <w:sz w:val="20"/>
          <w:szCs w:val="22"/>
        </w:rPr>
        <w:t>required</w:t>
      </w:r>
    </w:p>
    <w:p w14:paraId="3348BF18" w14:textId="77777777" w:rsidR="00EB62D3" w:rsidRPr="00C7340E" w:rsidRDefault="00EB62D3">
      <w:pPr>
        <w:rPr>
          <w:sz w:val="20"/>
          <w:szCs w:val="22"/>
        </w:rPr>
      </w:pPr>
    </w:p>
    <w:p w14:paraId="08D7BFE8" w14:textId="77777777" w:rsidR="00EB62D3" w:rsidRPr="00C7340E" w:rsidRDefault="00110DAA">
      <w:pPr>
        <w:rPr>
          <w:sz w:val="20"/>
          <w:szCs w:val="22"/>
        </w:rPr>
      </w:pPr>
      <w:r w:rsidRPr="00C7340E">
        <w:rPr>
          <w:sz w:val="20"/>
          <w:szCs w:val="22"/>
        </w:rPr>
        <w:t>Will the person not be in ‘R</w:t>
      </w:r>
      <w:r w:rsidR="00EB62D3" w:rsidRPr="00C7340E">
        <w:rPr>
          <w:sz w:val="20"/>
          <w:szCs w:val="22"/>
        </w:rPr>
        <w:t>egulated</w:t>
      </w:r>
      <w:r w:rsidRPr="00C7340E">
        <w:rPr>
          <w:sz w:val="20"/>
          <w:szCs w:val="22"/>
        </w:rPr>
        <w:t>’</w:t>
      </w:r>
      <w:r w:rsidR="00EB62D3" w:rsidRPr="00C7340E">
        <w:rPr>
          <w:sz w:val="20"/>
          <w:szCs w:val="22"/>
        </w:rPr>
        <w:t xml:space="preserve"> activity?    Y      N  </w:t>
      </w:r>
    </w:p>
    <w:p w14:paraId="57E9E5FF" w14:textId="77777777" w:rsidR="00EB62D3" w:rsidRDefault="00EB62D3">
      <w:pPr>
        <w:rPr>
          <w:sz w:val="20"/>
          <w:szCs w:val="22"/>
        </w:rPr>
      </w:pPr>
      <w:r w:rsidRPr="00C7340E">
        <w:rPr>
          <w:sz w:val="20"/>
          <w:szCs w:val="22"/>
        </w:rPr>
        <w:t xml:space="preserve">If no, you may still obtain an enhanced DBS without Barred List Check is you </w:t>
      </w:r>
      <w:proofErr w:type="gramStart"/>
      <w:r w:rsidRPr="00C7340E">
        <w:rPr>
          <w:sz w:val="20"/>
          <w:szCs w:val="22"/>
        </w:rPr>
        <w:t>wish</w:t>
      </w:r>
      <w:proofErr w:type="gramEnd"/>
      <w:r w:rsidRPr="00C7340E">
        <w:rPr>
          <w:sz w:val="20"/>
          <w:szCs w:val="22"/>
        </w:rPr>
        <w:t xml:space="preserve"> </w:t>
      </w:r>
    </w:p>
    <w:p w14:paraId="21A8063F" w14:textId="77777777" w:rsidR="00C7340E" w:rsidRPr="00C7340E" w:rsidRDefault="00C7340E">
      <w:pPr>
        <w:rPr>
          <w:sz w:val="20"/>
          <w:szCs w:val="22"/>
        </w:rPr>
      </w:pPr>
    </w:p>
    <w:p w14:paraId="432942C0" w14:textId="77777777" w:rsidR="00EB62D3" w:rsidRPr="00C7340E" w:rsidRDefault="00EB62D3">
      <w:pPr>
        <w:rPr>
          <w:rFonts w:ascii="Work Sans SemiBold" w:hAnsi="Work Sans SemiBold"/>
          <w:bCs/>
          <w:color w:val="55345A"/>
          <w:szCs w:val="28"/>
        </w:rPr>
      </w:pPr>
    </w:p>
    <w:p w14:paraId="20F294CC" w14:textId="77777777" w:rsidR="00EB62D3" w:rsidRDefault="00EB62D3">
      <w:pPr>
        <w:rPr>
          <w:rFonts w:ascii="Work Sans SemiBold" w:hAnsi="Work Sans SemiBold"/>
          <w:bCs/>
          <w:color w:val="55345A"/>
          <w:szCs w:val="28"/>
        </w:rPr>
      </w:pPr>
      <w:r w:rsidRPr="00C7340E">
        <w:rPr>
          <w:rFonts w:ascii="Work Sans SemiBold" w:hAnsi="Work Sans SemiBold"/>
          <w:bCs/>
          <w:color w:val="55345A"/>
          <w:szCs w:val="28"/>
        </w:rPr>
        <w:t>Considerations</w:t>
      </w:r>
      <w:r w:rsidR="00B2342E" w:rsidRPr="00C7340E">
        <w:rPr>
          <w:rFonts w:ascii="Work Sans SemiBold" w:hAnsi="Work Sans SemiBold"/>
          <w:bCs/>
          <w:color w:val="55345A"/>
          <w:szCs w:val="28"/>
        </w:rPr>
        <w:t xml:space="preserve"> to </w:t>
      </w:r>
      <w:proofErr w:type="gramStart"/>
      <w:r w:rsidR="00B2342E" w:rsidRPr="00C7340E">
        <w:rPr>
          <w:rFonts w:ascii="Work Sans SemiBold" w:hAnsi="Work Sans SemiBold"/>
          <w:bCs/>
          <w:color w:val="55345A"/>
          <w:szCs w:val="28"/>
        </w:rPr>
        <w:t>take into account</w:t>
      </w:r>
      <w:proofErr w:type="gramEnd"/>
      <w:r w:rsidRPr="00C7340E">
        <w:rPr>
          <w:rFonts w:ascii="Work Sans SemiBold" w:hAnsi="Work Sans SemiBold"/>
          <w:bCs/>
          <w:color w:val="55345A"/>
          <w:szCs w:val="28"/>
        </w:rPr>
        <w:t xml:space="preserve">: </w:t>
      </w:r>
    </w:p>
    <w:p w14:paraId="21F86740" w14:textId="77777777" w:rsidR="00A749B5" w:rsidRPr="00C7340E" w:rsidRDefault="00A749B5">
      <w:pPr>
        <w:rPr>
          <w:rFonts w:ascii="Work Sans SemiBold" w:hAnsi="Work Sans SemiBold"/>
          <w:bCs/>
          <w:color w:val="55345A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2919"/>
      </w:tblGrid>
      <w:tr w:rsidR="00F379D7" w:rsidRPr="00C7340E" w14:paraId="5B492692" w14:textId="77777777" w:rsidTr="00B2342E">
        <w:tc>
          <w:tcPr>
            <w:tcW w:w="6091" w:type="dxa"/>
          </w:tcPr>
          <w:p w14:paraId="15430FCF" w14:textId="77777777" w:rsidR="00F379D7" w:rsidRPr="00C7340E" w:rsidRDefault="00F379D7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Have you verified the volunteer’s identity? </w:t>
            </w:r>
          </w:p>
        </w:tc>
        <w:tc>
          <w:tcPr>
            <w:tcW w:w="2919" w:type="dxa"/>
          </w:tcPr>
          <w:p w14:paraId="48C2266E" w14:textId="77777777" w:rsidR="00F379D7" w:rsidRPr="00C7340E" w:rsidRDefault="00F379D7">
            <w:pPr>
              <w:rPr>
                <w:sz w:val="20"/>
                <w:szCs w:val="22"/>
              </w:rPr>
            </w:pPr>
          </w:p>
        </w:tc>
      </w:tr>
      <w:tr w:rsidR="00D34EF0" w:rsidRPr="00C7340E" w14:paraId="21D124B7" w14:textId="77777777" w:rsidTr="00B2342E">
        <w:tc>
          <w:tcPr>
            <w:tcW w:w="6091" w:type="dxa"/>
          </w:tcPr>
          <w:p w14:paraId="20599C5D" w14:textId="77777777" w:rsidR="00110DAA" w:rsidRPr="00C7340E" w:rsidRDefault="00D34EF0" w:rsidP="008F30F2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Does the volunteer hold a current </w:t>
            </w:r>
            <w:r w:rsidR="00110DAA" w:rsidRPr="00C7340E">
              <w:rPr>
                <w:sz w:val="20"/>
                <w:szCs w:val="22"/>
              </w:rPr>
              <w:t xml:space="preserve">enhanced </w:t>
            </w:r>
            <w:r w:rsidRPr="00C7340E">
              <w:rPr>
                <w:sz w:val="20"/>
                <w:szCs w:val="22"/>
              </w:rPr>
              <w:t xml:space="preserve">DBS </w:t>
            </w:r>
          </w:p>
          <w:p w14:paraId="28D04FCA" w14:textId="77777777" w:rsidR="00D34EF0" w:rsidRPr="00C7340E" w:rsidRDefault="00D34EF0" w:rsidP="008F30F2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(check if barred list or not) </w:t>
            </w:r>
          </w:p>
        </w:tc>
        <w:tc>
          <w:tcPr>
            <w:tcW w:w="2919" w:type="dxa"/>
          </w:tcPr>
          <w:p w14:paraId="5A91AE1B" w14:textId="77777777" w:rsidR="00D34EF0" w:rsidRPr="00C7340E" w:rsidRDefault="00D34EF0" w:rsidP="008F30F2">
            <w:pPr>
              <w:rPr>
                <w:sz w:val="20"/>
                <w:szCs w:val="22"/>
              </w:rPr>
            </w:pPr>
          </w:p>
        </w:tc>
      </w:tr>
      <w:tr w:rsidR="00D34EF0" w:rsidRPr="00C7340E" w14:paraId="57F7369C" w14:textId="77777777" w:rsidTr="00B2342E">
        <w:tc>
          <w:tcPr>
            <w:tcW w:w="6091" w:type="dxa"/>
          </w:tcPr>
          <w:p w14:paraId="6F7A5153" w14:textId="77777777" w:rsidR="00D34EF0" w:rsidRPr="00C7340E" w:rsidRDefault="00D34EF0" w:rsidP="000D1C84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Is the volunteer signed up to the DBS Update Service? </w:t>
            </w:r>
          </w:p>
          <w:p w14:paraId="428EDCFB" w14:textId="77777777" w:rsidR="00D34EF0" w:rsidRPr="00C7340E" w:rsidRDefault="00D34EF0" w:rsidP="000D1C84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Has a check been completed? </w:t>
            </w:r>
            <w:r w:rsidR="00110DAA" w:rsidRPr="00C7340E">
              <w:rPr>
                <w:sz w:val="20"/>
                <w:szCs w:val="22"/>
              </w:rPr>
              <w:t xml:space="preserve"> Is it clear? </w:t>
            </w:r>
          </w:p>
        </w:tc>
        <w:tc>
          <w:tcPr>
            <w:tcW w:w="2919" w:type="dxa"/>
          </w:tcPr>
          <w:p w14:paraId="7DC05E86" w14:textId="77777777" w:rsidR="00D34EF0" w:rsidRPr="00C7340E" w:rsidRDefault="00D34EF0" w:rsidP="000D1C84">
            <w:pPr>
              <w:rPr>
                <w:sz w:val="20"/>
                <w:szCs w:val="22"/>
              </w:rPr>
            </w:pPr>
          </w:p>
        </w:tc>
      </w:tr>
      <w:tr w:rsidR="00EB62D3" w:rsidRPr="00C7340E" w14:paraId="74D6EA3C" w14:textId="77777777" w:rsidTr="00B2342E">
        <w:tc>
          <w:tcPr>
            <w:tcW w:w="6091" w:type="dxa"/>
          </w:tcPr>
          <w:p w14:paraId="41F6E94C" w14:textId="77777777" w:rsidR="00EB62D3" w:rsidRPr="00C7340E" w:rsidRDefault="00EB62D3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>How often will the volunteer be in school?</w:t>
            </w:r>
          </w:p>
        </w:tc>
        <w:tc>
          <w:tcPr>
            <w:tcW w:w="2919" w:type="dxa"/>
          </w:tcPr>
          <w:p w14:paraId="3860CE4B" w14:textId="77777777" w:rsidR="00EB62D3" w:rsidRPr="00C7340E" w:rsidRDefault="00EB62D3">
            <w:pPr>
              <w:rPr>
                <w:sz w:val="20"/>
                <w:szCs w:val="22"/>
              </w:rPr>
            </w:pPr>
          </w:p>
        </w:tc>
      </w:tr>
      <w:tr w:rsidR="00EB62D3" w:rsidRPr="00C7340E" w14:paraId="7B672565" w14:textId="77777777" w:rsidTr="00B2342E">
        <w:tc>
          <w:tcPr>
            <w:tcW w:w="6091" w:type="dxa"/>
          </w:tcPr>
          <w:p w14:paraId="73E4FB93" w14:textId="77777777" w:rsidR="00EB62D3" w:rsidRPr="00C7340E" w:rsidRDefault="00EB62D3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What are the reasons given </w:t>
            </w:r>
            <w:r w:rsidR="00B2342E" w:rsidRPr="00C7340E">
              <w:rPr>
                <w:sz w:val="20"/>
                <w:szCs w:val="22"/>
              </w:rPr>
              <w:t xml:space="preserve">by the person </w:t>
            </w:r>
            <w:r w:rsidRPr="00C7340E">
              <w:rPr>
                <w:sz w:val="20"/>
                <w:szCs w:val="22"/>
              </w:rPr>
              <w:t xml:space="preserve">for wanting to volunteer at the school? </w:t>
            </w:r>
          </w:p>
        </w:tc>
        <w:tc>
          <w:tcPr>
            <w:tcW w:w="2919" w:type="dxa"/>
          </w:tcPr>
          <w:p w14:paraId="3294394E" w14:textId="77777777" w:rsidR="00EB62D3" w:rsidRPr="00C7340E" w:rsidRDefault="00EB62D3">
            <w:pPr>
              <w:rPr>
                <w:sz w:val="20"/>
                <w:szCs w:val="22"/>
              </w:rPr>
            </w:pPr>
          </w:p>
        </w:tc>
      </w:tr>
      <w:tr w:rsidR="00EB62D3" w:rsidRPr="00C7340E" w14:paraId="281D9978" w14:textId="77777777" w:rsidTr="00B2342E">
        <w:tc>
          <w:tcPr>
            <w:tcW w:w="6091" w:type="dxa"/>
          </w:tcPr>
          <w:p w14:paraId="3F129F82" w14:textId="77777777" w:rsidR="00EB62D3" w:rsidRPr="00C7340E" w:rsidRDefault="00B2342E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Does the person </w:t>
            </w:r>
            <w:r w:rsidR="00EB62D3" w:rsidRPr="00C7340E">
              <w:rPr>
                <w:sz w:val="20"/>
                <w:szCs w:val="22"/>
              </w:rPr>
              <w:t xml:space="preserve">have any connection with the school? </w:t>
            </w:r>
          </w:p>
        </w:tc>
        <w:tc>
          <w:tcPr>
            <w:tcW w:w="2919" w:type="dxa"/>
          </w:tcPr>
          <w:p w14:paraId="487E15F8" w14:textId="77777777" w:rsidR="00EB62D3" w:rsidRPr="00C7340E" w:rsidRDefault="00EB62D3">
            <w:pPr>
              <w:rPr>
                <w:sz w:val="20"/>
                <w:szCs w:val="22"/>
              </w:rPr>
            </w:pPr>
          </w:p>
        </w:tc>
      </w:tr>
      <w:tr w:rsidR="00EB62D3" w:rsidRPr="00C7340E" w14:paraId="73FD3D3E" w14:textId="77777777" w:rsidTr="00B2342E">
        <w:tc>
          <w:tcPr>
            <w:tcW w:w="6091" w:type="dxa"/>
          </w:tcPr>
          <w:p w14:paraId="12956A49" w14:textId="77777777" w:rsidR="00EB62D3" w:rsidRPr="00C7340E" w:rsidRDefault="00EB62D3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Which age range/ year group will </w:t>
            </w:r>
            <w:r w:rsidR="00B2342E" w:rsidRPr="00C7340E">
              <w:rPr>
                <w:sz w:val="20"/>
                <w:szCs w:val="22"/>
              </w:rPr>
              <w:t>he/she</w:t>
            </w:r>
            <w:r w:rsidRPr="00C7340E">
              <w:rPr>
                <w:sz w:val="20"/>
                <w:szCs w:val="22"/>
              </w:rPr>
              <w:t xml:space="preserve"> be working with?</w:t>
            </w:r>
          </w:p>
        </w:tc>
        <w:tc>
          <w:tcPr>
            <w:tcW w:w="2919" w:type="dxa"/>
          </w:tcPr>
          <w:p w14:paraId="091B3642" w14:textId="77777777" w:rsidR="00EB62D3" w:rsidRPr="00C7340E" w:rsidRDefault="00EB62D3">
            <w:pPr>
              <w:rPr>
                <w:sz w:val="20"/>
                <w:szCs w:val="22"/>
              </w:rPr>
            </w:pPr>
          </w:p>
        </w:tc>
      </w:tr>
      <w:tr w:rsidR="00EB62D3" w:rsidRPr="00C7340E" w14:paraId="08F2F090" w14:textId="77777777" w:rsidTr="00B2342E">
        <w:tc>
          <w:tcPr>
            <w:tcW w:w="6091" w:type="dxa"/>
          </w:tcPr>
          <w:p w14:paraId="5523675D" w14:textId="77777777" w:rsidR="00EB62D3" w:rsidRPr="00C7340E" w:rsidRDefault="00F379D7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Is the </w:t>
            </w:r>
            <w:r w:rsidR="00B2342E" w:rsidRPr="00C7340E">
              <w:rPr>
                <w:sz w:val="20"/>
                <w:szCs w:val="22"/>
              </w:rPr>
              <w:t xml:space="preserve">person currently </w:t>
            </w:r>
            <w:r w:rsidRPr="00C7340E">
              <w:rPr>
                <w:sz w:val="20"/>
                <w:szCs w:val="22"/>
              </w:rPr>
              <w:t xml:space="preserve">employed? </w:t>
            </w:r>
          </w:p>
          <w:p w14:paraId="4A412DBB" w14:textId="77777777" w:rsidR="00F379D7" w:rsidRPr="00C7340E" w:rsidRDefault="00F379D7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>Is the job linked to working with children?</w:t>
            </w:r>
          </w:p>
        </w:tc>
        <w:tc>
          <w:tcPr>
            <w:tcW w:w="2919" w:type="dxa"/>
          </w:tcPr>
          <w:p w14:paraId="41843BB2" w14:textId="77777777" w:rsidR="00EB62D3" w:rsidRPr="00C7340E" w:rsidRDefault="00EB62D3">
            <w:pPr>
              <w:rPr>
                <w:sz w:val="20"/>
                <w:szCs w:val="22"/>
              </w:rPr>
            </w:pPr>
          </w:p>
        </w:tc>
      </w:tr>
      <w:tr w:rsidR="00EB62D3" w:rsidRPr="00C7340E" w14:paraId="5E5F21CF" w14:textId="77777777" w:rsidTr="00B2342E">
        <w:tc>
          <w:tcPr>
            <w:tcW w:w="6091" w:type="dxa"/>
          </w:tcPr>
          <w:p w14:paraId="6B037011" w14:textId="77777777" w:rsidR="00EB62D3" w:rsidRPr="00C7340E" w:rsidRDefault="00F379D7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Does the </w:t>
            </w:r>
            <w:r w:rsidR="00B2342E" w:rsidRPr="00C7340E">
              <w:rPr>
                <w:sz w:val="20"/>
                <w:szCs w:val="22"/>
              </w:rPr>
              <w:t xml:space="preserve">person </w:t>
            </w:r>
            <w:r w:rsidRPr="00C7340E">
              <w:rPr>
                <w:sz w:val="20"/>
                <w:szCs w:val="22"/>
              </w:rPr>
              <w:t>work elsewhere with children</w:t>
            </w:r>
            <w:r w:rsidR="00B2342E" w:rsidRPr="00C7340E">
              <w:rPr>
                <w:sz w:val="20"/>
                <w:szCs w:val="22"/>
              </w:rPr>
              <w:t xml:space="preserve"> as a volunteer</w:t>
            </w:r>
            <w:r w:rsidRPr="00C7340E">
              <w:rPr>
                <w:sz w:val="20"/>
                <w:szCs w:val="22"/>
              </w:rPr>
              <w:t xml:space="preserve">? E.g. Sunday school, other schools? </w:t>
            </w:r>
          </w:p>
        </w:tc>
        <w:tc>
          <w:tcPr>
            <w:tcW w:w="2919" w:type="dxa"/>
          </w:tcPr>
          <w:p w14:paraId="7DEF3F5F" w14:textId="77777777" w:rsidR="00EB62D3" w:rsidRPr="00C7340E" w:rsidRDefault="00EB62D3">
            <w:pPr>
              <w:rPr>
                <w:sz w:val="20"/>
                <w:szCs w:val="22"/>
              </w:rPr>
            </w:pPr>
          </w:p>
        </w:tc>
      </w:tr>
      <w:tr w:rsidR="00EB62D3" w:rsidRPr="00C7340E" w14:paraId="014401C0" w14:textId="77777777" w:rsidTr="00B2342E">
        <w:tc>
          <w:tcPr>
            <w:tcW w:w="6091" w:type="dxa"/>
          </w:tcPr>
          <w:p w14:paraId="02A0FD9C" w14:textId="77777777" w:rsidR="00EB62D3" w:rsidRPr="00C7340E" w:rsidRDefault="00F379D7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>What does the school already know about the volunteer? E.g. parent, family member</w:t>
            </w:r>
          </w:p>
        </w:tc>
        <w:tc>
          <w:tcPr>
            <w:tcW w:w="2919" w:type="dxa"/>
          </w:tcPr>
          <w:p w14:paraId="752E035D" w14:textId="77777777" w:rsidR="00EB62D3" w:rsidRPr="00C7340E" w:rsidRDefault="00EB62D3">
            <w:pPr>
              <w:rPr>
                <w:sz w:val="20"/>
                <w:szCs w:val="22"/>
              </w:rPr>
            </w:pPr>
          </w:p>
        </w:tc>
      </w:tr>
      <w:tr w:rsidR="00EB62D3" w:rsidRPr="00C7340E" w14:paraId="4192B250" w14:textId="77777777" w:rsidTr="00B2342E">
        <w:tc>
          <w:tcPr>
            <w:tcW w:w="6091" w:type="dxa"/>
          </w:tcPr>
          <w:p w14:paraId="2903C9A4" w14:textId="77777777" w:rsidR="00EB62D3" w:rsidRPr="00C7340E" w:rsidRDefault="00F379D7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Can the volunteer provide at least one reference (preferably two) from someone who is not a family member, is their current or past employer (if no </w:t>
            </w:r>
            <w:r w:rsidR="00D34EF0" w:rsidRPr="00C7340E">
              <w:rPr>
                <w:sz w:val="20"/>
                <w:szCs w:val="22"/>
              </w:rPr>
              <w:t>longer</w:t>
            </w:r>
            <w:r w:rsidRPr="00C7340E">
              <w:rPr>
                <w:sz w:val="20"/>
                <w:szCs w:val="22"/>
              </w:rPr>
              <w:t xml:space="preserve"> working) or from any other voluntary sector they are working with </w:t>
            </w:r>
          </w:p>
          <w:p w14:paraId="115B5679" w14:textId="77777777" w:rsidR="00D34EF0" w:rsidRPr="00C7340E" w:rsidRDefault="00D34EF0">
            <w:pPr>
              <w:rPr>
                <w:sz w:val="20"/>
                <w:szCs w:val="22"/>
              </w:rPr>
            </w:pPr>
          </w:p>
          <w:p w14:paraId="78112048" w14:textId="77777777" w:rsidR="00D34EF0" w:rsidRPr="00C7340E" w:rsidRDefault="00B2342E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>Do</w:t>
            </w:r>
            <w:r w:rsidR="006E0C1C" w:rsidRPr="00C7340E">
              <w:rPr>
                <w:sz w:val="20"/>
                <w:szCs w:val="22"/>
              </w:rPr>
              <w:t xml:space="preserve"> the references state that the referee</w:t>
            </w:r>
            <w:r w:rsidR="00D34EF0" w:rsidRPr="00C7340E">
              <w:rPr>
                <w:sz w:val="20"/>
                <w:szCs w:val="22"/>
              </w:rPr>
              <w:t xml:space="preserve"> believe</w:t>
            </w:r>
            <w:r w:rsidR="006E0C1C" w:rsidRPr="00C7340E">
              <w:rPr>
                <w:sz w:val="20"/>
                <w:szCs w:val="22"/>
              </w:rPr>
              <w:t>s</w:t>
            </w:r>
            <w:r w:rsidR="00D34EF0" w:rsidRPr="00C7340E">
              <w:rPr>
                <w:sz w:val="20"/>
                <w:szCs w:val="22"/>
              </w:rPr>
              <w:t xml:space="preserve"> the person is suitable to work with </w:t>
            </w:r>
            <w:r w:rsidRPr="00C7340E">
              <w:rPr>
                <w:sz w:val="20"/>
                <w:szCs w:val="22"/>
              </w:rPr>
              <w:t>children?</w:t>
            </w:r>
            <w:r w:rsidR="00D34EF0" w:rsidRPr="00C7340E">
              <w:rPr>
                <w:sz w:val="20"/>
                <w:szCs w:val="22"/>
              </w:rPr>
              <w:t xml:space="preserve"> </w:t>
            </w:r>
          </w:p>
        </w:tc>
        <w:tc>
          <w:tcPr>
            <w:tcW w:w="2919" w:type="dxa"/>
          </w:tcPr>
          <w:p w14:paraId="441054D1" w14:textId="77777777" w:rsidR="00EB62D3" w:rsidRPr="00C7340E" w:rsidRDefault="00EB62D3">
            <w:pPr>
              <w:rPr>
                <w:sz w:val="20"/>
                <w:szCs w:val="22"/>
              </w:rPr>
            </w:pPr>
          </w:p>
        </w:tc>
      </w:tr>
      <w:tr w:rsidR="00EB62D3" w:rsidRPr="00C7340E" w14:paraId="360A7153" w14:textId="77777777" w:rsidTr="00B2342E">
        <w:tc>
          <w:tcPr>
            <w:tcW w:w="6091" w:type="dxa"/>
          </w:tcPr>
          <w:p w14:paraId="33CF7F7B" w14:textId="77777777" w:rsidR="00EB62D3" w:rsidRPr="00C7340E" w:rsidRDefault="00D34EF0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Is the volunteer aware of any reason they cannot work with </w:t>
            </w:r>
            <w:r w:rsidR="00E2799B" w:rsidRPr="00C7340E">
              <w:rPr>
                <w:sz w:val="20"/>
                <w:szCs w:val="22"/>
              </w:rPr>
              <w:t>children</w:t>
            </w:r>
            <w:r w:rsidRPr="00C7340E">
              <w:rPr>
                <w:sz w:val="20"/>
                <w:szCs w:val="22"/>
              </w:rPr>
              <w:t>?</w:t>
            </w:r>
          </w:p>
        </w:tc>
        <w:tc>
          <w:tcPr>
            <w:tcW w:w="2919" w:type="dxa"/>
          </w:tcPr>
          <w:p w14:paraId="3A5A520C" w14:textId="77777777" w:rsidR="00EB62D3" w:rsidRPr="00C7340E" w:rsidRDefault="00EB62D3">
            <w:pPr>
              <w:rPr>
                <w:sz w:val="20"/>
                <w:szCs w:val="22"/>
              </w:rPr>
            </w:pPr>
          </w:p>
        </w:tc>
      </w:tr>
      <w:tr w:rsidR="00D34EF0" w:rsidRPr="00C7340E" w14:paraId="1B8AF7A4" w14:textId="77777777" w:rsidTr="00B2342E">
        <w:tc>
          <w:tcPr>
            <w:tcW w:w="6091" w:type="dxa"/>
          </w:tcPr>
          <w:p w14:paraId="49AA4442" w14:textId="77777777" w:rsidR="00D34EF0" w:rsidRPr="00C7340E" w:rsidRDefault="00D34EF0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lastRenderedPageBreak/>
              <w:t xml:space="preserve">Is the school aware of any reason </w:t>
            </w:r>
            <w:r w:rsidR="00B2342E" w:rsidRPr="00C7340E">
              <w:rPr>
                <w:sz w:val="20"/>
                <w:szCs w:val="22"/>
              </w:rPr>
              <w:t xml:space="preserve">why </w:t>
            </w:r>
            <w:r w:rsidRPr="00C7340E">
              <w:rPr>
                <w:sz w:val="20"/>
                <w:szCs w:val="22"/>
              </w:rPr>
              <w:t xml:space="preserve">the volunteer should not work with </w:t>
            </w:r>
            <w:r w:rsidR="00E2799B" w:rsidRPr="00C7340E">
              <w:rPr>
                <w:sz w:val="20"/>
                <w:szCs w:val="22"/>
              </w:rPr>
              <w:t>children</w:t>
            </w:r>
            <w:r w:rsidRPr="00C7340E">
              <w:rPr>
                <w:sz w:val="20"/>
                <w:szCs w:val="22"/>
              </w:rPr>
              <w:t xml:space="preserve">? </w:t>
            </w:r>
          </w:p>
        </w:tc>
        <w:tc>
          <w:tcPr>
            <w:tcW w:w="2919" w:type="dxa"/>
          </w:tcPr>
          <w:p w14:paraId="24098047" w14:textId="77777777" w:rsidR="00D34EF0" w:rsidRPr="00C7340E" w:rsidRDefault="00D34EF0">
            <w:pPr>
              <w:rPr>
                <w:sz w:val="20"/>
                <w:szCs w:val="22"/>
              </w:rPr>
            </w:pPr>
          </w:p>
        </w:tc>
      </w:tr>
    </w:tbl>
    <w:p w14:paraId="3D4B0BDF" w14:textId="77777777" w:rsidR="006E0C1C" w:rsidRPr="00C7340E" w:rsidRDefault="006E0C1C">
      <w:pPr>
        <w:rPr>
          <w:b/>
          <w:sz w:val="22"/>
          <w:szCs w:val="22"/>
        </w:rPr>
      </w:pPr>
    </w:p>
    <w:p w14:paraId="031333D2" w14:textId="77777777" w:rsidR="00466D0C" w:rsidRPr="00C7340E" w:rsidRDefault="00466D0C">
      <w:pPr>
        <w:rPr>
          <w:b/>
          <w:sz w:val="22"/>
          <w:szCs w:val="22"/>
        </w:rPr>
      </w:pPr>
    </w:p>
    <w:p w14:paraId="12B7AF8C" w14:textId="77777777" w:rsidR="00466D0C" w:rsidRPr="00C7340E" w:rsidRDefault="00466D0C">
      <w:pPr>
        <w:rPr>
          <w:b/>
          <w:sz w:val="22"/>
          <w:szCs w:val="22"/>
        </w:rPr>
      </w:pPr>
    </w:p>
    <w:p w14:paraId="2BD64071" w14:textId="77777777" w:rsidR="00D34EF0" w:rsidRPr="00C7340E" w:rsidRDefault="00D34EF0" w:rsidP="00C7340E">
      <w:pPr>
        <w:rPr>
          <w:b/>
        </w:rPr>
      </w:pPr>
      <w:r w:rsidRPr="00C7340E">
        <w:rPr>
          <w:rFonts w:ascii="Work Sans SemiBold" w:hAnsi="Work Sans SemiBold"/>
          <w:bCs/>
          <w:color w:val="55345A"/>
        </w:rPr>
        <w:t>Decision</w:t>
      </w:r>
      <w:r w:rsidR="00E2799B" w:rsidRPr="00C7340E">
        <w:rPr>
          <w:rFonts w:ascii="Work Sans SemiBold" w:hAnsi="Work Sans SemiBold"/>
          <w:bCs/>
          <w:color w:val="55345A"/>
        </w:rPr>
        <w:t xml:space="preserve"> made</w:t>
      </w:r>
      <w:r w:rsidR="00390F1E" w:rsidRPr="00C7340E">
        <w:rPr>
          <w:rFonts w:ascii="Work Sans SemiBold" w:hAnsi="Work Sans SemiBold"/>
          <w:bCs/>
          <w:color w:val="55345A"/>
        </w:rPr>
        <w:t xml:space="preserve"> following risk assessment</w:t>
      </w:r>
      <w:r w:rsidR="00390F1E" w:rsidRPr="00C7340E">
        <w:rPr>
          <w:b/>
          <w:color w:val="55345A"/>
        </w:rPr>
        <w:t xml:space="preserve"> </w:t>
      </w:r>
      <w:r w:rsidR="00EA76A7" w:rsidRPr="00C7340E">
        <w:t>(guidance to support this decision is overleaf)</w:t>
      </w:r>
    </w:p>
    <w:p w14:paraId="5572EA78" w14:textId="77777777" w:rsidR="00EA76A7" w:rsidRPr="00C7340E" w:rsidRDefault="00EA76A7">
      <w:pPr>
        <w:rPr>
          <w:b/>
          <w:sz w:val="20"/>
          <w:szCs w:val="20"/>
        </w:rPr>
      </w:pPr>
      <w:r w:rsidRPr="00C7340E">
        <w:rPr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8C9B94" wp14:editId="6F3941B2">
                <wp:simplePos x="0" y="0"/>
                <wp:positionH relativeFrom="column">
                  <wp:posOffset>34724</wp:posOffset>
                </wp:positionH>
                <wp:positionV relativeFrom="paragraph">
                  <wp:posOffset>125400</wp:posOffset>
                </wp:positionV>
                <wp:extent cx="474562" cy="370390"/>
                <wp:effectExtent l="0" t="0" r="8255" b="107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62" cy="370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E3F47" id="Rectangle 1" o:spid="_x0000_s1026" style="position:absolute;margin-left:2.75pt;margin-top:9.85pt;width:37.35pt;height:29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" filled="f" strokecolor="#163f51 [1604]" strokeweight="1pt"/>
            </w:pict>
          </mc:Fallback>
        </mc:AlternateContent>
      </w:r>
    </w:p>
    <w:p w14:paraId="3499D902" w14:textId="76B8694B" w:rsidR="009B2DE7" w:rsidRPr="00C7340E" w:rsidRDefault="008C0F2F" w:rsidP="00C7340E">
      <w:pPr>
        <w:ind w:left="1350"/>
        <w:rPr>
          <w:sz w:val="20"/>
          <w:szCs w:val="20"/>
        </w:rPr>
      </w:pPr>
      <w:r w:rsidRPr="00C7340E">
        <w:rPr>
          <w:sz w:val="20"/>
          <w:szCs w:val="20"/>
        </w:rPr>
        <w:t xml:space="preserve">Application for an enhanced DBS application </w:t>
      </w:r>
      <w:r w:rsidR="009B2DE7" w:rsidRPr="00C7340E">
        <w:rPr>
          <w:sz w:val="20"/>
          <w:szCs w:val="20"/>
        </w:rPr>
        <w:t xml:space="preserve">with Barred List Check </w:t>
      </w:r>
      <w:r w:rsidR="009B2DE7" w:rsidRPr="00C7340E">
        <w:rPr>
          <w:b/>
          <w:bCs/>
          <w:sz w:val="20"/>
          <w:szCs w:val="20"/>
        </w:rPr>
        <w:t>IS</w:t>
      </w:r>
      <w:r w:rsidRPr="00C7340E">
        <w:rPr>
          <w:sz w:val="20"/>
          <w:szCs w:val="20"/>
        </w:rPr>
        <w:t xml:space="preserve"> </w:t>
      </w:r>
      <w:r w:rsidR="00C7340E" w:rsidRPr="00C7340E">
        <w:rPr>
          <w:sz w:val="20"/>
          <w:szCs w:val="20"/>
        </w:rPr>
        <w:t>required.</w:t>
      </w:r>
      <w:r w:rsidRPr="00C7340E">
        <w:rPr>
          <w:sz w:val="20"/>
          <w:szCs w:val="20"/>
        </w:rPr>
        <w:t xml:space="preserve"> </w:t>
      </w:r>
    </w:p>
    <w:p w14:paraId="0D26EC49" w14:textId="77777777" w:rsidR="00EA76A7" w:rsidRPr="00C7340E" w:rsidRDefault="009B2DE7">
      <w:pPr>
        <w:rPr>
          <w:sz w:val="20"/>
          <w:szCs w:val="20"/>
        </w:rPr>
      </w:pPr>
      <w:r w:rsidRPr="00C7340E">
        <w:rPr>
          <w:sz w:val="20"/>
          <w:szCs w:val="20"/>
        </w:rPr>
        <w:t xml:space="preserve">                    </w:t>
      </w:r>
      <w:r w:rsidR="008C0F2F" w:rsidRPr="00C7340E">
        <w:rPr>
          <w:sz w:val="20"/>
          <w:szCs w:val="20"/>
        </w:rPr>
        <w:t>be</w:t>
      </w:r>
      <w:r w:rsidRPr="00C7340E">
        <w:rPr>
          <w:sz w:val="20"/>
          <w:szCs w:val="20"/>
        </w:rPr>
        <w:t xml:space="preserve">cause the person is </w:t>
      </w:r>
      <w:r w:rsidR="008C0F2F" w:rsidRPr="00C7340E">
        <w:rPr>
          <w:sz w:val="20"/>
          <w:szCs w:val="20"/>
        </w:rPr>
        <w:t>in Regulated Activity</w:t>
      </w:r>
    </w:p>
    <w:p w14:paraId="294355BB" w14:textId="77777777" w:rsidR="00466D0C" w:rsidRPr="00C7340E" w:rsidRDefault="00466D0C">
      <w:pPr>
        <w:rPr>
          <w:b/>
          <w:sz w:val="20"/>
          <w:szCs w:val="20"/>
        </w:rPr>
      </w:pPr>
    </w:p>
    <w:p w14:paraId="173CBD07" w14:textId="77777777" w:rsidR="00466D0C" w:rsidRPr="00C7340E" w:rsidRDefault="00466D0C">
      <w:pPr>
        <w:rPr>
          <w:b/>
          <w:sz w:val="20"/>
          <w:szCs w:val="20"/>
        </w:rPr>
      </w:pPr>
    </w:p>
    <w:p w14:paraId="102C8412" w14:textId="77777777" w:rsidR="00466D0C" w:rsidRPr="00C7340E" w:rsidRDefault="00466D0C">
      <w:pPr>
        <w:rPr>
          <w:b/>
          <w:sz w:val="20"/>
          <w:szCs w:val="20"/>
        </w:rPr>
      </w:pPr>
    </w:p>
    <w:p w14:paraId="16D367CE" w14:textId="77777777" w:rsidR="009B2DE7" w:rsidRPr="00C7340E" w:rsidRDefault="00EA76A7">
      <w:pPr>
        <w:rPr>
          <w:sz w:val="20"/>
          <w:szCs w:val="20"/>
        </w:rPr>
      </w:pPr>
      <w:r w:rsidRPr="00C7340E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9A4E11" wp14:editId="74B1942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4562" cy="370390"/>
                <wp:effectExtent l="0" t="0" r="8255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62" cy="370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357BC" id="Rectangle 2" o:spid="_x0000_s1026" style="position:absolute;margin-left:0;margin-top:-.05pt;width:37.35pt;height:29.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" filled="f" strokecolor="#163f51 [1604]" strokeweight="1pt"/>
            </w:pict>
          </mc:Fallback>
        </mc:AlternateContent>
      </w:r>
      <w:r w:rsidRPr="00C7340E">
        <w:rPr>
          <w:b/>
          <w:sz w:val="20"/>
          <w:szCs w:val="20"/>
        </w:rPr>
        <w:t xml:space="preserve">                    </w:t>
      </w:r>
      <w:r w:rsidRPr="00C7340E">
        <w:rPr>
          <w:sz w:val="20"/>
          <w:szCs w:val="20"/>
        </w:rPr>
        <w:t xml:space="preserve">Enhanced DBS application </w:t>
      </w:r>
      <w:r w:rsidR="009B2DE7" w:rsidRPr="00C7340E">
        <w:rPr>
          <w:sz w:val="20"/>
          <w:szCs w:val="20"/>
        </w:rPr>
        <w:t xml:space="preserve">(without a Barred List </w:t>
      </w:r>
      <w:proofErr w:type="gramStart"/>
      <w:r w:rsidR="009B2DE7" w:rsidRPr="00C7340E">
        <w:rPr>
          <w:sz w:val="20"/>
          <w:szCs w:val="20"/>
        </w:rPr>
        <w:t>Check )</w:t>
      </w:r>
      <w:proofErr w:type="gramEnd"/>
      <w:r w:rsidR="009B2DE7" w:rsidRPr="00C7340E">
        <w:rPr>
          <w:sz w:val="20"/>
          <w:szCs w:val="20"/>
        </w:rPr>
        <w:t xml:space="preserve"> </w:t>
      </w:r>
      <w:r w:rsidRPr="00C7340E">
        <w:rPr>
          <w:b/>
          <w:sz w:val="20"/>
          <w:szCs w:val="20"/>
        </w:rPr>
        <w:t xml:space="preserve">IS </w:t>
      </w:r>
      <w:r w:rsidRPr="00C7340E">
        <w:rPr>
          <w:sz w:val="20"/>
          <w:szCs w:val="20"/>
        </w:rPr>
        <w:t>required</w:t>
      </w:r>
      <w:r w:rsidR="009B2DE7" w:rsidRPr="00C7340E">
        <w:rPr>
          <w:sz w:val="20"/>
          <w:szCs w:val="20"/>
        </w:rPr>
        <w:t xml:space="preserve"> </w:t>
      </w:r>
    </w:p>
    <w:p w14:paraId="47420554" w14:textId="77777777" w:rsidR="00EA76A7" w:rsidRPr="00C7340E" w:rsidRDefault="009B2DE7">
      <w:pPr>
        <w:rPr>
          <w:b/>
          <w:sz w:val="20"/>
          <w:szCs w:val="20"/>
        </w:rPr>
      </w:pPr>
      <w:r w:rsidRPr="00C7340E">
        <w:rPr>
          <w:sz w:val="20"/>
          <w:szCs w:val="20"/>
        </w:rPr>
        <w:t xml:space="preserve">                    (not in regulated activity)</w:t>
      </w:r>
    </w:p>
    <w:p w14:paraId="4AD349E5" w14:textId="77777777" w:rsidR="00EA76A7" w:rsidRPr="00C7340E" w:rsidRDefault="00EA76A7">
      <w:pPr>
        <w:rPr>
          <w:b/>
          <w:sz w:val="20"/>
          <w:szCs w:val="20"/>
        </w:rPr>
      </w:pPr>
    </w:p>
    <w:p w14:paraId="26C6C2FD" w14:textId="77777777" w:rsidR="00EA76A7" w:rsidRPr="00C7340E" w:rsidRDefault="00EA76A7">
      <w:pPr>
        <w:rPr>
          <w:b/>
          <w:sz w:val="20"/>
          <w:szCs w:val="20"/>
        </w:rPr>
      </w:pPr>
    </w:p>
    <w:p w14:paraId="323333DC" w14:textId="77777777" w:rsidR="00EA76A7" w:rsidRPr="00C7340E" w:rsidRDefault="00EA76A7">
      <w:pPr>
        <w:rPr>
          <w:sz w:val="20"/>
          <w:szCs w:val="20"/>
        </w:rPr>
      </w:pPr>
      <w:r w:rsidRPr="00C7340E">
        <w:rPr>
          <w:sz w:val="20"/>
          <w:szCs w:val="20"/>
        </w:rPr>
        <w:t xml:space="preserve">Reasons for this decision: </w:t>
      </w:r>
      <w:r w:rsidR="008C0F2F" w:rsidRPr="00C7340E">
        <w:rPr>
          <w:sz w:val="20"/>
          <w:szCs w:val="20"/>
        </w:rPr>
        <w:t>_________________________________________________</w:t>
      </w:r>
    </w:p>
    <w:p w14:paraId="7159517D" w14:textId="77777777" w:rsidR="00EA76A7" w:rsidRPr="00C7340E" w:rsidRDefault="00EA76A7">
      <w:pPr>
        <w:rPr>
          <w:b/>
          <w:sz w:val="20"/>
          <w:szCs w:val="20"/>
        </w:rPr>
      </w:pPr>
    </w:p>
    <w:p w14:paraId="0A982F0F" w14:textId="77777777" w:rsidR="00EA76A7" w:rsidRPr="00C7340E" w:rsidRDefault="00EA76A7">
      <w:pPr>
        <w:rPr>
          <w:b/>
          <w:sz w:val="20"/>
          <w:szCs w:val="20"/>
        </w:rPr>
      </w:pPr>
    </w:p>
    <w:p w14:paraId="0B5215AA" w14:textId="77777777" w:rsidR="009B2DE7" w:rsidRPr="00C7340E" w:rsidRDefault="00EA76A7" w:rsidP="009B2DE7">
      <w:pPr>
        <w:rPr>
          <w:sz w:val="20"/>
          <w:szCs w:val="20"/>
        </w:rPr>
      </w:pPr>
      <w:r w:rsidRPr="00C7340E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B8D7BED" wp14:editId="5DD829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4562" cy="370390"/>
                <wp:effectExtent l="0" t="0" r="8255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62" cy="370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787A0" id="Rectangle 4" o:spid="_x0000_s1026" style="position:absolute;margin-left:0;margin-top:0;width:37.35pt;height:29.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" filled="f" strokecolor="#163f51 [1604]" strokeweight="1pt"/>
            </w:pict>
          </mc:Fallback>
        </mc:AlternateContent>
      </w:r>
      <w:r w:rsidRPr="00C7340E">
        <w:rPr>
          <w:b/>
          <w:sz w:val="20"/>
          <w:szCs w:val="20"/>
        </w:rPr>
        <w:t xml:space="preserve">         </w:t>
      </w:r>
      <w:r w:rsidR="009B2DE7" w:rsidRPr="00C7340E">
        <w:rPr>
          <w:b/>
          <w:sz w:val="20"/>
          <w:szCs w:val="20"/>
        </w:rPr>
        <w:t xml:space="preserve">          </w:t>
      </w:r>
      <w:r w:rsidR="009B2DE7" w:rsidRPr="00C7340E">
        <w:rPr>
          <w:sz w:val="20"/>
          <w:szCs w:val="20"/>
        </w:rPr>
        <w:t>Enhanced DBS application (without a Barred List Check) is</w:t>
      </w:r>
      <w:r w:rsidR="009B2DE7" w:rsidRPr="00C7340E">
        <w:rPr>
          <w:b/>
          <w:sz w:val="20"/>
          <w:szCs w:val="20"/>
        </w:rPr>
        <w:t xml:space="preserve"> NOT </w:t>
      </w:r>
      <w:r w:rsidR="009B2DE7" w:rsidRPr="00C7340E">
        <w:rPr>
          <w:sz w:val="20"/>
          <w:szCs w:val="20"/>
        </w:rPr>
        <w:t xml:space="preserve">required </w:t>
      </w:r>
    </w:p>
    <w:p w14:paraId="6715CB9C" w14:textId="77777777" w:rsidR="009B2DE7" w:rsidRPr="00C7340E" w:rsidRDefault="009B2DE7" w:rsidP="009B2DE7">
      <w:pPr>
        <w:rPr>
          <w:b/>
          <w:sz w:val="20"/>
          <w:szCs w:val="20"/>
        </w:rPr>
      </w:pPr>
      <w:r w:rsidRPr="00C7340E">
        <w:rPr>
          <w:sz w:val="20"/>
          <w:szCs w:val="20"/>
        </w:rPr>
        <w:t xml:space="preserve">                   (not in regulated activity)</w:t>
      </w:r>
    </w:p>
    <w:p w14:paraId="4A3109FF" w14:textId="77777777" w:rsidR="009B2DE7" w:rsidRPr="00C7340E" w:rsidRDefault="009B2DE7" w:rsidP="009B2DE7">
      <w:pPr>
        <w:rPr>
          <w:b/>
          <w:sz w:val="20"/>
          <w:szCs w:val="20"/>
        </w:rPr>
      </w:pPr>
    </w:p>
    <w:p w14:paraId="56594BCF" w14:textId="77777777" w:rsidR="009B2DE7" w:rsidRPr="00C7340E" w:rsidRDefault="009B2DE7" w:rsidP="009B2DE7">
      <w:pPr>
        <w:rPr>
          <w:b/>
          <w:sz w:val="20"/>
          <w:szCs w:val="20"/>
        </w:rPr>
      </w:pPr>
    </w:p>
    <w:p w14:paraId="3ABE2BAD" w14:textId="187518E6" w:rsidR="009B2DE7" w:rsidRPr="00C7340E" w:rsidRDefault="009B2DE7" w:rsidP="009B2DE7">
      <w:pPr>
        <w:rPr>
          <w:sz w:val="20"/>
          <w:szCs w:val="20"/>
        </w:rPr>
      </w:pPr>
      <w:r w:rsidRPr="00C7340E">
        <w:rPr>
          <w:sz w:val="20"/>
          <w:szCs w:val="20"/>
        </w:rPr>
        <w:t xml:space="preserve">Reasons for this </w:t>
      </w:r>
      <w:r w:rsidR="00C7340E" w:rsidRPr="00C7340E">
        <w:rPr>
          <w:sz w:val="20"/>
          <w:szCs w:val="20"/>
        </w:rPr>
        <w:t>decision: _</w:t>
      </w:r>
      <w:r w:rsidRPr="00C7340E">
        <w:rPr>
          <w:sz w:val="20"/>
          <w:szCs w:val="20"/>
        </w:rPr>
        <w:t>_________________________________________________</w:t>
      </w:r>
    </w:p>
    <w:p w14:paraId="2C9E5FC5" w14:textId="77777777" w:rsidR="00EA76A7" w:rsidRPr="00C7340E" w:rsidRDefault="00EA76A7">
      <w:pPr>
        <w:rPr>
          <w:b/>
          <w:sz w:val="22"/>
          <w:szCs w:val="22"/>
        </w:rPr>
      </w:pPr>
    </w:p>
    <w:p w14:paraId="52CCCCD3" w14:textId="77777777" w:rsidR="00EA76A7" w:rsidRPr="00C7340E" w:rsidRDefault="00EA76A7">
      <w:pPr>
        <w:rPr>
          <w:b/>
          <w:sz w:val="22"/>
          <w:szCs w:val="22"/>
        </w:rPr>
      </w:pPr>
      <w:r w:rsidRPr="00C7340E">
        <w:rPr>
          <w:b/>
          <w:sz w:val="22"/>
          <w:szCs w:val="22"/>
        </w:rPr>
        <w:t xml:space="preserve">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6"/>
        <w:gridCol w:w="4134"/>
      </w:tblGrid>
      <w:tr w:rsidR="006E0C1C" w:rsidRPr="00C7340E" w14:paraId="74BEB355" w14:textId="77777777" w:rsidTr="006E0C1C">
        <w:tc>
          <w:tcPr>
            <w:tcW w:w="4876" w:type="dxa"/>
          </w:tcPr>
          <w:p w14:paraId="15DAA6B4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  <w:r w:rsidRPr="00C7340E">
              <w:rPr>
                <w:rFonts w:ascii="Work Sans SemiBold" w:hAnsi="Work Sans SemiBold"/>
                <w:bCs/>
              </w:rPr>
              <w:t xml:space="preserve">Headteacher: (name)    </w:t>
            </w:r>
          </w:p>
          <w:p w14:paraId="0039F806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  <w:r w:rsidRPr="00C7340E">
              <w:rPr>
                <w:rFonts w:ascii="Work Sans SemiBold" w:hAnsi="Work Sans SemiBold"/>
                <w:bCs/>
              </w:rPr>
              <w:t xml:space="preserve">                                             </w:t>
            </w:r>
          </w:p>
        </w:tc>
        <w:tc>
          <w:tcPr>
            <w:tcW w:w="4134" w:type="dxa"/>
          </w:tcPr>
          <w:p w14:paraId="4AECAD3C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  <w:r w:rsidRPr="00C7340E">
              <w:rPr>
                <w:rFonts w:ascii="Work Sans SemiBold" w:hAnsi="Work Sans SemiBold"/>
                <w:bCs/>
              </w:rPr>
              <w:t>Chair of Governors: (</w:t>
            </w:r>
            <w:proofErr w:type="gramStart"/>
            <w:r w:rsidRPr="00C7340E">
              <w:rPr>
                <w:rFonts w:ascii="Work Sans SemiBold" w:hAnsi="Work Sans SemiBold"/>
                <w:bCs/>
              </w:rPr>
              <w:t xml:space="preserve">name)   </w:t>
            </w:r>
            <w:proofErr w:type="gramEnd"/>
            <w:r w:rsidRPr="00C7340E">
              <w:rPr>
                <w:rFonts w:ascii="Work Sans SemiBold" w:hAnsi="Work Sans SemiBold"/>
                <w:bCs/>
              </w:rPr>
              <w:t xml:space="preserve">                                   </w:t>
            </w:r>
          </w:p>
        </w:tc>
      </w:tr>
      <w:tr w:rsidR="006E0C1C" w:rsidRPr="00C7340E" w14:paraId="2281EEC8" w14:textId="77777777" w:rsidTr="006E0C1C">
        <w:trPr>
          <w:trHeight w:val="1329"/>
        </w:trPr>
        <w:tc>
          <w:tcPr>
            <w:tcW w:w="4876" w:type="dxa"/>
          </w:tcPr>
          <w:p w14:paraId="52F2B89E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  <w:r w:rsidRPr="00C7340E">
              <w:rPr>
                <w:rFonts w:ascii="Work Sans SemiBold" w:hAnsi="Work Sans SemiBold"/>
                <w:bCs/>
              </w:rPr>
              <w:t xml:space="preserve"> Signed:                                     </w:t>
            </w:r>
          </w:p>
          <w:p w14:paraId="44A15F3D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</w:p>
          <w:p w14:paraId="7DCF78D4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</w:p>
          <w:p w14:paraId="1B5B5CC5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</w:p>
          <w:p w14:paraId="1B02BFDE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  <w:r w:rsidRPr="00C7340E">
              <w:rPr>
                <w:rFonts w:ascii="Work Sans SemiBold" w:hAnsi="Work Sans SemiBold"/>
                <w:bCs/>
              </w:rPr>
              <w:t xml:space="preserve"> Date: </w:t>
            </w:r>
          </w:p>
        </w:tc>
        <w:tc>
          <w:tcPr>
            <w:tcW w:w="4134" w:type="dxa"/>
          </w:tcPr>
          <w:p w14:paraId="53877A5E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  <w:r w:rsidRPr="00C7340E">
              <w:rPr>
                <w:rFonts w:ascii="Work Sans SemiBold" w:hAnsi="Work Sans SemiBold"/>
                <w:bCs/>
              </w:rPr>
              <w:t xml:space="preserve">Signed:                                     </w:t>
            </w:r>
          </w:p>
          <w:p w14:paraId="0F6E565F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</w:p>
          <w:p w14:paraId="16F43568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</w:p>
          <w:p w14:paraId="31B1A7C8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</w:p>
          <w:p w14:paraId="077E64B3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  <w:r w:rsidRPr="00C7340E">
              <w:rPr>
                <w:rFonts w:ascii="Work Sans SemiBold" w:hAnsi="Work Sans SemiBold"/>
                <w:bCs/>
              </w:rPr>
              <w:t xml:space="preserve"> Date:</w:t>
            </w:r>
          </w:p>
          <w:p w14:paraId="16E9CD9E" w14:textId="77777777" w:rsidR="006E0C1C" w:rsidRPr="00C7340E" w:rsidRDefault="006E0C1C" w:rsidP="008D25E6">
            <w:pPr>
              <w:rPr>
                <w:rFonts w:ascii="Work Sans SemiBold" w:hAnsi="Work Sans SemiBold"/>
                <w:bCs/>
              </w:rPr>
            </w:pPr>
          </w:p>
        </w:tc>
      </w:tr>
    </w:tbl>
    <w:p w14:paraId="6DB233F6" w14:textId="77777777" w:rsidR="00EA76A7" w:rsidRDefault="00EA76A7">
      <w:pPr>
        <w:rPr>
          <w:b/>
          <w:sz w:val="22"/>
          <w:szCs w:val="22"/>
        </w:rPr>
      </w:pPr>
    </w:p>
    <w:p w14:paraId="35E38161" w14:textId="77777777" w:rsidR="00C7340E" w:rsidRDefault="00C7340E">
      <w:pPr>
        <w:rPr>
          <w:b/>
          <w:sz w:val="22"/>
          <w:szCs w:val="22"/>
        </w:rPr>
      </w:pPr>
    </w:p>
    <w:p w14:paraId="072DCC7D" w14:textId="77777777" w:rsidR="00C7340E" w:rsidRDefault="00C7340E">
      <w:pPr>
        <w:rPr>
          <w:b/>
          <w:sz w:val="22"/>
          <w:szCs w:val="22"/>
        </w:rPr>
      </w:pPr>
    </w:p>
    <w:p w14:paraId="45C140AC" w14:textId="77777777" w:rsidR="00C7340E" w:rsidRDefault="00C7340E">
      <w:pPr>
        <w:rPr>
          <w:b/>
          <w:sz w:val="22"/>
          <w:szCs w:val="22"/>
        </w:rPr>
      </w:pPr>
    </w:p>
    <w:p w14:paraId="654FB3A7" w14:textId="77777777" w:rsidR="00C7340E" w:rsidRDefault="00C7340E">
      <w:pPr>
        <w:rPr>
          <w:b/>
          <w:sz w:val="22"/>
          <w:szCs w:val="22"/>
        </w:rPr>
      </w:pPr>
    </w:p>
    <w:p w14:paraId="097AF9C5" w14:textId="77777777" w:rsidR="00C7340E" w:rsidRDefault="00C7340E">
      <w:pPr>
        <w:rPr>
          <w:b/>
          <w:sz w:val="22"/>
          <w:szCs w:val="22"/>
        </w:rPr>
      </w:pPr>
    </w:p>
    <w:p w14:paraId="40015062" w14:textId="77777777" w:rsidR="00C7340E" w:rsidRDefault="00C7340E">
      <w:pPr>
        <w:rPr>
          <w:b/>
          <w:sz w:val="22"/>
          <w:szCs w:val="22"/>
        </w:rPr>
      </w:pPr>
    </w:p>
    <w:p w14:paraId="74F3A58E" w14:textId="77777777" w:rsidR="00C7340E" w:rsidRDefault="00C7340E">
      <w:pPr>
        <w:rPr>
          <w:b/>
          <w:sz w:val="22"/>
          <w:szCs w:val="22"/>
        </w:rPr>
      </w:pPr>
    </w:p>
    <w:p w14:paraId="59BFAC4D" w14:textId="77777777" w:rsidR="00C7340E" w:rsidRDefault="00C7340E">
      <w:pPr>
        <w:rPr>
          <w:b/>
          <w:sz w:val="22"/>
          <w:szCs w:val="22"/>
        </w:rPr>
      </w:pPr>
    </w:p>
    <w:p w14:paraId="62337DB4" w14:textId="77777777" w:rsidR="00C7340E" w:rsidRDefault="00C7340E">
      <w:pPr>
        <w:rPr>
          <w:b/>
          <w:sz w:val="22"/>
          <w:szCs w:val="22"/>
        </w:rPr>
      </w:pPr>
    </w:p>
    <w:p w14:paraId="4458C0CD" w14:textId="77777777" w:rsidR="00C7340E" w:rsidRDefault="00C7340E">
      <w:pPr>
        <w:rPr>
          <w:b/>
          <w:sz w:val="22"/>
          <w:szCs w:val="22"/>
        </w:rPr>
      </w:pPr>
    </w:p>
    <w:p w14:paraId="61BF9075" w14:textId="77777777" w:rsidR="00C7340E" w:rsidRDefault="00C7340E">
      <w:pPr>
        <w:rPr>
          <w:b/>
          <w:sz w:val="22"/>
          <w:szCs w:val="22"/>
        </w:rPr>
      </w:pPr>
    </w:p>
    <w:p w14:paraId="150E6425" w14:textId="77777777" w:rsidR="00C7340E" w:rsidRDefault="00C7340E">
      <w:pPr>
        <w:rPr>
          <w:b/>
          <w:sz w:val="22"/>
          <w:szCs w:val="22"/>
        </w:rPr>
      </w:pPr>
    </w:p>
    <w:p w14:paraId="68C0A314" w14:textId="77777777" w:rsidR="00C7340E" w:rsidRDefault="00C7340E">
      <w:pPr>
        <w:rPr>
          <w:b/>
          <w:sz w:val="22"/>
          <w:szCs w:val="22"/>
        </w:rPr>
      </w:pPr>
    </w:p>
    <w:p w14:paraId="6065D90C" w14:textId="77777777" w:rsidR="00C7340E" w:rsidRDefault="00C7340E">
      <w:pPr>
        <w:rPr>
          <w:b/>
          <w:sz w:val="22"/>
          <w:szCs w:val="22"/>
        </w:rPr>
      </w:pPr>
    </w:p>
    <w:p w14:paraId="644E242A" w14:textId="77777777" w:rsidR="00C7340E" w:rsidRPr="00C7340E" w:rsidRDefault="00C7340E">
      <w:pPr>
        <w:rPr>
          <w:b/>
          <w:sz w:val="22"/>
          <w:szCs w:val="22"/>
        </w:rPr>
      </w:pPr>
    </w:p>
    <w:p w14:paraId="6880653E" w14:textId="77777777" w:rsidR="00EA76A7" w:rsidRPr="00C7340E" w:rsidRDefault="00B2342E">
      <w:pPr>
        <w:rPr>
          <w:rFonts w:ascii="Work Sans SemiBold" w:hAnsi="Work Sans SemiBold"/>
          <w:color w:val="55345A"/>
        </w:rPr>
      </w:pPr>
      <w:r w:rsidRPr="00C7340E">
        <w:rPr>
          <w:rFonts w:ascii="Work Sans SemiBold" w:hAnsi="Work Sans SemiBold"/>
          <w:color w:val="55345A"/>
        </w:rPr>
        <w:t xml:space="preserve">Guidance to support </w:t>
      </w:r>
      <w:r w:rsidR="009B2DE7" w:rsidRPr="00C7340E">
        <w:rPr>
          <w:rFonts w:ascii="Work Sans SemiBold" w:hAnsi="Work Sans SemiBold"/>
          <w:color w:val="55345A"/>
        </w:rPr>
        <w:t xml:space="preserve">the </w:t>
      </w:r>
      <w:r w:rsidRPr="00C7340E">
        <w:rPr>
          <w:rFonts w:ascii="Work Sans SemiBold" w:hAnsi="Work Sans SemiBold"/>
          <w:color w:val="55345A"/>
        </w:rPr>
        <w:t>decision</w:t>
      </w:r>
      <w:r w:rsidR="009B2DE7" w:rsidRPr="00C7340E">
        <w:rPr>
          <w:rFonts w:ascii="Work Sans SemiBold" w:hAnsi="Work Sans SemiBold"/>
          <w:color w:val="55345A"/>
        </w:rPr>
        <w:t xml:space="preserve"> made</w:t>
      </w:r>
    </w:p>
    <w:p w14:paraId="20B8E58D" w14:textId="77777777" w:rsidR="00D34EF0" w:rsidRPr="00C7340E" w:rsidRDefault="00D34EF0">
      <w:pPr>
        <w:rPr>
          <w:sz w:val="22"/>
          <w:szCs w:val="22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271"/>
        <w:gridCol w:w="7938"/>
      </w:tblGrid>
      <w:tr w:rsidR="00390F1E" w:rsidRPr="00C7340E" w14:paraId="6084BA4A" w14:textId="77777777" w:rsidTr="00B2342E">
        <w:tc>
          <w:tcPr>
            <w:tcW w:w="1271" w:type="dxa"/>
          </w:tcPr>
          <w:p w14:paraId="704B0685" w14:textId="77777777" w:rsidR="00390F1E" w:rsidRPr="00C7340E" w:rsidRDefault="00390F1E" w:rsidP="002660B9">
            <w:pPr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09461448" w14:textId="77777777" w:rsidR="00390F1E" w:rsidRPr="00C7340E" w:rsidRDefault="00390F1E" w:rsidP="002660B9">
            <w:pPr>
              <w:rPr>
                <w:rFonts w:ascii="Work Sans SemiBold" w:hAnsi="Work Sans SemiBold"/>
                <w:sz w:val="22"/>
                <w:szCs w:val="22"/>
              </w:rPr>
            </w:pPr>
            <w:r w:rsidRPr="00C7340E">
              <w:rPr>
                <w:rFonts w:ascii="Work Sans SemiBold" w:hAnsi="Work Sans SemiBold"/>
                <w:color w:val="55345A"/>
              </w:rPr>
              <w:t xml:space="preserve">HIGH RISK   </w:t>
            </w:r>
          </w:p>
        </w:tc>
      </w:tr>
      <w:tr w:rsidR="00390F1E" w:rsidRPr="00C7340E" w14:paraId="0BEEA5CA" w14:textId="77777777" w:rsidTr="00390F1E">
        <w:tc>
          <w:tcPr>
            <w:tcW w:w="9209" w:type="dxa"/>
            <w:gridSpan w:val="2"/>
          </w:tcPr>
          <w:p w14:paraId="6F7A05F2" w14:textId="77777777" w:rsidR="00FB67A3" w:rsidRDefault="00390F1E" w:rsidP="00907F28">
            <w:pPr>
              <w:rPr>
                <w:i/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The person has no previous connection to the school </w:t>
            </w:r>
            <w:r w:rsidR="008C0F2F" w:rsidRPr="00C7340E">
              <w:rPr>
                <w:sz w:val="20"/>
                <w:szCs w:val="22"/>
              </w:rPr>
              <w:t>AND</w:t>
            </w:r>
            <w:r w:rsidRPr="00C7340E">
              <w:rPr>
                <w:sz w:val="20"/>
                <w:szCs w:val="22"/>
              </w:rPr>
              <w:t xml:space="preserve"> cannot provide references from anyone other than family. </w:t>
            </w:r>
            <w:r w:rsidR="008C0F2F" w:rsidRPr="00C7340E">
              <w:rPr>
                <w:sz w:val="20"/>
                <w:szCs w:val="22"/>
              </w:rPr>
              <w:t>They do not currently work and/or do not work in</w:t>
            </w:r>
            <w:r w:rsidR="00907F28" w:rsidRPr="00C7340E">
              <w:rPr>
                <w:sz w:val="20"/>
                <w:szCs w:val="22"/>
              </w:rPr>
              <w:t xml:space="preserve"> a voluntary capacity elsewhere</w:t>
            </w:r>
            <w:r w:rsidR="008C0F2F" w:rsidRPr="00C7340E">
              <w:rPr>
                <w:sz w:val="20"/>
                <w:szCs w:val="22"/>
              </w:rPr>
              <w:t>.</w:t>
            </w:r>
            <w:r w:rsidR="00907F28" w:rsidRPr="00C7340E">
              <w:rPr>
                <w:sz w:val="20"/>
                <w:szCs w:val="22"/>
              </w:rPr>
              <w:t xml:space="preserve"> </w:t>
            </w:r>
            <w:r w:rsidR="008C0F2F" w:rsidRPr="00C7340E">
              <w:rPr>
                <w:i/>
                <w:sz w:val="20"/>
                <w:szCs w:val="22"/>
              </w:rPr>
              <w:t>T</w:t>
            </w:r>
            <w:r w:rsidR="00FB67A3" w:rsidRPr="00C7340E">
              <w:rPr>
                <w:i/>
                <w:sz w:val="20"/>
                <w:szCs w:val="22"/>
              </w:rPr>
              <w:t xml:space="preserve">here is no statutory reason for this person to have an enhanced DBS </w:t>
            </w:r>
            <w:r w:rsidR="008C0F2F" w:rsidRPr="00C7340E">
              <w:rPr>
                <w:i/>
                <w:sz w:val="20"/>
                <w:szCs w:val="22"/>
              </w:rPr>
              <w:t>certificate</w:t>
            </w:r>
            <w:r w:rsidR="00FB67A3" w:rsidRPr="00C7340E">
              <w:rPr>
                <w:i/>
                <w:sz w:val="20"/>
                <w:szCs w:val="22"/>
              </w:rPr>
              <w:t xml:space="preserve">. </w:t>
            </w:r>
            <w:r w:rsidR="008C0F2F" w:rsidRPr="00C7340E">
              <w:rPr>
                <w:i/>
                <w:sz w:val="20"/>
                <w:szCs w:val="22"/>
              </w:rPr>
              <w:t>However,</w:t>
            </w:r>
            <w:r w:rsidR="00FB67A3" w:rsidRPr="00C7340E">
              <w:rPr>
                <w:i/>
                <w:sz w:val="20"/>
                <w:szCs w:val="22"/>
              </w:rPr>
              <w:t xml:space="preserve"> the school should </w:t>
            </w:r>
            <w:r w:rsidR="008C0F2F" w:rsidRPr="00C7340E">
              <w:rPr>
                <w:i/>
                <w:sz w:val="20"/>
                <w:szCs w:val="22"/>
              </w:rPr>
              <w:t>consider wh</w:t>
            </w:r>
            <w:r w:rsidR="00FB67A3" w:rsidRPr="00C7340E">
              <w:rPr>
                <w:i/>
                <w:sz w:val="20"/>
                <w:szCs w:val="22"/>
              </w:rPr>
              <w:t xml:space="preserve">ether the lack of corroborated evidence raises an unacceptable risk. </w:t>
            </w:r>
          </w:p>
          <w:p w14:paraId="5EEB8232" w14:textId="77777777" w:rsidR="00C7340E" w:rsidRPr="00C7340E" w:rsidRDefault="00C7340E" w:rsidP="00907F28">
            <w:pPr>
              <w:rPr>
                <w:sz w:val="20"/>
                <w:szCs w:val="22"/>
              </w:rPr>
            </w:pPr>
          </w:p>
        </w:tc>
      </w:tr>
      <w:tr w:rsidR="00390F1E" w:rsidRPr="00C7340E" w14:paraId="3D6C9327" w14:textId="77777777" w:rsidTr="00B2342E">
        <w:tc>
          <w:tcPr>
            <w:tcW w:w="1271" w:type="dxa"/>
          </w:tcPr>
          <w:p w14:paraId="5D5ADFE4" w14:textId="77777777" w:rsidR="00390F1E" w:rsidRPr="00C7340E" w:rsidRDefault="00390F1E" w:rsidP="002660B9">
            <w:pPr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024C1FCC" w14:textId="77777777" w:rsidR="00390F1E" w:rsidRPr="00C7340E" w:rsidRDefault="006E0C1C" w:rsidP="002660B9">
            <w:pPr>
              <w:rPr>
                <w:rFonts w:ascii="Work Sans SemiBold" w:hAnsi="Work Sans SemiBold"/>
                <w:sz w:val="22"/>
                <w:szCs w:val="22"/>
              </w:rPr>
            </w:pPr>
            <w:r w:rsidRPr="00C7340E">
              <w:rPr>
                <w:rFonts w:ascii="Work Sans SemiBold" w:hAnsi="Work Sans SemiBold"/>
                <w:color w:val="55345A"/>
              </w:rPr>
              <w:t>MEDIUM RISK</w:t>
            </w:r>
            <w:r w:rsidR="00390F1E" w:rsidRPr="00C7340E">
              <w:rPr>
                <w:rFonts w:ascii="Work Sans SemiBold" w:hAnsi="Work Sans SemiBold"/>
                <w:color w:val="55345A"/>
              </w:rPr>
              <w:t xml:space="preserve">  </w:t>
            </w:r>
          </w:p>
        </w:tc>
      </w:tr>
      <w:tr w:rsidR="00390F1E" w:rsidRPr="00C7340E" w14:paraId="441DBB6B" w14:textId="77777777" w:rsidTr="00390F1E">
        <w:tc>
          <w:tcPr>
            <w:tcW w:w="9209" w:type="dxa"/>
            <w:gridSpan w:val="2"/>
          </w:tcPr>
          <w:p w14:paraId="095601EF" w14:textId="77777777" w:rsidR="00390F1E" w:rsidRPr="00C7340E" w:rsidRDefault="008C0F2F" w:rsidP="002660B9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>T</w:t>
            </w:r>
            <w:r w:rsidR="00390F1E" w:rsidRPr="00C7340E">
              <w:rPr>
                <w:sz w:val="20"/>
                <w:szCs w:val="22"/>
              </w:rPr>
              <w:t xml:space="preserve">he </w:t>
            </w:r>
            <w:r w:rsidRPr="00C7340E">
              <w:rPr>
                <w:sz w:val="20"/>
                <w:szCs w:val="22"/>
              </w:rPr>
              <w:t>person</w:t>
            </w:r>
            <w:r w:rsidR="00390F1E" w:rsidRPr="00C7340E">
              <w:rPr>
                <w:sz w:val="20"/>
                <w:szCs w:val="22"/>
              </w:rPr>
              <w:t xml:space="preserve"> can provide suitable reference</w:t>
            </w:r>
            <w:r w:rsidRPr="00C7340E">
              <w:rPr>
                <w:sz w:val="20"/>
                <w:szCs w:val="22"/>
              </w:rPr>
              <w:t>s</w:t>
            </w:r>
            <w:r w:rsidR="00390F1E" w:rsidRPr="00C7340E">
              <w:rPr>
                <w:sz w:val="20"/>
                <w:szCs w:val="22"/>
              </w:rPr>
              <w:t xml:space="preserve"> </w:t>
            </w:r>
            <w:r w:rsidRPr="00C7340E">
              <w:rPr>
                <w:sz w:val="20"/>
                <w:szCs w:val="22"/>
              </w:rPr>
              <w:t>for</w:t>
            </w:r>
            <w:r w:rsidR="00390F1E" w:rsidRPr="00C7340E">
              <w:rPr>
                <w:sz w:val="20"/>
                <w:szCs w:val="22"/>
              </w:rPr>
              <w:t xml:space="preserve"> </w:t>
            </w:r>
            <w:r w:rsidRPr="00C7340E">
              <w:rPr>
                <w:sz w:val="20"/>
                <w:szCs w:val="22"/>
              </w:rPr>
              <w:t>other</w:t>
            </w:r>
            <w:r w:rsidR="00390F1E" w:rsidRPr="00C7340E">
              <w:rPr>
                <w:sz w:val="20"/>
                <w:szCs w:val="22"/>
              </w:rPr>
              <w:t xml:space="preserve"> work with </w:t>
            </w:r>
            <w:r w:rsidRPr="00C7340E">
              <w:rPr>
                <w:sz w:val="20"/>
                <w:szCs w:val="22"/>
              </w:rPr>
              <w:t>children</w:t>
            </w:r>
            <w:r w:rsidR="00390F1E" w:rsidRPr="00C7340E">
              <w:rPr>
                <w:sz w:val="20"/>
                <w:szCs w:val="22"/>
              </w:rPr>
              <w:t xml:space="preserve"> (paid or voluntary). References state they have no concerns </w:t>
            </w:r>
            <w:r w:rsidRPr="00C7340E">
              <w:rPr>
                <w:sz w:val="20"/>
                <w:szCs w:val="22"/>
              </w:rPr>
              <w:t>about</w:t>
            </w:r>
            <w:r w:rsidR="00390F1E" w:rsidRPr="00C7340E">
              <w:rPr>
                <w:sz w:val="20"/>
                <w:szCs w:val="22"/>
              </w:rPr>
              <w:t xml:space="preserve"> the person working with </w:t>
            </w:r>
            <w:r w:rsidRPr="00C7340E">
              <w:rPr>
                <w:sz w:val="20"/>
                <w:szCs w:val="22"/>
              </w:rPr>
              <w:t>children</w:t>
            </w:r>
            <w:r w:rsidR="00390F1E" w:rsidRPr="00C7340E">
              <w:rPr>
                <w:sz w:val="20"/>
                <w:szCs w:val="22"/>
              </w:rPr>
              <w:t>.</w:t>
            </w:r>
          </w:p>
          <w:p w14:paraId="172EFD39" w14:textId="77777777" w:rsidR="00C7340E" w:rsidRDefault="008C0F2F" w:rsidP="002660B9">
            <w:pPr>
              <w:rPr>
                <w:i/>
                <w:sz w:val="20"/>
                <w:szCs w:val="22"/>
              </w:rPr>
            </w:pPr>
            <w:r w:rsidRPr="00C7340E">
              <w:rPr>
                <w:i/>
                <w:sz w:val="20"/>
                <w:szCs w:val="22"/>
              </w:rPr>
              <w:t>T</w:t>
            </w:r>
            <w:r w:rsidR="00FB67A3" w:rsidRPr="00C7340E">
              <w:rPr>
                <w:i/>
                <w:sz w:val="20"/>
                <w:szCs w:val="22"/>
              </w:rPr>
              <w:t xml:space="preserve">here is no </w:t>
            </w:r>
            <w:r w:rsidRPr="00C7340E">
              <w:rPr>
                <w:i/>
                <w:sz w:val="20"/>
                <w:szCs w:val="22"/>
              </w:rPr>
              <w:t>statutory</w:t>
            </w:r>
            <w:r w:rsidR="00FB67A3" w:rsidRPr="00C7340E">
              <w:rPr>
                <w:i/>
                <w:sz w:val="20"/>
                <w:szCs w:val="22"/>
              </w:rPr>
              <w:t xml:space="preserve"> reason for this person to </w:t>
            </w:r>
            <w:r w:rsidRPr="00C7340E">
              <w:rPr>
                <w:i/>
                <w:sz w:val="20"/>
                <w:szCs w:val="22"/>
              </w:rPr>
              <w:t>apply</w:t>
            </w:r>
            <w:r w:rsidR="00FB67A3" w:rsidRPr="00C7340E">
              <w:rPr>
                <w:i/>
                <w:sz w:val="20"/>
                <w:szCs w:val="22"/>
              </w:rPr>
              <w:t xml:space="preserve"> for an enhanced DBS </w:t>
            </w:r>
            <w:r w:rsidRPr="00C7340E">
              <w:rPr>
                <w:i/>
                <w:sz w:val="20"/>
                <w:szCs w:val="22"/>
              </w:rPr>
              <w:t>certificate</w:t>
            </w:r>
            <w:r w:rsidR="00FB67A3" w:rsidRPr="00C7340E">
              <w:rPr>
                <w:i/>
                <w:sz w:val="20"/>
                <w:szCs w:val="22"/>
              </w:rPr>
              <w:t xml:space="preserve">. However, the school may wish to do so as no enhanced DBS has been </w:t>
            </w:r>
            <w:proofErr w:type="gramStart"/>
            <w:r w:rsidR="00FB67A3" w:rsidRPr="00C7340E">
              <w:rPr>
                <w:i/>
                <w:sz w:val="20"/>
                <w:szCs w:val="22"/>
              </w:rPr>
              <w:t>seen</w:t>
            </w:r>
            <w:proofErr w:type="gramEnd"/>
            <w:r w:rsidR="00FB67A3" w:rsidRPr="00C7340E">
              <w:rPr>
                <w:i/>
                <w:sz w:val="20"/>
                <w:szCs w:val="22"/>
              </w:rPr>
              <w:t xml:space="preserve"> </w:t>
            </w:r>
          </w:p>
          <w:p w14:paraId="4394F23C" w14:textId="4604702F" w:rsidR="00C7340E" w:rsidRPr="00C7340E" w:rsidRDefault="00C7340E" w:rsidP="002660B9">
            <w:pPr>
              <w:rPr>
                <w:i/>
                <w:sz w:val="20"/>
                <w:szCs w:val="22"/>
              </w:rPr>
            </w:pPr>
          </w:p>
        </w:tc>
      </w:tr>
      <w:tr w:rsidR="00390F1E" w:rsidRPr="00C7340E" w14:paraId="15A45AF5" w14:textId="77777777" w:rsidTr="00B2342E">
        <w:tc>
          <w:tcPr>
            <w:tcW w:w="1271" w:type="dxa"/>
          </w:tcPr>
          <w:p w14:paraId="43ABC69F" w14:textId="77777777" w:rsidR="00390F1E" w:rsidRPr="00C7340E" w:rsidRDefault="00390F1E" w:rsidP="002660B9">
            <w:pPr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2FEF97EE" w14:textId="77777777" w:rsidR="00390F1E" w:rsidRPr="00C7340E" w:rsidRDefault="006E0C1C" w:rsidP="002660B9">
            <w:pPr>
              <w:rPr>
                <w:rFonts w:ascii="Work Sans SemiBold" w:hAnsi="Work Sans SemiBold"/>
                <w:sz w:val="22"/>
                <w:szCs w:val="22"/>
              </w:rPr>
            </w:pPr>
            <w:r w:rsidRPr="00C7340E">
              <w:rPr>
                <w:rFonts w:ascii="Work Sans SemiBold" w:hAnsi="Work Sans SemiBold"/>
                <w:color w:val="55345A"/>
              </w:rPr>
              <w:t>LOW RISK</w:t>
            </w:r>
            <w:r w:rsidR="00390F1E" w:rsidRPr="00C7340E">
              <w:rPr>
                <w:rFonts w:ascii="Work Sans SemiBold" w:hAnsi="Work Sans SemiBold"/>
                <w:color w:val="55345A"/>
              </w:rPr>
              <w:t xml:space="preserve"> </w:t>
            </w:r>
          </w:p>
        </w:tc>
      </w:tr>
      <w:tr w:rsidR="00390F1E" w:rsidRPr="00C7340E" w14:paraId="358D4C29" w14:textId="77777777" w:rsidTr="00390F1E">
        <w:tc>
          <w:tcPr>
            <w:tcW w:w="9209" w:type="dxa"/>
            <w:gridSpan w:val="2"/>
          </w:tcPr>
          <w:p w14:paraId="5D422625" w14:textId="77777777" w:rsidR="00FB67A3" w:rsidRPr="00C7340E" w:rsidRDefault="00390F1E" w:rsidP="002660B9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>The</w:t>
            </w:r>
            <w:r w:rsidR="00FB67A3" w:rsidRPr="00C7340E">
              <w:rPr>
                <w:sz w:val="20"/>
                <w:szCs w:val="22"/>
              </w:rPr>
              <w:t xml:space="preserve"> person is signed up to the DBS Update Service and checks </w:t>
            </w:r>
            <w:r w:rsidR="008C0F2F" w:rsidRPr="00C7340E">
              <w:rPr>
                <w:sz w:val="20"/>
                <w:szCs w:val="22"/>
              </w:rPr>
              <w:t>are clear</w:t>
            </w:r>
            <w:r w:rsidR="006E0C1C" w:rsidRPr="00C7340E">
              <w:rPr>
                <w:sz w:val="20"/>
                <w:szCs w:val="22"/>
              </w:rPr>
              <w:t xml:space="preserve"> </w:t>
            </w:r>
            <w:r w:rsidR="00FB67A3" w:rsidRPr="00C7340E">
              <w:rPr>
                <w:sz w:val="20"/>
                <w:szCs w:val="22"/>
              </w:rPr>
              <w:t>and/or</w:t>
            </w:r>
          </w:p>
          <w:p w14:paraId="4DBE3BAC" w14:textId="77777777" w:rsidR="00FB67A3" w:rsidRPr="00C7340E" w:rsidRDefault="00FB67A3" w:rsidP="002660B9">
            <w:pPr>
              <w:rPr>
                <w:sz w:val="20"/>
                <w:szCs w:val="22"/>
              </w:rPr>
            </w:pPr>
            <w:r w:rsidRPr="00C7340E">
              <w:rPr>
                <w:sz w:val="20"/>
                <w:szCs w:val="22"/>
              </w:rPr>
              <w:t xml:space="preserve">the person has a </w:t>
            </w:r>
            <w:r w:rsidR="008C0F2F" w:rsidRPr="00C7340E">
              <w:rPr>
                <w:sz w:val="20"/>
                <w:szCs w:val="22"/>
              </w:rPr>
              <w:t>recent enhanced</w:t>
            </w:r>
            <w:r w:rsidRPr="00C7340E">
              <w:rPr>
                <w:sz w:val="20"/>
                <w:szCs w:val="22"/>
              </w:rPr>
              <w:t xml:space="preserve"> DBS certificate and </w:t>
            </w:r>
            <w:r w:rsidR="008C0F2F" w:rsidRPr="00C7340E">
              <w:rPr>
                <w:sz w:val="20"/>
                <w:szCs w:val="22"/>
              </w:rPr>
              <w:t>references</w:t>
            </w:r>
            <w:r w:rsidRPr="00C7340E">
              <w:rPr>
                <w:sz w:val="20"/>
                <w:szCs w:val="22"/>
              </w:rPr>
              <w:t xml:space="preserve"> state there are no concerns for his/her suitability to work with </w:t>
            </w:r>
            <w:r w:rsidR="008C0F2F" w:rsidRPr="00C7340E">
              <w:rPr>
                <w:sz w:val="20"/>
                <w:szCs w:val="22"/>
              </w:rPr>
              <w:t>children</w:t>
            </w:r>
            <w:r w:rsidR="006E0C1C" w:rsidRPr="00C7340E">
              <w:rPr>
                <w:sz w:val="20"/>
                <w:szCs w:val="22"/>
              </w:rPr>
              <w:t xml:space="preserve"> a</w:t>
            </w:r>
            <w:r w:rsidRPr="00C7340E">
              <w:rPr>
                <w:sz w:val="20"/>
                <w:szCs w:val="22"/>
              </w:rPr>
              <w:t>nd/or</w:t>
            </w:r>
            <w:r w:rsidR="006E0C1C" w:rsidRPr="00C7340E">
              <w:rPr>
                <w:sz w:val="20"/>
                <w:szCs w:val="22"/>
              </w:rPr>
              <w:t xml:space="preserve"> t</w:t>
            </w:r>
            <w:r w:rsidRPr="00C7340E">
              <w:rPr>
                <w:sz w:val="20"/>
                <w:szCs w:val="22"/>
              </w:rPr>
              <w:t xml:space="preserve">he person is well known by the school </w:t>
            </w:r>
          </w:p>
          <w:p w14:paraId="40178E79" w14:textId="77777777" w:rsidR="00390F1E" w:rsidRDefault="008C0F2F" w:rsidP="002660B9">
            <w:pPr>
              <w:rPr>
                <w:i/>
                <w:sz w:val="20"/>
                <w:szCs w:val="22"/>
              </w:rPr>
            </w:pPr>
            <w:r w:rsidRPr="00C7340E">
              <w:rPr>
                <w:i/>
                <w:sz w:val="20"/>
                <w:szCs w:val="22"/>
              </w:rPr>
              <w:t>There is n</w:t>
            </w:r>
            <w:r w:rsidR="00FB67A3" w:rsidRPr="00C7340E">
              <w:rPr>
                <w:i/>
                <w:sz w:val="20"/>
                <w:szCs w:val="22"/>
              </w:rPr>
              <w:t xml:space="preserve">o </w:t>
            </w:r>
            <w:r w:rsidRPr="00C7340E">
              <w:rPr>
                <w:i/>
                <w:sz w:val="20"/>
                <w:szCs w:val="22"/>
              </w:rPr>
              <w:t>statutory</w:t>
            </w:r>
            <w:r w:rsidR="00FB67A3" w:rsidRPr="00C7340E">
              <w:rPr>
                <w:i/>
                <w:sz w:val="20"/>
                <w:szCs w:val="22"/>
              </w:rPr>
              <w:t xml:space="preserve"> reason for this person to have an enhanced </w:t>
            </w:r>
            <w:proofErr w:type="gramStart"/>
            <w:r w:rsidR="00FB67A3" w:rsidRPr="00C7340E">
              <w:rPr>
                <w:i/>
                <w:sz w:val="20"/>
                <w:szCs w:val="22"/>
              </w:rPr>
              <w:t>DBS</w:t>
            </w:r>
            <w:proofErr w:type="gramEnd"/>
            <w:r w:rsidR="00FB67A3" w:rsidRPr="00C7340E">
              <w:rPr>
                <w:i/>
                <w:sz w:val="20"/>
                <w:szCs w:val="22"/>
              </w:rPr>
              <w:t xml:space="preserve"> but th</w:t>
            </w:r>
            <w:r w:rsidR="00D35C82" w:rsidRPr="00C7340E">
              <w:rPr>
                <w:i/>
                <w:sz w:val="20"/>
                <w:szCs w:val="22"/>
              </w:rPr>
              <w:t>e school can decide to obtain a</w:t>
            </w:r>
            <w:r w:rsidR="00FB67A3" w:rsidRPr="00C7340E">
              <w:rPr>
                <w:i/>
                <w:sz w:val="20"/>
                <w:szCs w:val="22"/>
              </w:rPr>
              <w:t xml:space="preserve"> new enhanced DBS (unless the </w:t>
            </w:r>
            <w:r w:rsidRPr="00C7340E">
              <w:rPr>
                <w:i/>
                <w:sz w:val="20"/>
                <w:szCs w:val="22"/>
              </w:rPr>
              <w:t>person</w:t>
            </w:r>
            <w:r w:rsidR="00FB67A3" w:rsidRPr="00C7340E">
              <w:rPr>
                <w:i/>
                <w:sz w:val="20"/>
                <w:szCs w:val="22"/>
              </w:rPr>
              <w:t xml:space="preserve"> is signed to the update service</w:t>
            </w:r>
            <w:r w:rsidRPr="00C7340E">
              <w:rPr>
                <w:i/>
                <w:sz w:val="20"/>
                <w:szCs w:val="22"/>
              </w:rPr>
              <w:t xml:space="preserve"> and so this is no necessary</w:t>
            </w:r>
            <w:r w:rsidR="00FB67A3" w:rsidRPr="00C7340E">
              <w:rPr>
                <w:i/>
                <w:sz w:val="20"/>
                <w:szCs w:val="22"/>
              </w:rPr>
              <w:t xml:space="preserve">) </w:t>
            </w:r>
            <w:r w:rsidR="00390F1E" w:rsidRPr="00C7340E">
              <w:rPr>
                <w:i/>
                <w:sz w:val="20"/>
                <w:szCs w:val="22"/>
              </w:rPr>
              <w:t xml:space="preserve"> </w:t>
            </w:r>
          </w:p>
          <w:p w14:paraId="16041459" w14:textId="77777777" w:rsidR="00C7340E" w:rsidRPr="00C7340E" w:rsidRDefault="00C7340E" w:rsidP="002660B9">
            <w:pPr>
              <w:rPr>
                <w:i/>
                <w:sz w:val="22"/>
                <w:szCs w:val="22"/>
              </w:rPr>
            </w:pPr>
          </w:p>
        </w:tc>
      </w:tr>
    </w:tbl>
    <w:p w14:paraId="08AF92B8" w14:textId="77777777" w:rsidR="00D34EF0" w:rsidRDefault="00D34EF0" w:rsidP="00D34EF0">
      <w:pPr>
        <w:rPr>
          <w:sz w:val="22"/>
          <w:szCs w:val="22"/>
        </w:rPr>
      </w:pPr>
    </w:p>
    <w:p w14:paraId="051B8A48" w14:textId="77777777" w:rsidR="00C7340E" w:rsidRPr="00C7340E" w:rsidRDefault="00C7340E" w:rsidP="00C7340E">
      <w:pPr>
        <w:rPr>
          <w:sz w:val="22"/>
          <w:szCs w:val="22"/>
        </w:rPr>
      </w:pPr>
    </w:p>
    <w:p w14:paraId="39F6DB78" w14:textId="77777777" w:rsidR="00C7340E" w:rsidRPr="00C7340E" w:rsidRDefault="00C7340E" w:rsidP="00C7340E">
      <w:pPr>
        <w:rPr>
          <w:sz w:val="22"/>
          <w:szCs w:val="22"/>
        </w:rPr>
      </w:pPr>
    </w:p>
    <w:p w14:paraId="2DAF87AF" w14:textId="77777777" w:rsidR="00C7340E" w:rsidRPr="00C7340E" w:rsidRDefault="00C7340E" w:rsidP="00C7340E">
      <w:pPr>
        <w:rPr>
          <w:sz w:val="22"/>
          <w:szCs w:val="22"/>
        </w:rPr>
      </w:pPr>
    </w:p>
    <w:p w14:paraId="6FA02816" w14:textId="77777777" w:rsidR="00C7340E" w:rsidRPr="00C7340E" w:rsidRDefault="00C7340E" w:rsidP="00C7340E">
      <w:pPr>
        <w:rPr>
          <w:sz w:val="22"/>
          <w:szCs w:val="22"/>
        </w:rPr>
      </w:pPr>
    </w:p>
    <w:p w14:paraId="16446BD7" w14:textId="77777777" w:rsidR="00C7340E" w:rsidRPr="00C7340E" w:rsidRDefault="00C7340E" w:rsidP="00C7340E">
      <w:pPr>
        <w:rPr>
          <w:sz w:val="22"/>
          <w:szCs w:val="22"/>
        </w:rPr>
      </w:pPr>
    </w:p>
    <w:p w14:paraId="7C6BE100" w14:textId="77777777" w:rsidR="00C7340E" w:rsidRPr="00C7340E" w:rsidRDefault="00C7340E" w:rsidP="00C7340E">
      <w:pPr>
        <w:rPr>
          <w:sz w:val="22"/>
          <w:szCs w:val="22"/>
        </w:rPr>
      </w:pPr>
    </w:p>
    <w:p w14:paraId="103F956B" w14:textId="77777777" w:rsidR="00C7340E" w:rsidRPr="00C7340E" w:rsidRDefault="00C7340E" w:rsidP="00C7340E">
      <w:pPr>
        <w:rPr>
          <w:sz w:val="22"/>
          <w:szCs w:val="22"/>
        </w:rPr>
      </w:pPr>
    </w:p>
    <w:p w14:paraId="17F4BEC6" w14:textId="77777777" w:rsidR="00C7340E" w:rsidRPr="00C7340E" w:rsidRDefault="00C7340E" w:rsidP="00C7340E">
      <w:pPr>
        <w:rPr>
          <w:sz w:val="22"/>
          <w:szCs w:val="22"/>
        </w:rPr>
      </w:pPr>
    </w:p>
    <w:p w14:paraId="042422CE" w14:textId="77777777" w:rsidR="00C7340E" w:rsidRPr="00C7340E" w:rsidRDefault="00C7340E" w:rsidP="00C7340E">
      <w:pPr>
        <w:rPr>
          <w:sz w:val="22"/>
          <w:szCs w:val="22"/>
        </w:rPr>
      </w:pPr>
    </w:p>
    <w:p w14:paraId="3AAA6669" w14:textId="77777777" w:rsidR="00C7340E" w:rsidRPr="00C7340E" w:rsidRDefault="00C7340E" w:rsidP="00C7340E">
      <w:pPr>
        <w:rPr>
          <w:sz w:val="22"/>
          <w:szCs w:val="22"/>
        </w:rPr>
      </w:pPr>
    </w:p>
    <w:p w14:paraId="28F8B26D" w14:textId="77777777" w:rsidR="00C7340E" w:rsidRPr="00C7340E" w:rsidRDefault="00C7340E" w:rsidP="00C7340E">
      <w:pPr>
        <w:rPr>
          <w:sz w:val="22"/>
          <w:szCs w:val="22"/>
        </w:rPr>
      </w:pPr>
    </w:p>
    <w:p w14:paraId="5C0F4A00" w14:textId="77777777" w:rsidR="00C7340E" w:rsidRPr="00C7340E" w:rsidRDefault="00C7340E" w:rsidP="00C7340E">
      <w:pPr>
        <w:rPr>
          <w:sz w:val="22"/>
          <w:szCs w:val="22"/>
        </w:rPr>
      </w:pPr>
    </w:p>
    <w:p w14:paraId="1F5D7105" w14:textId="77777777" w:rsidR="00C7340E" w:rsidRPr="00C7340E" w:rsidRDefault="00C7340E" w:rsidP="00C7340E">
      <w:pPr>
        <w:rPr>
          <w:sz w:val="22"/>
          <w:szCs w:val="22"/>
        </w:rPr>
      </w:pPr>
    </w:p>
    <w:p w14:paraId="5CF6AAF7" w14:textId="77777777" w:rsidR="00C7340E" w:rsidRPr="00C7340E" w:rsidRDefault="00C7340E" w:rsidP="00C7340E">
      <w:pPr>
        <w:rPr>
          <w:sz w:val="22"/>
          <w:szCs w:val="22"/>
        </w:rPr>
      </w:pPr>
    </w:p>
    <w:p w14:paraId="52F36D6F" w14:textId="77777777" w:rsidR="00C7340E" w:rsidRPr="00C7340E" w:rsidRDefault="00C7340E" w:rsidP="00C7340E">
      <w:pPr>
        <w:rPr>
          <w:sz w:val="22"/>
          <w:szCs w:val="22"/>
        </w:rPr>
      </w:pPr>
    </w:p>
    <w:p w14:paraId="0177362D" w14:textId="77777777" w:rsidR="00C7340E" w:rsidRPr="00C7340E" w:rsidRDefault="00C7340E" w:rsidP="00C7340E">
      <w:pPr>
        <w:rPr>
          <w:sz w:val="22"/>
          <w:szCs w:val="22"/>
        </w:rPr>
      </w:pPr>
    </w:p>
    <w:p w14:paraId="44D94196" w14:textId="77777777" w:rsidR="00C7340E" w:rsidRPr="00C7340E" w:rsidRDefault="00C7340E" w:rsidP="00C7340E">
      <w:pPr>
        <w:rPr>
          <w:sz w:val="22"/>
          <w:szCs w:val="22"/>
        </w:rPr>
      </w:pPr>
    </w:p>
    <w:p w14:paraId="1237879B" w14:textId="1B351B93" w:rsidR="00C7340E" w:rsidRPr="000B1995" w:rsidRDefault="00C7340E" w:rsidP="00C7340E">
      <w:pPr>
        <w:rPr>
          <w:rFonts w:cs="Segoe UI"/>
          <w:sz w:val="18"/>
          <w:szCs w:val="18"/>
        </w:rPr>
      </w:pPr>
      <w:bookmarkStart w:id="0" w:name="_Hlk141711396"/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>© LDBS 2023</w:t>
      </w:r>
      <w:r w:rsidRPr="000B1995">
        <w:rPr>
          <w:rStyle w:val="eop"/>
          <w:rFonts w:cs="Segoe UI"/>
          <w:sz w:val="18"/>
          <w:szCs w:val="18"/>
        </w:rPr>
        <w:t> </w:t>
      </w:r>
    </w:p>
    <w:p w14:paraId="7759EE97" w14:textId="77777777" w:rsidR="00C7340E" w:rsidRPr="000B1995" w:rsidRDefault="00C7340E" w:rsidP="00C7340E"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 xml:space="preserve">You can copy, download or print this document for use by your school or academy trust </w:t>
      </w:r>
      <w:proofErr w:type="gramStart"/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>as long as</w:t>
      </w:r>
      <w:proofErr w:type="gramEnd"/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 xml:space="preserve"> you acknowledge the source. You must use the full </w:t>
      </w:r>
      <w:proofErr w:type="gramStart"/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>document,</w:t>
      </w:r>
      <w:proofErr w:type="gramEnd"/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 xml:space="preserve"> you may not use excerpts or edit it. You may not distribute this document or use it for public or commercial purposes except with our express written permission; all enquiries to </w:t>
      </w:r>
      <w:hyperlink r:id="rId6" w:tgtFrame="_blank" w:history="1">
        <w:r w:rsidRPr="000B1995">
          <w:rPr>
            <w:rStyle w:val="normaltextrun"/>
            <w:rFonts w:ascii="Work Sans" w:hAnsi="Work Sans" w:cs="Segoe UI"/>
            <w:color w:val="auto"/>
            <w:sz w:val="18"/>
            <w:szCs w:val="18"/>
            <w:u w:val="single"/>
          </w:rPr>
          <w:t>LDBS</w:t>
        </w:r>
      </w:hyperlink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>.</w:t>
      </w:r>
      <w:r w:rsidRPr="000B1995">
        <w:rPr>
          <w:rStyle w:val="eop"/>
          <w:rFonts w:cs="Segoe UI"/>
          <w:sz w:val="18"/>
          <w:szCs w:val="18"/>
        </w:rPr>
        <w:t> </w:t>
      </w:r>
    </w:p>
    <w:bookmarkEnd w:id="0"/>
    <w:p w14:paraId="0DCFEC3B" w14:textId="77777777" w:rsidR="00C7340E" w:rsidRPr="00C7340E" w:rsidRDefault="00C7340E" w:rsidP="00C7340E">
      <w:pPr>
        <w:rPr>
          <w:sz w:val="22"/>
          <w:szCs w:val="22"/>
        </w:rPr>
      </w:pPr>
    </w:p>
    <w:sectPr w:rsidR="00C7340E" w:rsidRPr="00C7340E" w:rsidSect="00C7340E">
      <w:headerReference w:type="default" r:id="rId7"/>
      <w:pgSz w:w="11900" w:h="16840"/>
      <w:pgMar w:top="1440" w:right="1440" w:bottom="1440" w:left="1440" w:header="204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125D5" w14:textId="77777777" w:rsidR="00835FD6" w:rsidRDefault="00835FD6" w:rsidP="00C7340E">
      <w:r>
        <w:separator/>
      </w:r>
    </w:p>
  </w:endnote>
  <w:endnote w:type="continuationSeparator" w:id="0">
    <w:p w14:paraId="52BD21B9" w14:textId="77777777" w:rsidR="00835FD6" w:rsidRDefault="00835FD6" w:rsidP="00C73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 Regular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 SemiBold">
    <w:altName w:val="Calibri"/>
    <w:charset w:val="00"/>
    <w:family w:val="auto"/>
    <w:pitch w:val="variable"/>
    <w:sig w:usb0="A00000FF" w:usb1="5000E07B" w:usb2="00000000" w:usb3="00000000" w:csb0="00000193" w:csb1="00000000"/>
  </w:font>
  <w:font w:name="Work Sans Light">
    <w:altName w:val="Calibri"/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4F288" w14:textId="77777777" w:rsidR="00835FD6" w:rsidRDefault="00835FD6" w:rsidP="00C7340E">
      <w:r>
        <w:separator/>
      </w:r>
    </w:p>
  </w:footnote>
  <w:footnote w:type="continuationSeparator" w:id="0">
    <w:p w14:paraId="19263B6F" w14:textId="77777777" w:rsidR="00835FD6" w:rsidRDefault="00835FD6" w:rsidP="00C73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8331D" w14:textId="77777777" w:rsidR="00C7340E" w:rsidRDefault="00C7340E">
    <w:pPr>
      <w:pStyle w:val="Header"/>
    </w:pPr>
  </w:p>
  <w:p w14:paraId="34622452" w14:textId="2F2C98FE" w:rsidR="00C7340E" w:rsidRDefault="00C7340E">
    <w:pPr>
      <w:pStyle w:val="Header"/>
    </w:pPr>
    <w:r w:rsidRPr="000F34F1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5CBD9C8B" wp14:editId="712B572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936000" cy="936000"/>
          <wp:effectExtent l="0" t="0" r="0" b="0"/>
          <wp:wrapNone/>
          <wp:docPr id="630076230" name="Picture 630076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600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2D3"/>
    <w:rsid w:val="000305AE"/>
    <w:rsid w:val="00110DAA"/>
    <w:rsid w:val="00145F04"/>
    <w:rsid w:val="00283BCB"/>
    <w:rsid w:val="002A20AA"/>
    <w:rsid w:val="00312841"/>
    <w:rsid w:val="003545C4"/>
    <w:rsid w:val="0036279E"/>
    <w:rsid w:val="00390F1E"/>
    <w:rsid w:val="00412F4D"/>
    <w:rsid w:val="00442943"/>
    <w:rsid w:val="00466D0C"/>
    <w:rsid w:val="00484CC2"/>
    <w:rsid w:val="004A1160"/>
    <w:rsid w:val="006E0C1C"/>
    <w:rsid w:val="00707581"/>
    <w:rsid w:val="007D43B3"/>
    <w:rsid w:val="00835FD6"/>
    <w:rsid w:val="00877F29"/>
    <w:rsid w:val="008C0F2F"/>
    <w:rsid w:val="00907F28"/>
    <w:rsid w:val="009B2DE7"/>
    <w:rsid w:val="00A3079B"/>
    <w:rsid w:val="00A749B5"/>
    <w:rsid w:val="00B2342E"/>
    <w:rsid w:val="00B76C4E"/>
    <w:rsid w:val="00BE71CB"/>
    <w:rsid w:val="00C7340E"/>
    <w:rsid w:val="00D34EF0"/>
    <w:rsid w:val="00D35C82"/>
    <w:rsid w:val="00DD7B87"/>
    <w:rsid w:val="00E2799B"/>
    <w:rsid w:val="00EA76A7"/>
    <w:rsid w:val="00EB62D3"/>
    <w:rsid w:val="00F35BA7"/>
    <w:rsid w:val="00F379D7"/>
    <w:rsid w:val="00FB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C3FFC"/>
  <w15:docId w15:val="{FD4F420F-3F3C-4C60-8E93-357B3267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6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7F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F28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734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4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734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40E"/>
    <w:rPr>
      <w:lang w:val="en-GB"/>
    </w:rPr>
  </w:style>
  <w:style w:type="character" w:customStyle="1" w:styleId="normaltextrun">
    <w:name w:val="normaltextrun"/>
    <w:basedOn w:val="DefaultParagraphFont"/>
    <w:rsid w:val="00C7340E"/>
    <w:rPr>
      <w:rFonts w:ascii="Work Sans SemiBold" w:hAnsi="Work Sans SemiBold"/>
      <w:color w:val="55345A" w:themeColor="text2"/>
      <w:sz w:val="24"/>
    </w:rPr>
  </w:style>
  <w:style w:type="character" w:customStyle="1" w:styleId="eop">
    <w:name w:val="eop"/>
    <w:basedOn w:val="DefaultParagraphFont"/>
    <w:rsid w:val="00C73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bigail.chand@london.anglican.org" TargetMode="Externa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ila.ingram-smith\Documents\Leila's%20Work%20folder\AAAA%20style%20set!!!!.dotx" TargetMode="External"/></Relationships>
</file>

<file path=word/theme/theme1.xml><?xml version="1.0" encoding="utf-8"?>
<a:theme xmlns:a="http://schemas.openxmlformats.org/drawingml/2006/main" name="Theme LDBS take 5">
  <a:themeElements>
    <a:clrScheme name="Custom 1">
      <a:dk1>
        <a:sysClr val="windowText" lastClr="000000"/>
      </a:dk1>
      <a:lt1>
        <a:sysClr val="window" lastClr="FFFFFF"/>
      </a:lt1>
      <a:dk2>
        <a:srgbClr val="55345A"/>
      </a:dk2>
      <a:lt2>
        <a:srgbClr val="EFE8F0"/>
      </a:lt2>
      <a:accent1>
        <a:srgbClr val="2D80A5"/>
      </a:accent1>
      <a:accent2>
        <a:srgbClr val="9FCFE5"/>
      </a:accent2>
      <a:accent3>
        <a:srgbClr val="CDB2D2"/>
      </a:accent3>
      <a:accent4>
        <a:srgbClr val="4D4D4D"/>
      </a:accent4>
      <a:accent5>
        <a:srgbClr val="BCBCBC"/>
      </a:accent5>
      <a:accent6>
        <a:srgbClr val="EEEEEE"/>
      </a:accent6>
      <a:hlink>
        <a:srgbClr val="0563C1"/>
      </a:hlink>
      <a:folHlink>
        <a:srgbClr val="954F72"/>
      </a:folHlink>
    </a:clrScheme>
    <a:fontScheme name="LDBS new">
      <a:majorFont>
        <a:latin typeface="Work Sans Light"/>
        <a:ea typeface=""/>
        <a:cs typeface=""/>
      </a:majorFont>
      <a:minorFont>
        <a:latin typeface="Work sans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AF56D4AD6384F96B146D93B217379" ma:contentTypeVersion="14" ma:contentTypeDescription="Create a new document." ma:contentTypeScope="" ma:versionID="a5363c03300b68fb97a71965782e1f92">
  <xsd:schema xmlns:xsd="http://www.w3.org/2001/XMLSchema" xmlns:xs="http://www.w3.org/2001/XMLSchema" xmlns:p="http://schemas.microsoft.com/office/2006/metadata/properties" xmlns:ns2="54847bee-ce4d-47b8-81a5-46788634d856" xmlns:ns3="680bad5d-b82e-4f19-b675-614634d732ec" targetNamespace="http://schemas.microsoft.com/office/2006/metadata/properties" ma:root="true" ma:fieldsID="fa8d9871c31520ffb0d1d88255449ad1" ns2:_="" ns3:_="">
    <xsd:import namespace="54847bee-ce4d-47b8-81a5-46788634d856"/>
    <xsd:import namespace="680bad5d-b82e-4f19-b675-614634d732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47bee-ce4d-47b8-81a5-46788634d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6acc64-6845-4a0f-a249-d12a5ba8c6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bad5d-b82e-4f19-b675-614634d732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12c4990-d404-4526-9214-90afc0e05169}" ma:internalName="TaxCatchAll" ma:showField="CatchAllData" ma:web="680bad5d-b82e-4f19-b675-614634d732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0bad5d-b82e-4f19-b675-614634d732ec" xsi:nil="true"/>
    <lcf76f155ced4ddcb4097134ff3c332f xmlns="54847bee-ce4d-47b8-81a5-46788634d8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4943D4-F909-4146-841A-2A0FF352846E}"/>
</file>

<file path=customXml/itemProps2.xml><?xml version="1.0" encoding="utf-8"?>
<ds:datastoreItem xmlns:ds="http://schemas.openxmlformats.org/officeDocument/2006/customXml" ds:itemID="{16E84173-E3B9-47A9-921D-1B0C93F9D77F}"/>
</file>

<file path=customXml/itemProps3.xml><?xml version="1.0" encoding="utf-8"?>
<ds:datastoreItem xmlns:ds="http://schemas.openxmlformats.org/officeDocument/2006/customXml" ds:itemID="{BEA98D44-7110-4E57-B87C-9BF8464FE69D}"/>
</file>

<file path=docProps/app.xml><?xml version="1.0" encoding="utf-8"?>
<Properties xmlns="http://schemas.openxmlformats.org/officeDocument/2006/extended-properties" xmlns:vt="http://schemas.openxmlformats.org/officeDocument/2006/docPropsVTypes">
  <Template>AAAA style set!!!!</Template>
  <TotalTime>5</TotalTime>
  <Pages>3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</dc:creator>
  <cp:lastModifiedBy>Leila Ingram-Smith</cp:lastModifiedBy>
  <cp:revision>3</cp:revision>
  <cp:lastPrinted>2023-07-31T14:24:00Z</cp:lastPrinted>
  <dcterms:created xsi:type="dcterms:W3CDTF">2023-07-31T14:24:00Z</dcterms:created>
  <dcterms:modified xsi:type="dcterms:W3CDTF">2023-08-02T08:25:00Z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0x010100C5DAF56D4AD6384F96B146D93B217379</vt:lpwstr>
  </property>
</Properties>
</file>